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587" w:lineRule="exact"/>
        <w:ind w:left="2703" w:right="500"/>
        <w:jc w:val="center"/>
        <w:rPr>
          <w:rFonts w:ascii="Century Gothic" w:hAnsi="Century Gothic" w:cs="Century Gothic" w:eastAsia="Century Gothic"/>
          <w:sz w:val="150"/>
          <w:szCs w:val="150"/>
        </w:rPr>
      </w:pPr>
      <w:rPr/>
      <w:r>
        <w:rPr>
          <w:rFonts w:ascii="Century Gothic" w:hAnsi="Century Gothic" w:cs="Century Gothic" w:eastAsia="Century Gothic"/>
          <w:sz w:val="150"/>
          <w:szCs w:val="150"/>
          <w:spacing w:val="-60"/>
          <w:w w:val="114"/>
          <w:position w:val="-6"/>
        </w:rPr>
        <w:t>со</w:t>
      </w:r>
      <w:r>
        <w:rPr>
          <w:rFonts w:ascii="Century Gothic" w:hAnsi="Century Gothic" w:cs="Century Gothic" w:eastAsia="Century Gothic"/>
          <w:sz w:val="150"/>
          <w:szCs w:val="150"/>
          <w:spacing w:val="0"/>
          <w:w w:val="114"/>
          <w:position w:val="-6"/>
        </w:rPr>
        <w:t>б</w:t>
      </w:r>
      <w:r>
        <w:rPr>
          <w:rFonts w:ascii="Century Gothic" w:hAnsi="Century Gothic" w:cs="Century Gothic" w:eastAsia="Century Gothic"/>
          <w:sz w:val="150"/>
          <w:szCs w:val="150"/>
          <w:spacing w:val="60"/>
          <w:w w:val="118"/>
          <w:position w:val="-6"/>
        </w:rPr>
        <w:t>ы</w:t>
      </w:r>
      <w:r>
        <w:rPr>
          <w:rFonts w:ascii="Century Gothic" w:hAnsi="Century Gothic" w:cs="Century Gothic" w:eastAsia="Century Gothic"/>
          <w:sz w:val="150"/>
          <w:szCs w:val="150"/>
          <w:spacing w:val="60"/>
          <w:w w:val="111"/>
          <w:position w:val="-6"/>
        </w:rPr>
        <w:t>т</w:t>
      </w:r>
      <w:r>
        <w:rPr>
          <w:rFonts w:ascii="Century Gothic" w:hAnsi="Century Gothic" w:cs="Century Gothic" w:eastAsia="Century Gothic"/>
          <w:sz w:val="150"/>
          <w:szCs w:val="150"/>
          <w:spacing w:val="0"/>
          <w:w w:val="120"/>
          <w:position w:val="-6"/>
        </w:rPr>
        <w:t>и</w:t>
      </w:r>
      <w:r>
        <w:rPr>
          <w:rFonts w:ascii="Century Gothic" w:hAnsi="Century Gothic" w:cs="Century Gothic" w:eastAsia="Century Gothic"/>
          <w:sz w:val="150"/>
          <w:szCs w:val="150"/>
          <w:spacing w:val="0"/>
          <w:w w:val="131"/>
          <w:position w:val="-6"/>
        </w:rPr>
        <w:t>я</w:t>
      </w:r>
      <w:r>
        <w:rPr>
          <w:rFonts w:ascii="Century Gothic" w:hAnsi="Century Gothic" w:cs="Century Gothic" w:eastAsia="Century Gothic"/>
          <w:sz w:val="150"/>
          <w:szCs w:val="150"/>
          <w:spacing w:val="0"/>
          <w:w w:val="100"/>
          <w:position w:val="0"/>
        </w:rPr>
      </w:r>
    </w:p>
    <w:p>
      <w:pPr>
        <w:spacing w:before="0" w:after="0" w:line="5" w:lineRule="exact"/>
        <w:ind w:left="2917" w:right="699"/>
        <w:jc w:val="center"/>
        <w:tabs>
          <w:tab w:pos="3540" w:val="left"/>
          <w:tab w:pos="9100" w:val="left"/>
        </w:tabs>
        <w:rPr>
          <w:rFonts w:ascii="Century Gothic" w:hAnsi="Century Gothic" w:cs="Century Gothic" w:eastAsia="Century Gothic"/>
          <w:sz w:val="16"/>
          <w:szCs w:val="16"/>
        </w:rPr>
      </w:pPr>
      <w:rPr/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и</w:t>
      </w:r>
      <w:r>
        <w:rPr>
          <w:rFonts w:ascii="Century Gothic" w:hAnsi="Century Gothic" w:cs="Century Gothic" w:eastAsia="Century Gothic"/>
          <w:sz w:val="42"/>
          <w:szCs w:val="42"/>
          <w:spacing w:val="-65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ab/>
      </w:r>
      <w:r>
        <w:rPr>
          <w:rFonts w:ascii="Century Gothic" w:hAnsi="Century Gothic" w:cs="Century Gothic" w:eastAsia="Century Gothic"/>
          <w:sz w:val="42"/>
          <w:szCs w:val="42"/>
          <w:spacing w:val="12"/>
          <w:w w:val="86"/>
          <w:position w:val="-27"/>
        </w:rPr>
        <w:t>р</w:t>
      </w:r>
      <w:r>
        <w:rPr>
          <w:rFonts w:ascii="Century Gothic" w:hAnsi="Century Gothic" w:cs="Century Gothic" w:eastAsia="Century Gothic"/>
          <w:sz w:val="42"/>
          <w:szCs w:val="42"/>
          <w:spacing w:val="24"/>
          <w:w w:val="108"/>
          <w:position w:val="-27"/>
        </w:rPr>
        <w:t>а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37"/>
          <w:position w:val="-27"/>
        </w:rPr>
        <w:t>з</w:t>
      </w:r>
      <w:r>
        <w:rPr>
          <w:rFonts w:ascii="Century Gothic" w:hAnsi="Century Gothic" w:cs="Century Gothic" w:eastAsia="Century Gothic"/>
          <w:sz w:val="42"/>
          <w:szCs w:val="42"/>
          <w:spacing w:val="-54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м</w:t>
      </w:r>
      <w:r>
        <w:rPr>
          <w:rFonts w:ascii="Century Gothic" w:hAnsi="Century Gothic" w:cs="Century Gothic" w:eastAsia="Century Gothic"/>
          <w:sz w:val="42"/>
          <w:szCs w:val="42"/>
          <w:spacing w:val="-15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ы</w:t>
      </w:r>
      <w:r>
        <w:rPr>
          <w:rFonts w:ascii="Century Gothic" w:hAnsi="Century Gothic" w:cs="Century Gothic" w:eastAsia="Century Gothic"/>
          <w:sz w:val="42"/>
          <w:szCs w:val="42"/>
          <w:spacing w:val="24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ш</w:t>
      </w:r>
      <w:r>
        <w:rPr>
          <w:rFonts w:ascii="Century Gothic" w:hAnsi="Century Gothic" w:cs="Century Gothic" w:eastAsia="Century Gothic"/>
          <w:sz w:val="42"/>
          <w:szCs w:val="42"/>
          <w:spacing w:val="-9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26"/>
          <w:position w:val="-27"/>
        </w:rPr>
        <w:t>л</w:t>
      </w:r>
      <w:r>
        <w:rPr>
          <w:rFonts w:ascii="Century Gothic" w:hAnsi="Century Gothic" w:cs="Century Gothic" w:eastAsia="Century Gothic"/>
          <w:sz w:val="42"/>
          <w:szCs w:val="42"/>
          <w:spacing w:val="-64"/>
          <w:w w:val="126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82"/>
          <w:position w:val="-27"/>
        </w:rPr>
        <w:t>е</w:t>
      </w:r>
      <w:r>
        <w:rPr>
          <w:rFonts w:ascii="Century Gothic" w:hAnsi="Century Gothic" w:cs="Century Gothic" w:eastAsia="Century Gothic"/>
          <w:sz w:val="42"/>
          <w:szCs w:val="42"/>
          <w:spacing w:val="-5"/>
          <w:w w:val="82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н</w:t>
      </w:r>
      <w:r>
        <w:rPr>
          <w:rFonts w:ascii="Century Gothic" w:hAnsi="Century Gothic" w:cs="Century Gothic" w:eastAsia="Century Gothic"/>
          <w:sz w:val="42"/>
          <w:szCs w:val="42"/>
          <w:spacing w:val="7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>и</w:t>
      </w:r>
      <w:r>
        <w:rPr>
          <w:rFonts w:ascii="Century Gothic" w:hAnsi="Century Gothic" w:cs="Century Gothic" w:eastAsia="Century Gothic"/>
          <w:sz w:val="42"/>
          <w:szCs w:val="42"/>
          <w:spacing w:val="23"/>
          <w:w w:val="100"/>
          <w:position w:val="-27"/>
        </w:rPr>
        <w:t> 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31"/>
          <w:position w:val="-27"/>
        </w:rPr>
        <w:t>я</w:t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  <w:tab/>
      </w:r>
      <w:r>
        <w:rPr>
          <w:rFonts w:ascii="Century Gothic" w:hAnsi="Century Gothic" w:cs="Century Gothic" w:eastAsia="Century Gothic"/>
          <w:sz w:val="42"/>
          <w:szCs w:val="42"/>
          <w:spacing w:val="0"/>
          <w:w w:val="100"/>
          <w:position w:val="-27"/>
        </w:rPr>
      </w:r>
      <w:r>
        <w:rPr>
          <w:rFonts w:ascii="Century Gothic" w:hAnsi="Century Gothic" w:cs="Century Gothic" w:eastAsia="Century Gothic"/>
          <w:sz w:val="16"/>
          <w:szCs w:val="16"/>
          <w:spacing w:val="6"/>
          <w:w w:val="100"/>
          <w:b/>
          <w:bCs/>
          <w:position w:val="-7"/>
        </w:rPr>
        <w:t>№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b/>
          <w:bCs/>
          <w:position w:val="-7"/>
        </w:rPr>
        <w:t>1</w:t>
      </w:r>
      <w:r>
        <w:rPr>
          <w:rFonts w:ascii="Century Gothic" w:hAnsi="Century Gothic" w:cs="Century Gothic" w:eastAsia="Century Gothic"/>
          <w:sz w:val="16"/>
          <w:szCs w:val="16"/>
          <w:spacing w:val="13"/>
          <w:w w:val="100"/>
          <w:b/>
          <w:bCs/>
          <w:position w:val="-7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6"/>
          <w:w w:val="100"/>
          <w:b/>
          <w:bCs/>
          <w:position w:val="-7"/>
        </w:rPr>
        <w:t>(102)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20" w:h="16840"/>
          <w:pgMar w:top="1040" w:bottom="280" w:left="620" w:right="600"/>
        </w:sectPr>
      </w:pPr>
      <w:rPr/>
    </w:p>
    <w:p>
      <w:pPr>
        <w:spacing w:before="0" w:after="0" w:line="244" w:lineRule="exact"/>
        <w:ind w:right="-20"/>
        <w:jc w:val="right"/>
        <w:rPr>
          <w:rFonts w:ascii="Century Gothic" w:hAnsi="Century Gothic" w:cs="Century Gothic" w:eastAsia="Century Gothic"/>
          <w:sz w:val="23"/>
          <w:szCs w:val="23"/>
        </w:rPr>
      </w:pPr>
      <w:rPr/>
      <w:r>
        <w:rPr>
          <w:rFonts w:ascii="Century Gothic" w:hAnsi="Century Gothic" w:cs="Century Gothic" w:eastAsia="Century Gothic"/>
          <w:sz w:val="23"/>
          <w:szCs w:val="23"/>
          <w:spacing w:val="-14"/>
          <w:w w:val="102"/>
        </w:rPr>
        <w:t>+</w:t>
      </w:r>
      <w:r>
        <w:rPr>
          <w:rFonts w:ascii="Century Gothic" w:hAnsi="Century Gothic" w:cs="Century Gothic" w:eastAsia="Century Gothic"/>
          <w:sz w:val="23"/>
          <w:szCs w:val="23"/>
          <w:spacing w:val="-9"/>
          <w:w w:val="102"/>
        </w:rPr>
        <w:t>1</w:t>
      </w:r>
      <w:r>
        <w:rPr>
          <w:rFonts w:ascii="Century Gothic" w:hAnsi="Century Gothic" w:cs="Century Gothic" w:eastAsia="Century Gothic"/>
          <w:sz w:val="23"/>
          <w:szCs w:val="23"/>
          <w:spacing w:val="0"/>
          <w:w w:val="102"/>
        </w:rPr>
        <w:t>2</w:t>
      </w:r>
      <w:r>
        <w:rPr>
          <w:rFonts w:ascii="Century Gothic" w:hAnsi="Century Gothic" w:cs="Century Gothic" w:eastAsia="Century Gothic"/>
          <w:sz w:val="23"/>
          <w:szCs w:val="23"/>
          <w:spacing w:val="0"/>
          <w:w w:val="100"/>
        </w:rPr>
      </w:r>
    </w:p>
    <w:p>
      <w:pPr>
        <w:spacing w:before="84" w:after="0" w:line="240" w:lineRule="auto"/>
        <w:ind w:right="-20"/>
        <w:jc w:val="left"/>
        <w:rPr>
          <w:rFonts w:ascii="Century Gothic" w:hAnsi="Century Gothic" w:cs="Century Gothic" w:eastAsia="Century Gothic"/>
          <w:sz w:val="16"/>
          <w:szCs w:val="16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16"/>
          <w:szCs w:val="16"/>
          <w:spacing w:val="6"/>
          <w:w w:val="100"/>
          <w:b/>
          <w:bCs/>
        </w:rPr>
        <w:t>июн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b/>
          <w:bCs/>
        </w:rPr>
        <w:t>ь</w:t>
      </w:r>
      <w:r>
        <w:rPr>
          <w:rFonts w:ascii="Century Gothic" w:hAnsi="Century Gothic" w:cs="Century Gothic" w:eastAsia="Century Gothic"/>
          <w:sz w:val="16"/>
          <w:szCs w:val="16"/>
          <w:spacing w:val="1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6"/>
          <w:w w:val="100"/>
          <w:b/>
          <w:bCs/>
        </w:rPr>
        <w:t>2022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20" w:right="600"/>
          <w:cols w:num="2" w:equalWidth="0">
            <w:col w:w="8450" w:space="593"/>
            <w:col w:w="16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4" w:after="0" w:line="237" w:lineRule="exact"/>
        <w:ind w:left="109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/>
        <w:pict>
          <v:group style="position:absolute;margin-left:35.5pt;margin-top:-176.049179pt;width:524.275pt;height:172.073pt;mso-position-horizontal-relative:page;mso-position-vertical-relative:paragraph;z-index:-1481" coordorigin="710,-3521" coordsize="10486,3441">
            <v:group style="position:absolute;left:720;top:-814;width:2;height:710" coordorigin="720,-814" coordsize="2,710">
              <v:shape style="position:absolute;left:720;top:-814;width:2;height:710" coordorigin="720,-814" coordsize="0,710" path="m720,-104l720,-814,720,-104xe" filled="t" fillcolor="#EAF5F3" stroked="f">
                <v:path arrowok="t"/>
                <v:fill/>
              </v:shape>
            </v:group>
            <v:group style="position:absolute;left:3842;top:-1236;width:2624;height:711" coordorigin="3842,-1236" coordsize="2624,711">
              <v:shape style="position:absolute;left:3842;top:-1236;width:2624;height:711" coordorigin="3842,-1236" coordsize="2624,711" path="m4754,-1236l4675,-1230,4598,-1218,4525,-1199,4458,-1176,4399,-1149,4309,-1094,4258,-1059,4211,-1020,4155,-969,4109,-924,4019,-830,3842,-645,4278,-524,6080,-587,6292,-591,6459,-592,6462,-596,6465,-605,6466,-616,6465,-630,6442,-708,6398,-788,6354,-851,6295,-920,6259,-959,5381,-959,5362,-960,5287,-987,5226,-1025,5106,-1115,5077,-1136,5015,-1178,4945,-1209,4871,-1227,4793,-1235,4754,-1236e" filled="t" fillcolor="#E0DBED" stroked="f">
                <v:path arrowok="t"/>
                <v:fill/>
              </v:shape>
              <v:shape style="position:absolute;left:3842;top:-1236;width:2624;height:711" coordorigin="3842,-1236" coordsize="2624,711" path="m6459,-592l6367,-592,6417,-590,6439,-588,6447,-586,6453,-587,6458,-590,6459,-592e" filled="t" fillcolor="#E0DBED" stroked="f">
                <v:path arrowok="t"/>
                <v:fill/>
              </v:shape>
              <v:shape style="position:absolute;left:3842;top:-1236;width:2624;height:711" coordorigin="3842,-1236" coordsize="2624,711" path="m5889,-1130l5809,-1121,5732,-1102,5660,-1075,5594,-1045,5536,-1015,5485,-987,5462,-977,5441,-968,5420,-963,5400,-960,5381,-959,6259,-959,6181,-1032,6097,-1086,6013,-1117,5930,-1130,5889,-1130e" filled="t" fillcolor="#E0DBED" stroked="f">
                <v:path arrowok="t"/>
                <v:fill/>
              </v:shape>
            </v:group>
            <v:group style="position:absolute;left:720;top:-3511;width:10466;height:2533" coordorigin="720,-3511" coordsize="10466,2533">
              <v:shape style="position:absolute;left:720;top:-3511;width:10466;height:2533" coordorigin="720,-3511" coordsize="10466,2533" path="m720,-978l11186,-978,11186,-3511,720,-3511,720,-978xe" filled="t" fillcolor="#E1F1EF" stroked="f">
                <v:path arrowok="t"/>
                <v:fill/>
              </v:shape>
            </v:group>
            <v:group style="position:absolute;left:7372;top:-1033;width:2214;height:272" coordorigin="7372,-1033" coordsize="2214,272">
              <v:shape style="position:absolute;left:7372;top:-1033;width:2214;height:272" coordorigin="7372,-1033" coordsize="2214,272" path="m9266,-840l8107,-840,8927,-762,8950,-761,8963,-761,8971,-762,9040,-775,9105,-793,9266,-840e" filled="t" fillcolor="#EBEEF2" stroked="f">
                <v:path arrowok="t"/>
                <v:fill/>
              </v:shape>
              <v:shape style="position:absolute;left:7372;top:-1033;width:2214;height:272" coordorigin="7372,-1033" coordsize="2214,272" path="m7504,-1033l7438,-1026,7387,-980,7372,-958,7803,-800,7813,-796,7818,-795,7823,-795,7827,-796,7833,-796,8107,-840,9266,-840,9583,-933,7740,-933,7730,-934,7722,-938,7710,-947,7698,-957,7686,-967,7674,-978,7609,-1018,7535,-1033,7504,-1033e" filled="t" fillcolor="#EBEEF2" stroked="f">
                <v:path arrowok="t"/>
                <v:fill/>
              </v:shape>
              <v:shape style="position:absolute;left:7372;top:-1033;width:2214;height:272" coordorigin="7372,-1033" coordsize="2214,272" path="m8147,-1032l8068,-1030,7999,-1021,7939,-1006,7864,-980,7806,-954,7790,-947,7776,-941,7762,-936,7751,-934,7740,-933,9583,-933,9586,-934,9401,-973,9398,-974,8664,-974,8647,-974,8633,-976,8622,-979,8613,-983,8603,-986,8530,-1002,8430,-1012,8190,-1030,8147,-1032e" filled="t" fillcolor="#EBEEF2" stroked="f">
                <v:path arrowok="t"/>
                <v:fill/>
              </v:shape>
              <v:shape style="position:absolute;left:7372;top:-1033;width:2214;height:272" coordorigin="7372,-1033" coordsize="2214,272" path="m9076,-1026l8998,-1018,8865,-997,8781,-984,8705,-975,8664,-974,9398,-974,9296,-994,9227,-1006,9165,-1016,9092,-1025,9076,-1026e" filled="t" fillcolor="#EBEEF2" stroked="f">
                <v:path arrowok="t"/>
                <v:fill/>
              </v:shape>
            </v:group>
            <v:group style="position:absolute;left:2235;top:-1019;width:2214;height:272" coordorigin="2235,-1019" coordsize="2214,272">
              <v:shape style="position:absolute;left:2235;top:-1019;width:2214;height:272" coordorigin="2235,-1019" coordsize="2214,272" path="m4129,-825l2970,-825,3441,-778,3789,-748,3813,-747,3826,-747,3833,-747,3903,-760,3968,-778,4129,-825e" filled="t" fillcolor="#EBEEF2" stroked="f">
                <v:path arrowok="t"/>
                <v:fill/>
              </v:shape>
              <v:shape style="position:absolute;left:2235;top:-1019;width:2214;height:272" coordorigin="2235,-1019" coordsize="2214,272" path="m2366,-1019l2300,-1011,2249,-965,2235,-944,2665,-785,2676,-782,2681,-780,2686,-781,2690,-781,2696,-782,2970,-825,4129,-825,4445,-918,2602,-918,2593,-920,2585,-923,2573,-932,2561,-942,2549,-953,2536,-964,2471,-1003,2398,-1018,2366,-1019e" filled="t" fillcolor="#EBEEF2" stroked="f">
                <v:path arrowok="t"/>
                <v:fill/>
              </v:shape>
              <v:shape style="position:absolute;left:2235;top:-1019;width:2214;height:272" coordorigin="2235,-1019" coordsize="2214,272" path="m3010,-1018l2930,-1015,2861,-1006,2801,-992,2727,-965,2669,-940,2653,-932,2638,-926,2625,-922,2613,-919,2602,-918,4445,-918,4449,-919,4263,-958,4261,-959,3526,-959,3509,-960,3495,-961,3484,-965,3475,-968,3466,-972,3393,-987,3293,-997,3053,-1015,3010,-1018e" filled="t" fillcolor="#EBEEF2" stroked="f">
                <v:path arrowok="t"/>
                <v:fill/>
              </v:shape>
              <v:shape style="position:absolute;left:2235;top:-1019;width:2214;height:272" coordorigin="2235,-1019" coordsize="2214,272" path="m3938,-1011l3861,-1004,3727,-983,3643,-970,3568,-961,3526,-959,4261,-959,4159,-979,4090,-992,4028,-1002,3955,-1011,3938,-1011e" filled="t" fillcolor="#EBEEF2" stroked="f">
                <v:path arrowok="t"/>
                <v:fill/>
              </v:shape>
            </v:group>
            <v:group style="position:absolute;left:720;top:-978;width:10466;height:874" coordorigin="720,-978" coordsize="10466,874">
              <v:shape style="position:absolute;left:720;top:-978;width:10466;height:874" coordorigin="720,-978" coordsize="10466,874" path="m742,-104l742,-978,11207,-978,11207,-104,742,-104e" filled="t" fillcolor="#D9E2C4" stroked="f">
                <v:path arrowok="t"/>
                <v:fill/>
              </v:shape>
              <v:shape style="position:absolute;left:710;top:-1888;width:10486;height:1809" type="#_x0000_t75">
                <v:imagedata r:id="rId5" o:title=""/>
              </v:shape>
            </v:group>
            <v:group style="position:absolute;left:2863;top:-1593;width:572;height:101" coordorigin="2863,-1593" coordsize="572,101">
              <v:shape style="position:absolute;left:2863;top:-1593;width:572;height:101" coordorigin="2863,-1593" coordsize="572,101" path="m2922,-1593l2902,-1587,2878,-1568,2878,-1528,2895,-1518,2922,-1503,3001,-1495,3100,-1493,3175,-1492,3214,-1492,3289,-1494,3357,-1498,3431,-1507,3451,-1513,3451,-1537,3430,-1555,3426,-1580,3424,-1582,2952,-1582,2946,-1587,2937,-1592,2922,-1593e" filled="t" fillcolor="#FFFFFF" stroked="f">
                <v:path arrowok="t"/>
                <v:fill/>
              </v:shape>
            </v:group>
            <v:group style="position:absolute;left:2933;top:-1649;width:477;height:67" coordorigin="2933,-1649" coordsize="477,67">
              <v:shape style="position:absolute;left:2933;top:-1649;width:477;height:67" coordorigin="2933,-1649" coordsize="477,67" path="m2957,-1649l2943,-1647,2936,-1640,2933,-1627,2934,-1608,2937,-1582,3410,-1582,3403,-1592,3359,-1592,3354,-1621,3349,-1641,3259,-1641,3007,-1641,2978,-1646,2957,-1649e" filled="t" fillcolor="#FFFFFF" stroked="f">
                <v:path arrowok="t"/>
                <v:fill/>
              </v:shape>
            </v:group>
            <v:group style="position:absolute;left:3359;top:-1595;width:44;height:3" coordorigin="3359,-1595" coordsize="44,3">
              <v:shape style="position:absolute;left:3359;top:-1595;width:44;height:3" coordorigin="3359,-1595" coordsize="44,3" path="m3387,-1595l3359,-1592,3403,-1592,3403,-1592,3387,-1595e" filled="t" fillcolor="#FFFFFF" stroked="f">
                <v:path arrowok="t"/>
                <v:fill/>
              </v:shape>
            </v:group>
            <v:group style="position:absolute;left:3259;top:-1672;width:91;height:31" coordorigin="3259,-1672" coordsize="91,31">
              <v:shape style="position:absolute;left:3259;top:-1672;width:91;height:31" coordorigin="3259,-1672" coordsize="91,31" path="m3329,-1672l3317,-1671,3302,-1665,3283,-1655,3259,-1641,3349,-1641,3349,-1643,3344,-1658,3337,-1668,3329,-1672e" filled="t" fillcolor="#FFFFFF" stroked="f">
                <v:path arrowok="t"/>
                <v:fill/>
              </v:shape>
            </v:group>
            <v:group style="position:absolute;left:3007;top:-1748;width:251;height:108" coordorigin="3007,-1748" coordsize="251,108">
              <v:shape style="position:absolute;left:3007;top:-1748;width:251;height:108" coordorigin="3007,-1748" coordsize="251,108" path="m3117,-1748l3052,-1737,3016,-1672,3007,-1641,3259,-1641,3232,-1710,3157,-1746,3117,-1748e" filled="t" fillcolor="#FFFFFF" stroked="f">
                <v:path arrowok="t"/>
                <v:fill/>
              </v:shape>
            </v:group>
            <v:group style="position:absolute;left:3251;top:-1549;width:367;height:141" coordorigin="3251,-1549" coordsize="367,141">
              <v:shape style="position:absolute;left:3251;top:-1549;width:367;height:141" coordorigin="3251,-1549" coordsize="367,141" path="m3273,-1459l3263,-1456,3252,-1438,3251,-1429,3255,-1422,3314,-1409,3340,-1408,3434,-1409,3513,-1412,3577,-1418,3608,-1426,3550,-1426,3555,-1428,3562,-1434,3564,-1437,3291,-1437,3288,-1443,3282,-1452,3273,-1459e" filled="t" fillcolor="#FFFFFF" stroked="f">
                <v:path arrowok="t"/>
                <v:fill/>
              </v:shape>
              <v:shape style="position:absolute;left:3251;top:-1549;width:367;height:141" coordorigin="3251,-1549" coordsize="367,141" path="m3602,-1450l3583,-1442,3550,-1426,3608,-1426,3614,-1429,3618,-1434,3618,-1437,3618,-1441,3612,-1449,3602,-1450e" filled="t" fillcolor="#FFFFFF" stroked="f">
                <v:path arrowok="t"/>
                <v:fill/>
              </v:shape>
              <v:shape style="position:absolute;left:3251;top:-1549;width:367;height:141" coordorigin="3251,-1549" coordsize="367,141" path="m3299,-1482l3294,-1477,3292,-1462,3291,-1437,3564,-1437,3569,-1444,3570,-1449,3339,-1449,3324,-1464,3309,-1477,3299,-1482e" filled="t" fillcolor="#FFFFFF" stroked="f">
                <v:path arrowok="t"/>
                <v:fill/>
              </v:shape>
              <v:shape style="position:absolute;left:3251;top:-1549;width:367;height:141" coordorigin="3251,-1549" coordsize="367,141" path="m3391,-1549l3329,-1527,3329,-1508,3332,-1483,3339,-1449,3570,-1449,3570,-1450,3483,-1450,3484,-1459,3468,-1521,3426,-1545,3391,-1549e" filled="t" fillcolor="#FFFFFF" stroked="f">
                <v:path arrowok="t"/>
                <v:fill/>
              </v:shape>
              <v:shape style="position:absolute;left:3251;top:-1549;width:367;height:141" coordorigin="3251,-1549" coordsize="367,141" path="m3512,-1508l3503,-1506,3496,-1497,3490,-1479,3483,-1450,3570,-1450,3571,-1456,3564,-1471,3545,-1489,3525,-1501,3512,-1508e" filled="t" fillcolor="#FFFFFF" stroked="f">
                <v:path arrowok="t"/>
                <v:fill/>
              </v:shape>
            </v:group>
            <v:group style="position:absolute;left:7402;top:-1467;width:367;height:141" coordorigin="7402,-1467" coordsize="367,141">
              <v:shape style="position:absolute;left:7402;top:-1467;width:367;height:141" coordorigin="7402,-1467" coordsize="367,141" path="m7424,-1377l7414,-1374,7402,-1356,7402,-1347,7405,-1339,7465,-1327,7491,-1326,7585,-1327,7664,-1329,7728,-1336,7758,-1344,7701,-1344,7705,-1346,7713,-1352,7715,-1355,7441,-1355,7439,-1361,7433,-1370,7424,-1377e" filled="t" fillcolor="#FFFFFF" stroked="f">
                <v:path arrowok="t"/>
                <v:fill/>
              </v:shape>
              <v:shape style="position:absolute;left:7402;top:-1467;width:367;height:141" coordorigin="7402,-1467" coordsize="367,141" path="m7752,-1368l7734,-1360,7701,-1344,7758,-1344,7765,-1347,7769,-1352,7769,-1355,7769,-1359,7762,-1367,7752,-1368e" filled="t" fillcolor="#FFFFFF" stroked="f">
                <v:path arrowok="t"/>
                <v:fill/>
              </v:shape>
              <v:shape style="position:absolute;left:7402;top:-1467;width:367;height:141" coordorigin="7402,-1467" coordsize="367,141" path="m7450,-1400l7445,-1395,7443,-1380,7441,-1355,7715,-1355,7720,-1362,7721,-1366,7490,-1366,7474,-1382,7459,-1395,7450,-1400e" filled="t" fillcolor="#FFFFFF" stroked="f">
                <v:path arrowok="t"/>
                <v:fill/>
              </v:shape>
              <v:shape style="position:absolute;left:7402;top:-1467;width:367;height:141" coordorigin="7402,-1467" coordsize="367,141" path="m7542,-1467l7480,-1444,7479,-1425,7483,-1401,7490,-1366,7721,-1366,7721,-1368,7633,-1368,7635,-1376,7619,-1439,7577,-1463,7542,-1467e" filled="t" fillcolor="#FFFFFF" stroked="f">
                <v:path arrowok="t"/>
                <v:fill/>
              </v:shape>
              <v:shape style="position:absolute;left:7402;top:-1467;width:367;height:141" coordorigin="7402,-1467" coordsize="367,141" path="m7663,-1425l7653,-1424,7646,-1415,7640,-1397,7633,-1368,7721,-1368,7722,-1374,7715,-1389,7695,-1407,7676,-1419,7663,-1425e" filled="t" fillcolor="#FFFFFF" stroked="f">
                <v:path arrowok="t"/>
                <v:fill/>
              </v:shape>
            </v:group>
            <v:group style="position:absolute;left:903;top:-1654;width:607;height:88" coordorigin="903,-1654" coordsize="607,88">
              <v:shape style="position:absolute;left:903;top:-1654;width:607;height:88" coordorigin="903,-1654" coordsize="607,88" path="m936,-1654l928,-1652,923,-1641,918,-1622,914,-1592,911,-1591,903,-1583,904,-1581,974,-1569,1067,-1566,1110,-1566,1310,-1569,1381,-1571,1453,-1576,1510,-1597,1510,-1602,1510,-1608,1509,-1615,1509,-1617,1071,-1617,1067,-1625,1054,-1636,963,-1636,947,-1648,936,-1654e" filled="t" fillcolor="#FFFFFF" stroked="f">
                <v:path arrowok="t"/>
                <v:fill/>
              </v:shape>
            </v:group>
            <v:group style="position:absolute;left:1071;top:-1711;width:438;height:94" coordorigin="1071,-1711" coordsize="438,94">
              <v:shape style="position:absolute;left:1071;top:-1711;width:438;height:94" coordorigin="1071,-1711" coordsize="438,94" path="m1138,-1711l1089,-1660,1071,-1617,1509,-1617,1508,-1619,1353,-1619,1348,-1628,1254,-1628,1230,-1649,1209,-1667,1190,-1682,1174,-1694,1160,-1703,1148,-1708,1138,-1711e" filled="t" fillcolor="#FFFFFF" stroked="f">
                <v:path arrowok="t"/>
                <v:fill/>
              </v:shape>
            </v:group>
            <v:group style="position:absolute;left:1353;top:-1653;width:155;height:34" coordorigin="1353,-1653" coordsize="155,34">
              <v:shape style="position:absolute;left:1353;top:-1653;width:155;height:34" coordorigin="1353,-1653" coordsize="155,34" path="m1472,-1653l1452,-1649,1427,-1642,1394,-1632,1353,-1619,1508,-1619,1472,-1653e" filled="t" fillcolor="#FFFFFF" stroked="f">
                <v:path arrowok="t"/>
                <v:fill/>
              </v:shape>
            </v:group>
            <v:group style="position:absolute;left:1254;top:-1669;width:94;height:41" coordorigin="1254,-1669" coordsize="94,41">
              <v:shape style="position:absolute;left:1254;top:-1669;width:94;height:41" coordorigin="1254,-1669" coordsize="94,41" path="m1312,-1669l1302,-1667,1290,-1659,1274,-1646,1254,-1628,1348,-1628,1341,-1641,1330,-1656,1321,-1665,1312,-1669e" filled="t" fillcolor="#FFFFFF" stroked="f">
                <v:path arrowok="t"/>
                <v:fill/>
              </v:shape>
            </v:group>
            <v:group style="position:absolute;left:963;top:-1649;width:91;height:13" coordorigin="963,-1649" coordsize="91,13">
              <v:shape style="position:absolute;left:963;top:-1649;width:91;height:13" coordorigin="963,-1649" coordsize="91,13" path="m995,-1649l981,-1645,963,-1636,1054,-1636,1051,-1638,1018,-1648,995,-1649e" filled="t" fillcolor="#FFFFFF" stroked="f">
                <v:path arrowok="t"/>
                <v:fill/>
              </v:shape>
              <v:shape style="position:absolute;left:1170;top:-3331;width:1985;height:1724" type="#_x0000_t75">
                <v:imagedata r:id="rId6" o:title=""/>
              </v:shape>
            </v:group>
            <v:group style="position:absolute;left:8657;top:-2002;width:460;height:396" coordorigin="8657,-2002" coordsize="460,396">
              <v:shape style="position:absolute;left:8657;top:-2002;width:460;height:396" coordorigin="8657,-2002" coordsize="460,396" path="m8704,-2002l8673,-2001,8660,-1992,8657,-1969,8657,-1654,8658,-1623,8666,-1609,8690,-1606,9069,-1606,9100,-1607,9113,-1616,9116,-1640,9116,-1955,9115,-1986,9107,-1999,9083,-2002,8704,-2002xe" filled="f" stroked="t" strokeweight=".16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pt;margin-top:20.397861pt;width:523.094000pt;height:417.890956pt;mso-position-horizontal-relative:page;mso-position-vertical-relative:paragraph;z-index:-1480" type="#_x0000_t75">
            <v:imagedata r:id="rId7" o:title=""/>
          </v:shape>
        </w:pict>
      </w:r>
      <w:r>
        <w:rPr>
          <w:rFonts w:ascii="Century Gothic" w:hAnsi="Century Gothic" w:cs="Century Gothic" w:eastAsia="Century Gothic"/>
          <w:sz w:val="20"/>
          <w:szCs w:val="20"/>
          <w:w w:val="121"/>
          <w:position w:val="-1"/>
        </w:rPr>
        <w:t>и</w:t>
      </w:r>
      <w:r>
        <w:rPr>
          <w:rFonts w:ascii="Century Gothic" w:hAnsi="Century Gothic" w:cs="Century Gothic" w:eastAsia="Century Gothic"/>
          <w:sz w:val="20"/>
          <w:szCs w:val="20"/>
          <w:spacing w:val="-3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16"/>
          <w:w w:val="100"/>
          <w:position w:val="-1"/>
        </w:rPr>
        <w:t>нформационно-публицистически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й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-2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16"/>
          <w:w w:val="100"/>
          <w:position w:val="-1"/>
        </w:rPr>
        <w:t>журна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л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-2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16"/>
          <w:w w:val="100"/>
          <w:position w:val="-1"/>
        </w:rPr>
        <w:t>Муниципальног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о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-2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26"/>
          <w:position w:val="-1"/>
        </w:rPr>
        <w:t>с</w:t>
      </w:r>
      <w:r>
        <w:rPr>
          <w:rFonts w:ascii="Century Gothic" w:hAnsi="Century Gothic" w:cs="Century Gothic" w:eastAsia="Century Gothic"/>
          <w:sz w:val="20"/>
          <w:szCs w:val="20"/>
          <w:spacing w:val="-3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16"/>
          <w:w w:val="100"/>
          <w:position w:val="-1"/>
        </w:rPr>
        <w:t>овет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а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-2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М</w:t>
      </w:r>
      <w:r>
        <w:rPr>
          <w:rFonts w:ascii="Century Gothic" w:hAnsi="Century Gothic" w:cs="Century Gothic" w:eastAsia="Century Gothic"/>
          <w:sz w:val="20"/>
          <w:szCs w:val="20"/>
          <w:spacing w:val="-3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33"/>
          <w:position w:val="-1"/>
        </w:rPr>
        <w:t>о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-2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26"/>
          <w:position w:val="-1"/>
        </w:rPr>
        <w:t>с</w:t>
      </w:r>
      <w:r>
        <w:rPr>
          <w:rFonts w:ascii="Century Gothic" w:hAnsi="Century Gothic" w:cs="Century Gothic" w:eastAsia="Century Gothic"/>
          <w:sz w:val="20"/>
          <w:szCs w:val="20"/>
          <w:spacing w:val="-3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16"/>
          <w:w w:val="100"/>
          <w:position w:val="-1"/>
        </w:rPr>
        <w:t>ветлановско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-1"/>
        </w:rPr>
        <w:t>е</w:t>
      </w:r>
      <w:r>
        <w:rPr>
          <w:rFonts w:ascii="Century Gothic" w:hAnsi="Century Gothic" w:cs="Century Gothic" w:eastAsia="Century Gothic"/>
          <w:sz w:val="20"/>
          <w:szCs w:val="20"/>
          <w:spacing w:val="-3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20" w:right="600"/>
        </w:sectPr>
      </w:pPr>
      <w:rPr/>
    </w:p>
    <w:p>
      <w:pPr>
        <w:spacing w:before="0" w:after="0" w:line="465" w:lineRule="exact"/>
        <w:ind w:left="342" w:right="-101"/>
        <w:jc w:val="left"/>
        <w:rPr>
          <w:rFonts w:ascii="Century Gothic" w:hAnsi="Century Gothic" w:cs="Century Gothic" w:eastAsia="Century Gothic"/>
          <w:sz w:val="39"/>
          <w:szCs w:val="39"/>
        </w:rPr>
      </w:pPr>
      <w:rPr/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0"/>
          <w:b/>
          <w:bCs/>
          <w:position w:val="-1"/>
        </w:rPr>
        <w:t>сУ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0"/>
          <w:b/>
          <w:bCs/>
          <w:position w:val="-1"/>
        </w:rPr>
        <w:t>дьба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108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3"/>
          <w:b/>
          <w:bCs/>
          <w:position w:val="-1"/>
        </w:rPr>
        <w:t>раз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99"/>
          <w:b/>
          <w:bCs/>
          <w:position w:val="-1"/>
        </w:rPr>
        <w:t>В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8"/>
          <w:b/>
          <w:bCs/>
          <w:position w:val="-1"/>
        </w:rPr>
        <w:t>едчика</w:t>
      </w:r>
      <w:r>
        <w:rPr>
          <w:rFonts w:ascii="Century Gothic" w:hAnsi="Century Gothic" w:cs="Century Gothic" w:eastAsia="Century Gothic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375" w:lineRule="exact"/>
        <w:ind w:left="342" w:right="-20"/>
        <w:jc w:val="left"/>
        <w:rPr>
          <w:rFonts w:ascii="Century Gothic" w:hAnsi="Century Gothic" w:cs="Century Gothic" w:eastAsia="Century Gothic"/>
          <w:sz w:val="33"/>
          <w:szCs w:val="33"/>
        </w:rPr>
      </w:pPr>
      <w:rPr/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Воспоминания</w:t>
      </w:r>
      <w:r>
        <w:rPr>
          <w:rFonts w:ascii="Century Gothic" w:hAnsi="Century Gothic" w:cs="Century Gothic" w:eastAsia="Century Gothic"/>
          <w:sz w:val="33"/>
          <w:szCs w:val="33"/>
          <w:color w:val="000000"/>
          <w:spacing w:val="0"/>
          <w:w w:val="100"/>
        </w:rPr>
      </w:r>
    </w:p>
    <w:p>
      <w:pPr>
        <w:spacing w:before="5" w:after="0" w:line="388" w:lineRule="exact"/>
        <w:ind w:left="342" w:right="1117"/>
        <w:jc w:val="left"/>
        <w:rPr>
          <w:rFonts w:ascii="Century Gothic" w:hAnsi="Century Gothic" w:cs="Century Gothic" w:eastAsia="Century Gothic"/>
          <w:sz w:val="33"/>
          <w:szCs w:val="33"/>
        </w:rPr>
      </w:pPr>
      <w:rPr/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Зиновия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Меркина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стр.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6</w:t>
      </w:r>
      <w:r>
        <w:rPr>
          <w:rFonts w:ascii="Century Gothic" w:hAnsi="Century Gothic" w:cs="Century Gothic" w:eastAsia="Century Gothic"/>
          <w:sz w:val="33"/>
          <w:szCs w:val="33"/>
          <w:color w:val="000000"/>
          <w:spacing w:val="0"/>
          <w:w w:val="100"/>
        </w:rPr>
      </w:r>
    </w:p>
    <w:p>
      <w:pPr>
        <w:spacing w:before="32" w:after="0" w:line="211" w:lineRule="auto"/>
        <w:ind w:left="-72" w:right="394" w:firstLine="167"/>
        <w:jc w:val="right"/>
        <w:rPr>
          <w:rFonts w:ascii="Century Gothic" w:hAnsi="Century Gothic" w:cs="Century Gothic" w:eastAsia="Century Gothic"/>
          <w:sz w:val="33"/>
          <w:szCs w:val="33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0"/>
          <w:b/>
          <w:bCs/>
        </w:rPr>
        <w:t>это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8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99"/>
          <w:b/>
          <w:bCs/>
        </w:rPr>
        <w:t>В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6"/>
          <w:b/>
          <w:bCs/>
        </w:rPr>
        <w:t>олшебное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6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5"/>
          <w:b/>
          <w:bCs/>
        </w:rPr>
        <w:t>царст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5"/>
          <w:b/>
          <w:bCs/>
        </w:rPr>
        <w:t>В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5"/>
          <w:b/>
          <w:bCs/>
        </w:rPr>
        <w:t>о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6"/>
          <w:w w:val="105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13"/>
          <w:b/>
          <w:bCs/>
        </w:rPr>
        <w:t>знаний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13"/>
          <w:b/>
          <w:bCs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Разговор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с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21"/>
        </w:rPr>
        <w:t>и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риной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86"/>
        </w:rPr>
        <w:t>б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орисовной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т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аранковой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15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стр.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20</w:t>
      </w:r>
      <w:r>
        <w:rPr>
          <w:rFonts w:ascii="Century Gothic" w:hAnsi="Century Gothic" w:cs="Century Gothic" w:eastAsia="Century Gothic"/>
          <w:sz w:val="33"/>
          <w:szCs w:val="33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040" w:bottom="280" w:left="620" w:right="600"/>
          <w:cols w:num="2" w:equalWidth="0">
            <w:col w:w="4505" w:space="2286"/>
            <w:col w:w="3909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444" w:lineRule="exact"/>
        <w:ind w:left="352" w:right="3370"/>
        <w:jc w:val="left"/>
        <w:rPr>
          <w:rFonts w:ascii="Century Gothic" w:hAnsi="Century Gothic" w:cs="Century Gothic" w:eastAsia="Century Gothic"/>
          <w:sz w:val="39"/>
          <w:szCs w:val="39"/>
        </w:rPr>
      </w:pPr>
      <w:rPr/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8"/>
          <w:b/>
          <w:bCs/>
        </w:rPr>
        <w:t>Уникальный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86"/>
          <w:w w:val="108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8"/>
          <w:b/>
          <w:bCs/>
        </w:rPr>
        <w:t>пионерский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15"/>
          <w:w w:val="108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8"/>
          <w:b/>
          <w:bCs/>
        </w:rPr>
        <w:t>лагерь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8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00"/>
          <w:b/>
          <w:bCs/>
        </w:rPr>
        <w:t>на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59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99"/>
          <w:b/>
          <w:bCs/>
        </w:rPr>
        <w:t>ВУ</w:t>
      </w:r>
      <w:r>
        <w:rPr>
          <w:rFonts w:ascii="Century Gothic" w:hAnsi="Century Gothic" w:cs="Century Gothic" w:eastAsia="Century Gothic"/>
          <w:sz w:val="39"/>
          <w:szCs w:val="39"/>
          <w:color w:val="FFFFFF"/>
          <w:spacing w:val="0"/>
          <w:w w:val="111"/>
          <w:b/>
          <w:bCs/>
        </w:rPr>
        <w:t>оксе</w:t>
      </w:r>
      <w:r>
        <w:rPr>
          <w:rFonts w:ascii="Century Gothic" w:hAnsi="Century Gothic" w:cs="Century Gothic" w:eastAsia="Century Gothic"/>
          <w:sz w:val="39"/>
          <w:szCs w:val="39"/>
          <w:color w:val="000000"/>
          <w:spacing w:val="0"/>
          <w:w w:val="100"/>
        </w:rPr>
      </w:r>
    </w:p>
    <w:p>
      <w:pPr>
        <w:spacing w:before="0" w:after="0" w:line="345" w:lineRule="exact"/>
        <w:ind w:left="352" w:right="-20"/>
        <w:jc w:val="left"/>
        <w:rPr>
          <w:rFonts w:ascii="Century Gothic" w:hAnsi="Century Gothic" w:cs="Century Gothic" w:eastAsia="Century Gothic"/>
          <w:sz w:val="33"/>
          <w:szCs w:val="33"/>
        </w:rPr>
      </w:pPr>
      <w:rPr/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Воспоминания</w:t>
      </w:r>
      <w:r>
        <w:rPr>
          <w:rFonts w:ascii="Century Gothic" w:hAnsi="Century Gothic" w:cs="Century Gothic" w:eastAsia="Century Gothic"/>
          <w:sz w:val="33"/>
          <w:szCs w:val="33"/>
          <w:color w:val="000000"/>
          <w:spacing w:val="0"/>
          <w:w w:val="100"/>
        </w:rPr>
      </w:r>
    </w:p>
    <w:p>
      <w:pPr>
        <w:spacing w:before="0" w:after="0" w:line="361" w:lineRule="exact"/>
        <w:ind w:left="352" w:right="-20"/>
        <w:jc w:val="left"/>
        <w:rPr>
          <w:rFonts w:ascii="Century Gothic" w:hAnsi="Century Gothic" w:cs="Century Gothic" w:eastAsia="Century Gothic"/>
          <w:sz w:val="33"/>
          <w:szCs w:val="33"/>
        </w:rPr>
      </w:pPr>
      <w:rPr/>
      <w:r>
        <w:rPr/>
        <w:pict>
          <v:shape style="position:absolute;margin-left:216.339005pt;margin-top:41.722050pt;width:162.21536pt;height:108.96pt;mso-position-horizontal-relative:page;mso-position-vertical-relative:paragraph;z-index:-1479" type="#_x0000_t75">
            <v:imagedata r:id="rId8" o:title=""/>
          </v:shape>
        </w:pict>
      </w:r>
      <w:r>
        <w:rPr/>
        <w:pict>
          <v:shape style="position:absolute;margin-left:397.011993pt;margin-top:41.722050pt;width:162.21536pt;height:108.96pt;mso-position-horizontal-relative:page;mso-position-vertical-relative:paragraph;z-index:-1478" type="#_x0000_t75">
            <v:imagedata r:id="rId9" o:title=""/>
          </v:shape>
        </w:pic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Наталь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и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30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Васильевн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ы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37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с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урово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й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24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стр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0"/>
          <w:w w:val="100"/>
        </w:rPr>
        <w:t>.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24"/>
          <w:w w:val="100"/>
        </w:rPr>
        <w:t> </w:t>
      </w:r>
      <w:r>
        <w:rPr>
          <w:rFonts w:ascii="Century Gothic" w:hAnsi="Century Gothic" w:cs="Century Gothic" w:eastAsia="Century Gothic"/>
          <w:sz w:val="33"/>
          <w:szCs w:val="33"/>
          <w:color w:val="FFFFFF"/>
          <w:spacing w:val="-8"/>
          <w:w w:val="100"/>
        </w:rPr>
        <w:t>10</w:t>
      </w:r>
      <w:r>
        <w:rPr>
          <w:rFonts w:ascii="Century Gothic" w:hAnsi="Century Gothic" w:cs="Century Gothic" w:eastAsia="Century Gothic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2.21536pt;height:108.9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20" w:right="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3.256001pt;margin-top:35.500015pt;width:168.165pt;height:298.638pt;mso-position-horizontal-relative:page;mso-position-vertical-relative:page;z-index:-1477" coordorigin="865,710" coordsize="3363,5973">
            <v:group style="position:absolute;left:875;top:720;width:3343;height:5953" coordorigin="875,720" coordsize="3343,5953">
              <v:shape style="position:absolute;left:875;top:720;width:3343;height:5953" coordorigin="875,720" coordsize="3343,5953" path="m875,6673l4218,6673,4218,720,875,720,875,6673e" filled="t" fillcolor="#EDEEF0" stroked="f">
                <v:path arrowok="t"/>
                <v:fill/>
              </v:shape>
              <v:shape style="position:absolute;left:875;top:720;width:3343;height:5953" type="#_x0000_t75">
                <v:imagedata r:id="rId12" o:title=""/>
              </v:shape>
            </v:group>
            <w10:wrap type="none"/>
          </v:group>
        </w:pict>
      </w:r>
      <w:r>
        <w:rPr/>
        <w:pict>
          <v:group style="position:absolute;margin-left:224.770004pt;margin-top:35.500015pt;width:153.68pt;height:191.488pt;mso-position-horizontal-relative:page;mso-position-vertical-relative:page;z-index:-1473" coordorigin="4495,710" coordsize="3074,3830">
            <v:group style="position:absolute;left:4505;top:720;width:3054;height:3810" coordorigin="4505,720" coordsize="3054,3810">
              <v:shape style="position:absolute;left:4505;top:720;width:3054;height:3810" coordorigin="4505,720" coordsize="3054,3810" path="m4505,4530l7559,4530,7559,720,4505,720,4505,4530e" filled="t" fillcolor="#EDEEF0" stroked="f">
                <v:path arrowok="t"/>
                <v:fill/>
              </v:shape>
              <v:shape style="position:absolute;left:4505;top:720;width:3054;height:3810" type="#_x0000_t75">
                <v:imagedata r:id="rId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40" w:lineRule="exact"/>
        <w:ind w:right="972"/>
        <w:jc w:val="right"/>
        <w:rPr>
          <w:rFonts w:ascii="Lato" w:hAnsi="Lato" w:cs="Lato" w:eastAsia="Lato"/>
          <w:sz w:val="38"/>
          <w:szCs w:val="38"/>
        </w:rPr>
      </w:pPr>
      <w:rPr/>
      <w:r>
        <w:rPr/>
        <w:pict>
          <v:group style="position:absolute;margin-left:43.256001pt;margin-top:-6.6441pt;width:335.329pt;height:228.385pt;mso-position-horizontal-relative:page;mso-position-vertical-relative:paragraph;z-index:-1474" coordorigin="865,-133" coordsize="6707,4568">
            <v:group style="position:absolute;left:875;top:-123;width:6687;height:4548" coordorigin="875,-123" coordsize="6687,4548">
              <v:shape style="position:absolute;left:875;top:-123;width:6687;height:4548" coordorigin="875,-123" coordsize="6687,4548" path="m875,4425l7562,4425,7562,-123,875,-123,875,4425e" filled="t" fillcolor="#EDEEF0" stroked="f">
                <v:path arrowok="t"/>
                <v:fill/>
              </v:shape>
              <v:shape style="position:absolute;left:875;top:-123;width:6687;height:4548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224.770004pt;margin-top:-116.627098pt;width:153.168pt;height:100.038pt;mso-position-horizontal-relative:page;mso-position-vertical-relative:paragraph;z-index:-1472" coordorigin="4495,-2333" coordsize="3063,2001">
            <v:group style="position:absolute;left:4505;top:-2323;width:3043;height:1981" coordorigin="4505,-2323" coordsize="3043,1981">
              <v:shape style="position:absolute;left:4505;top:-2323;width:3043;height:1981" coordorigin="4505,-2323" coordsize="3043,1981" path="m4505,-342l7549,-342,7549,-2323,4505,-2323,4505,-342e" filled="t" fillcolor="#EDEEF0" stroked="f">
                <v:path arrowok="t"/>
                <v:fill/>
              </v:shape>
              <v:shape style="position:absolute;left:4505;top:-2323;width:3043;height:1981" type="#_x0000_t75">
                <v:imagedata r:id="rId15" o:title=""/>
              </v:shape>
            </v:group>
            <w10:wrap type="none"/>
          </v:group>
        </w:pict>
      </w:r>
      <w:r>
        <w:rPr>
          <w:rFonts w:ascii="Lato" w:hAnsi="Lato" w:cs="Lato" w:eastAsia="Lato"/>
          <w:sz w:val="38"/>
          <w:szCs w:val="38"/>
          <w:spacing w:val="-1"/>
          <w:w w:val="99"/>
          <w:b/>
          <w:bCs/>
          <w:position w:val="-2"/>
        </w:rPr>
        <w:t>С</w:t>
      </w:r>
      <w:r>
        <w:rPr>
          <w:rFonts w:ascii="Lato" w:hAnsi="Lato" w:cs="Lato" w:eastAsia="Lato"/>
          <w:sz w:val="38"/>
          <w:szCs w:val="38"/>
          <w:spacing w:val="-2"/>
          <w:w w:val="99"/>
          <w:b/>
          <w:bCs/>
          <w:position w:val="-2"/>
        </w:rPr>
        <w:t>о</w:t>
      </w:r>
      <w:r>
        <w:rPr>
          <w:rFonts w:ascii="Lato" w:hAnsi="Lato" w:cs="Lato" w:eastAsia="Lato"/>
          <w:sz w:val="38"/>
          <w:szCs w:val="38"/>
          <w:spacing w:val="-3"/>
          <w:w w:val="99"/>
          <w:b/>
          <w:bCs/>
          <w:position w:val="-2"/>
        </w:rPr>
        <w:t>д</w:t>
      </w:r>
      <w:r>
        <w:rPr>
          <w:rFonts w:ascii="Lato" w:hAnsi="Lato" w:cs="Lato" w:eastAsia="Lato"/>
          <w:sz w:val="38"/>
          <w:szCs w:val="38"/>
          <w:spacing w:val="1"/>
          <w:w w:val="100"/>
          <w:b/>
          <w:bCs/>
          <w:position w:val="-2"/>
        </w:rPr>
        <w:t>е</w:t>
      </w:r>
      <w:r>
        <w:rPr>
          <w:rFonts w:ascii="Lato" w:hAnsi="Lato" w:cs="Lato" w:eastAsia="Lato"/>
          <w:sz w:val="38"/>
          <w:szCs w:val="38"/>
          <w:spacing w:val="-5"/>
          <w:w w:val="99"/>
          <w:b/>
          <w:bCs/>
          <w:position w:val="-2"/>
        </w:rPr>
        <w:t>р</w:t>
      </w:r>
      <w:r>
        <w:rPr>
          <w:rFonts w:ascii="Lato" w:hAnsi="Lato" w:cs="Lato" w:eastAsia="Lato"/>
          <w:sz w:val="38"/>
          <w:szCs w:val="38"/>
          <w:spacing w:val="0"/>
          <w:w w:val="100"/>
          <w:b/>
          <w:bCs/>
          <w:position w:val="-2"/>
        </w:rPr>
        <w:t>ж</w:t>
      </w:r>
      <w:r>
        <w:rPr>
          <w:rFonts w:ascii="Lato" w:hAnsi="Lato" w:cs="Lato" w:eastAsia="Lato"/>
          <w:sz w:val="38"/>
          <w:szCs w:val="38"/>
          <w:spacing w:val="1"/>
          <w:w w:val="99"/>
          <w:b/>
          <w:bCs/>
          <w:position w:val="-2"/>
        </w:rPr>
        <w:t>а</w:t>
      </w:r>
      <w:r>
        <w:rPr>
          <w:rFonts w:ascii="Lato" w:hAnsi="Lato" w:cs="Lato" w:eastAsia="Lato"/>
          <w:sz w:val="38"/>
          <w:szCs w:val="38"/>
          <w:spacing w:val="0"/>
          <w:w w:val="99"/>
          <w:b/>
          <w:bCs/>
          <w:position w:val="-2"/>
        </w:rPr>
        <w:t>н</w:t>
      </w:r>
      <w:r>
        <w:rPr>
          <w:rFonts w:ascii="Lato" w:hAnsi="Lato" w:cs="Lato" w:eastAsia="Lato"/>
          <w:sz w:val="38"/>
          <w:szCs w:val="38"/>
          <w:spacing w:val="0"/>
          <w:w w:val="100"/>
          <w:b/>
          <w:bCs/>
          <w:position w:val="-2"/>
        </w:rPr>
        <w:t>ие</w:t>
      </w:r>
      <w:r>
        <w:rPr>
          <w:rFonts w:ascii="Lato" w:hAnsi="Lato" w:cs="Lato" w:eastAsia="Lato"/>
          <w:sz w:val="38"/>
          <w:szCs w:val="3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tabs>
          <w:tab w:pos="56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3"/>
        </w:rPr>
        <w:t>0</w:t>
      </w:r>
      <w:r>
        <w:rPr>
          <w:rFonts w:ascii="Helios" w:hAnsi="Helios" w:cs="Helios" w:eastAsia="Helios"/>
          <w:sz w:val="30"/>
          <w:szCs w:val="30"/>
          <w:spacing w:val="0"/>
        </w:rPr>
        <w:t>3</w:t>
        <w:tab/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12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5"/>
          <w:w w:val="100"/>
        </w:rPr>
        <w:t>у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п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ь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н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лово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80"/>
        <w:jc w:val="right"/>
        <w:tabs>
          <w:tab w:pos="56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5"/>
        </w:rPr>
        <w:t>0</w:t>
      </w:r>
      <w:r>
        <w:rPr>
          <w:rFonts w:ascii="Helios" w:hAnsi="Helios" w:cs="Helios" w:eastAsia="Helios"/>
          <w:sz w:val="30"/>
          <w:szCs w:val="30"/>
          <w:spacing w:val="0"/>
        </w:rPr>
        <w:t>4</w:t>
        <w:tab/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Д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оп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я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77"/>
        <w:jc w:val="right"/>
        <w:tabs>
          <w:tab w:pos="56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4"/>
        </w:rPr>
        <w:t>0</w:t>
      </w:r>
      <w:r>
        <w:rPr>
          <w:rFonts w:ascii="Helios" w:hAnsi="Helios" w:cs="Helios" w:eastAsia="Helios"/>
          <w:sz w:val="30"/>
          <w:szCs w:val="30"/>
          <w:spacing w:val="0"/>
        </w:rPr>
        <w:t>6</w:t>
        <w:tab/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-4"/>
          <w:w w:val="100"/>
        </w:rPr>
        <w:t>у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д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ь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б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р</w:t>
      </w:r>
      <w:r>
        <w:rPr>
          <w:rFonts w:ascii="Helios" w:hAnsi="Helios" w:cs="Helios" w:eastAsia="Helios"/>
          <w:sz w:val="30"/>
          <w:szCs w:val="30"/>
          <w:spacing w:val="5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з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д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ч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а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94"/>
        <w:jc w:val="right"/>
        <w:tabs>
          <w:tab w:pos="56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2"/>
        </w:rPr>
        <w:t>0</w:t>
      </w:r>
      <w:r>
        <w:rPr>
          <w:rFonts w:ascii="Helios" w:hAnsi="Helios" w:cs="Helios" w:eastAsia="Helios"/>
          <w:sz w:val="30"/>
          <w:szCs w:val="30"/>
          <w:spacing w:val="0"/>
        </w:rPr>
        <w:t>8</w:t>
        <w:tab/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ц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я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-3"/>
          <w:w w:val="100"/>
        </w:rPr>
        <w:t>«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10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д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п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м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я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-4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»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7636" w:right="323" w:firstLine="-567"/>
        <w:jc w:val="left"/>
        <w:tabs>
          <w:tab w:pos="7620" w:val="left"/>
        </w:tabs>
        <w:rPr>
          <w:rFonts w:ascii="Helios" w:hAnsi="Helios" w:cs="Helios" w:eastAsia="Helios"/>
          <w:sz w:val="30"/>
          <w:szCs w:val="30"/>
        </w:rPr>
      </w:pPr>
      <w:rPr/>
      <w:r>
        <w:rPr/>
        <w:pict>
          <v:group style="position:absolute;margin-left:190.365997pt;margin-top:27.829096pt;width:187.572pt;height:190.306pt;mso-position-horizontal-relative:page;mso-position-vertical-relative:paragraph;z-index:-1476" coordorigin="3807,557" coordsize="3751,3806">
            <v:group style="position:absolute;left:3817;top:567;width:3731;height:3786" coordorigin="3817,567" coordsize="3731,3786">
              <v:shape style="position:absolute;left:3817;top:567;width:3731;height:3786" coordorigin="3817,567" coordsize="3731,3786" path="m3817,4353l7549,4353,7549,567,3817,567,3817,4353e" filled="t" fillcolor="#EDEEF0" stroked="f">
                <v:path arrowok="t"/>
                <v:fill/>
              </v:shape>
              <v:shape style="position:absolute;left:3817;top:567;width:3731;height:3786" type="#_x0000_t75">
                <v:imagedata r:id="rId16" o:title=""/>
              </v:shape>
            </v:group>
            <w10:wrap type="none"/>
          </v:group>
        </w:pict>
      </w:r>
      <w:r>
        <w:rPr/>
        <w:pict>
          <v:shape style="position:absolute;margin-left:43.755001pt;margin-top:28.217094pt;width:136.537pt;height:189.418pt;mso-position-horizontal-relative:page;mso-position-vertical-relative:paragraph;z-index:-1475" type="#_x0000_t75">
            <v:imagedata r:id="rId17" o:title=""/>
          </v:shape>
        </w:pict>
      </w:r>
      <w:r>
        <w:rPr>
          <w:rFonts w:ascii="Helios" w:hAnsi="Helios" w:cs="Helios" w:eastAsia="Helios"/>
          <w:sz w:val="30"/>
          <w:szCs w:val="30"/>
          <w:spacing w:val="-14"/>
          <w:w w:val="100"/>
        </w:rPr>
        <w:t>1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0</w:t>
        <w:tab/>
      </w:r>
      <w:r>
        <w:rPr>
          <w:rFonts w:ascii="Helios" w:hAnsi="Helios" w:cs="Helios" w:eastAsia="Helios"/>
          <w:sz w:val="30"/>
          <w:szCs w:val="30"/>
          <w:spacing w:val="-3"/>
          <w:w w:val="100"/>
        </w:rPr>
        <w:t>У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ни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11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ь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ный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п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ионе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р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й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г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ерь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на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у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413"/>
        <w:jc w:val="right"/>
        <w:tabs>
          <w:tab w:pos="56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-14"/>
        </w:rPr>
        <w:t>1</w:t>
      </w:r>
      <w:r>
        <w:rPr>
          <w:rFonts w:ascii="Helios" w:hAnsi="Helios" w:cs="Helios" w:eastAsia="Helios"/>
          <w:sz w:val="30"/>
          <w:szCs w:val="30"/>
          <w:spacing w:val="0"/>
        </w:rPr>
        <w:t>4</w:t>
        <w:tab/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я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ж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з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н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ь</w:t>
      </w:r>
    </w:p>
    <w:p>
      <w:pPr>
        <w:spacing w:before="0" w:after="0" w:line="340" w:lineRule="exact"/>
        <w:ind w:right="478"/>
        <w:jc w:val="right"/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0"/>
          <w:w w:val="100"/>
          <w:position w:val="-1"/>
        </w:rPr>
        <w:t>в</w:t>
      </w:r>
      <w:r>
        <w:rPr>
          <w:rFonts w:ascii="Helios" w:hAnsi="Helios" w:cs="Helios" w:eastAsia="Helios"/>
          <w:sz w:val="30"/>
          <w:szCs w:val="30"/>
          <w:spacing w:val="0"/>
          <w:w w:val="100"/>
          <w:position w:val="-1"/>
        </w:rPr>
        <w:t> </w:t>
      </w:r>
      <w:r>
        <w:rPr>
          <w:rFonts w:ascii="Helios" w:hAnsi="Helios" w:cs="Helios" w:eastAsia="Helios"/>
          <w:sz w:val="30"/>
          <w:szCs w:val="30"/>
          <w:spacing w:val="6"/>
          <w:w w:val="100"/>
          <w:position w:val="-1"/>
        </w:rPr>
        <w:t>с</w:t>
      </w:r>
      <w:r>
        <w:rPr>
          <w:rFonts w:ascii="Helios" w:hAnsi="Helios" w:cs="Helios" w:eastAsia="Helios"/>
          <w:sz w:val="30"/>
          <w:szCs w:val="30"/>
          <w:spacing w:val="3"/>
          <w:w w:val="100"/>
          <w:position w:val="-1"/>
        </w:rPr>
        <w:t>л</w:t>
      </w:r>
      <w:r>
        <w:rPr>
          <w:rFonts w:ascii="Helios" w:hAnsi="Helios" w:cs="Helios" w:eastAsia="Helios"/>
          <w:sz w:val="30"/>
          <w:szCs w:val="30"/>
          <w:spacing w:val="13"/>
          <w:w w:val="100"/>
          <w:position w:val="-1"/>
        </w:rPr>
        <w:t>у</w:t>
      </w:r>
      <w:r>
        <w:rPr>
          <w:rFonts w:ascii="Helios" w:hAnsi="Helios" w:cs="Helios" w:eastAsia="Helios"/>
          <w:sz w:val="30"/>
          <w:szCs w:val="30"/>
          <w:spacing w:val="-1"/>
          <w:w w:val="100"/>
          <w:position w:val="-1"/>
        </w:rPr>
        <w:t>ж</w:t>
      </w:r>
      <w:r>
        <w:rPr>
          <w:rFonts w:ascii="Helios" w:hAnsi="Helios" w:cs="Helios" w:eastAsia="Helios"/>
          <w:sz w:val="30"/>
          <w:szCs w:val="30"/>
          <w:spacing w:val="1"/>
          <w:w w:val="100"/>
          <w:position w:val="-1"/>
        </w:rPr>
        <w:t>е</w:t>
      </w:r>
      <w:r>
        <w:rPr>
          <w:rFonts w:ascii="Helios" w:hAnsi="Helios" w:cs="Helios" w:eastAsia="Helios"/>
          <w:sz w:val="30"/>
          <w:szCs w:val="30"/>
          <w:spacing w:val="-1"/>
          <w:w w:val="100"/>
          <w:position w:val="-1"/>
        </w:rPr>
        <w:t>н</w:t>
      </w:r>
      <w:r>
        <w:rPr>
          <w:rFonts w:ascii="Helios" w:hAnsi="Helios" w:cs="Helios" w:eastAsia="Helios"/>
          <w:sz w:val="30"/>
          <w:szCs w:val="30"/>
          <w:spacing w:val="-1"/>
          <w:w w:val="100"/>
          <w:position w:val="-1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  <w:position w:val="-1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  <w:position w:val="-1"/>
        </w:rPr>
        <w:t> </w:t>
      </w:r>
      <w:r>
        <w:rPr>
          <w:rFonts w:ascii="Helios" w:hAnsi="Helios" w:cs="Helios" w:eastAsia="Helios"/>
          <w:sz w:val="30"/>
          <w:szCs w:val="30"/>
          <w:spacing w:val="1"/>
          <w:w w:val="100"/>
          <w:position w:val="-1"/>
        </w:rPr>
        <w:t>д</w:t>
      </w:r>
      <w:r>
        <w:rPr>
          <w:rFonts w:ascii="Helios" w:hAnsi="Helios" w:cs="Helios" w:eastAsia="Helios"/>
          <w:sz w:val="30"/>
          <w:szCs w:val="30"/>
          <w:spacing w:val="3"/>
          <w:w w:val="100"/>
          <w:position w:val="-1"/>
        </w:rPr>
        <w:t>е</w:t>
      </w:r>
      <w:r>
        <w:rPr>
          <w:rFonts w:ascii="Helios" w:hAnsi="Helios" w:cs="Helios" w:eastAsia="Helios"/>
          <w:sz w:val="30"/>
          <w:szCs w:val="30"/>
          <w:spacing w:val="5"/>
          <w:w w:val="100"/>
          <w:position w:val="-1"/>
        </w:rPr>
        <w:t>т</w:t>
      </w:r>
      <w:r>
        <w:rPr>
          <w:rFonts w:ascii="Helios" w:hAnsi="Helios" w:cs="Helios" w:eastAsia="Helios"/>
          <w:sz w:val="30"/>
          <w:szCs w:val="30"/>
          <w:spacing w:val="-1"/>
          <w:w w:val="100"/>
          <w:position w:val="-1"/>
        </w:rPr>
        <w:t>я</w:t>
      </w:r>
      <w:r>
        <w:rPr>
          <w:rFonts w:ascii="Helios" w:hAnsi="Helios" w:cs="Helios" w:eastAsia="Helios"/>
          <w:sz w:val="30"/>
          <w:szCs w:val="30"/>
          <w:spacing w:val="0"/>
          <w:w w:val="100"/>
          <w:position w:val="-1"/>
        </w:rPr>
        <w:t>м</w:t>
      </w:r>
      <w:r>
        <w:rPr>
          <w:rFonts w:ascii="Helios" w:hAnsi="Helios" w:cs="Helios" w:eastAsia="Helios"/>
          <w:sz w:val="30"/>
          <w:szCs w:val="3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7636" w:right="740" w:firstLine="-567"/>
        <w:jc w:val="left"/>
        <w:tabs>
          <w:tab w:pos="762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0"/>
          <w:w w:val="100"/>
        </w:rPr>
        <w:t>20</w:t>
        <w:tab/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Б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б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–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э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л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ш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б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н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ц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р</w:t>
      </w:r>
      <w:r>
        <w:rPr>
          <w:rFonts w:ascii="Helios" w:hAnsi="Helios" w:cs="Helios" w:eastAsia="Helios"/>
          <w:sz w:val="30"/>
          <w:szCs w:val="30"/>
          <w:spacing w:val="6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4"/>
          <w:w w:val="100"/>
        </w:rPr>
        <w:t>т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во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з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н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ний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7636" w:right="800" w:firstLine="-567"/>
        <w:jc w:val="left"/>
        <w:tabs>
          <w:tab w:pos="7620" w:val="left"/>
        </w:tabs>
        <w:rPr>
          <w:rFonts w:ascii="Helios" w:hAnsi="Helios" w:cs="Helios" w:eastAsia="Helios"/>
          <w:sz w:val="30"/>
          <w:szCs w:val="30"/>
        </w:rPr>
      </w:pPr>
      <w:rPr/>
      <w:r>
        <w:rPr>
          <w:rFonts w:ascii="Helios" w:hAnsi="Helios" w:cs="Helios" w:eastAsia="Helios"/>
          <w:sz w:val="30"/>
          <w:szCs w:val="30"/>
          <w:spacing w:val="-1"/>
          <w:w w:val="100"/>
        </w:rPr>
        <w:t>2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3</w:t>
        <w:tab/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Ц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-2"/>
          <w:w w:val="100"/>
        </w:rPr>
        <w:t>ф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р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о</w:t>
      </w:r>
      <w:r>
        <w:rPr>
          <w:rFonts w:ascii="Helios" w:hAnsi="Helios" w:cs="Helios" w:eastAsia="Helios"/>
          <w:sz w:val="30"/>
          <w:szCs w:val="30"/>
          <w:spacing w:val="-1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з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а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ц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и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я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в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2"/>
          <w:w w:val="100"/>
        </w:rPr>
        <w:t>с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ф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1"/>
          <w:w w:val="100"/>
        </w:rPr>
        <w:t>р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е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 </w:t>
      </w:r>
      <w:r>
        <w:rPr>
          <w:rFonts w:ascii="Helios" w:hAnsi="Helios" w:cs="Helios" w:eastAsia="Helios"/>
          <w:sz w:val="30"/>
          <w:szCs w:val="30"/>
          <w:spacing w:val="3"/>
          <w:w w:val="100"/>
        </w:rPr>
        <w:t>Ж</w:t>
      </w:r>
      <w:r>
        <w:rPr>
          <w:rFonts w:ascii="Helios" w:hAnsi="Helios" w:cs="Helios" w:eastAsia="Helios"/>
          <w:sz w:val="30"/>
          <w:szCs w:val="30"/>
          <w:spacing w:val="11"/>
          <w:w w:val="100"/>
        </w:rPr>
        <w:t>К</w:t>
      </w:r>
      <w:r>
        <w:rPr>
          <w:rFonts w:ascii="Helios" w:hAnsi="Helios" w:cs="Helios" w:eastAsia="Helios"/>
          <w:sz w:val="30"/>
          <w:szCs w:val="30"/>
          <w:spacing w:val="0"/>
          <w:w w:val="100"/>
        </w:rPr>
        <w:t>Х</w:t>
      </w:r>
    </w:p>
    <w:p>
      <w:pPr>
        <w:jc w:val="left"/>
        <w:spacing w:after="0"/>
        <w:sectPr>
          <w:pgMar w:footer="525" w:header="406502640" w:top="1560" w:bottom="720" w:left="760" w:right="820"/>
          <w:footerReference w:type="even" r:id="rId11"/>
          <w:pgSz w:w="11920" w:h="16840"/>
        </w:sectPr>
      </w:pPr>
      <w:rPr/>
    </w:p>
    <w:p>
      <w:pPr>
        <w:spacing w:before="12" w:after="0" w:line="240" w:lineRule="auto"/>
        <w:ind w:left="112" w:right="-20"/>
        <w:jc w:val="left"/>
        <w:rPr>
          <w:rFonts w:ascii="Lato" w:hAnsi="Lato" w:cs="Lato" w:eastAsia="Lato"/>
          <w:sz w:val="57"/>
          <w:szCs w:val="57"/>
        </w:rPr>
      </w:pPr>
      <w:rPr/>
      <w:r>
        <w:rPr>
          <w:rFonts w:ascii="Lato" w:hAnsi="Lato" w:cs="Lato" w:eastAsia="Lato"/>
          <w:sz w:val="57"/>
          <w:szCs w:val="57"/>
          <w:spacing w:val="-14"/>
          <w:w w:val="101"/>
        </w:rPr>
        <w:t>В</w:t>
      </w:r>
      <w:r>
        <w:rPr>
          <w:rFonts w:ascii="Lato" w:hAnsi="Lato" w:cs="Lato" w:eastAsia="Lato"/>
          <w:sz w:val="57"/>
          <w:szCs w:val="57"/>
          <w:spacing w:val="5"/>
          <w:w w:val="141"/>
        </w:rPr>
        <w:t>с</w:t>
      </w:r>
      <w:r>
        <w:rPr>
          <w:rFonts w:ascii="Lato" w:hAnsi="Lato" w:cs="Lato" w:eastAsia="Lato"/>
          <w:sz w:val="57"/>
          <w:szCs w:val="57"/>
          <w:spacing w:val="14"/>
          <w:w w:val="118"/>
        </w:rPr>
        <w:t>т</w:t>
      </w:r>
      <w:r>
        <w:rPr>
          <w:rFonts w:ascii="Lato" w:hAnsi="Lato" w:cs="Lato" w:eastAsia="Lato"/>
          <w:sz w:val="57"/>
          <w:szCs w:val="57"/>
          <w:spacing w:val="-8"/>
          <w:w w:val="122"/>
        </w:rPr>
        <w:t>у</w:t>
      </w:r>
      <w:r>
        <w:rPr>
          <w:rFonts w:ascii="Lato" w:hAnsi="Lato" w:cs="Lato" w:eastAsia="Lato"/>
          <w:sz w:val="57"/>
          <w:szCs w:val="57"/>
          <w:spacing w:val="-21"/>
          <w:w w:val="132"/>
        </w:rPr>
        <w:t>п</w:t>
      </w:r>
      <w:r>
        <w:rPr>
          <w:rFonts w:ascii="Lato" w:hAnsi="Lato" w:cs="Lato" w:eastAsia="Lato"/>
          <w:sz w:val="57"/>
          <w:szCs w:val="57"/>
          <w:spacing w:val="-12"/>
          <w:w w:val="134"/>
        </w:rPr>
        <w:t>и</w:t>
      </w:r>
      <w:r>
        <w:rPr>
          <w:rFonts w:ascii="Lato" w:hAnsi="Lato" w:cs="Lato" w:eastAsia="Lato"/>
          <w:sz w:val="57"/>
          <w:szCs w:val="57"/>
          <w:spacing w:val="-12"/>
          <w:w w:val="118"/>
        </w:rPr>
        <w:t>т</w:t>
      </w:r>
      <w:r>
        <w:rPr>
          <w:rFonts w:ascii="Lato" w:hAnsi="Lato" w:cs="Lato" w:eastAsia="Lato"/>
          <w:sz w:val="57"/>
          <w:szCs w:val="57"/>
          <w:spacing w:val="7"/>
          <w:w w:val="110"/>
        </w:rPr>
        <w:t>е</w:t>
      </w:r>
      <w:r>
        <w:rPr>
          <w:rFonts w:ascii="Lato" w:hAnsi="Lato" w:cs="Lato" w:eastAsia="Lato"/>
          <w:sz w:val="57"/>
          <w:szCs w:val="57"/>
          <w:spacing w:val="-21"/>
          <w:w w:val="125"/>
        </w:rPr>
        <w:t>л</w:t>
      </w:r>
      <w:r>
        <w:rPr>
          <w:rFonts w:ascii="Lato" w:hAnsi="Lato" w:cs="Lato" w:eastAsia="Lato"/>
          <w:sz w:val="57"/>
          <w:szCs w:val="57"/>
          <w:spacing w:val="-17"/>
          <w:w w:val="128"/>
        </w:rPr>
        <w:t>ь</w:t>
      </w:r>
      <w:r>
        <w:rPr>
          <w:rFonts w:ascii="Lato" w:hAnsi="Lato" w:cs="Lato" w:eastAsia="Lato"/>
          <w:sz w:val="57"/>
          <w:szCs w:val="57"/>
          <w:spacing w:val="-20"/>
          <w:w w:val="130"/>
        </w:rPr>
        <w:t>ное</w:t>
      </w:r>
      <w:r>
        <w:rPr>
          <w:rFonts w:ascii="Lato" w:hAnsi="Lato" w:cs="Lato" w:eastAsia="Lato"/>
          <w:sz w:val="57"/>
          <w:szCs w:val="57"/>
          <w:spacing w:val="0"/>
          <w:w w:val="100"/>
        </w:rPr>
      </w:r>
    </w:p>
    <w:p>
      <w:pPr>
        <w:spacing w:before="30" w:after="0" w:line="240" w:lineRule="auto"/>
        <w:ind w:left="49" w:right="8100"/>
        <w:jc w:val="center"/>
        <w:rPr>
          <w:rFonts w:ascii="Lato" w:hAnsi="Lato" w:cs="Lato" w:eastAsia="Lato"/>
          <w:sz w:val="57"/>
          <w:szCs w:val="57"/>
        </w:rPr>
      </w:pPr>
      <w:rPr/>
      <w:r>
        <w:rPr>
          <w:rFonts w:ascii="Lato" w:hAnsi="Lato" w:cs="Lato" w:eastAsia="Lato"/>
          <w:sz w:val="57"/>
          <w:szCs w:val="57"/>
          <w:spacing w:val="16"/>
          <w:w w:val="101"/>
          <w:b/>
          <w:bCs/>
        </w:rPr>
        <w:t>С</w:t>
      </w:r>
      <w:r>
        <w:rPr>
          <w:rFonts w:ascii="Lato" w:hAnsi="Lato" w:cs="Lato" w:eastAsia="Lato"/>
          <w:sz w:val="57"/>
          <w:szCs w:val="57"/>
          <w:spacing w:val="-12"/>
          <w:w w:val="133"/>
          <w:b/>
          <w:bCs/>
        </w:rPr>
        <w:t>ло</w:t>
      </w:r>
      <w:r>
        <w:rPr>
          <w:rFonts w:ascii="Lato" w:hAnsi="Lato" w:cs="Lato" w:eastAsia="Lato"/>
          <w:sz w:val="57"/>
          <w:szCs w:val="57"/>
          <w:spacing w:val="-8"/>
          <w:w w:val="133"/>
          <w:b/>
          <w:bCs/>
        </w:rPr>
        <w:t>в</w:t>
      </w:r>
      <w:r>
        <w:rPr>
          <w:rFonts w:ascii="Lato" w:hAnsi="Lato" w:cs="Lato" w:eastAsia="Lato"/>
          <w:sz w:val="57"/>
          <w:szCs w:val="57"/>
          <w:spacing w:val="0"/>
          <w:w w:val="142"/>
          <w:b/>
          <w:bCs/>
        </w:rPr>
        <w:t>о</w:t>
      </w:r>
      <w:r>
        <w:rPr>
          <w:rFonts w:ascii="Lato" w:hAnsi="Lato" w:cs="Lato" w:eastAsia="Lato"/>
          <w:sz w:val="57"/>
          <w:szCs w:val="5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4" w:right="-20"/>
        <w:jc w:val="lef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2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1" w:lineRule="exact"/>
        <w:ind w:left="394" w:right="-20"/>
        <w:jc w:val="lef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3"/>
          <w:w w:val="100"/>
          <w:position w:val="-1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  <w:position w:val="-1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  <w:position w:val="-1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  <w:position w:val="-1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  <w:position w:val="-1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  <w:position w:val="-1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  <w:position w:val="-1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  <w:position w:val="-1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  <w:position w:val="-1"/>
        </w:rPr>
        <w:t>ч</w:t>
      </w:r>
      <w:r>
        <w:rPr>
          <w:rFonts w:ascii="Helios" w:hAnsi="Helios" w:cs="Helios" w:eastAsia="Helios"/>
          <w:sz w:val="19"/>
          <w:szCs w:val="19"/>
          <w:spacing w:val="5"/>
          <w:w w:val="100"/>
          <w:position w:val="-1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  <w:position w:val="-1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  <w:position w:val="-1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  <w:position w:val="-1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  <w:position w:val="-1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  <w:position w:val="-1"/>
        </w:rPr>
        <w:t>л</w:t>
      </w:r>
      <w:r>
        <w:rPr>
          <w:rFonts w:ascii="Helios" w:hAnsi="Helios" w:cs="Helios" w:eastAsia="Helios"/>
          <w:sz w:val="19"/>
          <w:szCs w:val="19"/>
          <w:spacing w:val="-2"/>
          <w:w w:val="100"/>
          <w:position w:val="-1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  <w:position w:val="-1"/>
        </w:rPr>
        <w:t>!</w:t>
      </w:r>
      <w:r>
        <w:rPr>
          <w:rFonts w:ascii="Helios" w:hAnsi="Helios" w:cs="Helios" w:eastAsia="Helios"/>
          <w:sz w:val="19"/>
          <w:szCs w:val="19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footer="0" w:header="0" w:top="1080" w:bottom="280" w:left="740" w:right="760"/>
          <w:footerReference w:type="odd" r:id="rId18"/>
          <w:pgSz w:w="11920" w:h="16840"/>
        </w:sectPr>
      </w:pPr>
      <w:rPr/>
    </w:p>
    <w:p>
      <w:pPr>
        <w:spacing w:before="29" w:after="0" w:line="258" w:lineRule="auto"/>
        <w:ind w:left="110" w:right="-52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номе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-3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3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пом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пом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1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X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X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16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ъ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–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и.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в,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й.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-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ме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дит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ъ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–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</w:p>
    <w:p>
      <w:pPr>
        <w:spacing w:before="0" w:after="0" w:line="258" w:lineRule="auto"/>
        <w:ind w:left="110" w:right="-53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–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юде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3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1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нны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–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</w:p>
    <w:p>
      <w:pPr>
        <w:spacing w:before="0" w:after="0" w:line="258" w:lineRule="auto"/>
        <w:ind w:left="110" w:right="-52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йш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ови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8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м.</w:t>
      </w:r>
    </w:p>
    <w:p>
      <w:pPr>
        <w:spacing w:before="0" w:after="0" w:line="258" w:lineRule="auto"/>
        <w:ind w:left="110" w:right="-53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-3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ш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ф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1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1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(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w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w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w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d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o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m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g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o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s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u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s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l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u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g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i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r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u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)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ион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опе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-8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ц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йон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нны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вы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ъ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</w:p>
    <w:p>
      <w:pPr>
        <w:spacing w:before="0" w:after="0" w:line="258" w:lineRule="auto"/>
        <w:ind w:left="110" w:right="-52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ля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цо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рно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дом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ла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чны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э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ни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1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82" w:right="-67"/>
        <w:jc w:val="left"/>
        <w:rPr>
          <w:rFonts w:ascii="Lato" w:hAnsi="Lato" w:cs="Lato" w:eastAsia="Lato"/>
          <w:sz w:val="19"/>
          <w:szCs w:val="19"/>
        </w:rPr>
      </w:pPr>
      <w:rPr/>
      <w:r>
        <w:rPr>
          <w:rFonts w:ascii="Lato" w:hAnsi="Lato" w:cs="Lato" w:eastAsia="Lato"/>
          <w:sz w:val="19"/>
          <w:szCs w:val="19"/>
          <w:spacing w:val="1"/>
          <w:w w:val="100"/>
        </w:rPr>
        <w:t>Р</w:t>
      </w:r>
      <w:r>
        <w:rPr>
          <w:rFonts w:ascii="Lato" w:hAnsi="Lato" w:cs="Lato" w:eastAsia="Lato"/>
          <w:sz w:val="19"/>
          <w:szCs w:val="19"/>
          <w:spacing w:val="6"/>
          <w:w w:val="100"/>
        </w:rPr>
        <w:t>е</w:t>
      </w:r>
      <w:r>
        <w:rPr>
          <w:rFonts w:ascii="Lato" w:hAnsi="Lato" w:cs="Lato" w:eastAsia="Lato"/>
          <w:sz w:val="19"/>
          <w:szCs w:val="19"/>
          <w:spacing w:val="2"/>
          <w:w w:val="100"/>
        </w:rPr>
        <w:t>д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к</w:t>
      </w:r>
      <w:r>
        <w:rPr>
          <w:rFonts w:ascii="Lato" w:hAnsi="Lato" w:cs="Lato" w:eastAsia="Lato"/>
          <w:sz w:val="19"/>
          <w:szCs w:val="19"/>
          <w:spacing w:val="2"/>
          <w:w w:val="100"/>
        </w:rPr>
        <w:t>о</w:t>
      </w:r>
      <w:r>
        <w:rPr>
          <w:rFonts w:ascii="Lato" w:hAnsi="Lato" w:cs="Lato" w:eastAsia="Lato"/>
          <w:sz w:val="19"/>
          <w:szCs w:val="19"/>
          <w:spacing w:val="4"/>
          <w:w w:val="100"/>
        </w:rPr>
        <w:t>л</w:t>
      </w:r>
      <w:r>
        <w:rPr>
          <w:rFonts w:ascii="Lato" w:hAnsi="Lato" w:cs="Lato" w:eastAsia="Lato"/>
          <w:sz w:val="19"/>
          <w:szCs w:val="19"/>
          <w:spacing w:val="3"/>
          <w:w w:val="100"/>
        </w:rPr>
        <w:t>л</w:t>
      </w:r>
      <w:r>
        <w:rPr>
          <w:rFonts w:ascii="Lato" w:hAnsi="Lato" w:cs="Lato" w:eastAsia="Lato"/>
          <w:sz w:val="19"/>
          <w:szCs w:val="19"/>
          <w:spacing w:val="3"/>
          <w:w w:val="100"/>
        </w:rPr>
        <w:t>е</w:t>
      </w:r>
      <w:r>
        <w:rPr>
          <w:rFonts w:ascii="Lato" w:hAnsi="Lato" w:cs="Lato" w:eastAsia="Lato"/>
          <w:sz w:val="19"/>
          <w:szCs w:val="19"/>
          <w:spacing w:val="3"/>
          <w:w w:val="100"/>
        </w:rPr>
        <w:t>г</w:t>
      </w:r>
      <w:r>
        <w:rPr>
          <w:rFonts w:ascii="Lato" w:hAnsi="Lato" w:cs="Lato" w:eastAsia="Lato"/>
          <w:sz w:val="19"/>
          <w:szCs w:val="19"/>
          <w:spacing w:val="4"/>
          <w:w w:val="100"/>
        </w:rPr>
        <w:t>и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я</w:t>
      </w:r>
      <w:r>
        <w:rPr>
          <w:rFonts w:ascii="Lato" w:hAnsi="Lato" w:cs="Lato" w:eastAsia="Lato"/>
          <w:sz w:val="19"/>
          <w:szCs w:val="19"/>
          <w:spacing w:val="-3"/>
          <w:w w:val="100"/>
        </w:rPr>
        <w:t> </w:t>
      </w:r>
      <w:r>
        <w:rPr>
          <w:rFonts w:ascii="Lato" w:hAnsi="Lato" w:cs="Lato" w:eastAsia="Lato"/>
          <w:sz w:val="19"/>
          <w:szCs w:val="19"/>
          <w:spacing w:val="7"/>
          <w:w w:val="100"/>
        </w:rPr>
        <w:t>ж</w:t>
      </w:r>
      <w:r>
        <w:rPr>
          <w:rFonts w:ascii="Lato" w:hAnsi="Lato" w:cs="Lato" w:eastAsia="Lato"/>
          <w:sz w:val="19"/>
          <w:szCs w:val="19"/>
          <w:spacing w:val="4"/>
          <w:w w:val="100"/>
        </w:rPr>
        <w:t>у</w:t>
      </w:r>
      <w:r>
        <w:rPr>
          <w:rFonts w:ascii="Lato" w:hAnsi="Lato" w:cs="Lato" w:eastAsia="Lato"/>
          <w:sz w:val="19"/>
          <w:szCs w:val="19"/>
          <w:spacing w:val="3"/>
          <w:w w:val="100"/>
        </w:rPr>
        <w:t>р</w:t>
      </w:r>
      <w:r>
        <w:rPr>
          <w:rFonts w:ascii="Lato" w:hAnsi="Lato" w:cs="Lato" w:eastAsia="Lato"/>
          <w:sz w:val="19"/>
          <w:szCs w:val="19"/>
          <w:spacing w:val="2"/>
          <w:w w:val="100"/>
        </w:rPr>
        <w:t>н</w:t>
      </w:r>
      <w:r>
        <w:rPr>
          <w:rFonts w:ascii="Lato" w:hAnsi="Lato" w:cs="Lato" w:eastAsia="Lato"/>
          <w:sz w:val="19"/>
          <w:szCs w:val="19"/>
          <w:spacing w:val="5"/>
          <w:w w:val="100"/>
        </w:rPr>
        <w:t>а</w:t>
      </w:r>
      <w:r>
        <w:rPr>
          <w:rFonts w:ascii="Lato" w:hAnsi="Lato" w:cs="Lato" w:eastAsia="Lato"/>
          <w:sz w:val="19"/>
          <w:szCs w:val="19"/>
          <w:spacing w:val="2"/>
          <w:w w:val="100"/>
        </w:rPr>
        <w:t>л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а</w:t>
      </w:r>
    </w:p>
    <w:p>
      <w:pPr>
        <w:spacing w:before="10" w:after="0" w:line="240" w:lineRule="auto"/>
        <w:ind w:left="1778" w:right="-68"/>
        <w:jc w:val="left"/>
        <w:rPr>
          <w:rFonts w:ascii="Lato" w:hAnsi="Lato" w:cs="Lato" w:eastAsia="Lato"/>
          <w:sz w:val="19"/>
          <w:szCs w:val="19"/>
        </w:rPr>
      </w:pPr>
      <w:rPr/>
      <w:r>
        <w:rPr>
          <w:rFonts w:ascii="Lato" w:hAnsi="Lato" w:cs="Lato" w:eastAsia="Lato"/>
          <w:sz w:val="19"/>
          <w:szCs w:val="19"/>
          <w:spacing w:val="0"/>
          <w:w w:val="116"/>
        </w:rPr>
        <w:t>«</w:t>
      </w:r>
      <w:r>
        <w:rPr>
          <w:rFonts w:ascii="Lato" w:hAnsi="Lato" w:cs="Lato" w:eastAsia="Lato"/>
          <w:sz w:val="19"/>
          <w:szCs w:val="19"/>
          <w:spacing w:val="-2"/>
          <w:w w:val="116"/>
        </w:rPr>
        <w:t>с</w:t>
      </w:r>
      <w:r>
        <w:rPr>
          <w:rFonts w:ascii="Lato" w:hAnsi="Lato" w:cs="Lato" w:eastAsia="Lato"/>
          <w:sz w:val="19"/>
          <w:szCs w:val="19"/>
          <w:spacing w:val="-1"/>
          <w:w w:val="116"/>
        </w:rPr>
        <w:t>о</w:t>
      </w:r>
      <w:r>
        <w:rPr>
          <w:rFonts w:ascii="Lato" w:hAnsi="Lato" w:cs="Lato" w:eastAsia="Lato"/>
          <w:sz w:val="19"/>
          <w:szCs w:val="19"/>
          <w:spacing w:val="-1"/>
          <w:w w:val="116"/>
        </w:rPr>
        <w:t>Б</w:t>
      </w:r>
      <w:r>
        <w:rPr>
          <w:rFonts w:ascii="Lato" w:hAnsi="Lato" w:cs="Lato" w:eastAsia="Lato"/>
          <w:sz w:val="19"/>
          <w:szCs w:val="19"/>
          <w:spacing w:val="1"/>
          <w:w w:val="116"/>
        </w:rPr>
        <w:t>Ы</w:t>
      </w:r>
      <w:r>
        <w:rPr>
          <w:rFonts w:ascii="Lato" w:hAnsi="Lato" w:cs="Lato" w:eastAsia="Lato"/>
          <w:sz w:val="19"/>
          <w:szCs w:val="19"/>
          <w:spacing w:val="1"/>
          <w:w w:val="116"/>
        </w:rPr>
        <w:t>т</w:t>
      </w:r>
      <w:r>
        <w:rPr>
          <w:rFonts w:ascii="Lato" w:hAnsi="Lato" w:cs="Lato" w:eastAsia="Lato"/>
          <w:sz w:val="19"/>
          <w:szCs w:val="19"/>
          <w:spacing w:val="3"/>
          <w:w w:val="116"/>
        </w:rPr>
        <w:t>и</w:t>
      </w:r>
      <w:r>
        <w:rPr>
          <w:rFonts w:ascii="Lato" w:hAnsi="Lato" w:cs="Lato" w:eastAsia="Lato"/>
          <w:sz w:val="19"/>
          <w:szCs w:val="19"/>
          <w:spacing w:val="0"/>
          <w:w w:val="116"/>
        </w:rPr>
        <w:t>Я</w:t>
      </w:r>
      <w:r>
        <w:rPr>
          <w:rFonts w:ascii="Lato" w:hAnsi="Lato" w:cs="Lato" w:eastAsia="Lato"/>
          <w:sz w:val="19"/>
          <w:szCs w:val="19"/>
          <w:spacing w:val="-24"/>
          <w:w w:val="116"/>
        </w:rPr>
        <w:t> </w:t>
      </w:r>
      <w:r>
        <w:rPr>
          <w:rFonts w:ascii="Lato" w:hAnsi="Lato" w:cs="Lato" w:eastAsia="Lato"/>
          <w:sz w:val="19"/>
          <w:szCs w:val="19"/>
          <w:spacing w:val="0"/>
          <w:w w:val="116"/>
        </w:rPr>
        <w:t>и</w:t>
      </w:r>
      <w:r>
        <w:rPr>
          <w:rFonts w:ascii="Lato" w:hAnsi="Lato" w:cs="Lato" w:eastAsia="Lato"/>
          <w:sz w:val="19"/>
          <w:szCs w:val="19"/>
          <w:spacing w:val="10"/>
          <w:w w:val="116"/>
        </w:rPr>
        <w:t> </w:t>
      </w:r>
      <w:r>
        <w:rPr>
          <w:rFonts w:ascii="Lato" w:hAnsi="Lato" w:cs="Lato" w:eastAsia="Lato"/>
          <w:sz w:val="19"/>
          <w:szCs w:val="19"/>
          <w:spacing w:val="-8"/>
          <w:w w:val="99"/>
        </w:rPr>
        <w:t>Р</w:t>
      </w:r>
      <w:r>
        <w:rPr>
          <w:rFonts w:ascii="Lato" w:hAnsi="Lato" w:cs="Lato" w:eastAsia="Lato"/>
          <w:sz w:val="19"/>
          <w:szCs w:val="19"/>
          <w:spacing w:val="6"/>
          <w:w w:val="100"/>
        </w:rPr>
        <w:t>А</w:t>
      </w:r>
      <w:r>
        <w:rPr>
          <w:rFonts w:ascii="Lato" w:hAnsi="Lato" w:cs="Lato" w:eastAsia="Lato"/>
          <w:sz w:val="19"/>
          <w:szCs w:val="19"/>
          <w:spacing w:val="-1"/>
          <w:w w:val="99"/>
        </w:rPr>
        <w:t>З</w:t>
      </w:r>
      <w:r>
        <w:rPr>
          <w:rFonts w:ascii="Lato" w:hAnsi="Lato" w:cs="Lato" w:eastAsia="Lato"/>
          <w:sz w:val="19"/>
          <w:szCs w:val="19"/>
          <w:spacing w:val="-2"/>
          <w:w w:val="99"/>
        </w:rPr>
        <w:t>М</w:t>
      </w:r>
      <w:r>
        <w:rPr>
          <w:rFonts w:ascii="Lato" w:hAnsi="Lato" w:cs="Lato" w:eastAsia="Lato"/>
          <w:sz w:val="19"/>
          <w:szCs w:val="19"/>
          <w:spacing w:val="-2"/>
          <w:w w:val="99"/>
        </w:rPr>
        <w:t>Ы</w:t>
      </w:r>
      <w:r>
        <w:rPr>
          <w:rFonts w:ascii="Lato" w:hAnsi="Lato" w:cs="Lato" w:eastAsia="Lato"/>
          <w:sz w:val="19"/>
          <w:szCs w:val="19"/>
          <w:spacing w:val="3"/>
          <w:w w:val="99"/>
        </w:rPr>
        <w:t>Ш</w:t>
      </w:r>
      <w:r>
        <w:rPr>
          <w:rFonts w:ascii="Lato" w:hAnsi="Lato" w:cs="Lato" w:eastAsia="Lato"/>
          <w:sz w:val="19"/>
          <w:szCs w:val="19"/>
          <w:spacing w:val="-2"/>
          <w:w w:val="123"/>
        </w:rPr>
        <w:t>л</w:t>
      </w:r>
      <w:r>
        <w:rPr>
          <w:rFonts w:ascii="Lato" w:hAnsi="Lato" w:cs="Lato" w:eastAsia="Lato"/>
          <w:sz w:val="19"/>
          <w:szCs w:val="19"/>
          <w:spacing w:val="-2"/>
          <w:w w:val="109"/>
        </w:rPr>
        <w:t>е</w:t>
      </w:r>
      <w:r>
        <w:rPr>
          <w:rFonts w:ascii="Lato" w:hAnsi="Lato" w:cs="Lato" w:eastAsia="Lato"/>
          <w:sz w:val="19"/>
          <w:szCs w:val="19"/>
          <w:spacing w:val="-1"/>
          <w:w w:val="135"/>
        </w:rPr>
        <w:t>н</w:t>
      </w:r>
      <w:r>
        <w:rPr>
          <w:rFonts w:ascii="Lato" w:hAnsi="Lato" w:cs="Lato" w:eastAsia="Lato"/>
          <w:sz w:val="19"/>
          <w:szCs w:val="19"/>
          <w:spacing w:val="3"/>
          <w:w w:val="132"/>
        </w:rPr>
        <w:t>и</w:t>
      </w:r>
      <w:r>
        <w:rPr>
          <w:rFonts w:ascii="Lato" w:hAnsi="Lato" w:cs="Lato" w:eastAsia="Lato"/>
          <w:sz w:val="19"/>
          <w:szCs w:val="19"/>
          <w:spacing w:val="-2"/>
          <w:w w:val="100"/>
        </w:rPr>
        <w:t>Я</w:t>
      </w:r>
      <w:r>
        <w:rPr>
          <w:rFonts w:ascii="Lato" w:hAnsi="Lato" w:cs="Lato" w:eastAsia="Lato"/>
          <w:sz w:val="19"/>
          <w:szCs w:val="19"/>
          <w:spacing w:val="-4"/>
          <w:w w:val="99"/>
        </w:rPr>
        <w:t>»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,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 </w:t>
      </w:r>
      <w:r>
        <w:rPr>
          <w:rFonts w:ascii="Lato" w:hAnsi="Lato" w:cs="Lato" w:eastAsia="Lato"/>
          <w:sz w:val="19"/>
          <w:szCs w:val="19"/>
          <w:spacing w:val="1"/>
          <w:w w:val="100"/>
        </w:rPr>
        <w:t>2</w:t>
      </w:r>
      <w:r>
        <w:rPr>
          <w:rFonts w:ascii="Lato" w:hAnsi="Lato" w:cs="Lato" w:eastAsia="Lato"/>
          <w:sz w:val="19"/>
          <w:szCs w:val="19"/>
          <w:spacing w:val="1"/>
          <w:w w:val="100"/>
        </w:rPr>
        <w:t>0</w:t>
      </w:r>
      <w:r>
        <w:rPr>
          <w:rFonts w:ascii="Lato" w:hAnsi="Lato" w:cs="Lato" w:eastAsia="Lato"/>
          <w:sz w:val="19"/>
          <w:szCs w:val="19"/>
          <w:spacing w:val="2"/>
          <w:w w:val="100"/>
        </w:rPr>
        <w:t>2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2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 </w:t>
      </w:r>
      <w:r>
        <w:rPr>
          <w:rFonts w:ascii="Lato" w:hAnsi="Lato" w:cs="Lato" w:eastAsia="Lato"/>
          <w:sz w:val="19"/>
          <w:szCs w:val="19"/>
          <w:spacing w:val="-17"/>
          <w:w w:val="100"/>
        </w:rPr>
        <w:t>г</w:t>
      </w:r>
      <w:r>
        <w:rPr>
          <w:rFonts w:ascii="Lato" w:hAnsi="Lato" w:cs="Lato" w:eastAsia="Lato"/>
          <w:sz w:val="19"/>
          <w:szCs w:val="19"/>
          <w:spacing w:val="0"/>
          <w:w w:val="100"/>
        </w:rPr>
        <w:t>.</w:t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right="996"/>
        <w:jc w:val="left"/>
        <w:rPr>
          <w:rFonts w:ascii="Myriad Pro" w:hAnsi="Myriad Pro" w:cs="Myriad Pro" w:eastAsia="Myriad Pro"/>
          <w:sz w:val="24"/>
          <w:szCs w:val="24"/>
        </w:rPr>
      </w:pPr>
      <w:rPr/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В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24"/>
          <w:szCs w:val="24"/>
          <w:spacing w:val="1"/>
          <w:w w:val="100"/>
          <w:b/>
          <w:bCs/>
        </w:rPr>
        <w:t>р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а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б</w:t>
      </w:r>
      <w:r>
        <w:rPr>
          <w:rFonts w:ascii="Myriad Pro" w:hAnsi="Myriad Pro" w:cs="Myriad Pro" w:eastAsia="Myriad Pro"/>
          <w:sz w:val="24"/>
          <w:szCs w:val="24"/>
          <w:spacing w:val="-4"/>
          <w:w w:val="100"/>
          <w:b/>
          <w:bCs/>
        </w:rPr>
        <w:t>о</w:t>
      </w:r>
      <w:r>
        <w:rPr>
          <w:rFonts w:ascii="Myriad Pro" w:hAnsi="Myriad Pro" w:cs="Myriad Pro" w:eastAsia="Myriad Pro"/>
          <w:sz w:val="24"/>
          <w:szCs w:val="24"/>
          <w:spacing w:val="-3"/>
          <w:w w:val="100"/>
          <w:b/>
          <w:bCs/>
        </w:rPr>
        <w:t>т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е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над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н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о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м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ер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о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м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прин</w:t>
      </w:r>
      <w:r>
        <w:rPr>
          <w:rFonts w:ascii="Myriad Pro" w:hAnsi="Myriad Pro" w:cs="Myriad Pro" w:eastAsia="Myriad Pro"/>
          <w:sz w:val="24"/>
          <w:szCs w:val="24"/>
          <w:spacing w:val="1"/>
          <w:w w:val="100"/>
          <w:b/>
          <w:bCs/>
        </w:rPr>
        <w:t>я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ли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у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ча</w:t>
      </w:r>
      <w:r>
        <w:rPr>
          <w:rFonts w:ascii="Myriad Pro" w:hAnsi="Myriad Pro" w:cs="Myriad Pro" w:eastAsia="Myriad Pro"/>
          <w:sz w:val="24"/>
          <w:szCs w:val="24"/>
          <w:spacing w:val="3"/>
          <w:w w:val="100"/>
          <w:b/>
          <w:bCs/>
        </w:rPr>
        <w:t>с</w:t>
      </w:r>
      <w:r>
        <w:rPr>
          <w:rFonts w:ascii="Myriad Pro" w:hAnsi="Myriad Pro" w:cs="Myriad Pro" w:eastAsia="Myriad Pro"/>
          <w:sz w:val="24"/>
          <w:szCs w:val="24"/>
          <w:spacing w:val="-1"/>
          <w:w w:val="100"/>
          <w:b/>
          <w:bCs/>
        </w:rPr>
        <w:t>т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  <w:b/>
          <w:bCs/>
        </w:rPr>
        <w:t>ие:</w:t>
      </w:r>
      <w:r>
        <w:rPr>
          <w:rFonts w:ascii="Myriad Pro" w:hAnsi="Myriad Pro" w:cs="Myriad Pro" w:eastAsia="Myriad Pro"/>
          <w:sz w:val="24"/>
          <w:szCs w:val="24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auto"/>
        <w:ind w:right="1400"/>
        <w:jc w:val="left"/>
        <w:rPr>
          <w:rFonts w:ascii="PT Sans" w:hAnsi="PT Sans" w:cs="PT Sans" w:eastAsia="PT Sans"/>
          <w:sz w:val="22"/>
          <w:szCs w:val="22"/>
        </w:rPr>
      </w:pPr>
      <w:rPr/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Ев</w:t>
      </w:r>
      <w:r>
        <w:rPr>
          <w:rFonts w:ascii="PT Sans" w:hAnsi="PT Sans" w:cs="PT Sans" w:eastAsia="PT Sans"/>
          <w:sz w:val="22"/>
          <w:szCs w:val="22"/>
          <w:color w:val="67676B"/>
          <w:spacing w:val="-4"/>
          <w:w w:val="100"/>
        </w:rPr>
        <w:t>с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таф</w:t>
      </w:r>
      <w:r>
        <w:rPr>
          <w:rFonts w:ascii="PT Sans" w:hAnsi="PT Sans" w:cs="PT Sans" w:eastAsia="PT Sans"/>
          <w:sz w:val="22"/>
          <w:szCs w:val="22"/>
          <w:color w:val="67676B"/>
          <w:spacing w:val="-2"/>
          <w:w w:val="100"/>
        </w:rPr>
        <w:t>ь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ева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Я.В.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Кузьмин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С.С.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Шафинская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-7"/>
          <w:w w:val="100"/>
        </w:rPr>
        <w:t>Ю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.В.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В</w:t>
      </w:r>
      <w:r>
        <w:rPr>
          <w:rFonts w:ascii="PT Sans" w:hAnsi="PT Sans" w:cs="PT Sans" w:eastAsia="PT Sans"/>
          <w:sz w:val="22"/>
          <w:szCs w:val="22"/>
          <w:color w:val="67676B"/>
          <w:spacing w:val="-2"/>
          <w:w w:val="100"/>
        </w:rPr>
        <w:t>е</w:t>
      </w:r>
      <w:r>
        <w:rPr>
          <w:rFonts w:ascii="PT Sans" w:hAnsi="PT Sans" w:cs="PT Sans" w:eastAsia="PT Sans"/>
          <w:sz w:val="22"/>
          <w:szCs w:val="22"/>
          <w:color w:val="67676B"/>
          <w:spacing w:val="-5"/>
          <w:w w:val="100"/>
        </w:rPr>
        <w:t>с</w:t>
      </w:r>
      <w:r>
        <w:rPr>
          <w:rFonts w:ascii="PT Sans" w:hAnsi="PT Sans" w:cs="PT Sans" w:eastAsia="PT Sans"/>
          <w:sz w:val="22"/>
          <w:szCs w:val="22"/>
          <w:color w:val="67676B"/>
          <w:spacing w:val="-5"/>
          <w:w w:val="100"/>
        </w:rPr>
        <w:t>е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лов</w:t>
      </w:r>
      <w:r>
        <w:rPr>
          <w:rFonts w:ascii="PT Sans" w:hAnsi="PT Sans" w:cs="PT Sans" w:eastAsia="PT Sans"/>
          <w:sz w:val="22"/>
          <w:szCs w:val="22"/>
          <w:color w:val="67676B"/>
          <w:spacing w:val="-6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Д.</w:t>
      </w:r>
      <w:r>
        <w:rPr>
          <w:rFonts w:ascii="PT Sans" w:hAnsi="PT Sans" w:cs="PT Sans" w:eastAsia="PT Sans"/>
          <w:sz w:val="22"/>
          <w:szCs w:val="22"/>
          <w:color w:val="67676B"/>
          <w:spacing w:val="6"/>
          <w:w w:val="100"/>
        </w:rPr>
        <w:t>А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.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Дроздецкий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Е.С.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Научный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-2"/>
          <w:w w:val="100"/>
        </w:rPr>
        <w:t>к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он</w:t>
      </w:r>
      <w:r>
        <w:rPr>
          <w:rFonts w:ascii="PT Sans" w:hAnsi="PT Sans" w:cs="PT Sans" w:eastAsia="PT Sans"/>
          <w:sz w:val="22"/>
          <w:szCs w:val="22"/>
          <w:color w:val="67676B"/>
          <w:spacing w:val="-3"/>
          <w:w w:val="100"/>
        </w:rPr>
        <w:t>с</w:t>
      </w:r>
      <w:r>
        <w:rPr>
          <w:rFonts w:ascii="PT Sans" w:hAnsi="PT Sans" w:cs="PT Sans" w:eastAsia="PT Sans"/>
          <w:sz w:val="22"/>
          <w:szCs w:val="22"/>
          <w:color w:val="67676B"/>
          <w:spacing w:val="-3"/>
          <w:w w:val="100"/>
        </w:rPr>
        <w:t>у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л</w:t>
      </w:r>
      <w:r>
        <w:rPr>
          <w:rFonts w:ascii="PT Sans" w:hAnsi="PT Sans" w:cs="PT Sans" w:eastAsia="PT Sans"/>
          <w:sz w:val="22"/>
          <w:szCs w:val="22"/>
          <w:color w:val="67676B"/>
          <w:spacing w:val="-8"/>
          <w:w w:val="100"/>
        </w:rPr>
        <w:t>ь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тант: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Путин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 </w:t>
      </w:r>
      <w:r>
        <w:rPr>
          <w:rFonts w:ascii="PT Sans" w:hAnsi="PT Sans" w:cs="PT Sans" w:eastAsia="PT Sans"/>
          <w:sz w:val="22"/>
          <w:szCs w:val="22"/>
          <w:color w:val="67676B"/>
          <w:spacing w:val="-7"/>
          <w:w w:val="100"/>
        </w:rPr>
        <w:t>О</w:t>
      </w:r>
      <w:r>
        <w:rPr>
          <w:rFonts w:ascii="PT Sans" w:hAnsi="PT Sans" w:cs="PT Sans" w:eastAsia="PT Sans"/>
          <w:sz w:val="22"/>
          <w:szCs w:val="22"/>
          <w:color w:val="67676B"/>
          <w:spacing w:val="0"/>
          <w:w w:val="100"/>
        </w:rPr>
        <w:t>.Н.</w:t>
      </w:r>
      <w:r>
        <w:rPr>
          <w:rFonts w:ascii="PT Sans" w:hAnsi="PT Sans" w:cs="PT Sans" w:eastAsia="PT Sans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1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-8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ц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й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н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ф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м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ц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1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№</w:t>
      </w:r>
      <w:r>
        <w:rPr>
          <w:rFonts w:ascii="Helios" w:hAnsi="Helios" w:cs="Helios" w:eastAsia="Helios"/>
          <w:sz w:val="14"/>
          <w:szCs w:val="14"/>
          <w:spacing w:val="-11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6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7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8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-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9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-11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-9"/>
          <w:w w:val="93"/>
        </w:rPr>
        <w:t>7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0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4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2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0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7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-9"/>
          <w:w w:val="100"/>
        </w:rPr>
        <w:t>г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240" w:lineRule="auto"/>
        <w:ind w:right="194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ы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Ф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й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8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ж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б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ы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п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-12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6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в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ф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ф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ц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ы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х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х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й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-8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м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в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ы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х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ом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ц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й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п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-12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-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6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но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ф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но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к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у</w:t>
      </w:r>
      <w:r>
        <w:rPr>
          <w:rFonts w:ascii="Helios" w:hAnsi="Helios" w:cs="Helios" w:eastAsia="Helios"/>
          <w:sz w:val="14"/>
          <w:szCs w:val="14"/>
          <w:spacing w:val="7"/>
          <w:w w:val="100"/>
        </w:rPr>
        <w:t>г</w:t>
      </w:r>
      <w:r>
        <w:rPr>
          <w:rFonts w:ascii="Helios" w:hAnsi="Helios" w:cs="Helios" w:eastAsia="Helios"/>
          <w:sz w:val="14"/>
          <w:szCs w:val="14"/>
          <w:spacing w:val="-4"/>
          <w:w w:val="100"/>
        </w:rPr>
        <w:t>у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-2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ч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ед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:</w:t>
      </w:r>
      <w:r>
        <w:rPr>
          <w:rFonts w:ascii="Helios" w:hAnsi="Helios" w:cs="Helios" w:eastAsia="Helios"/>
          <w:sz w:val="14"/>
          <w:szCs w:val="14"/>
          <w:spacing w:val="-7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л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к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4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ч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-9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д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к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ц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и: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162" w:lineRule="exact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-4"/>
          <w:w w:val="94"/>
        </w:rPr>
        <w:t>1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9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4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3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н</w:t>
      </w:r>
      <w:r>
        <w:rPr>
          <w:rFonts w:ascii="Helios" w:hAnsi="Helios" w:cs="Helios" w:eastAsia="Helios"/>
          <w:sz w:val="14"/>
          <w:szCs w:val="14"/>
          <w:spacing w:val="7"/>
          <w:w w:val="100"/>
        </w:rPr>
        <w:t>к</w:t>
      </w:r>
      <w:r>
        <w:rPr>
          <w:rFonts w:ascii="Helios" w:hAnsi="Helios" w:cs="Helios" w:eastAsia="Helios"/>
          <w:sz w:val="14"/>
          <w:szCs w:val="14"/>
          <w:spacing w:val="-2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-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б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-9"/>
          <w:w w:val="100"/>
        </w:rPr>
        <w:t>г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,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р.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-6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д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3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5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к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-6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е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л</w:t>
      </w:r>
      <w:r>
        <w:rPr>
          <w:rFonts w:ascii="Helios" w:hAnsi="Helios" w:cs="Helios" w:eastAsia="Helios"/>
          <w:sz w:val="14"/>
          <w:szCs w:val="14"/>
          <w:spacing w:val="-1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: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-1"/>
          <w:w w:val="93"/>
        </w:rPr>
        <w:t>(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8</w:t>
      </w:r>
      <w:r>
        <w:rPr>
          <w:rFonts w:ascii="Helios" w:hAnsi="Helios" w:cs="Helios" w:eastAsia="Helios"/>
          <w:sz w:val="14"/>
          <w:szCs w:val="14"/>
          <w:spacing w:val="-4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-1"/>
          <w:w w:val="93"/>
        </w:rPr>
        <w:t>2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)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5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5</w:t>
      </w:r>
      <w:r>
        <w:rPr>
          <w:rFonts w:ascii="Helios" w:hAnsi="Helios" w:cs="Helios" w:eastAsia="Helios"/>
          <w:sz w:val="14"/>
          <w:szCs w:val="14"/>
          <w:spacing w:val="-1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-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8</w:t>
      </w:r>
      <w:r>
        <w:rPr>
          <w:rFonts w:ascii="Helios" w:hAnsi="Helios" w:cs="Helios" w:eastAsia="Helios"/>
          <w:sz w:val="14"/>
          <w:szCs w:val="14"/>
          <w:spacing w:val="-6"/>
          <w:w w:val="100"/>
        </w:rPr>
        <w:t>7</w:t>
      </w:r>
      <w:r>
        <w:rPr>
          <w:rFonts w:ascii="Helios" w:hAnsi="Helios" w:cs="Helios" w:eastAsia="Helios"/>
          <w:sz w:val="14"/>
          <w:szCs w:val="14"/>
          <w:spacing w:val="-6"/>
          <w:w w:val="100"/>
        </w:rPr>
        <w:t>-</w:t>
      </w:r>
      <w:r>
        <w:rPr>
          <w:rFonts w:ascii="Helios" w:hAnsi="Helios" w:cs="Helios" w:eastAsia="Helios"/>
          <w:sz w:val="14"/>
          <w:szCs w:val="14"/>
          <w:spacing w:val="-4"/>
          <w:w w:val="100"/>
        </w:rPr>
        <w:t>1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8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3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: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«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Д</w:t>
      </w:r>
      <w:r>
        <w:rPr>
          <w:rFonts w:ascii="Helios" w:hAnsi="Helios" w:cs="Helios" w:eastAsia="Helios"/>
          <w:sz w:val="14"/>
          <w:szCs w:val="14"/>
          <w:spacing w:val="-8"/>
          <w:w w:val="100"/>
        </w:rPr>
        <w:t>`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Р</w:t>
      </w:r>
      <w:r>
        <w:rPr>
          <w:rFonts w:ascii="Helios" w:hAnsi="Helios" w:cs="Helios" w:eastAsia="Helios"/>
          <w:sz w:val="14"/>
          <w:szCs w:val="14"/>
          <w:spacing w:val="-8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-3"/>
          <w:w w:val="100"/>
        </w:rPr>
        <w:t>»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1" w:after="0" w:line="164" w:lineRule="exact"/>
        <w:ind w:right="1187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7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я: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-4"/>
          <w:w w:val="94"/>
        </w:rPr>
        <w:t>1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9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4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4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4,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-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б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-9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б.,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д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7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/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6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,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л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и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-7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ы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й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: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1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В.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М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л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х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и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н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164" w:lineRule="exact"/>
        <w:ind w:right="507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3"/>
          <w:w w:val="93"/>
        </w:rPr>
        <w:t>О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п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ч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а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а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н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О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О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«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Д</w:t>
      </w:r>
      <w:r>
        <w:rPr>
          <w:rFonts w:ascii="Helios" w:hAnsi="Helios" w:cs="Helios" w:eastAsia="Helios"/>
          <w:sz w:val="14"/>
          <w:szCs w:val="14"/>
          <w:spacing w:val="-7"/>
          <w:w w:val="93"/>
        </w:rPr>
        <w:t>`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Р</w:t>
      </w:r>
      <w:r>
        <w:rPr>
          <w:rFonts w:ascii="Helios" w:hAnsi="Helios" w:cs="Helios" w:eastAsia="Helios"/>
          <w:sz w:val="14"/>
          <w:szCs w:val="14"/>
          <w:spacing w:val="-7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-3"/>
          <w:w w:val="93"/>
        </w:rPr>
        <w:t>»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-4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5"/>
          <w:w w:val="93"/>
        </w:rPr>
        <w:t>9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4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0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4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4,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-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б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у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-9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,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г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б.,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д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-10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1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7</w:t>
      </w:r>
      <w:r>
        <w:rPr>
          <w:rFonts w:ascii="Helios" w:hAnsi="Helios" w:cs="Helios" w:eastAsia="Helios"/>
          <w:sz w:val="14"/>
          <w:szCs w:val="14"/>
          <w:spacing w:val="3"/>
          <w:w w:val="93"/>
        </w:rPr>
        <w:t>/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6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,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3"/>
        </w:rPr>
        <w:t>л</w:t>
      </w:r>
      <w:r>
        <w:rPr>
          <w:rFonts w:ascii="Helios" w:hAnsi="Helios" w:cs="Helios" w:eastAsia="Helios"/>
          <w:sz w:val="14"/>
          <w:szCs w:val="14"/>
          <w:spacing w:val="4"/>
          <w:w w:val="93"/>
        </w:rPr>
        <w:t>и</w:t>
      </w:r>
      <w:r>
        <w:rPr>
          <w:rFonts w:ascii="Helios" w:hAnsi="Helios" w:cs="Helios" w:eastAsia="Helios"/>
          <w:sz w:val="14"/>
          <w:szCs w:val="14"/>
          <w:spacing w:val="-5"/>
          <w:w w:val="93"/>
        </w:rPr>
        <w:t>т</w:t>
      </w:r>
      <w:r>
        <w:rPr>
          <w:rFonts w:ascii="Helios" w:hAnsi="Helios" w:cs="Helios" w:eastAsia="Helios"/>
          <w:sz w:val="14"/>
          <w:szCs w:val="14"/>
          <w:spacing w:val="0"/>
          <w:w w:val="93"/>
        </w:rPr>
        <w:t>.</w:t>
      </w:r>
      <w:r>
        <w:rPr>
          <w:rFonts w:ascii="Helios" w:hAnsi="Helios" w:cs="Helios" w:eastAsia="Helios"/>
          <w:sz w:val="14"/>
          <w:szCs w:val="14"/>
          <w:spacing w:val="1"/>
          <w:w w:val="93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159" w:lineRule="exact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в</w:t>
      </w:r>
      <w:r>
        <w:rPr>
          <w:rFonts w:ascii="Helios" w:hAnsi="Helios" w:cs="Helios" w:eastAsia="Helios"/>
          <w:sz w:val="14"/>
          <w:szCs w:val="14"/>
          <w:spacing w:val="-8"/>
          <w:w w:val="100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ч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ь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-9"/>
          <w:w w:val="94"/>
        </w:rPr>
        <w:t>7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.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6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.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2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.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ы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х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д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9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0</w:t>
      </w:r>
      <w:r>
        <w:rPr>
          <w:rFonts w:ascii="Helios" w:hAnsi="Helios" w:cs="Helios" w:eastAsia="Helios"/>
          <w:sz w:val="14"/>
          <w:szCs w:val="14"/>
          <w:spacing w:val="1"/>
          <w:w w:val="100"/>
        </w:rPr>
        <w:t>6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.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0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2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4"/>
          <w:szCs w:val="14"/>
        </w:rPr>
      </w:pPr>
      <w:rPr/>
      <w:r>
        <w:rPr>
          <w:rFonts w:ascii="Helios" w:hAnsi="Helios" w:cs="Helios" w:eastAsia="Helios"/>
          <w:sz w:val="14"/>
          <w:szCs w:val="14"/>
          <w:spacing w:val="-6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и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7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ж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:</w:t>
      </w:r>
      <w:r>
        <w:rPr>
          <w:rFonts w:ascii="Helios" w:hAnsi="Helios" w:cs="Helios" w:eastAsia="Helios"/>
          <w:sz w:val="14"/>
          <w:szCs w:val="14"/>
          <w:spacing w:val="-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-3"/>
          <w:w w:val="94"/>
        </w:rPr>
        <w:t>1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0</w:t>
      </w:r>
      <w:r>
        <w:rPr>
          <w:rFonts w:ascii="Helios" w:hAnsi="Helios" w:cs="Helios" w:eastAsia="Helios"/>
          <w:sz w:val="14"/>
          <w:szCs w:val="14"/>
          <w:spacing w:val="-2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э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к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з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м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л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в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.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п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о</w:t>
      </w:r>
      <w:r>
        <w:rPr>
          <w:rFonts w:ascii="Helios" w:hAnsi="Helios" w:cs="Helios" w:eastAsia="Helios"/>
          <w:sz w:val="14"/>
          <w:szCs w:val="14"/>
          <w:spacing w:val="5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р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а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н</w:t>
      </w:r>
      <w:r>
        <w:rPr>
          <w:rFonts w:ascii="Helios" w:hAnsi="Helios" w:cs="Helios" w:eastAsia="Helios"/>
          <w:sz w:val="14"/>
          <w:szCs w:val="14"/>
          <w:spacing w:val="2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т</w:t>
      </w:r>
      <w:r>
        <w:rPr>
          <w:rFonts w:ascii="Helios" w:hAnsi="Helios" w:cs="Helios" w:eastAsia="Helios"/>
          <w:sz w:val="14"/>
          <w:szCs w:val="14"/>
          <w:spacing w:val="3"/>
          <w:w w:val="94"/>
        </w:rPr>
        <w:t>с</w:t>
      </w:r>
      <w:r>
        <w:rPr>
          <w:rFonts w:ascii="Helios" w:hAnsi="Helios" w:cs="Helios" w:eastAsia="Helios"/>
          <w:sz w:val="14"/>
          <w:szCs w:val="14"/>
          <w:spacing w:val="0"/>
          <w:w w:val="94"/>
        </w:rPr>
        <w:t>я</w:t>
      </w:r>
      <w:r>
        <w:rPr>
          <w:rFonts w:ascii="Helios" w:hAnsi="Helios" w:cs="Helios" w:eastAsia="Helios"/>
          <w:sz w:val="14"/>
          <w:szCs w:val="14"/>
          <w:spacing w:val="1"/>
          <w:w w:val="94"/>
        </w:rPr>
        <w:t> 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б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е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с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п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л</w:t>
      </w:r>
      <w:r>
        <w:rPr>
          <w:rFonts w:ascii="Helios" w:hAnsi="Helios" w:cs="Helios" w:eastAsia="Helios"/>
          <w:sz w:val="14"/>
          <w:szCs w:val="14"/>
          <w:spacing w:val="3"/>
          <w:w w:val="100"/>
        </w:rPr>
        <w:t>а</w:t>
      </w:r>
      <w:r>
        <w:rPr>
          <w:rFonts w:ascii="Helios" w:hAnsi="Helios" w:cs="Helios" w:eastAsia="Helios"/>
          <w:sz w:val="14"/>
          <w:szCs w:val="14"/>
          <w:spacing w:val="4"/>
          <w:w w:val="100"/>
        </w:rPr>
        <w:t>т</w:t>
      </w:r>
      <w:r>
        <w:rPr>
          <w:rFonts w:ascii="Helios" w:hAnsi="Helios" w:cs="Helios" w:eastAsia="Helios"/>
          <w:sz w:val="14"/>
          <w:szCs w:val="14"/>
          <w:spacing w:val="2"/>
          <w:w w:val="100"/>
        </w:rPr>
        <w:t>н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  <w:t>о.</w:t>
      </w:r>
      <w:r>
        <w:rPr>
          <w:rFonts w:ascii="Helios" w:hAnsi="Helios" w:cs="Helios" w:eastAsia="Helios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60"/>
          <w:cols w:num="2" w:equalWidth="0">
            <w:col w:w="5384" w:space="1458"/>
            <w:col w:w="3578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337.899994pt;margin-top:0pt;width:257.376001pt;height:841.890015pt;mso-position-horizontal-relative:page;mso-position-vertical-relative:page;z-index:-1471" coordorigin="6758,0" coordsize="5148,16838">
            <v:group style="position:absolute;left:6768;top:0;width:5138;height:16838" coordorigin="6768,0" coordsize="5138,16838">
              <v:shape style="position:absolute;left:6768;top:0;width:5138;height:16838" coordorigin="6768,0" coordsize="5138,16838" path="m6768,16838l11905,16838,11905,0,6768,0,6768,16838e" filled="t" fillcolor="#EBECEB" stroked="f">
                <v:path arrowok="t"/>
                <v:fill/>
              </v:shape>
            </v:group>
            <v:group style="position:absolute;left:7534;top:859;width:3507;height:4960" coordorigin="7534,859" coordsize="3507,4960">
              <v:shape style="position:absolute;left:7534;top:859;width:3507;height:4960" coordorigin="7534,859" coordsize="3507,4960" path="m7534,5819l11041,5819,11041,859,7534,859,7534,5819e" filled="t" fillcolor="#FFFFFF" stroked="f">
                <v:path arrowok="t"/>
                <v:fill/>
              </v:shape>
              <v:shape style="position:absolute;left:7534;top:859;width:3507;height:4960" type="#_x0000_t75">
                <v:imagedata r:id="rId19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right="86"/>
        <w:jc w:val="right"/>
        <w:rPr>
          <w:rFonts w:ascii="PT Sans" w:hAnsi="PT Sans" w:cs="PT Sans" w:eastAsia="PT Sans"/>
          <w:sz w:val="14"/>
          <w:szCs w:val="14"/>
        </w:rPr>
      </w:pPr>
      <w:rPr/>
      <w:r>
        <w:rPr>
          <w:rFonts w:ascii="PT Sans" w:hAnsi="PT Sans" w:cs="PT Sans" w:eastAsia="PT Sans"/>
          <w:sz w:val="14"/>
          <w:szCs w:val="14"/>
          <w:spacing w:val="0"/>
          <w:w w:val="100"/>
        </w:rPr>
        <w:t>№</w:t>
      </w:r>
      <w:r>
        <w:rPr>
          <w:rFonts w:ascii="PT Sans" w:hAnsi="PT Sans" w:cs="PT Sans" w:eastAsia="PT Sans"/>
          <w:sz w:val="14"/>
          <w:szCs w:val="14"/>
          <w:spacing w:val="7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1</w:t>
      </w:r>
      <w:r>
        <w:rPr>
          <w:rFonts w:ascii="PT Sans" w:hAnsi="PT Sans" w:cs="PT Sans" w:eastAsia="PT Sans"/>
          <w:sz w:val="14"/>
          <w:szCs w:val="14"/>
          <w:spacing w:val="7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4"/>
          <w:w w:val="100"/>
        </w:rPr>
        <w:t>202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2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11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•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11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-1"/>
          <w:w w:val="100"/>
        </w:rPr>
        <w:t>С</w:t>
      </w:r>
      <w:r>
        <w:rPr>
          <w:rFonts w:ascii="PT Sans" w:hAnsi="PT Sans" w:cs="PT Sans" w:eastAsia="PT Sans"/>
          <w:sz w:val="14"/>
          <w:szCs w:val="14"/>
          <w:spacing w:val="4"/>
          <w:w w:val="100"/>
        </w:rPr>
        <w:t>обыти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я</w:t>
      </w:r>
      <w:r>
        <w:rPr>
          <w:rFonts w:ascii="PT Sans" w:hAnsi="PT Sans" w:cs="PT Sans" w:eastAsia="PT Sans"/>
          <w:sz w:val="14"/>
          <w:szCs w:val="14"/>
          <w:spacing w:val="7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и</w:t>
      </w:r>
      <w:r>
        <w:rPr>
          <w:rFonts w:ascii="PT Sans" w:hAnsi="PT Sans" w:cs="PT Sans" w:eastAsia="PT Sans"/>
          <w:sz w:val="14"/>
          <w:szCs w:val="14"/>
          <w:spacing w:val="7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-1"/>
          <w:w w:val="100"/>
        </w:rPr>
        <w:t>Р</w:t>
      </w:r>
      <w:r>
        <w:rPr>
          <w:rFonts w:ascii="PT Sans" w:hAnsi="PT Sans" w:cs="PT Sans" w:eastAsia="PT Sans"/>
          <w:sz w:val="14"/>
          <w:szCs w:val="14"/>
          <w:spacing w:val="4"/>
          <w:w w:val="100"/>
        </w:rPr>
        <w:t>азмышлени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я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11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•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11"/>
          <w:w w:val="100"/>
        </w:rPr>
        <w:t> </w:t>
      </w:r>
      <w:r>
        <w:rPr>
          <w:rFonts w:ascii="PT Sans" w:hAnsi="PT Sans" w:cs="PT Sans" w:eastAsia="PT Sans"/>
          <w:sz w:val="14"/>
          <w:szCs w:val="14"/>
          <w:spacing w:val="0"/>
          <w:w w:val="100"/>
        </w:rPr>
        <w:t>3</w:t>
      </w:r>
    </w:p>
    <w:p>
      <w:pPr>
        <w:jc w:val="right"/>
        <w:spacing w:after="0"/>
        <w:sectPr>
          <w:type w:val="continuous"/>
          <w:pgSz w:w="11920" w:h="16840"/>
          <w:pgMar w:top="1040" w:bottom="280" w:left="740" w:right="760"/>
        </w:sectPr>
      </w:pPr>
      <w:rPr/>
    </w:p>
    <w:p>
      <w:pPr>
        <w:spacing w:before="99" w:after="0" w:line="240" w:lineRule="auto"/>
        <w:ind w:left="2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490871pt;height:296.64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40" w:lineRule="auto"/>
        <w:ind w:left="235" w:right="3268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0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3" w:lineRule="auto"/>
        <w:ind w:left="1028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4062pt;margin-top:-2.012275pt;width:43.034695pt;height:59.032501pt;mso-position-horizontal-relative:page;mso-position-vertical-relative:paragraph;z-index:-1470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П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</w:p>
    <w:p>
      <w:pPr>
        <w:spacing w:before="0" w:after="0" w:line="273" w:lineRule="auto"/>
        <w:ind w:left="224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22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боя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вшей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224" w:right="-4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еве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22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помо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Lato Heavy" w:hAnsi="Lato Heavy" w:cs="Lato Heavy" w:eastAsia="Lato Heavy"/>
          <w:sz w:val="81"/>
          <w:szCs w:val="81"/>
        </w:rPr>
      </w:pPr>
      <w:rPr/>
      <w:r>
        <w:rPr>
          <w:rFonts w:ascii="Lato Heavy" w:hAnsi="Lato Heavy" w:cs="Lato Heavy" w:eastAsia="Lato Heavy"/>
          <w:sz w:val="81"/>
          <w:szCs w:val="81"/>
          <w:color w:val="006565"/>
          <w:spacing w:val="-12"/>
          <w:w w:val="100"/>
          <w:b/>
          <w:bCs/>
        </w:rPr>
        <w:t>Д</w:t>
      </w:r>
      <w:r>
        <w:rPr>
          <w:rFonts w:ascii="Lato Heavy" w:hAnsi="Lato Heavy" w:cs="Lato Heavy" w:eastAsia="Lato Heavy"/>
          <w:sz w:val="81"/>
          <w:szCs w:val="81"/>
          <w:color w:val="006565"/>
          <w:spacing w:val="-4"/>
          <w:w w:val="100"/>
          <w:b/>
          <w:bCs/>
        </w:rPr>
        <w:t>е</w:t>
      </w:r>
      <w:r>
        <w:rPr>
          <w:rFonts w:ascii="Lato Heavy" w:hAnsi="Lato Heavy" w:cs="Lato Heavy" w:eastAsia="Lato Heavy"/>
          <w:sz w:val="81"/>
          <w:szCs w:val="81"/>
          <w:color w:val="006565"/>
          <w:spacing w:val="-7"/>
          <w:w w:val="100"/>
          <w:b/>
          <w:bCs/>
        </w:rPr>
        <w:t>т</w:t>
      </w:r>
      <w:r>
        <w:rPr>
          <w:rFonts w:ascii="Lato Heavy" w:hAnsi="Lato Heavy" w:cs="Lato Heavy" w:eastAsia="Lato Heavy"/>
          <w:sz w:val="81"/>
          <w:szCs w:val="81"/>
          <w:color w:val="006565"/>
          <w:spacing w:val="0"/>
          <w:w w:val="100"/>
          <w:b/>
          <w:bCs/>
        </w:rPr>
        <w:t>и</w:t>
      </w:r>
      <w:r>
        <w:rPr>
          <w:rFonts w:ascii="Lato Heavy" w:hAnsi="Lato Heavy" w:cs="Lato Heavy" w:eastAsia="Lato Heavy"/>
          <w:sz w:val="81"/>
          <w:szCs w:val="81"/>
          <w:color w:val="000000"/>
          <w:spacing w:val="0"/>
          <w:w w:val="100"/>
        </w:rPr>
      </w:r>
    </w:p>
    <w:p>
      <w:pPr>
        <w:spacing w:before="0" w:after="0" w:line="875" w:lineRule="exact"/>
        <w:ind w:right="-20"/>
        <w:jc w:val="left"/>
        <w:rPr>
          <w:rFonts w:ascii="Lato Heavy" w:hAnsi="Lato Heavy" w:cs="Lato Heavy" w:eastAsia="Lato Heavy"/>
          <w:sz w:val="81"/>
          <w:szCs w:val="81"/>
        </w:rPr>
      </w:pPr>
      <w:rPr/>
      <w:r>
        <w:rPr>
          <w:rFonts w:ascii="Lato Heavy" w:hAnsi="Lato Heavy" w:cs="Lato Heavy" w:eastAsia="Lato Heavy"/>
          <w:sz w:val="81"/>
          <w:szCs w:val="81"/>
          <w:color w:val="006565"/>
          <w:spacing w:val="-8"/>
          <w:w w:val="100"/>
          <w:b/>
          <w:bCs/>
        </w:rPr>
        <w:t>С</w:t>
      </w:r>
      <w:r>
        <w:rPr>
          <w:rFonts w:ascii="Lato Heavy" w:hAnsi="Lato Heavy" w:cs="Lato Heavy" w:eastAsia="Lato Heavy"/>
          <w:sz w:val="81"/>
          <w:szCs w:val="81"/>
          <w:color w:val="006565"/>
          <w:spacing w:val="-2"/>
          <w:w w:val="100"/>
          <w:b/>
          <w:bCs/>
        </w:rPr>
        <w:t>е</w:t>
      </w:r>
      <w:r>
        <w:rPr>
          <w:rFonts w:ascii="Lato Heavy" w:hAnsi="Lato Heavy" w:cs="Lato Heavy" w:eastAsia="Lato Heavy"/>
          <w:sz w:val="81"/>
          <w:szCs w:val="81"/>
          <w:color w:val="006565"/>
          <w:spacing w:val="0"/>
          <w:w w:val="100"/>
          <w:b/>
          <w:bCs/>
        </w:rPr>
        <w:t>в</w:t>
      </w:r>
      <w:r>
        <w:rPr>
          <w:rFonts w:ascii="Lato Heavy" w:hAnsi="Lato Heavy" w:cs="Lato Heavy" w:eastAsia="Lato Heavy"/>
          <w:sz w:val="81"/>
          <w:szCs w:val="81"/>
          <w:color w:val="006565"/>
          <w:spacing w:val="-5"/>
          <w:w w:val="100"/>
          <w:b/>
          <w:bCs/>
        </w:rPr>
        <w:t>а</w:t>
      </w:r>
      <w:r>
        <w:rPr>
          <w:rFonts w:ascii="Lato Heavy" w:hAnsi="Lato Heavy" w:cs="Lato Heavy" w:eastAsia="Lato Heavy"/>
          <w:sz w:val="81"/>
          <w:szCs w:val="81"/>
          <w:color w:val="006565"/>
          <w:spacing w:val="10"/>
          <w:w w:val="100"/>
          <w:b/>
          <w:bCs/>
        </w:rPr>
        <w:t>с</w:t>
      </w:r>
      <w:r>
        <w:rPr>
          <w:rFonts w:ascii="Lato Heavy" w:hAnsi="Lato Heavy" w:cs="Lato Heavy" w:eastAsia="Lato Heavy"/>
          <w:sz w:val="81"/>
          <w:szCs w:val="81"/>
          <w:color w:val="006565"/>
          <w:spacing w:val="-10"/>
          <w:w w:val="100"/>
          <w:b/>
          <w:bCs/>
        </w:rPr>
        <w:t>т</w:t>
      </w:r>
      <w:r>
        <w:rPr>
          <w:rFonts w:ascii="Lato Heavy" w:hAnsi="Lato Heavy" w:cs="Lato Heavy" w:eastAsia="Lato Heavy"/>
          <w:sz w:val="81"/>
          <w:szCs w:val="81"/>
          <w:color w:val="006565"/>
          <w:spacing w:val="-3"/>
          <w:w w:val="100"/>
          <w:b/>
          <w:bCs/>
        </w:rPr>
        <w:t>о</w:t>
      </w:r>
      <w:r>
        <w:rPr>
          <w:rFonts w:ascii="Lato Heavy" w:hAnsi="Lato Heavy" w:cs="Lato Heavy" w:eastAsia="Lato Heavy"/>
          <w:sz w:val="81"/>
          <w:szCs w:val="81"/>
          <w:color w:val="006565"/>
          <w:spacing w:val="-4"/>
          <w:w w:val="100"/>
          <w:b/>
          <w:bCs/>
        </w:rPr>
        <w:t>п</w:t>
      </w:r>
      <w:r>
        <w:rPr>
          <w:rFonts w:ascii="Lato Heavy" w:hAnsi="Lato Heavy" w:cs="Lato Heavy" w:eastAsia="Lato Heavy"/>
          <w:sz w:val="81"/>
          <w:szCs w:val="81"/>
          <w:color w:val="006565"/>
          <w:spacing w:val="-7"/>
          <w:w w:val="100"/>
          <w:b/>
          <w:bCs/>
        </w:rPr>
        <w:t>о</w:t>
      </w:r>
      <w:r>
        <w:rPr>
          <w:rFonts w:ascii="Lato Heavy" w:hAnsi="Lato Heavy" w:cs="Lato Heavy" w:eastAsia="Lato Heavy"/>
          <w:sz w:val="81"/>
          <w:szCs w:val="81"/>
          <w:color w:val="006565"/>
          <w:spacing w:val="-1"/>
          <w:w w:val="100"/>
          <w:b/>
          <w:bCs/>
        </w:rPr>
        <w:t>л</w:t>
      </w:r>
      <w:r>
        <w:rPr>
          <w:rFonts w:ascii="Lato Heavy" w:hAnsi="Lato Heavy" w:cs="Lato Heavy" w:eastAsia="Lato Heavy"/>
          <w:sz w:val="81"/>
          <w:szCs w:val="81"/>
          <w:color w:val="006565"/>
          <w:spacing w:val="0"/>
          <w:w w:val="100"/>
          <w:b/>
          <w:bCs/>
        </w:rPr>
        <w:t>я</w:t>
      </w:r>
      <w:r>
        <w:rPr>
          <w:rFonts w:ascii="Lato Heavy" w:hAnsi="Lato Heavy" w:cs="Lato Heavy" w:eastAsia="Lato Heavy"/>
          <w:sz w:val="81"/>
          <w:szCs w:val="8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right="651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006565"/>
          <w:spacing w:val="1"/>
          <w:w w:val="13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006565"/>
          <w:spacing w:val="4"/>
          <w:w w:val="99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99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4"/>
          <w:w w:val="14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99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4"/>
          <w:w w:val="99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99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щ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ит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006565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006565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006565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ит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auto"/>
        <w:ind w:right="951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8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006565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:</w:t>
      </w:r>
      <w:r>
        <w:rPr>
          <w:rFonts w:ascii="Lato" w:hAnsi="Lato" w:cs="Lato" w:eastAsia="Lato"/>
          <w:sz w:val="24"/>
          <w:szCs w:val="24"/>
          <w:color w:val="006565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-1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-1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-1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006565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006565"/>
          <w:spacing w:val="-3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006565"/>
          <w:spacing w:val="3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6565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006565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006565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</w:p>
    <w:p>
      <w:pPr>
        <w:spacing w:before="30" w:after="0" w:line="240" w:lineRule="auto"/>
        <w:ind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0" w:right="73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" w:right="7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757294pt;height:246.24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2" w:lineRule="auto"/>
        <w:ind w:right="243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ф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ц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79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-6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Ф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ф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ю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42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left"/>
        <w:spacing w:after="0"/>
        <w:sectPr>
          <w:pgNumType w:start="4"/>
          <w:pgMar w:footer="525" w:header="406502640" w:top="620" w:bottom="720" w:left="640" w:right="740"/>
          <w:footerReference w:type="even" r:id="rId20"/>
          <w:footerReference w:type="odd" r:id="rId21"/>
          <w:pgSz w:w="11920" w:h="16840"/>
          <w:cols w:num="2" w:equalWidth="0">
            <w:col w:w="5147" w:space="336"/>
            <w:col w:w="50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4" w:after="0" w:line="240" w:lineRule="auto"/>
        <w:ind w:left="103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v:shape style="position:absolute;margin-left:138.668686pt;margin-top:-239.912247pt;width:414.086314pt;height:262.782637pt;mso-position-horizontal-relative:page;mso-position-vertical-relative:paragraph;z-index:-1468" type="#_x0000_t75">
            <v:imagedata r:id="rId24" o:title=""/>
          </v:shape>
        </w:pic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оп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я,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</w:r>
    </w:p>
    <w:p>
      <w:pPr>
        <w:spacing w:before="20" w:after="0" w:line="205" w:lineRule="exact"/>
        <w:ind w:left="103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9"/>
          <w:w w:val="100"/>
          <w:position w:val="-1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9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42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  <w:position w:val="-1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406502640" w:footer="525" w:top="620" w:bottom="720" w:left="760" w:right="740"/>
          <w:pgSz w:w="11920" w:h="16840"/>
        </w:sectPr>
      </w:pPr>
      <w:rPr/>
    </w:p>
    <w:p>
      <w:pPr>
        <w:spacing w:before="31" w:after="0" w:line="273" w:lineRule="auto"/>
        <w:ind w:left="102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ево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неме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4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left="102" w:right="-4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02" w:right="-4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31" w:after="0" w:line="273" w:lineRule="auto"/>
        <w:ind w:right="73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</w:p>
    <w:p>
      <w:pPr>
        <w:spacing w:before="0" w:after="0" w:line="273" w:lineRule="auto"/>
        <w:ind w:right="73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right="7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04"/>
        <w:jc w:val="right"/>
        <w:rPr>
          <w:rFonts w:ascii="Helios" w:hAnsi="Helios" w:cs="Helios" w:eastAsia="Helios"/>
          <w:sz w:val="18"/>
          <w:szCs w:val="18"/>
        </w:rPr>
      </w:pPr>
      <w:rPr/>
      <w:r>
        <w:rPr/>
        <w:pict>
          <v:shape style="position:absolute;margin-left:306.638pt;margin-top:18.571671pt;width:245.586056pt;height:262.08pt;mso-position-horizontal-relative:page;mso-position-vertical-relative:paragraph;z-index:-1469" type="#_x0000_t75">
            <v:imagedata r:id="rId25" o:title=""/>
          </v:shape>
        </w:pic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040" w:bottom="280" w:left="760" w:right="740"/>
          <w:cols w:num="2" w:equalWidth="0">
            <w:col w:w="5016" w:space="357"/>
            <w:col w:w="5047"/>
          </w:cols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5.586844pt;height:262.08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8" w:after="0" w:line="240" w:lineRule="auto"/>
        <w:ind w:left="113" w:right="-20"/>
        <w:jc w:val="left"/>
        <w:tabs>
          <w:tab w:pos="5360" w:val="left"/>
        </w:tabs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8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  <w:tab/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</w:p>
    <w:p>
      <w:pPr>
        <w:jc w:val="left"/>
        <w:spacing w:after="0"/>
        <w:sectPr>
          <w:type w:val="continuous"/>
          <w:pgSz w:w="11920" w:h="16840"/>
          <w:pgMar w:top="1040" w:bottom="280" w:left="760" w:right="740"/>
        </w:sectPr>
      </w:pPr>
      <w:rPr/>
    </w:p>
    <w:p>
      <w:pPr>
        <w:spacing w:before="67" w:after="0" w:line="900" w:lineRule="exact"/>
        <w:ind w:left="210" w:right="5656"/>
        <w:jc w:val="left"/>
        <w:rPr>
          <w:rFonts w:ascii="Lato Heavy" w:hAnsi="Lato Heavy" w:cs="Lato Heavy" w:eastAsia="Lato Heavy"/>
          <w:sz w:val="84"/>
          <w:szCs w:val="84"/>
        </w:rPr>
      </w:pPr>
      <w:rPr/>
      <w:r>
        <w:rPr>
          <w:rFonts w:ascii="Lato Heavy" w:hAnsi="Lato Heavy" w:cs="Lato Heavy" w:eastAsia="Lato Heavy"/>
          <w:sz w:val="84"/>
          <w:szCs w:val="84"/>
          <w:color w:val="90A4B8"/>
          <w:spacing w:val="-28"/>
          <w:w w:val="100"/>
          <w:b/>
          <w:bCs/>
        </w:rPr>
        <w:t>С</w:t>
      </w:r>
      <w:r>
        <w:rPr>
          <w:rFonts w:ascii="Lato Heavy" w:hAnsi="Lato Heavy" w:cs="Lato Heavy" w:eastAsia="Lato Heavy"/>
          <w:sz w:val="84"/>
          <w:szCs w:val="84"/>
          <w:color w:val="90A4B8"/>
          <w:spacing w:val="-50"/>
          <w:w w:val="100"/>
          <w:b/>
          <w:bCs/>
        </w:rPr>
        <w:t>у</w:t>
      </w:r>
      <w:r>
        <w:rPr>
          <w:rFonts w:ascii="Lato Heavy" w:hAnsi="Lato Heavy" w:cs="Lato Heavy" w:eastAsia="Lato Heavy"/>
          <w:sz w:val="84"/>
          <w:szCs w:val="84"/>
          <w:color w:val="90A4B8"/>
          <w:spacing w:val="-8"/>
          <w:w w:val="100"/>
          <w:b/>
          <w:bCs/>
        </w:rPr>
        <w:t>д</w:t>
      </w:r>
      <w:r>
        <w:rPr>
          <w:rFonts w:ascii="Lato Heavy" w:hAnsi="Lato Heavy" w:cs="Lato Heavy" w:eastAsia="Lato Heavy"/>
          <w:sz w:val="84"/>
          <w:szCs w:val="84"/>
          <w:color w:val="90A4B8"/>
          <w:spacing w:val="-9"/>
          <w:w w:val="100"/>
          <w:b/>
          <w:bCs/>
        </w:rPr>
        <w:t>ь</w:t>
      </w:r>
      <w:r>
        <w:rPr>
          <w:rFonts w:ascii="Lato Heavy" w:hAnsi="Lato Heavy" w:cs="Lato Heavy" w:eastAsia="Lato Heavy"/>
          <w:sz w:val="84"/>
          <w:szCs w:val="84"/>
          <w:color w:val="90A4B8"/>
          <w:spacing w:val="-5"/>
          <w:w w:val="100"/>
          <w:b/>
          <w:bCs/>
        </w:rPr>
        <w:t>б</w:t>
      </w:r>
      <w:r>
        <w:rPr>
          <w:rFonts w:ascii="Lato Heavy" w:hAnsi="Lato Heavy" w:cs="Lato Heavy" w:eastAsia="Lato Heavy"/>
          <w:sz w:val="84"/>
          <w:szCs w:val="84"/>
          <w:color w:val="90A4B8"/>
          <w:spacing w:val="0"/>
          <w:w w:val="100"/>
          <w:b/>
          <w:bCs/>
        </w:rPr>
        <w:t>а</w:t>
      </w:r>
      <w:r>
        <w:rPr>
          <w:rFonts w:ascii="Lato Heavy" w:hAnsi="Lato Heavy" w:cs="Lato Heavy" w:eastAsia="Lato Heavy"/>
          <w:sz w:val="84"/>
          <w:szCs w:val="84"/>
          <w:color w:val="90A4B8"/>
          <w:spacing w:val="0"/>
          <w:w w:val="100"/>
          <w:b/>
          <w:bCs/>
        </w:rPr>
        <w:t> </w:t>
      </w:r>
      <w:r>
        <w:rPr>
          <w:rFonts w:ascii="Lato Heavy" w:hAnsi="Lato Heavy" w:cs="Lato Heavy" w:eastAsia="Lato Heavy"/>
          <w:sz w:val="84"/>
          <w:szCs w:val="84"/>
          <w:color w:val="90A4B8"/>
          <w:spacing w:val="-6"/>
          <w:w w:val="100"/>
          <w:b/>
          <w:bCs/>
        </w:rPr>
        <w:t>ра</w:t>
      </w:r>
      <w:r>
        <w:rPr>
          <w:rFonts w:ascii="Lato Heavy" w:hAnsi="Lato Heavy" w:cs="Lato Heavy" w:eastAsia="Lato Heavy"/>
          <w:sz w:val="84"/>
          <w:szCs w:val="84"/>
          <w:color w:val="90A4B8"/>
          <w:spacing w:val="-3"/>
          <w:w w:val="100"/>
          <w:b/>
          <w:bCs/>
        </w:rPr>
        <w:t>з</w:t>
      </w:r>
      <w:r>
        <w:rPr>
          <w:rFonts w:ascii="Lato Heavy" w:hAnsi="Lato Heavy" w:cs="Lato Heavy" w:eastAsia="Lato Heavy"/>
          <w:sz w:val="84"/>
          <w:szCs w:val="84"/>
          <w:color w:val="90A4B8"/>
          <w:spacing w:val="-8"/>
          <w:w w:val="100"/>
          <w:b/>
          <w:bCs/>
        </w:rPr>
        <w:t>в</w:t>
      </w:r>
      <w:r>
        <w:rPr>
          <w:rFonts w:ascii="Lato Heavy" w:hAnsi="Lato Heavy" w:cs="Lato Heavy" w:eastAsia="Lato Heavy"/>
          <w:sz w:val="84"/>
          <w:szCs w:val="84"/>
          <w:color w:val="90A4B8"/>
          <w:spacing w:val="4"/>
          <w:w w:val="100"/>
          <w:b/>
          <w:bCs/>
        </w:rPr>
        <w:t>е</w:t>
      </w:r>
      <w:r>
        <w:rPr>
          <w:rFonts w:ascii="Lato Heavy" w:hAnsi="Lato Heavy" w:cs="Lato Heavy" w:eastAsia="Lato Heavy"/>
          <w:sz w:val="84"/>
          <w:szCs w:val="84"/>
          <w:color w:val="90A4B8"/>
          <w:spacing w:val="-29"/>
          <w:w w:val="100"/>
          <w:b/>
          <w:bCs/>
        </w:rPr>
        <w:t>д</w:t>
      </w:r>
      <w:r>
        <w:rPr>
          <w:rFonts w:ascii="Lato Heavy" w:hAnsi="Lato Heavy" w:cs="Lato Heavy" w:eastAsia="Lato Heavy"/>
          <w:sz w:val="84"/>
          <w:szCs w:val="84"/>
          <w:color w:val="90A4B8"/>
          <w:spacing w:val="-4"/>
          <w:w w:val="100"/>
          <w:b/>
          <w:bCs/>
        </w:rPr>
        <w:t>ч</w:t>
      </w:r>
      <w:r>
        <w:rPr>
          <w:rFonts w:ascii="Lato Heavy" w:hAnsi="Lato Heavy" w:cs="Lato Heavy" w:eastAsia="Lato Heavy"/>
          <w:sz w:val="84"/>
          <w:szCs w:val="84"/>
          <w:color w:val="90A4B8"/>
          <w:spacing w:val="-4"/>
          <w:w w:val="100"/>
          <w:b/>
          <w:bCs/>
        </w:rPr>
        <w:t>и</w:t>
      </w:r>
      <w:r>
        <w:rPr>
          <w:rFonts w:ascii="Lato Heavy" w:hAnsi="Lato Heavy" w:cs="Lato Heavy" w:eastAsia="Lato Heavy"/>
          <w:sz w:val="84"/>
          <w:szCs w:val="84"/>
          <w:color w:val="90A4B8"/>
          <w:spacing w:val="-6"/>
          <w:w w:val="100"/>
          <w:b/>
          <w:bCs/>
        </w:rPr>
        <w:t>ка</w:t>
      </w:r>
      <w:r>
        <w:rPr>
          <w:rFonts w:ascii="Lato Heavy" w:hAnsi="Lato Heavy" w:cs="Lato Heavy" w:eastAsia="Lato Heavy"/>
          <w:sz w:val="84"/>
          <w:szCs w:val="84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58" w:lineRule="auto"/>
        <w:ind w:left="210" w:right="5633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3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ли</w:t>
      </w:r>
      <w:r>
        <w:rPr>
          <w:rFonts w:ascii="Lato" w:hAnsi="Lato" w:cs="Lato" w:eastAsia="Lato"/>
          <w:sz w:val="24"/>
          <w:szCs w:val="24"/>
          <w:color w:val="FFFFF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99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99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4"/>
          <w:w w:val="14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99"/>
          <w:b/>
          <w:bCs/>
        </w:rPr>
        <w:t>ве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99"/>
          <w:b/>
          <w:bCs/>
        </w:rPr>
        <w:t>ной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99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FFFFFF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они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ки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FFFFFF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0"/>
          <w:b/>
          <w:bCs/>
        </w:rPr>
        <w:t>9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8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-16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4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об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8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auto"/>
        <w:ind w:left="210" w:right="5867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FFFFFF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8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–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8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FFFFFF"/>
          <w:spacing w:val="-11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auto"/>
        <w:ind w:left="210" w:right="5537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-1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–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фи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-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FFFFFF"/>
          <w:spacing w:val="-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9" w:lineRule="exact"/>
        <w:ind w:left="210" w:right="-2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FFFFFF"/>
          <w:spacing w:val="1"/>
          <w:w w:val="109"/>
          <w:b/>
          <w:bCs/>
          <w:position w:val="-1"/>
        </w:rPr>
        <w:t>в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9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9"/>
          <w:b/>
          <w:bCs/>
          <w:position w:val="-1"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-3"/>
          <w:w w:val="109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  <w:position w:val="-1"/>
        </w:rPr>
        <w:t>ч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т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р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к</w:t>
      </w:r>
      <w:r>
        <w:rPr>
          <w:rFonts w:ascii="Lato" w:hAnsi="Lato" w:cs="Lato" w:eastAsia="Lato"/>
          <w:sz w:val="24"/>
          <w:szCs w:val="24"/>
          <w:color w:val="FFFFFF"/>
          <w:spacing w:val="1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  <w:position w:val="-1"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4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8"/>
          <w:w w:val="100"/>
          <w:b/>
          <w:bCs/>
          <w:position w:val="-1"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ш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го</w:t>
      </w:r>
      <w:r>
        <w:rPr>
          <w:rFonts w:ascii="Lato" w:hAnsi="Lato" w:cs="Lato" w:eastAsia="Lato"/>
          <w:sz w:val="24"/>
          <w:szCs w:val="24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4"/>
          <w:w w:val="100"/>
          <w:b/>
          <w:bCs/>
          <w:position w:val="-1"/>
        </w:rPr>
        <w:t>з</w:t>
      </w:r>
      <w:r>
        <w:rPr>
          <w:rFonts w:ascii="Lato" w:hAnsi="Lato" w:cs="Lato" w:eastAsia="Lato"/>
          <w:sz w:val="24"/>
          <w:szCs w:val="24"/>
          <w:color w:val="FFFFFF"/>
          <w:spacing w:val="5"/>
          <w:w w:val="100"/>
          <w:b/>
          <w:bCs/>
          <w:position w:val="-1"/>
        </w:rPr>
        <w:t>д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FFFFFF"/>
          <w:spacing w:val="3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FFFFFF"/>
          <w:spacing w:val="2"/>
          <w:w w:val="100"/>
          <w:b/>
          <w:bCs/>
          <w:position w:val="-1"/>
        </w:rPr>
        <w:t>я</w:t>
      </w:r>
      <w:r>
        <w:rPr>
          <w:rFonts w:ascii="Lato" w:hAnsi="Lato" w:cs="Lato" w:eastAsia="Lato"/>
          <w:sz w:val="24"/>
          <w:szCs w:val="24"/>
          <w:color w:val="FFFFFF"/>
          <w:spacing w:val="0"/>
          <w:w w:val="100"/>
          <w:b/>
          <w:bCs/>
          <w:position w:val="-1"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4" w:after="0" w:line="205" w:lineRule="exact"/>
        <w:ind w:right="84"/>
        <w:jc w:val="righ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color w:val="FFFFFF"/>
          <w:spacing w:val="-9"/>
          <w:w w:val="100"/>
          <w:position w:val="-1"/>
        </w:rPr>
        <w:t>1</w:t>
      </w:r>
      <w:r>
        <w:rPr>
          <w:rFonts w:ascii="Open Sans" w:hAnsi="Open Sans" w:cs="Open Sans" w:eastAsia="Open Sans"/>
          <w:sz w:val="16"/>
          <w:szCs w:val="16"/>
          <w:color w:val="FFFFFF"/>
          <w:spacing w:val="4"/>
          <w:w w:val="100"/>
          <w:position w:val="-1"/>
        </w:rPr>
        <w:t>9</w:t>
      </w:r>
      <w:r>
        <w:rPr>
          <w:rFonts w:ascii="Open Sans" w:hAnsi="Open Sans" w:cs="Open Sans" w:eastAsia="Open Sans"/>
          <w:sz w:val="16"/>
          <w:szCs w:val="16"/>
          <w:color w:val="FFFFFF"/>
          <w:spacing w:val="-6"/>
          <w:w w:val="100"/>
          <w:position w:val="-1"/>
        </w:rPr>
        <w:t>4</w:t>
      </w:r>
      <w:r>
        <w:rPr>
          <w:rFonts w:ascii="Open Sans" w:hAnsi="Open Sans" w:cs="Open Sans" w:eastAsia="Open Sans"/>
          <w:sz w:val="16"/>
          <w:szCs w:val="16"/>
          <w:color w:val="FFFFFF"/>
          <w:spacing w:val="0"/>
          <w:w w:val="100"/>
          <w:position w:val="-1"/>
        </w:rPr>
        <w:t>1</w:t>
      </w:r>
      <w:r>
        <w:rPr>
          <w:rFonts w:ascii="Open Sans" w:hAnsi="Open Sans" w:cs="Open Sans" w:eastAsia="Open Sans"/>
          <w:sz w:val="16"/>
          <w:szCs w:val="16"/>
          <w:color w:val="FFFFFF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color w:val="FFFFFF"/>
          <w:spacing w:val="-14"/>
          <w:w w:val="100"/>
          <w:position w:val="-1"/>
        </w:rPr>
        <w:t>г</w:t>
      </w:r>
      <w:r>
        <w:rPr>
          <w:rFonts w:ascii="Open Sans" w:hAnsi="Open Sans" w:cs="Open Sans" w:eastAsia="Open Sans"/>
          <w:sz w:val="16"/>
          <w:szCs w:val="16"/>
          <w:color w:val="FFFFFF"/>
          <w:spacing w:val="0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4" w:after="0" w:line="205" w:lineRule="exact"/>
        <w:ind w:left="1998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Л.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в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ч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со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ш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ь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м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6502640" w:footer="525" w:top="520" w:bottom="720" w:left="640" w:right="760"/>
          <w:pgSz w:w="11920" w:h="16840"/>
        </w:sectPr>
      </w:pPr>
      <w:rPr/>
    </w:p>
    <w:p>
      <w:pPr>
        <w:spacing w:before="14" w:after="0" w:line="240" w:lineRule="auto"/>
        <w:ind w:left="224" w:right="2741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/>
        <w:pict>
          <v:group style="position:absolute;margin-left:0pt;margin-top:0pt;width:595.276001pt;height:369.355015pt;mso-position-horizontal-relative:page;mso-position-vertical-relative:page;z-index:-1467" coordorigin="0,0" coordsize="11906,7387">
            <v:group style="position:absolute;left:0;top:0;width:11906;height:6911" coordorigin="0,0" coordsize="11906,6911">
              <v:shape style="position:absolute;left:0;top:0;width:11906;height:6911" coordorigin="0,0" coordsize="11906,6911" path="m0,6911l11906,6911,11906,0,0,0,0,6911e" filled="t" fillcolor="#002E42" stroked="f">
                <v:path arrowok="t"/>
                <v:fill/>
              </v:shape>
              <v:shape style="position:absolute;left:6123;top:0;width:5161;height:6911" type="#_x0000_t75">
                <v:imagedata r:id="rId27" o:title=""/>
              </v:shape>
              <v:shape style="position:absolute;left:6123;top:4590;width:2466;height:2797" type="#_x0000_t75">
                <v:imagedata r:id="rId28" o:title=""/>
              </v:shape>
            </v:group>
            <v:group style="position:absolute;left:6143;top:4606;width:2426;height:2761" coordorigin="6143,4606" coordsize="2426,2761">
              <v:shape style="position:absolute;left:6143;top:4606;width:2426;height:2761" coordorigin="6143,4606" coordsize="2426,2761" path="m6143,7367l8569,7367,8569,4606,6143,4606,6143,7367xe" filled="f" stroked="t" strokeweight="2pt" strokecolor="#FFFFFF">
                <v:path arrowok="t"/>
              </v:shape>
            </v:group>
            <w10:wrap type="none"/>
          </v:group>
        </w:pic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р</w:t>
      </w:r>
      <w:r>
        <w:rPr>
          <w:rFonts w:ascii="Lato Semibold" w:hAnsi="Lato Semibold" w:cs="Lato Semibold" w:eastAsia="Lato Semibold"/>
          <w:sz w:val="28"/>
          <w:szCs w:val="28"/>
          <w:spacing w:val="-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д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м</w:t>
      </w:r>
      <w:r>
        <w:rPr>
          <w:rFonts w:ascii="Lato Semibold" w:hAnsi="Lato Semibold" w:cs="Lato Semibold" w:eastAsia="Lato Semibold"/>
          <w:sz w:val="28"/>
          <w:szCs w:val="28"/>
          <w:spacing w:val="-5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д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р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932" w:right="-50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4062pt;margin-top:-2.012297pt;width:38.253063pt;height:59.032501pt;mso-position-horizontal-relative:page;mso-position-vertical-relative:paragraph;z-index:-1466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В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0" w:after="0" w:line="273" w:lineRule="auto"/>
        <w:ind w:left="224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ъемо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ет: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224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2993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ч</w:t>
      </w:r>
      <w:r>
        <w:rPr>
          <w:rFonts w:ascii="Lato Semibold" w:hAnsi="Lato Semibold" w:cs="Lato Semibold" w:eastAsia="Lato Semibold"/>
          <w:sz w:val="28"/>
          <w:szCs w:val="28"/>
          <w:spacing w:val="3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л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-6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йны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224" w:right="-47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ышово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еул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Ломон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224" w:right="-47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имею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юнош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224" w:right="-47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?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</w:p>
    <w:p>
      <w:pPr>
        <w:spacing w:before="28" w:after="0" w:line="240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</w:p>
    <w:p>
      <w:pPr>
        <w:spacing w:before="29" w:after="0" w:line="273" w:lineRule="auto"/>
        <w:ind w:right="52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ядн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ринны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right="5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пас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3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Зат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</w:p>
    <w:p>
      <w:pPr>
        <w:jc w:val="both"/>
        <w:spacing w:after="0"/>
        <w:sectPr>
          <w:type w:val="continuous"/>
          <w:pgSz w:w="11920" w:h="16840"/>
          <w:pgMar w:top="1040" w:bottom="280" w:left="640" w:right="760"/>
          <w:cols w:num="2" w:equalWidth="0">
            <w:col w:w="5147" w:space="345"/>
            <w:col w:w="5028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3" w:lineRule="auto"/>
        <w:ind w:left="102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</w:rPr>
        <w:t>и</w:t>
      </w:r>
      <w:r>
        <w:rPr>
          <w:rFonts w:ascii="Helios" w:hAnsi="Helios" w:cs="Helios" w:eastAsia="Helios"/>
          <w:sz w:val="18"/>
          <w:szCs w:val="18"/>
          <w:spacing w:val="4"/>
        </w:rPr>
        <w:t>н</w:t>
      </w:r>
      <w:r>
        <w:rPr>
          <w:rFonts w:ascii="Helios" w:hAnsi="Helios" w:cs="Helios" w:eastAsia="Helios"/>
          <w:sz w:val="18"/>
          <w:szCs w:val="18"/>
          <w:spacing w:val="8"/>
        </w:rPr>
        <w:t>с</w:t>
      </w:r>
      <w:r>
        <w:rPr>
          <w:rFonts w:ascii="Helios" w:hAnsi="Helios" w:cs="Helios" w:eastAsia="Helios"/>
          <w:sz w:val="18"/>
          <w:szCs w:val="18"/>
          <w:spacing w:val="6"/>
        </w:rPr>
        <w:t>т</w:t>
      </w:r>
      <w:r>
        <w:rPr>
          <w:rFonts w:ascii="Helios" w:hAnsi="Helios" w:cs="Helios" w:eastAsia="Helios"/>
          <w:sz w:val="18"/>
          <w:szCs w:val="18"/>
          <w:spacing w:val="6"/>
        </w:rPr>
        <w:t>и</w:t>
      </w:r>
      <w:r>
        <w:rPr>
          <w:rFonts w:ascii="Helios" w:hAnsi="Helios" w:cs="Helios" w:eastAsia="Helios"/>
          <w:sz w:val="18"/>
          <w:szCs w:val="18"/>
          <w:spacing w:val="11"/>
        </w:rPr>
        <w:t>т</w:t>
      </w:r>
      <w:r>
        <w:rPr>
          <w:rFonts w:ascii="Helios" w:hAnsi="Helios" w:cs="Helios" w:eastAsia="Helios"/>
          <w:sz w:val="18"/>
          <w:szCs w:val="18"/>
          <w:spacing w:val="0"/>
        </w:rPr>
        <w:t>у</w:t>
      </w:r>
      <w:r>
        <w:rPr>
          <w:rFonts w:ascii="Helios" w:hAnsi="Helios" w:cs="Helios" w:eastAsia="Helios"/>
          <w:sz w:val="18"/>
          <w:szCs w:val="18"/>
          <w:spacing w:val="-32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2" w:right="2187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-1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с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м</w:t>
      </w:r>
      <w:r>
        <w:rPr>
          <w:rFonts w:ascii="Lato Semibold" w:hAnsi="Lato Semibold" w:cs="Lato Semibold" w:eastAsia="Lato Semibold"/>
          <w:sz w:val="28"/>
          <w:szCs w:val="28"/>
          <w:spacing w:val="-6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п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я</w:t>
      </w:r>
      <w:r>
        <w:rPr>
          <w:rFonts w:ascii="Lato Semibold" w:hAnsi="Lato Semibold" w:cs="Lato Semibold" w:eastAsia="Lato Semibold"/>
          <w:sz w:val="28"/>
          <w:szCs w:val="28"/>
          <w:spacing w:val="3"/>
          <w:w w:val="100"/>
        </w:rPr>
        <w:t>т</w:t>
      </w:r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ч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ома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2" w:right="1494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Б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и</w:t>
      </w:r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-3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С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р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м</w:t>
      </w:r>
      <w:r>
        <w:rPr>
          <w:rFonts w:ascii="Lato Semibold" w:hAnsi="Lato Semibold" w:cs="Lato Semibold" w:eastAsia="Lato Semibold"/>
          <w:sz w:val="28"/>
          <w:szCs w:val="28"/>
          <w:spacing w:val="-7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з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рми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2" w:right="1065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>
          <w:rFonts w:ascii="Lato Semibold" w:hAnsi="Lato Semibold" w:cs="Lato Semibold" w:eastAsia="Lato Semibold"/>
          <w:sz w:val="28"/>
          <w:szCs w:val="28"/>
          <w:spacing w:val="4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т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-13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у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р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с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к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й</w:t>
      </w:r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-4"/>
          <w:w w:val="100"/>
        </w:rPr>
        <w:t>д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у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г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и</w:t>
      </w:r>
      <w:r>
        <w:rPr>
          <w:rFonts w:ascii="Lato Semibold" w:hAnsi="Lato Semibold" w:cs="Lato Semibold" w:eastAsia="Lato Semibold"/>
          <w:sz w:val="28"/>
          <w:szCs w:val="28"/>
          <w:spacing w:val="-3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-1"/>
          <w:w w:val="100"/>
        </w:rPr>
        <w:t>д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Б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р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л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и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н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а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2" w:right="-5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доро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2" w:right="2171"/>
        <w:jc w:val="both"/>
        <w:rPr>
          <w:rFonts w:ascii="Lato Semibold" w:hAnsi="Lato Semibold" w:cs="Lato Semibold" w:eastAsia="Lato Semibold"/>
          <w:sz w:val="28"/>
          <w:szCs w:val="28"/>
        </w:rPr>
      </w:pPr>
      <w:rPr/>
      <w:r>
        <w:rPr>
          <w:rFonts w:ascii="Lato Semibold" w:hAnsi="Lato Semibold" w:cs="Lato Semibold" w:eastAsia="Lato Semibold"/>
          <w:sz w:val="28"/>
          <w:szCs w:val="28"/>
          <w:spacing w:val="-2"/>
          <w:w w:val="100"/>
        </w:rPr>
        <w:t>П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9"/>
          <w:w w:val="100"/>
        </w:rPr>
        <w:t>с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л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в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2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нны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  <w:t>е</w:t>
      </w:r>
      <w:r>
        <w:rPr>
          <w:rFonts w:ascii="Lato Semibold" w:hAnsi="Lato Semibold" w:cs="Lato Semibold" w:eastAsia="Lato Semibold"/>
          <w:sz w:val="28"/>
          <w:szCs w:val="28"/>
          <w:spacing w:val="-9"/>
          <w:w w:val="100"/>
        </w:rPr>
        <w:t> </w:t>
      </w:r>
      <w:r>
        <w:rPr>
          <w:rFonts w:ascii="Lato Semibold" w:hAnsi="Lato Semibold" w:cs="Lato Semibold" w:eastAsia="Lato Semibold"/>
          <w:sz w:val="28"/>
          <w:szCs w:val="28"/>
          <w:spacing w:val="-1"/>
          <w:w w:val="100"/>
        </w:rPr>
        <w:t>г</w:t>
      </w:r>
      <w:r>
        <w:rPr>
          <w:rFonts w:ascii="Lato Semibold" w:hAnsi="Lato Semibold" w:cs="Lato Semibold" w:eastAsia="Lato Semibold"/>
          <w:sz w:val="28"/>
          <w:szCs w:val="28"/>
          <w:spacing w:val="-1"/>
          <w:w w:val="100"/>
        </w:rPr>
        <w:t>о</w:t>
      </w:r>
      <w:r>
        <w:rPr>
          <w:rFonts w:ascii="Lato Semibold" w:hAnsi="Lato Semibold" w:cs="Lato Semibold" w:eastAsia="Lato Semibold"/>
          <w:sz w:val="28"/>
          <w:szCs w:val="28"/>
          <w:spacing w:val="1"/>
          <w:w w:val="100"/>
        </w:rPr>
        <w:t>ды</w:t>
      </w:r>
      <w:r>
        <w:rPr>
          <w:rFonts w:ascii="Lato Semibold" w:hAnsi="Lato Semibold" w:cs="Lato Semibold" w:eastAsia="Lato Semibold"/>
          <w:sz w:val="28"/>
          <w:szCs w:val="28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2" w:right="-50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имевше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02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енн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лин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мевше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99" w:after="0" w:line="240" w:lineRule="auto"/>
        <w:ind w:left="5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192.544411pt;height:237.6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0" w:after="0" w:line="240" w:lineRule="auto"/>
        <w:ind w:left="532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42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right="70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9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right="7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70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right="7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3" w:after="0" w:line="240" w:lineRule="auto"/>
        <w:ind w:right="101"/>
        <w:jc w:val="righ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8.852142pt;height:226.56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0" w:after="0" w:line="240" w:lineRule="auto"/>
        <w:ind w:left="362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8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left"/>
        <w:spacing w:after="0"/>
        <w:sectPr>
          <w:pgMar w:header="406502640" w:footer="525" w:top="620" w:bottom="720" w:left="760" w:right="740"/>
          <w:pgSz w:w="11920" w:h="16840"/>
          <w:cols w:num="2" w:equalWidth="0">
            <w:col w:w="5014" w:space="361"/>
            <w:col w:w="5045"/>
          </w:cols>
        </w:sectPr>
      </w:pPr>
      <w:rPr/>
    </w:p>
    <w:p>
      <w:pPr>
        <w:spacing w:before="0" w:after="0" w:line="936" w:lineRule="exact"/>
        <w:ind w:left="210" w:right="-20"/>
        <w:jc w:val="left"/>
        <w:rPr>
          <w:rFonts w:ascii="Lato Medium" w:hAnsi="Lato Medium" w:cs="Lato Medium" w:eastAsia="Lato Medium"/>
          <w:sz w:val="80"/>
          <w:szCs w:val="80"/>
        </w:rPr>
      </w:pPr>
      <w:rPr/>
      <w:r>
        <w:rPr>
          <w:rFonts w:ascii="Lato Medium" w:hAnsi="Lato Medium" w:cs="Lato Medium" w:eastAsia="Lato Medium"/>
          <w:sz w:val="80"/>
          <w:szCs w:val="80"/>
          <w:color w:val="6CA640"/>
          <w:spacing w:val="2"/>
          <w:w w:val="100"/>
          <w:position w:val="-2"/>
        </w:rPr>
        <w:t>А</w:t>
      </w:r>
      <w:r>
        <w:rPr>
          <w:rFonts w:ascii="Lato Medium" w:hAnsi="Lato Medium" w:cs="Lato Medium" w:eastAsia="Lato Medium"/>
          <w:sz w:val="80"/>
          <w:szCs w:val="80"/>
          <w:color w:val="6CA640"/>
          <w:spacing w:val="-3"/>
          <w:w w:val="100"/>
          <w:position w:val="-2"/>
        </w:rPr>
        <w:t>к</w:t>
      </w:r>
      <w:r>
        <w:rPr>
          <w:rFonts w:ascii="Lato Medium" w:hAnsi="Lato Medium" w:cs="Lato Medium" w:eastAsia="Lato Medium"/>
          <w:sz w:val="80"/>
          <w:szCs w:val="80"/>
          <w:color w:val="6CA640"/>
          <w:spacing w:val="-6"/>
          <w:w w:val="100"/>
          <w:position w:val="-2"/>
        </w:rPr>
        <w:t>ц</w:t>
      </w:r>
      <w:r>
        <w:rPr>
          <w:rFonts w:ascii="Lato Medium" w:hAnsi="Lato Medium" w:cs="Lato Medium" w:eastAsia="Lato Medium"/>
          <w:sz w:val="80"/>
          <w:szCs w:val="80"/>
          <w:color w:val="6CA640"/>
          <w:spacing w:val="0"/>
          <w:w w:val="100"/>
          <w:position w:val="-2"/>
        </w:rPr>
        <w:t>ия</w:t>
      </w:r>
      <w:r>
        <w:rPr>
          <w:rFonts w:ascii="Lato Medium" w:hAnsi="Lato Medium" w:cs="Lato Medium" w:eastAsia="Lato Medium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878" w:lineRule="exact"/>
        <w:ind w:left="210" w:right="-20"/>
        <w:jc w:val="left"/>
        <w:rPr>
          <w:rFonts w:ascii="Lato Heavy" w:hAnsi="Lato Heavy" w:cs="Lato Heavy" w:eastAsia="Lato Heavy"/>
          <w:sz w:val="84"/>
          <w:szCs w:val="84"/>
        </w:rPr>
      </w:pPr>
      <w:rPr/>
      <w:r>
        <w:rPr/>
        <w:pict>
          <v:group style="position:absolute;margin-left:323.565399pt;margin-top:91.701706pt;width:71.500807pt;height:73.655714pt;mso-position-horizontal-relative:page;mso-position-vertical-relative:paragraph;z-index:-1462" coordorigin="6471,1834" coordsize="1430,1473">
            <v:group style="position:absolute;left:6600;top:2078;width:354;height:384" coordorigin="6600,2078" coordsize="354,384">
              <v:shape style="position:absolute;left:6600;top:2078;width:354;height:384" coordorigin="6600,2078" coordsize="354,384" path="m6808,2289l6775,2289,6786,2297,6797,2315,6773,2388,6755,2427,6755,2444,6767,2462,6775,2444,6791,2409,6799,2391,6807,2372,6816,2352,6826,2340,6844,2334,6874,2333,6912,2333,6914,2333,6954,2332,6945,2314,6921,2310,6905,2310,6887,2309,6868,2308,6820,2305,6808,2290,6808,2289e" filled="t" fillcolor="#3F6F52" stroked="f">
                <v:path arrowok="t"/>
                <v:fill/>
              </v:shape>
              <v:shape style="position:absolute;left:6600;top:2078;width:354;height:384" coordorigin="6600,2078" coordsize="354,384" path="m6680,2194l6660,2194,6640,2195,6620,2197,6600,2200,6612,2215,6636,2219,6653,2219,6671,2220,6737,2224,6750,2238,6759,2257,6752,2269,6736,2277,6720,2289,6703,2299,6685,2310,6677,2315,6674,2321,6686,2338,6692,2337,6709,2326,6724,2317,6741,2306,6760,2292,6775,2289,6808,2289,6800,2268,6812,2259,6831,2247,6838,2243,6789,2243,6773,2233,6764,2220,6762,2204,6765,2195,6699,2195,6680,2194e" filled="t" fillcolor="#3F6F52" stroked="f">
                <v:path arrowok="t"/>
                <v:fill/>
              </v:shape>
              <v:shape style="position:absolute;left:6600;top:2078;width:354;height:384" coordorigin="6600,2078" coordsize="354,384" path="m6912,2333l6874,2333,6894,2333,6912,2333e" filled="t" fillcolor="#3F6F52" stroked="f">
                <v:path arrowok="t"/>
                <v:fill/>
              </v:shape>
              <v:shape style="position:absolute;left:6600;top:2078;width:354;height:384" coordorigin="6600,2078" coordsize="354,384" path="m6865,2196l6852,2203,6836,2214,6820,2225,6800,2237,6789,2243,6838,2243,6848,2237,6867,2225,6879,2218,6876,2202,6865,2196e" filled="t" fillcolor="#3F6F52" stroked="f">
                <v:path arrowok="t"/>
                <v:fill/>
              </v:shape>
              <v:shape style="position:absolute;left:6600;top:2078;width:354;height:384" coordorigin="6600,2078" coordsize="354,384" path="m6791,2078l6783,2095,6775,2113,6767,2131,6759,2149,6751,2170,6740,2186,6724,2194,6699,2195,6765,2195,6769,2183,6778,2165,6786,2147,6794,2129,6803,2110,6806,2092,6791,2078e" filled="t" fillcolor="#3F6F52" stroked="f">
                <v:path arrowok="t"/>
                <v:fill/>
              </v:shape>
            </v:group>
            <v:group style="position:absolute;left:6800;top:2446;width:345;height:320" coordorigin="6800,2446" coordsize="345,320">
              <v:shape style="position:absolute;left:6800;top:2446;width:345;height:320" coordorigin="6800,2446" coordsize="345,320" path="m6889,2575l6843,2575,6857,2578,6875,2595,6925,2652,6970,2700,6977,2715,6973,2728,6958,2741,6953,2744,6946,2748,6953,2760,6959,2766,6966,2763,6982,2753,6997,2739,7011,2724,7012,2712,6999,2698,7003,2686,7020,2671,7023,2668,6975,2668,6956,2652,6943,2637,6898,2587,6894,2581,6889,2575e" filled="t" fillcolor="#3F6F52" stroked="f">
                <v:path arrowok="t"/>
                <v:fill/>
              </v:shape>
              <v:shape style="position:absolute;left:6800;top:2446;width:345;height:320" coordorigin="6800,2446" coordsize="345,320" path="m7080,2475l7037,2475,7051,2477,7066,2493,7080,2507,7095,2522,7106,2537,7108,2556,7099,2568,7085,2581,7066,2596,7046,2612,7002,2652,6986,2666,6975,2668,7023,2668,7041,2652,7108,2592,7123,2578,7140,2564,7145,2550,7134,2534,7121,2521,7108,2507,7095,2492,7081,2476,7080,2475e" filled="t" fillcolor="#3F6F52" stroked="f">
                <v:path arrowok="t"/>
                <v:fill/>
              </v:shape>
              <v:shape style="position:absolute;left:6800;top:2446;width:345;height:320" coordorigin="6800,2446" coordsize="345,320" path="m6843,2541l6840,2544,6827,2555,6808,2572,6800,2581,6808,2597,6821,2595,6831,2583,6843,2575,6889,2575,6887,2573,6905,2567,6922,2559,6939,2550,6948,2545,6866,2545,6843,2541e" filled="t" fillcolor="#3F6F52" stroked="f">
                <v:path arrowok="t"/>
                <v:fill/>
              </v:shape>
              <v:shape style="position:absolute;left:6800;top:2446;width:345;height:320" coordorigin="6800,2446" coordsize="345,320" path="m7042,2446l7026,2452,7006,2466,6993,2477,6966,2502,6952,2514,6887,2544,6866,2545,6948,2545,6955,2540,6970,2529,6986,2516,7019,2489,7037,2475,7080,2475,7068,2459,7055,2448,7042,2446e" filled="t" fillcolor="#3F6F52" stroked="f">
                <v:path arrowok="t"/>
                <v:fill/>
              </v:shape>
            </v:group>
            <v:group style="position:absolute;left:6481;top:1844;width:269;height:239" coordorigin="6481,1844" coordsize="269,239">
              <v:shape style="position:absolute;left:6481;top:1844;width:269;height:239" coordorigin="6481,1844" coordsize="269,239" path="m6681,1844l6657,1852,6621,1868,6491,1924,6481,1934,6486,1956,6495,1974,6503,1992,6511,2012,6526,2047,6534,2066,6537,2073,6539,2083,6557,2075,6557,2063,6547,2039,6531,2002,6523,1984,6515,1966,6513,1959,6505,1949,6520,1941,6539,1932,6575,1916,6589,1914,6614,1914,6615,1905,6624,1896,6641,1887,6667,1876,6706,1876,6703,1869,6694,1848,6681,1844e" filled="t" fillcolor="#3F6F52" stroked="f">
                <v:path arrowok="t"/>
                <v:fill/>
              </v:shape>
              <v:shape style="position:absolute;left:6481;top:1844;width:269;height:239" coordorigin="6481,1844" coordsize="269,239" path="m6614,1914l6589,1914,6590,1924,6593,1932,6601,1950,6617,1987,6625,2005,6628,2012,6630,2023,6656,2012,6649,2004,6645,1995,6636,1974,6619,1934,6614,1917,6614,1914e" filled="t" fillcolor="#3F6F52" stroked="f">
                <v:path arrowok="t"/>
                <v:fill/>
              </v:shape>
              <v:shape style="position:absolute;left:6481;top:1844;width:269;height:239" coordorigin="6481,1844" coordsize="269,239" path="m6706,1876l6667,1876,6680,1879,6692,1900,6716,1956,6728,1982,6728,1997,6746,1989,6751,1977,6742,1959,6735,1942,6711,1889,6706,1876e" filled="t" fillcolor="#3F6F52" stroked="f">
                <v:path arrowok="t"/>
                <v:fill/>
              </v:shape>
            </v:group>
            <v:group style="position:absolute;left:7367;top:2841;width:289;height:296" coordorigin="7367,2841" coordsize="289,296">
              <v:shape style="position:absolute;left:7367;top:2841;width:289;height:296" coordorigin="7367,2841" coordsize="289,296" path="m7497,2962l7450,2962,7453,2964,7456,2965,7560,3029,7531,3095,7514,3122,7516,3128,7534,3138,7538,3132,7614,3009,7578,3009,7560,3002,7543,2991,7526,2980,7509,2970,7497,2962e" filled="t" fillcolor="#3F6F52" stroked="f">
                <v:path arrowok="t"/>
                <v:fill/>
              </v:shape>
              <v:shape style="position:absolute;left:7367;top:2841;width:289;height:296" coordorigin="7367,2841" coordsize="289,296" path="m7495,2841l7485,2848,7471,2869,7372,3029,7367,3036,7378,3043,7392,3044,7404,3028,7414,3011,7424,2994,7435,2977,7439,2971,7441,2963,7450,2962,7497,2962,7492,2960,7475,2950,7463,2937,7470,2919,7481,2902,7502,2867,7507,2856,7495,2841e" filled="t" fillcolor="#3F6F52" stroked="f">
                <v:path arrowok="t"/>
                <v:fill/>
              </v:shape>
              <v:shape style="position:absolute;left:7367;top:2841;width:289;height:296" coordorigin="7367,2841" coordsize="289,296" path="m7634,2924l7630,2933,7622,2946,7611,2963,7601,2980,7591,2997,7578,3009,7614,3009,7652,2946,7657,2939,7634,2924e" filled="t" fillcolor="#3F6F52" stroked="f">
                <v:path arrowok="t"/>
                <v:fill/>
              </v:shape>
            </v:group>
            <v:group style="position:absolute;left:7669;top:3036;width:223;height:261" coordorigin="7669,3036" coordsize="223,261">
              <v:shape style="position:absolute;left:7669;top:3036;width:223;height:261" coordorigin="7669,3036" coordsize="223,261" path="m7808,3176l7755,3176,7773,3184,7779,3188,7835,3211,7863,3255,7861,3279,7858,3290,7868,3297,7891,3297,7885,3285,7885,3273,7885,3255,7885,3191,7841,3191,7808,3176e" filled="t" fillcolor="#3F6F52" stroked="f">
                <v:path arrowok="t"/>
                <v:fill/>
              </v:shape>
              <v:shape style="position:absolute;left:7669;top:3036;width:223;height:261" coordorigin="7669,3036" coordsize="223,261" path="m7862,3036l7849,3041,7829,3058,7677,3197,7669,3201,7680,3213,7688,3218,7704,3206,7711,3200,7722,3187,7738,3177,7755,3176,7808,3176,7767,3158,7767,3148,7782,3133,7856,3064,7879,3064,7879,3052,7878,3044,7862,3036e" filled="t" fillcolor="#3F6F52" stroked="f">
                <v:path arrowok="t"/>
                <v:fill/>
              </v:shape>
              <v:shape style="position:absolute;left:7669;top:3036;width:223;height:261" coordorigin="7669,3036" coordsize="223,261" path="m7879,3064l7856,3064,7841,3191,7885,3191,7885,3173,7881,3173,7879,3161,7879,3064e" filled="t" fillcolor="#3F6F52" stroked="f">
                <v:path arrowok="t"/>
                <v:fill/>
              </v:shape>
            </v:group>
            <v:group style="position:absolute;left:7106;top:2640;width:294;height:226" coordorigin="7106,2640" coordsize="294,226">
              <v:shape style="position:absolute;left:7106;top:2640;width:294;height:226" coordorigin="7106,2640" coordsize="294,226" path="m7123,2819l7117,2821,7106,2830,7108,2836,7125,2854,7142,2864,7163,2867,7171,2867,7188,2862,7210,2854,7237,2844,7172,2844,7155,2843,7137,2834,7134,2831,7132,2828,7123,2819e" filled="t" fillcolor="#3F6F52" stroked="f">
                <v:path arrowok="t"/>
                <v:fill/>
              </v:shape>
              <v:shape style="position:absolute;left:7106;top:2640;width:294;height:226" coordorigin="7106,2640" coordsize="294,226" path="m7228,2640l7233,2656,7227,2683,7223,2701,7205,2784,7172,2844,7237,2844,7283,2825,7234,2825,7217,2813,7226,2802,7233,2768,7237,2748,7250,2689,7258,2657,7254,2648,7228,2640e" filled="t" fillcolor="#3F6F52" stroked="f">
                <v:path arrowok="t"/>
                <v:fill/>
              </v:shape>
              <v:shape style="position:absolute;left:7106;top:2640;width:294;height:226" coordorigin="7106,2640" coordsize="294,226" path="m7392,2760l7379,2761,7345,2775,7244,2817,7234,2825,7283,2825,7384,2784,7400,2784,7392,2760e" filled="t" fillcolor="#3F6F52" stroked="f">
                <v:path arrowok="t"/>
                <v:fill/>
              </v:shape>
              <v:shape style="position:absolute;left:7106;top:2640;width:294;height:226" coordorigin="7106,2640" coordsize="294,226" path="m7400,2784l7384,2784,7400,2784,7400,2784e" filled="t" fillcolor="#3F6F5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7.632202pt;margin-top:73.550377pt;width:14.247pt;height:14.45618pt;mso-position-horizontal-relative:page;mso-position-vertical-relative:paragraph;z-index:-1460" coordorigin="6353,1471" coordsize="285,289">
            <v:shape style="position:absolute;left:6353;top:1471;width:285;height:289" coordorigin="6353,1471" coordsize="285,289" path="m6566,1508l6519,1508,6528,1518,6520,1520,6509,1531,6483,1558,6455,1586,6424,1618,6413,1631,6413,1639,6425,1646,6450,1654,6490,1666,6510,1672,6529,1678,6547,1685,6564,1691,6545,1699,6526,1705,6507,1711,6487,1717,6422,1735,6407,1735,6411,1751,6422,1760,6521,1735,6422,1735,6407,1732,6532,1732,6623,1708,6637,1708,6525,1652,6463,1635,6453,1628,6458,1617,6474,1600,6488,1586,6502,1572,6516,1558,6559,1515,6566,1508e" filled="t" fillcolor="#3F6F52" stroked="f">
              <v:path arrowok="t"/>
              <v:fill/>
            </v:shape>
            <v:shape style="position:absolute;left:6353;top:1471;width:285;height:289" coordorigin="6353,1471" coordsize="285,289" path="m6637,1708l6623,1708,6638,1711,6637,1708e" filled="t" fillcolor="#3F6F52" stroked="f">
              <v:path arrowok="t"/>
              <v:fill/>
            </v:shape>
            <v:shape style="position:absolute;left:6353;top:1471;width:285;height:289" coordorigin="6353,1471" coordsize="285,289" path="m6568,1471l6547,1477,6364,1524,6353,1524,6358,1545,6370,1549,6392,1543,6509,1514,6513,1512,6519,1508,6566,1508,6580,1494,6586,1487,6580,1476,6568,1471e" filled="t" fillcolor="#3F6F5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6.006073pt;margin-top:74.695808pt;width:46.756717pt;height:71.589116pt;mso-position-horizontal-relative:page;mso-position-vertical-relative:paragraph;z-index:-1459" coordorigin="10120,1494" coordsize="935,1432">
            <v:group style="position:absolute;left:10658;top:1793;width:287;height:271" coordorigin="10658,1793" coordsize="287,271">
              <v:shape style="position:absolute;left:10658;top:1793;width:287;height:271" coordorigin="10658,1793" coordsize="287,271" path="m10671,1955l10658,1967,10662,1980,10678,1986,10843,2056,10857,2063,10873,2058,10876,2046,10870,2031,10866,2022,10830,2022,10683,1960,10671,1955e" filled="t" fillcolor="#3F6F52" stroked="f">
                <v:path arrowok="t"/>
                <v:fill/>
              </v:shape>
              <v:shape style="position:absolute;left:10658;top:1793;width:287;height:271" coordorigin="10658,1793" coordsize="287,271" path="m10737,1793l10727,1807,10727,1821,10738,1843,10747,1859,10756,1876,10806,1967,10830,2022,10866,2022,10858,2009,10771,1851,10770,1849,10768,1845,10772,1840,10837,1840,10746,1801,10737,1793e" filled="t" fillcolor="#3F6F52" stroked="f">
                <v:path arrowok="t"/>
                <v:fill/>
              </v:shape>
              <v:shape style="position:absolute;left:10658;top:1793;width:287;height:271" coordorigin="10658,1793" coordsize="287,271" path="m10837,1840l10772,1840,10776,1842,10790,1849,10920,1903,10932,1906,10944,1891,10937,1881,10919,1875,10837,1840e" filled="t" fillcolor="#3F6F52" stroked="f">
                <v:path arrowok="t"/>
                <v:fill/>
              </v:shape>
            </v:group>
            <v:group style="position:absolute;left:10485;top:2119;width:363;height:272" coordorigin="10485,2119" coordsize="363,272">
              <v:shape style="position:absolute;left:10485;top:2119;width:363;height:272" coordorigin="10485,2119" coordsize="363,272" path="m10502,2254l10493,2256,10490,2261,10485,2277,10494,2279,10673,2390,10686,2387,10698,2371,10709,2354,10678,2354,10664,2353,10641,2341,10624,2330,10607,2319,10539,2277,10515,2262,10508,2258,10502,2254e" filled="t" fillcolor="#3F6F52" stroked="f">
                <v:path arrowok="t"/>
                <v:fill/>
              </v:shape>
              <v:shape style="position:absolute;left:10485;top:2119;width:363;height:272" coordorigin="10485,2119" coordsize="363,272" path="m10598,2119l10587,2120,10577,2138,10589,2146,10606,2154,10636,2174,10676,2200,10740,2241,10742,2255,10730,2276,10720,2291,10709,2308,10699,2326,10688,2345,10678,2354,10709,2354,10717,2340,10727,2324,10760,2273,10772,2254,10784,2234,10796,2230,10844,2230,10843,2229,10839,2227,10761,2227,10751,2215,10727,2200,10626,2137,10607,2126,10598,2119e" filled="t" fillcolor="#3F6F52" stroked="f">
                <v:path arrowok="t"/>
                <v:fill/>
              </v:shape>
              <v:shape style="position:absolute;left:10485;top:2119;width:363;height:272" coordorigin="10485,2119" coordsize="363,272" path="m10844,2230l10796,2230,10812,2239,10815,2242,10819,2244,10829,2250,10836,2253,10848,2234,10844,2230e" filled="t" fillcolor="#3F6F52" stroked="f">
                <v:path arrowok="t"/>
                <v:fill/>
              </v:shape>
              <v:shape style="position:absolute;left:10485;top:2119;width:363;height:272" coordorigin="10485,2119" coordsize="363,272" path="m10790,2198l10778,2200,10766,2216,10761,2227,10839,2227,10829,2221,10824,2218,10815,2212,10803,2203,10790,2198e" filled="t" fillcolor="#3F6F52" stroked="f">
                <v:path arrowok="t"/>
                <v:fill/>
              </v:shape>
            </v:group>
            <v:group style="position:absolute;left:10791;top:1504;width:254;height:229" coordorigin="10791,1504" coordsize="254,229">
              <v:shape style="position:absolute;left:10791;top:1504;width:254;height:229" coordorigin="10791,1504" coordsize="254,229" path="m10975,1674l10943,1674,10957,1687,10968,1700,10996,1733,11001,1715,10998,1700,10989,1687,10976,1674,10975,1674e" filled="t" fillcolor="#3F6F52" stroked="f">
                <v:path arrowok="t"/>
                <v:fill/>
              </v:shape>
              <v:shape style="position:absolute;left:10791;top:1504;width:254;height:229" coordorigin="10791,1504" coordsize="254,229" path="m10847,1504l10799,1564,10795,1588,10791,1613,10821,1681,10876,1700,10894,1697,10912,1689,10930,1676,10941,1674,10882,1674,10860,1672,10840,1665,10826,1652,10817,1633,10814,1607,10819,1586,10824,1566,10829,1544,10832,1531,10840,1531,10944,1531,10941,1530,10921,1525,10900,1521,10883,1515,10865,1508,10847,1504e" filled="t" fillcolor="#3F6F52" stroked="f">
                <v:path arrowok="t"/>
                <v:fill/>
              </v:shape>
              <v:shape style="position:absolute;left:10791;top:1504;width:254;height:229" coordorigin="10791,1504" coordsize="254,229" path="m10944,1531l10840,1531,10889,1544,10911,1550,10941,1557,10947,1562,10942,1580,10937,1596,10932,1614,10925,1634,10915,1657,10900,1669,10882,1674,10941,1674,10943,1674,10975,1674,10963,1660,10956,1645,10954,1627,10959,1604,10967,1582,10975,1572,10990,1571,11040,1571,11045,1554,11032,1554,10961,1535,10944,1531e" filled="t" fillcolor="#3F6F52" stroked="f">
                <v:path arrowok="t"/>
                <v:fill/>
              </v:shape>
              <v:shape style="position:absolute;left:10791;top:1504;width:254;height:229" coordorigin="10791,1504" coordsize="254,229" path="m11040,1571l10990,1571,11016,1576,11025,1579,11036,1586,11040,1571e" filled="t" fillcolor="#3F6F52" stroked="f">
                <v:path arrowok="t"/>
                <v:fill/>
              </v:shape>
              <v:shape style="position:absolute;left:10791;top:1504;width:254;height:229" coordorigin="10791,1504" coordsize="254,229" path="m11045,1553l11032,1554,11045,1554,11045,1553e" filled="t" fillcolor="#3F6F52" stroked="f">
                <v:path arrowok="t"/>
                <v:fill/>
              </v:shape>
            </v:group>
            <v:group style="position:absolute;left:10305;top:2377;width:292;height:278" coordorigin="10305,2377" coordsize="292,278">
              <v:shape style="position:absolute;left:10305;top:2377;width:292;height:278" coordorigin="10305,2377" coordsize="292,278" path="m10320,2489l10305,2499,10310,2510,10328,2527,10472,2649,10477,2655,10494,2635,10489,2630,10423,2573,10414,2567,10427,2550,10432,2546,10389,2546,10377,2536,10361,2522,10331,2495,10320,2489e" filled="t" fillcolor="#3F6F52" stroked="f">
                <v:path arrowok="t"/>
                <v:fill/>
              </v:shape>
              <v:shape style="position:absolute;left:10305;top:2377;width:292;height:278" coordorigin="10305,2377" coordsize="292,278" path="m10408,2377l10417,2458,10427,2498,10425,2516,10414,2531,10400,2544,10389,2546,10432,2546,10439,2538,10457,2530,10485,2528,10582,2528,10584,2528,10597,2509,10594,2509,10534,2505,10523,2505,10495,2505,10472,2503,10455,2495,10445,2478,10439,2450,10435,2430,10429,2410,10420,2392,10408,2377e" filled="t" fillcolor="#3F6F52" stroked="f">
                <v:path arrowok="t"/>
                <v:fill/>
              </v:shape>
              <v:shape style="position:absolute;left:10305;top:2377;width:292;height:278" coordorigin="10305,2377" coordsize="292,278" path="m10582,2528l10485,2528,10505,2529,10545,2531,10565,2532,10582,2528e" filled="t" fillcolor="#3F6F52" stroked="f">
                <v:path arrowok="t"/>
                <v:fill/>
              </v:shape>
              <v:shape style="position:absolute;left:10305;top:2377;width:292;height:278" coordorigin="10305,2377" coordsize="292,278" path="m10514,2504l10495,2505,10523,2505,10514,2504e" filled="t" fillcolor="#3F6F52" stroked="f">
                <v:path arrowok="t"/>
                <v:fill/>
              </v:shape>
            </v:group>
            <v:group style="position:absolute;left:10130;top:2657;width:241;height:259" coordorigin="10130,2657" coordsize="241,259">
              <v:shape style="position:absolute;left:10130;top:2657;width:241;height:259" coordorigin="10130,2657" coordsize="241,259" path="m10146,2657l10142,2659,10130,2669,10131,2691,10136,2710,10196,2907,10196,2916,10212,2909,10219,2904,10217,2894,10214,2880,10205,2855,10205,2838,10213,2823,10229,2810,10231,2808,10192,2808,10174,2749,10166,2691,10225,2691,10158,2662,10152,2659,10146,2657e" filled="t" fillcolor="#3F6F52" stroked="f">
                <v:path arrowok="t"/>
                <v:fill/>
              </v:shape>
              <v:shape style="position:absolute;left:10130;top:2657;width:241;height:259" coordorigin="10130,2657" coordsize="241,259" path="m10225,2691l10166,2691,10275,2740,10254,2759,10238,2772,10223,2784,10208,2797,10192,2808,10231,2808,10235,2806,10240,2800,10256,2784,10269,2772,10282,2763,10296,2757,10311,2756,10368,2756,10366,2753,10346,2746,10225,2691e" filled="t" fillcolor="#3F6F52" stroked="f">
                <v:path arrowok="t"/>
                <v:fill/>
              </v:shape>
              <v:shape style="position:absolute;left:10130;top:2657;width:241;height:259" coordorigin="10130,2657" coordsize="241,259" path="m10368,2756l10311,2756,10328,2761,10346,2773,10356,2781,10368,2775,10372,2764,10368,2756e" filled="t" fillcolor="#3F6F52" stroked="f">
                <v:path arrowok="t"/>
                <v:fill/>
              </v:shape>
            </v:group>
            <w10:wrap type="none"/>
          </v:group>
        </w:pict>
      </w:r>
      <w:r>
        <w:rPr>
          <w:rFonts w:ascii="Lato Heavy" w:hAnsi="Lato Heavy" w:cs="Lato Heavy" w:eastAsia="Lato Heavy"/>
          <w:sz w:val="84"/>
          <w:szCs w:val="84"/>
          <w:color w:val="B067B0"/>
          <w:spacing w:val="-17"/>
          <w:w w:val="100"/>
          <w:b/>
          <w:bCs/>
          <w:position w:val="-3"/>
        </w:rPr>
        <w:t>«</w:t>
      </w:r>
      <w:r>
        <w:rPr>
          <w:rFonts w:ascii="Lato Heavy" w:hAnsi="Lato Heavy" w:cs="Lato Heavy" w:eastAsia="Lato Heavy"/>
          <w:sz w:val="84"/>
          <w:szCs w:val="84"/>
          <w:color w:val="B067B0"/>
          <w:spacing w:val="9"/>
          <w:w w:val="100"/>
          <w:b/>
          <w:bCs/>
          <w:position w:val="-3"/>
        </w:rPr>
        <w:t>С</w:t>
      </w:r>
      <w:r>
        <w:rPr>
          <w:rFonts w:ascii="Lato Heavy" w:hAnsi="Lato Heavy" w:cs="Lato Heavy" w:eastAsia="Lato Heavy"/>
          <w:sz w:val="84"/>
          <w:szCs w:val="84"/>
          <w:color w:val="B067B0"/>
          <w:spacing w:val="-3"/>
          <w:w w:val="100"/>
          <w:b/>
          <w:bCs/>
          <w:position w:val="-3"/>
        </w:rPr>
        <w:t>а</w:t>
      </w:r>
      <w:r>
        <w:rPr>
          <w:rFonts w:ascii="Lato Heavy" w:hAnsi="Lato Heavy" w:cs="Lato Heavy" w:eastAsia="Lato Heavy"/>
          <w:sz w:val="84"/>
          <w:szCs w:val="84"/>
          <w:color w:val="B067B0"/>
          <w:spacing w:val="0"/>
          <w:w w:val="100"/>
          <w:b/>
          <w:bCs/>
          <w:position w:val="-3"/>
        </w:rPr>
        <w:t>д</w:t>
      </w:r>
      <w:r>
        <w:rPr>
          <w:rFonts w:ascii="Lato Heavy" w:hAnsi="Lato Heavy" w:cs="Lato Heavy" w:eastAsia="Lato Heavy"/>
          <w:sz w:val="84"/>
          <w:szCs w:val="84"/>
          <w:color w:val="B067B0"/>
          <w:spacing w:val="-4"/>
          <w:w w:val="100"/>
          <w:b/>
          <w:bCs/>
          <w:position w:val="-3"/>
        </w:rPr>
        <w:t> </w:t>
      </w:r>
      <w:r>
        <w:rPr>
          <w:rFonts w:ascii="Lato Heavy" w:hAnsi="Lato Heavy" w:cs="Lato Heavy" w:eastAsia="Lato Heavy"/>
          <w:sz w:val="84"/>
          <w:szCs w:val="84"/>
          <w:color w:val="B067B0"/>
          <w:spacing w:val="-3"/>
          <w:w w:val="100"/>
          <w:b/>
          <w:bCs/>
          <w:position w:val="-3"/>
        </w:rPr>
        <w:t>п</w:t>
      </w:r>
      <w:r>
        <w:rPr>
          <w:rFonts w:ascii="Lato Heavy" w:hAnsi="Lato Heavy" w:cs="Lato Heavy" w:eastAsia="Lato Heavy"/>
          <w:sz w:val="84"/>
          <w:szCs w:val="84"/>
          <w:color w:val="B067B0"/>
          <w:spacing w:val="-3"/>
          <w:w w:val="100"/>
          <w:b/>
          <w:bCs/>
          <w:position w:val="-3"/>
        </w:rPr>
        <w:t>а</w:t>
      </w:r>
      <w:r>
        <w:rPr>
          <w:rFonts w:ascii="Lato Heavy" w:hAnsi="Lato Heavy" w:cs="Lato Heavy" w:eastAsia="Lato Heavy"/>
          <w:sz w:val="84"/>
          <w:szCs w:val="84"/>
          <w:color w:val="B067B0"/>
          <w:spacing w:val="-2"/>
          <w:w w:val="100"/>
          <w:b/>
          <w:bCs/>
          <w:position w:val="-3"/>
        </w:rPr>
        <w:t>м</w:t>
      </w:r>
      <w:r>
        <w:rPr>
          <w:rFonts w:ascii="Lato Heavy" w:hAnsi="Lato Heavy" w:cs="Lato Heavy" w:eastAsia="Lato Heavy"/>
          <w:sz w:val="84"/>
          <w:szCs w:val="84"/>
          <w:color w:val="B067B0"/>
          <w:spacing w:val="-8"/>
          <w:w w:val="100"/>
          <w:b/>
          <w:bCs/>
          <w:position w:val="-3"/>
        </w:rPr>
        <w:t>ят</w:t>
      </w:r>
      <w:r>
        <w:rPr>
          <w:rFonts w:ascii="Lato Heavy" w:hAnsi="Lato Heavy" w:cs="Lato Heavy" w:eastAsia="Lato Heavy"/>
          <w:sz w:val="84"/>
          <w:szCs w:val="84"/>
          <w:color w:val="B067B0"/>
          <w:spacing w:val="-14"/>
          <w:w w:val="100"/>
          <w:b/>
          <w:bCs/>
          <w:position w:val="-3"/>
        </w:rPr>
        <w:t>и</w:t>
      </w:r>
      <w:r>
        <w:rPr>
          <w:rFonts w:ascii="Lato Heavy" w:hAnsi="Lato Heavy" w:cs="Lato Heavy" w:eastAsia="Lato Heavy"/>
          <w:sz w:val="84"/>
          <w:szCs w:val="84"/>
          <w:color w:val="B067B0"/>
          <w:spacing w:val="0"/>
          <w:w w:val="100"/>
          <w:b/>
          <w:bCs/>
          <w:position w:val="-3"/>
        </w:rPr>
        <w:t>»</w:t>
      </w:r>
      <w:r>
        <w:rPr>
          <w:rFonts w:ascii="Lato Heavy" w:hAnsi="Lato Heavy" w:cs="Lato Heavy" w:eastAsia="Lato Heavy"/>
          <w:sz w:val="84"/>
          <w:szCs w:val="8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footer="0" w:header="406502640" w:top="1480" w:bottom="280" w:left="640" w:right="740"/>
          <w:footerReference w:type="even" r:id="rId31"/>
          <w:pgSz w:w="11920" w:h="16840"/>
        </w:sectPr>
      </w:pPr>
      <w:rPr/>
    </w:p>
    <w:p>
      <w:pPr>
        <w:spacing w:before="20" w:after="0" w:line="258" w:lineRule="auto"/>
        <w:ind w:left="210" w:right="803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2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9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щ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ъ</w:t>
      </w:r>
      <w:r>
        <w:rPr>
          <w:rFonts w:ascii="Lato" w:hAnsi="Lato" w:cs="Lato" w:eastAsia="Lato"/>
          <w:sz w:val="24"/>
          <w:szCs w:val="24"/>
          <w:color w:val="266141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-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«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266141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э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«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з»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8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«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-10"/>
          <w:w w:val="100"/>
          <w:b/>
          <w:bCs/>
        </w:rPr>
        <w:t>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266141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-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-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ъ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266141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-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2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0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2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0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266141"/>
          <w:spacing w:val="-3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auto"/>
        <w:ind w:left="210" w:right="822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266141"/>
          <w:spacing w:val="-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-9"/>
          <w:w w:val="100"/>
          <w:b/>
          <w:bCs/>
        </w:rPr>
        <w:t>7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5</w:t>
      </w:r>
      <w:r>
        <w:rPr>
          <w:rFonts w:ascii="Lato" w:hAnsi="Lato" w:cs="Lato" w:eastAsia="Lato"/>
          <w:sz w:val="24"/>
          <w:szCs w:val="24"/>
          <w:color w:val="266141"/>
          <w:spacing w:val="-13"/>
          <w:w w:val="100"/>
          <w:b/>
          <w:bCs/>
        </w:rPr>
        <w:t>-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266141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266141"/>
          <w:spacing w:val="-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3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ли</w:t>
      </w:r>
      <w:r>
        <w:rPr>
          <w:rFonts w:ascii="Lato" w:hAnsi="Lato" w:cs="Lato" w:eastAsia="Lato"/>
          <w:sz w:val="24"/>
          <w:szCs w:val="24"/>
          <w:color w:val="266141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99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99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266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4"/>
          <w:w w:val="14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266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99"/>
          <w:b/>
          <w:bCs/>
        </w:rPr>
        <w:t>ве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99"/>
          <w:b/>
          <w:bCs/>
        </w:rPr>
        <w:t>но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99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266141"/>
          <w:spacing w:val="2"/>
          <w:w w:val="100"/>
          <w:b/>
          <w:bCs/>
        </w:rPr>
        <w:t>войн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266141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3" w:lineRule="auto"/>
        <w:ind w:left="1066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348598pt;margin-top:-2.012191pt;width:44.982768pt;height:59.032501pt;mso-position-horizontal-relative:page;mso-position-vertical-relative:paragraph;z-index:-1454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И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0" w:after="0" w:line="273" w:lineRule="auto"/>
        <w:ind w:left="224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</w:p>
    <w:p>
      <w:pPr>
        <w:spacing w:before="0" w:after="0" w:line="240" w:lineRule="auto"/>
        <w:ind w:left="22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9" w:after="0" w:line="273" w:lineRule="auto"/>
        <w:ind w:left="22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right="72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v:group style="position:absolute;margin-left:434.582611pt;margin-top:-55.30151pt;width:12.733pt;height:14.843pt;mso-position-horizontal-relative:page;mso-position-vertical-relative:paragraph;z-index:-1461" coordorigin="8692,-1106" coordsize="255,297">
            <v:shape style="position:absolute;left:8692;top:-1106;width:255;height:297" coordorigin="8692,-1106" coordsize="255,297" path="m8893,-1106l8870,-1104,8852,-1103,8790,-1101,8761,-1099,8746,-1091,8741,-1074,8741,-1064,8740,-1016,8742,-1016,8740,-981,8734,-918,8703,-884,8695,-869,8694,-851,8695,-832,8696,-823,8692,-809,8712,-811,8721,-822,8718,-844,8725,-860,8748,-865,8766,-865,8785,-866,8865,-870,8888,-872,8944,-872,8944,-882,8943,-887,8760,-887,8751,-891,8757,-917,8761,-935,8761,-936,8763,-954,8764,-974,8765,-994,8764,-1016,8764,-1035,8763,-1056,8771,-1073,8795,-1078,8814,-1078,8834,-1079,8856,-1081,8899,-1081,8898,-1101,8893,-1106e" filled="t" fillcolor="#3F6F52" stroked="f">
              <v:path arrowok="t"/>
              <v:fill/>
            </v:shape>
            <v:shape style="position:absolute;left:8692;top:-1106;width:255;height:297" coordorigin="8692,-1106" coordsize="255,297" path="m8944,-872l8888,-872,8908,-870,8920,-860,8922,-836,8920,-828,8923,-821,8945,-822,8946,-829,8945,-842,8944,-862,8944,-872e" filled="t" fillcolor="#3F6F52" stroked="f">
              <v:path arrowok="t"/>
              <v:fill/>
            </v:shape>
            <v:shape style="position:absolute;left:8692;top:-1106;width:255;height:297" coordorigin="8692,-1106" coordsize="255,297" path="m8899,-1081l8856,-1081,8870,-1074,8874,-1046,8875,-1026,8877,-1006,8878,-986,8881,-986,8881,-975,8881,-960,8881,-935,8881,-915,8882,-899,8878,-892,8840,-891,8760,-887,8943,-887,8943,-892,8941,-895,8926,-895,8910,-902,8906,-924,8905,-944,8901,-1026,8900,-1046,8899,-1064,8899,-1081e" filled="t" fillcolor="#3F6F52" stroked="f">
              <v:path arrowok="t"/>
              <v:fill/>
            </v:shape>
            <v:shape style="position:absolute;left:8692;top:-1106;width:255;height:297" coordorigin="8692,-1106" coordsize="255,297" path="m8939,-898l8926,-895,8941,-895,8939,-898e" filled="t" fillcolor="#3F6F5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70.610687pt;margin-top:-70.255463pt;width:25.777pt;height:21.839552pt;mso-position-horizontal-relative:page;mso-position-vertical-relative:paragraph;z-index:-1458" coordorigin="9412,-1405" coordsize="516,437">
            <v:group style="position:absolute;left:9674;top:-1395;width:243;height:283" coordorigin="9674,-1395" coordsize="243,283">
              <v:shape style="position:absolute;left:9674;top:-1395;width:243;height:283" coordorigin="9674,-1395" coordsize="243,283" path="m9804,-1395l9734,-1360,9684,-1321,9674,-1283,9677,-1259,9684,-1239,9695,-1222,9712,-1209,9735,-1203,9755,-1195,9763,-1181,9763,-1164,9760,-1145,9759,-1135,9758,-1124,9756,-1113,9763,-1113,9778,-1124,9783,-1150,9785,-1169,9787,-1192,9796,-1207,9817,-1221,9817,-1221,9759,-1221,9701,-1267,9699,-1286,9703,-1304,9715,-1320,9730,-1333,9748,-1343,9765,-1353,9783,-1362,9793,-1368,9824,-1368,9813,-1387,9804,-1395e" filled="t" fillcolor="#3F6F52" stroked="f">
                <v:path arrowok="t"/>
                <v:fill/>
              </v:shape>
              <v:shape style="position:absolute;left:9674;top:-1395;width:243;height:283" coordorigin="9674,-1395" coordsize="243,283" path="m9896,-1234l9851,-1234,9862,-1230,9873,-1219,9887,-1198,9891,-1191,9894,-1182,9918,-1194,9914,-1202,9896,-1234e" filled="t" fillcolor="#3F6F52" stroked="f">
                <v:path arrowok="t"/>
                <v:fill/>
              </v:shape>
              <v:shape style="position:absolute;left:9674;top:-1395;width:243;height:283" coordorigin="9674,-1395" coordsize="243,283" path="m9824,-1368l9793,-1368,9798,-1362,9803,-1352,9812,-1336,9822,-1316,9831,-1301,9839,-1286,9841,-1270,9832,-1254,9815,-1243,9797,-1233,9778,-1226,9759,-1221,9817,-1221,9837,-1231,9851,-1234,9896,-1234,9824,-1368e" filled="t" fillcolor="#3F6F52" stroked="f">
                <v:path arrowok="t"/>
                <v:fill/>
              </v:shape>
            </v:group>
            <v:group style="position:absolute;left:9422;top:-1239;width:220;height:261" coordorigin="9422,-1239" coordsize="220,261">
              <v:shape style="position:absolute;left:9422;top:-1239;width:220;height:261" coordorigin="9422,-1239" coordsize="220,261" path="m9427,-1010l9427,-1005,9426,-1000,9427,-989,9422,-978,9443,-978,9450,-983,9452,-1002,9451,-1010,9428,-1010,9427,-1010e" filled="t" fillcolor="#3F6F52" stroked="f">
                <v:path arrowok="t"/>
                <v:fill/>
              </v:shape>
              <v:shape style="position:absolute;left:9422;top:-1239;width:220;height:261" coordorigin="9422,-1239" coordsize="220,261" path="m9468,-1239l9443,-1231,9442,-1221,9428,-1010,9451,-1010,9451,-1012,9453,-1029,9515,-1075,9548,-1086,9458,-1086,9465,-1206,9501,-1206,9474,-1233,9468,-1239e" filled="t" fillcolor="#3F6F52" stroked="f">
                <v:path arrowok="t"/>
                <v:fill/>
              </v:shape>
              <v:shape style="position:absolute;left:9422;top:-1239;width:220;height:261" coordorigin="9422,-1239" coordsize="220,261" path="m9613,-1093l9572,-1093,9588,-1087,9601,-1072,9614,-1057,9615,-1056,9616,-1055,9625,-1046,9635,-1049,9642,-1058,9638,-1069,9621,-1085,9613,-1093e" filled="t" fillcolor="#3F6F52" stroked="f">
                <v:path arrowok="t"/>
                <v:fill/>
              </v:shape>
              <v:shape style="position:absolute;left:9422;top:-1239;width:220;height:261" coordorigin="9422,-1239" coordsize="220,261" path="m9501,-1206l9465,-1206,9527,-1141,9554,-1112,9479,-1089,9458,-1086,9548,-1086,9553,-1088,9572,-1093,9613,-1093,9501,-1206e" filled="t" fillcolor="#3F6F5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7.187103pt;margin-top:-55.618816pt;width:12.240409pt;height:11.850507pt;mso-position-horizontal-relative:page;mso-position-vertical-relative:paragraph;z-index:-1457" coordorigin="8344,-1112" coordsize="245,237">
            <v:shape style="position:absolute;left:8344;top:-1112;width:245;height:237" coordorigin="8344,-1112" coordsize="245,237" path="m8451,-1112l8390,-1089,8352,-1038,8344,-992,8346,-971,8374,-916,8430,-883,8480,-875,8503,-879,8523,-887,8542,-898,8543,-899,8458,-899,8436,-903,8388,-940,8371,-1008,8376,-1028,8435,-1081,8487,-1087,8540,-1087,8524,-1097,8502,-1106,8478,-1111,8451,-1112e" filled="t" fillcolor="#3F6F52" stroked="f">
              <v:path arrowok="t"/>
              <v:fill/>
            </v:shape>
            <v:shape style="position:absolute;left:8344;top:-1112;width:245;height:237" coordorigin="8344,-1112" coordsize="245,237" path="m8540,-1087l8487,-1087,8508,-1081,8527,-1070,8561,-1016,8563,-989,8559,-967,8524,-917,8458,-899,8543,-899,8580,-949,8589,-996,8586,-1018,8580,-1038,8571,-1056,8558,-1072,8543,-1086,8540,-1087e" filled="t" fillcolor="#3F6F5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52.382446pt;margin-top:-58.254608pt;width:11.736142pt;height:13.258823pt;mso-position-horizontal-relative:page;mso-position-vertical-relative:paragraph;z-index:-1456" coordorigin="9048,-1165" coordsize="235,265">
            <v:shape style="position:absolute;left:9048;top:-1165;width:235;height:265" coordorigin="9048,-1165" coordsize="235,265" path="m9078,-1130l9056,-1126,9048,-1115,9052,-1096,9059,-1060,9078,-963,9087,-919,9091,-904,9108,-900,9118,-908,9118,-921,9112,-941,9106,-965,9170,-1021,9188,-1026,9207,-1029,9266,-1029,9265,-1032,9114,-1032,9080,-1087,9076,-1107,9073,-1115,9078,-1130e" filled="t" fillcolor="#3F6F52" stroked="f">
              <v:path arrowok="t"/>
              <v:fill/>
            </v:shape>
            <v:shape style="position:absolute;left:9048;top:-1165;width:235;height:265" coordorigin="9048,-1165" coordsize="235,265" path="m9266,-1029l9207,-1029,9225,-1028,9243,-1019,9248,-1000,9251,-979,9254,-958,9255,-955,9255,-952,9258,-941,9258,-929,9275,-934,9282,-944,9278,-969,9266,-1029e" filled="t" fillcolor="#3F6F52" stroked="f">
              <v:path arrowok="t"/>
              <v:fill/>
            </v:shape>
            <v:shape style="position:absolute;left:9048;top:-1165;width:235;height:265" coordorigin="9048,-1165" coordsize="235,265" path="m9239,-1165l9224,-1162,9215,-1151,9219,-1128,9222,-1109,9231,-1069,9234,-1061,9227,-1056,9211,-1053,9172,-1045,9133,-1034,9114,-1032,9265,-1032,9239,-1154,9239,-1165e" filled="t" fillcolor="#3F6F5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01.214386pt;margin-top:-59.391708pt;width:10.844788pt;height:11.534pt;mso-position-horizontal-relative:page;mso-position-vertical-relative:paragraph;z-index:-1455" coordorigin="8024,-1188" coordsize="217,231">
            <v:shape style="position:absolute;left:8024;top:-1188;width:217;height:231" coordorigin="8024,-1188" coordsize="217,231" path="m8086,-1188l8081,-1185,8066,-1129,8024,-968,8025,-962,8040,-957,8047,-957,8051,-968,8054,-979,8062,-1007,8071,-1019,8086,-1021,8207,-1021,8208,-1021,8216,-1030,8159,-1030,8154,-1030,8092,-1048,8079,-1072,8082,-1091,8085,-1112,8090,-1130,8099,-1146,8115,-1156,8134,-1157,8191,-1157,8190,-1158,8172,-1165,8152,-1171,8113,-1180,8094,-1185,8086,-1188e" filled="t" fillcolor="#3F6F52" stroked="f">
              <v:path arrowok="t"/>
              <v:fill/>
            </v:shape>
            <v:shape style="position:absolute;left:8024;top:-1188;width:217;height:231" coordorigin="8024,-1188" coordsize="217,231" path="m8207,-1021l8086,-1021,8135,-1010,8151,-1006,8171,-1007,8191,-1012,8207,-1021e" filled="t" fillcolor="#3F6F52" stroked="f">
              <v:path arrowok="t"/>
              <v:fill/>
            </v:shape>
            <v:shape style="position:absolute;left:8024;top:-1188;width:217;height:231" coordorigin="8024,-1188" coordsize="217,231" path="m8191,-1157l8134,-1157,8153,-1153,8172,-1144,8189,-1132,8202,-1117,8212,-1101,8215,-1085,8211,-1062,8199,-1045,8182,-1034,8159,-1030,8216,-1030,8222,-1035,8233,-1055,8241,-1080,8241,-1098,8235,-1115,8225,-1131,8210,-1145,8191,-1157e" filled="t" fillcolor="#3F6F52" stroked="f">
              <v:path arrowok="t"/>
              <v:fill/>
            </v:shape>
          </v:group>
          <w10:wrap type="none"/>
        </w:pic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мор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ног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нфо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</w:p>
    <w:p>
      <w:pPr>
        <w:jc w:val="both"/>
        <w:spacing w:after="0"/>
        <w:sectPr>
          <w:type w:val="continuous"/>
          <w:pgSz w:w="11920" w:h="16840"/>
          <w:pgMar w:top="1040" w:bottom="280" w:left="640" w:right="740"/>
          <w:cols w:num="2" w:equalWidth="0">
            <w:col w:w="5143" w:space="340"/>
            <w:col w:w="50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146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788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58.394465pt;height:119.04pt;mso-position-horizontal-relative:char;mso-position-vertical-relative:line" type="#_x0000_t75">
                        <v:imagedata r:id="rId32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1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788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58.394908pt;height:119.04pt;mso-position-horizontal-relative:char;mso-position-vertical-relative:line" type="#_x0000_t75">
                        <v:imagedata r:id="rId33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875" w:right="-20"/>
                    <w:jc w:val="left"/>
                    <w:rPr>
                      <w:rFonts w:ascii="PT Sans" w:hAnsi="PT Sans" w:cs="PT Sans" w:eastAsia="PT Sans"/>
                      <w:sz w:val="14"/>
                      <w:szCs w:val="14"/>
                    </w:rPr>
                  </w:pPr>
                  <w:rPr/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8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•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-1"/>
                      <w:w w:val="100"/>
                    </w:rPr>
                    <w:t>С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обыти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я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-1"/>
                      <w:w w:val="100"/>
                    </w:rPr>
                    <w:t>Р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азмышлени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я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•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№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1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2022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28.57016pt;margin-top:50.420166pt;width:218.375255pt;height:203.58919pt;mso-position-horizontal-relative:page;mso-position-vertical-relative:page;z-index:-1464" coordorigin="6571,1008" coordsize="4368,4072">
            <v:shape style="position:absolute;left:7680;top:1877;width:2398;height:3204" type="#_x0000_t75">
              <v:imagedata r:id="rId34" o:title=""/>
            </v:shape>
            <v:group style="position:absolute;left:7344;top:1193;width:591;height:652" coordorigin="7344,1193" coordsize="591,652">
              <v:shape style="position:absolute;left:7344;top:1193;width:591;height:652" coordorigin="7344,1193" coordsize="591,652" path="m7620,1193l7599,1202,7548,1232,7357,1342,7344,1355,7349,1373,7359,1390,7368,1408,7415,1496,7446,1564,7463,1624,7468,1647,7465,1666,7456,1683,7438,1699,7436,1711,7447,1733,7457,1749,7467,1766,7476,1783,7486,1801,7497,1819,7507,1839,7521,1845,7574,1815,7583,1795,7580,1780,7571,1761,7557,1736,7562,1723,7580,1711,7716,1632,7552,1632,7538,1559,7509,1486,7481,1431,7461,1393,7463,1378,7481,1365,7498,1356,7515,1346,7532,1336,7568,1315,7581,1314,7699,1314,7653,1236,7632,1199,7620,1193e" filled="t" fillcolor="#2C6543" stroked="f">
                <v:path arrowok="t"/>
                <v:fill/>
              </v:shape>
              <v:shape style="position:absolute;left:7344;top:1193;width:591;height:652" coordorigin="7344,1193" coordsize="591,652" path="m7925,1585l7804,1585,7815,1587,7825,1599,7838,1620,7842,1627,7855,1649,7859,1652,7875,1643,7892,1633,7932,1610,7935,1607,7934,1601,7925,1585e" filled="t" fillcolor="#2C6543" stroked="f">
                <v:path arrowok="t"/>
                <v:fill/>
              </v:shape>
              <v:shape style="position:absolute;left:7344;top:1193;width:591;height:652" coordorigin="7344,1193" coordsize="591,652" path="m7699,1314l7581,1314,7596,1333,7616,1368,7649,1425,7706,1524,7708,1537,7691,1552,7552,1632,7716,1632,7789,1590,7804,1585,7925,1585,7915,1567,7875,1499,7867,1483,7808,1483,7796,1478,7782,1459,7773,1442,7763,1425,7744,1392,7699,1314e" filled="t" fillcolor="#2C6543" stroked="f">
                <v:path arrowok="t"/>
                <v:fill/>
              </v:shape>
              <v:shape style="position:absolute;left:7344;top:1193;width:591;height:652" coordorigin="7344,1193" coordsize="591,652" path="m7840,1465l7823,1476,7808,1483,7867,1483,7865,1479,7853,1467,7840,1465e" filled="t" fillcolor="#2C6543" stroked="f">
                <v:path arrowok="t"/>
                <v:fill/>
              </v:shape>
            </v:group>
            <v:group style="position:absolute;left:9160;top:1018;width:581;height:553" coordorigin="9160,1018" coordsize="581,553">
              <v:shape style="position:absolute;left:9160;top:1018;width:581;height:553" coordorigin="9160,1018" coordsize="581,553" path="m9697,1320l9591,1320,9587,1339,9582,1357,9559,1433,9539,1492,9532,1515,9589,1570,9603,1571,9614,1560,9625,1534,9638,1496,9651,1456,9665,1414,9678,1376,9688,1347,9697,1320e" filled="t" fillcolor="#2C6543" stroked="f">
                <v:path arrowok="t"/>
                <v:fill/>
              </v:shape>
              <v:shape style="position:absolute;left:9160;top:1018;width:581;height:553" coordorigin="9160,1018" coordsize="581,553" path="m9408,1224l9317,1224,9322,1225,9324,1226,9368,1422,9374,1439,9383,1451,9396,1457,9411,1456,9429,1449,9450,1434,9464,1422,9480,1408,9529,1367,9568,1336,9433,1336,9429,1317,9424,1298,9408,1224e" filled="t" fillcolor="#2C6543" stroked="f">
                <v:path arrowok="t"/>
                <v:fill/>
              </v:shape>
              <v:shape style="position:absolute;left:9160;top:1018;width:581;height:553" coordorigin="9160,1018" coordsize="581,553" path="m9300,1018l9288,1027,9276,1054,9270,1072,9258,1108,9243,1151,9233,1181,9166,1377,9161,1396,9230,1445,9242,1438,9253,1414,9259,1395,9265,1376,9272,1357,9285,1319,9317,1224,9408,1224,9403,1202,9387,1123,9379,1082,9373,1063,9363,1047,9348,1035,9328,1025,9300,1018e" filled="t" fillcolor="#2C6543" stroked="f">
                <v:path arrowok="t"/>
                <v:fill/>
              </v:shape>
              <v:shape style="position:absolute;left:9160;top:1018;width:581;height:553" coordorigin="9160,1018" coordsize="581,553" path="m9691,1150l9621,1184,9608,1197,9594,1209,9579,1221,9531,1262,9513,1277,9450,1325,9433,1336,9568,1336,9576,1331,9591,1320,9697,1320,9701,1309,9714,1270,9731,1221,9742,1192,9742,1176,9731,1165,9708,1154,9691,1150e" filled="t" fillcolor="#2C6543" stroked="f">
                <v:path arrowok="t"/>
                <v:fill/>
              </v:shape>
            </v:group>
            <v:group style="position:absolute;left:9690;top:1323;width:537;height:500" coordorigin="9690,1323" coordsize="537,500">
              <v:shape style="position:absolute;left:9690;top:1323;width:537;height:500" coordorigin="9690,1323" coordsize="537,500" path="m10122,1631l9892,1631,9909,1633,9926,1640,9943,1652,9958,1664,9966,1674,9966,1685,9958,1700,9943,1724,9932,1743,9926,1757,9925,1768,9929,1778,9939,1788,9956,1800,9993,1823,9999,1819,10122,1631e" filled="t" fillcolor="#2C6543" stroked="f">
                <v:path arrowok="t"/>
                <v:fill/>
              </v:shape>
              <v:shape style="position:absolute;left:9690;top:1323;width:537;height:500" coordorigin="9690,1323" coordsize="537,500" path="m9956,1323l9886,1344,9838,1389,9808,1454,9806,1475,9807,1491,9810,1510,9816,1530,9825,1551,9821,1564,9801,1574,9782,1581,9764,1588,9690,1619,9699,1627,9713,1639,9773,1670,9789,1671,9805,1668,9823,1661,9841,1650,9845,1647,9851,1647,9857,1643,9874,1634,9892,1631,10122,1631,10142,1601,10014,1601,9991,1589,9925,1542,9906,1497,9909,1477,9945,1423,9986,1412,10153,1412,10086,1368,10016,1332,9975,1323,9956,1323e" filled="t" fillcolor="#2C6543" stroked="f">
                <v:path arrowok="t"/>
                <v:fill/>
              </v:shape>
              <v:shape style="position:absolute;left:9690;top:1323;width:537;height:500" coordorigin="9690,1323" coordsize="537,500" path="m10153,1412l9986,1412,9994,1414,10012,1419,10029,1428,10046,1439,10063,1451,10080,1463,10098,1475,10106,1480,10098,1488,10081,1513,10071,1530,10025,1598,10014,1601,10142,1601,10227,1471,10222,1459,10205,1446,10153,1412e" filled="t" fillcolor="#2C6543" stroked="f">
                <v:path arrowok="t"/>
                <v:fill/>
              </v:shape>
            </v:group>
            <v:group style="position:absolute;left:6947;top:1612;width:493;height:502" coordorigin="6947,1612" coordsize="493,502">
              <v:shape style="position:absolute;left:6947;top:1612;width:493;height:502" coordorigin="6947,1612" coordsize="493,502" path="m7028,1612l6973,1641,6947,1676,6952,1698,6959,1716,6965,1735,6972,1754,6978,1772,6985,1791,7004,1848,7018,1887,7096,2114,7103,2108,7108,2105,7157,2054,7161,2028,7158,2011,7151,1989,7142,1961,7147,1945,7165,1926,7179,1913,7194,1899,7208,1886,7228,1867,7115,1867,7106,1864,7095,1841,7089,1823,7082,1805,7075,1787,7046,1709,7268,1709,7062,1622,7043,1615,7028,1612e" filled="t" fillcolor="#2C6543" stroked="f">
                <v:path arrowok="t"/>
                <v:fill/>
              </v:shape>
              <v:shape style="position:absolute;left:6947;top:1612;width:493;height:502" coordorigin="6947,1612" coordsize="493,502" path="m7268,1709l7046,1709,7203,1780,7204,1785,7189,1799,7175,1811,7161,1824,7115,1867,7228,1867,7252,1844,7267,1829,7279,1823,7410,1823,7411,1821,7431,1803,7440,1791,7436,1781,7413,1770,7268,1709e" filled="t" fillcolor="#2C6543" stroked="f">
                <v:path arrowok="t"/>
                <v:fill/>
              </v:shape>
              <v:shape style="position:absolute;left:6947;top:1612;width:493;height:502" coordorigin="6947,1612" coordsize="493,502" path="m7410,1823l7279,1823,7296,1824,7322,1834,7342,1842,7358,1847,7371,1847,7383,1843,7396,1835,7410,1823e" filled="t" fillcolor="#2C6543" stroked="f">
                <v:path arrowok="t"/>
                <v:fill/>
              </v:shape>
            </v:group>
            <v:group style="position:absolute;left:6581;top:1932;width:404;height:458" coordorigin="6581,1932" coordsize="404,458">
              <v:shape style="position:absolute;left:6581;top:1932;width:404;height:458" coordorigin="6581,1932" coordsize="404,458" path="m6772,1932l6713,1953,6664,1989,6625,2038,6597,2097,6583,2163,6581,2187,6582,2194,6604,2267,6643,2322,6706,2368,6780,2389,6799,2391,6818,2390,6894,2371,6958,2325,6985,2293,6812,2293,6793,2291,6722,2256,6685,2207,6674,2148,6677,2129,6713,2059,6764,2027,6785,2017,6796,2005,6799,1989,6794,1968,6793,1966,6793,1963,6793,1955,6787,1937,6772,1932e" filled="t" fillcolor="#2C6543" stroked="f">
                <v:path arrowok="t"/>
                <v:fill/>
              </v:shape>
            </v:group>
            <v:group style="position:absolute;left:6812;top:2098;width:226;height:195" coordorigin="6812,2098" coordsize="226,195">
              <v:shape style="position:absolute;left:6812;top:2098;width:226;height:195" coordorigin="6812,2098" coordsize="226,195" path="m7026,2098l7008,2098,6979,2104,6977,2105,6975,2106,6962,2108,6950,2120,6950,2150,6950,2165,6947,2184,6907,2253,6853,2287,6812,2293,6985,2293,7016,2238,7034,2173,7038,2125,7035,2106,7026,2098e" filled="t" fillcolor="#2C6543" stroked="f">
                <v:path arrowok="t"/>
                <v:fill/>
              </v:shape>
            </v:group>
            <v:group style="position:absolute;left:10366;top:1967;width:563;height:554" coordorigin="10366,1967" coordsize="563,554">
              <v:shape style="position:absolute;left:10366;top:1967;width:563;height:554" coordorigin="10366,1967" coordsize="563,554" path="m10923,2275l10503,2275,10520,2276,10562,2281,10587,2283,10747,2295,10743,2309,10563,2418,10536,2449,10537,2460,10543,2475,10555,2494,10571,2518,10584,2521,10604,2511,10908,2318,10923,2307,10929,2298,10928,2286,10923,2275e" filled="t" fillcolor="#2C6543" stroked="f">
                <v:path arrowok="t"/>
                <v:fill/>
              </v:shape>
              <v:shape style="position:absolute;left:10366;top:1967;width:563;height:554" coordorigin="10366,1967" coordsize="563,554" path="m10722,1967l10699,1979,10366,2189,10366,2195,10407,2256,10462,2277,10487,2276,10503,2275,10923,2275,10921,2269,10878,2221,10812,2213,10772,2211,10672,2204,10593,2196,10552,2190,10739,2072,10755,2060,10766,2050,10770,2040,10770,2029,10764,2016,10753,1999,10737,1976,10736,1975,10733,1971,10722,1967e" filled="t" fillcolor="#2C6543" stroked="f">
                <v:path arrowok="t"/>
                <v:fill/>
              </v:shape>
            </v:group>
            <v:group style="position:absolute;left:10164;top:1578;width:451;height:453" coordorigin="10164,1578" coordsize="451,453">
              <v:shape style="position:absolute;left:10164;top:1578;width:451;height:453" coordorigin="10164,1578" coordsize="451,453" path="m10354,1578l10343,1584,10329,1597,10310,1617,10310,1630,10325,1647,10339,1661,10353,1675,10386,1709,10390,1715,10396,1721,10389,1729,10383,1736,10202,1916,10185,1933,10173,1947,10165,1959,10164,1969,10167,1980,10176,1992,10190,2007,10210,2027,10224,2030,10239,2018,10282,1976,10409,1849,10423,1834,10437,1818,10454,1806,10472,1799,10591,1799,10390,1597,10376,1584,10364,1578,10354,1578e" filled="t" fillcolor="#27633E" stroked="f">
                <v:path arrowok="t"/>
                <v:fill/>
              </v:shape>
              <v:shape style="position:absolute;left:10164;top:1578;width:451;height:453" coordorigin="10164,1578" coordsize="451,453" path="m10591,1799l10472,1799,10487,1806,10500,1820,10545,1868,10568,1877,10579,1872,10593,1860,10613,1841,10615,1827,10601,1810,10591,1799e" filled="t" fillcolor="#27633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3.738281pt;margin-top:47.334915pt;width:51.187511pt;height:25.30861pt;mso-position-horizontal-relative:page;mso-position-vertical-relative:page;z-index:-1463" coordorigin="8075,947" coordsize="1024,506">
            <v:group style="position:absolute;left:8085;top:957;width:456;height:486" coordorigin="8085,957" coordsize="456,486">
              <v:shape style="position:absolute;left:8085;top:957;width:456;height:486" coordorigin="8085,957" coordsize="456,486" path="m8473,957l8458,959,8449,960,8444,962,8096,1021,8085,1033,8086,1057,8094,1103,8101,1140,8130,1310,8144,1393,8181,1443,8204,1440,8236,1435,8248,1424,8247,1399,8243,1380,8240,1361,8233,1322,8226,1284,8202,1140,8196,1103,8203,1089,8227,1081,8283,1073,8302,1070,8322,1066,8344,1062,8366,1058,8485,1058,8478,1021,8469,972,8473,957e" filled="t" fillcolor="#2C6543" stroked="f">
                <v:path arrowok="t"/>
                <v:fill/>
              </v:shape>
              <v:shape style="position:absolute;left:8085;top:957;width:456;height:486" coordorigin="8085,957" coordsize="456,486" path="m8485,1058l8366,1058,8382,1064,8389,1084,8401,1159,8425,1297,8433,1341,8438,1366,8444,1383,8453,1391,8468,1394,8489,1392,8537,1383,8540,1376,8537,1357,8534,1340,8530,1322,8527,1305,8520,1263,8499,1140,8485,1058e" filled="t" fillcolor="#2C6543" stroked="f">
                <v:path arrowok="t"/>
                <v:fill/>
              </v:shape>
            </v:group>
            <v:group style="position:absolute;left:8607;top:958;width:481;height:450" coordorigin="8607,958" coordsize="481,450">
              <v:shape style="position:absolute;left:8607;top:958;width:481;height:450" coordorigin="8607,958" coordsize="481,450" path="m9088,1406l9066,1406,9068,1406,9082,1409,9089,1406,9088,1406e" filled="t" fillcolor="#2C6543" stroked="f">
                <v:path arrowok="t"/>
                <v:fill/>
              </v:shape>
              <v:shape style="position:absolute;left:8607;top:958;width:481;height:450" coordorigin="8607,958" coordsize="481,450" path="m9047,1294l8792,1294,8851,1298,8932,1303,8950,1310,8959,1332,8965,1355,8974,1374,8986,1389,9002,1399,9020,1405,9041,1407,9066,1406,9088,1406,9047,1294e" filled="t" fillcolor="#2C6543" stroked="f">
                <v:path arrowok="t"/>
                <v:fill/>
              </v:shape>
              <v:shape style="position:absolute;left:8607;top:958;width:481;height:450" coordorigin="8607,958" coordsize="481,450" path="m8857,958l8807,998,8791,1028,8788,1032,8607,1372,8645,1377,8668,1378,8722,1351,8749,1302,8764,1294,8792,1294,9047,1294,9022,1225,8896,1225,8876,1223,8856,1220,8837,1217,8817,1211,8799,1202,8870,1059,8961,1059,8928,968,8922,964,8879,959,8857,958e" filled="t" fillcolor="#2C6543" stroked="f">
                <v:path arrowok="t"/>
                <v:fill/>
              </v:shape>
              <v:shape style="position:absolute;left:8607;top:958;width:481;height:450" coordorigin="8607,958" coordsize="481,450" path="m8961,1059l8870,1059,8901,1154,8908,1172,8914,1191,8920,1209,8918,1223,8896,1225,9022,1225,8992,1144,8961,1059e" filled="t" fillcolor="#2C6543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3.709862pt;height:250.56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0" w:after="0" w:line="240" w:lineRule="auto"/>
        <w:ind w:left="210" w:right="-20"/>
        <w:jc w:val="left"/>
        <w:tabs>
          <w:tab w:pos="7240" w:val="left"/>
        </w:tabs>
        <w:rPr>
          <w:rFonts w:ascii="Open Sans" w:hAnsi="Open Sans" w:cs="Open Sans" w:eastAsia="Open Sans"/>
          <w:sz w:val="15"/>
          <w:szCs w:val="15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№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3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7</w:t>
        <w:tab/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С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о</w:t>
      </w:r>
      <w:r>
        <w:rPr>
          <w:rFonts w:ascii="Open Sans" w:hAnsi="Open Sans" w:cs="Open Sans" w:eastAsia="Open Sans"/>
          <w:sz w:val="15"/>
          <w:szCs w:val="15"/>
          <w:spacing w:val="3"/>
          <w:w w:val="100"/>
        </w:rPr>
        <w:t>т</w:t>
      </w:r>
      <w:r>
        <w:rPr>
          <w:rFonts w:ascii="Open Sans" w:hAnsi="Open Sans" w:cs="Open Sans" w:eastAsia="Open Sans"/>
          <w:sz w:val="15"/>
          <w:szCs w:val="15"/>
          <w:spacing w:val="2"/>
          <w:w w:val="100"/>
        </w:rPr>
        <w:t>р</w:t>
      </w:r>
      <w:r>
        <w:rPr>
          <w:rFonts w:ascii="Open Sans" w:hAnsi="Open Sans" w:cs="Open Sans" w:eastAsia="Open Sans"/>
          <w:sz w:val="15"/>
          <w:szCs w:val="15"/>
          <w:spacing w:val="-3"/>
          <w:w w:val="100"/>
        </w:rPr>
        <w:t>у</w:t>
      </w:r>
      <w:r>
        <w:rPr>
          <w:rFonts w:ascii="Open Sans" w:hAnsi="Open Sans" w:cs="Open Sans" w:eastAsia="Open Sans"/>
          <w:sz w:val="15"/>
          <w:szCs w:val="15"/>
          <w:spacing w:val="3"/>
          <w:w w:val="100"/>
        </w:rPr>
        <w:t>д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н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3"/>
          <w:w w:val="100"/>
        </w:rPr>
        <w:t>к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7"/>
          <w:w w:val="100"/>
        </w:rPr>
        <w:t> 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Б</w:t>
      </w:r>
      <w:r>
        <w:rPr>
          <w:rFonts w:ascii="Open Sans" w:hAnsi="Open Sans" w:cs="Open Sans" w:eastAsia="Open Sans"/>
          <w:sz w:val="15"/>
          <w:szCs w:val="15"/>
          <w:spacing w:val="2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2"/>
          <w:w w:val="100"/>
        </w:rPr>
        <w:t>б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л</w:t>
      </w:r>
      <w:r>
        <w:rPr>
          <w:rFonts w:ascii="Open Sans" w:hAnsi="Open Sans" w:cs="Open Sans" w:eastAsia="Open Sans"/>
          <w:sz w:val="15"/>
          <w:szCs w:val="15"/>
          <w:spacing w:val="2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о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т</w:t>
      </w:r>
      <w:r>
        <w:rPr>
          <w:rFonts w:ascii="Open Sans" w:hAnsi="Open Sans" w:cs="Open Sans" w:eastAsia="Open Sans"/>
          <w:sz w:val="15"/>
          <w:szCs w:val="15"/>
          <w:spacing w:val="2"/>
          <w:w w:val="100"/>
        </w:rPr>
        <w:t>е</w:t>
      </w:r>
      <w:r>
        <w:rPr>
          <w:rFonts w:ascii="Open Sans" w:hAnsi="Open Sans" w:cs="Open Sans" w:eastAsia="Open Sans"/>
          <w:sz w:val="15"/>
          <w:szCs w:val="15"/>
          <w:spacing w:val="3"/>
          <w:w w:val="100"/>
        </w:rPr>
        <w:t>к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7"/>
          <w:w w:val="100"/>
        </w:rPr>
        <w:t> </w:t>
      </w:r>
      <w:r>
        <w:rPr>
          <w:rFonts w:ascii="Open Sans" w:hAnsi="Open Sans" w:cs="Open Sans" w:eastAsia="Open Sans"/>
          <w:sz w:val="15"/>
          <w:szCs w:val="15"/>
          <w:spacing w:val="1"/>
          <w:w w:val="100"/>
        </w:rPr>
        <w:t>и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м.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 </w:t>
      </w:r>
      <w:r>
        <w:rPr>
          <w:rFonts w:ascii="Open Sans" w:hAnsi="Open Sans" w:cs="Open Sans" w:eastAsia="Open Sans"/>
          <w:sz w:val="15"/>
          <w:szCs w:val="15"/>
          <w:spacing w:val="5"/>
          <w:w w:val="100"/>
        </w:rPr>
        <w:t>Д</w:t>
      </w:r>
      <w:r>
        <w:rPr>
          <w:rFonts w:ascii="Open Sans" w:hAnsi="Open Sans" w:cs="Open Sans" w:eastAsia="Open Sans"/>
          <w:sz w:val="15"/>
          <w:szCs w:val="15"/>
          <w:spacing w:val="-4"/>
          <w:w w:val="100"/>
        </w:rPr>
        <w:t>.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С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  <w:t> </w:t>
      </w:r>
      <w:r>
        <w:rPr>
          <w:rFonts w:ascii="Open Sans" w:hAnsi="Open Sans" w:cs="Open Sans" w:eastAsia="Open Sans"/>
          <w:sz w:val="15"/>
          <w:szCs w:val="15"/>
          <w:spacing w:val="0"/>
          <w:w w:val="101"/>
        </w:rPr>
        <w:t>Л</w:t>
      </w:r>
      <w:r>
        <w:rPr>
          <w:rFonts w:ascii="Open Sans" w:hAnsi="Open Sans" w:cs="Open Sans" w:eastAsia="Open Sans"/>
          <w:sz w:val="15"/>
          <w:szCs w:val="15"/>
          <w:spacing w:val="3"/>
          <w:w w:val="101"/>
        </w:rPr>
        <w:t>и</w:t>
      </w:r>
      <w:r>
        <w:rPr>
          <w:rFonts w:ascii="Open Sans" w:hAnsi="Open Sans" w:cs="Open Sans" w:eastAsia="Open Sans"/>
          <w:sz w:val="15"/>
          <w:szCs w:val="15"/>
          <w:spacing w:val="2"/>
          <w:w w:val="101"/>
        </w:rPr>
        <w:t>х</w:t>
      </w:r>
      <w:r>
        <w:rPr>
          <w:rFonts w:ascii="Open Sans" w:hAnsi="Open Sans" w:cs="Open Sans" w:eastAsia="Open Sans"/>
          <w:sz w:val="15"/>
          <w:szCs w:val="15"/>
          <w:spacing w:val="-1"/>
          <w:w w:val="101"/>
        </w:rPr>
        <w:t>а</w:t>
      </w:r>
      <w:r>
        <w:rPr>
          <w:rFonts w:ascii="Open Sans" w:hAnsi="Open Sans" w:cs="Open Sans" w:eastAsia="Open Sans"/>
          <w:sz w:val="15"/>
          <w:szCs w:val="15"/>
          <w:spacing w:val="2"/>
          <w:w w:val="101"/>
        </w:rPr>
        <w:t>ч</w:t>
      </w:r>
      <w:r>
        <w:rPr>
          <w:rFonts w:ascii="Open Sans" w:hAnsi="Open Sans" w:cs="Open Sans" w:eastAsia="Open Sans"/>
          <w:sz w:val="15"/>
          <w:szCs w:val="15"/>
          <w:spacing w:val="2"/>
          <w:w w:val="101"/>
        </w:rPr>
        <w:t>е</w:t>
      </w:r>
      <w:r>
        <w:rPr>
          <w:rFonts w:ascii="Open Sans" w:hAnsi="Open Sans" w:cs="Open Sans" w:eastAsia="Open Sans"/>
          <w:sz w:val="15"/>
          <w:szCs w:val="15"/>
          <w:spacing w:val="5"/>
          <w:w w:val="101"/>
        </w:rPr>
        <w:t>в</w:t>
      </w:r>
      <w:r>
        <w:rPr>
          <w:rFonts w:ascii="Open Sans" w:hAnsi="Open Sans" w:cs="Open Sans" w:eastAsia="Open Sans"/>
          <w:sz w:val="15"/>
          <w:szCs w:val="15"/>
          <w:spacing w:val="0"/>
          <w:w w:val="101"/>
        </w:rPr>
        <w:t>а</w:t>
      </w:r>
      <w:r>
        <w:rPr>
          <w:rFonts w:ascii="Open Sans" w:hAnsi="Open Sans" w:cs="Open Sans" w:eastAsia="Open Sans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40" w:right="74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3.098051pt;height:237.12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05" w:lineRule="exact"/>
        <w:ind w:left="100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д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в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  <w:position w:val="-1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Д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«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ю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73" w:lineRule="auto"/>
        <w:ind w:right="6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зем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ъе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6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вни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ьев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епоч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лове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60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емье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оим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3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при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овп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jc w:val="both"/>
        <w:spacing w:after="0"/>
        <w:sectPr>
          <w:pgMar w:footer="0" w:header="0" w:top="600" w:bottom="280" w:left="620" w:right="600"/>
          <w:footerReference w:type="odd" r:id="rId36"/>
          <w:pgSz w:w="11920" w:h="16840"/>
          <w:cols w:num="2" w:equalWidth="0">
            <w:col w:w="6958" w:space="359"/>
            <w:col w:w="3383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4.492383pt;height:191.0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20" w:right="600"/>
        </w:sectPr>
      </w:pPr>
      <w:rPr/>
    </w:p>
    <w:p>
      <w:pPr>
        <w:spacing w:before="60" w:after="0" w:line="240" w:lineRule="auto"/>
        <w:ind w:left="100" w:right="1322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1453" type="#_x0000_t202" filled="f" stroked="f">
            <v:textbox inset="0,0,0,0">
              <w:txbxContent>
                <w:p>
                  <w:pPr>
                    <w:spacing w:before="10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3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62.404722pt;height:119.04pt;mso-position-horizontal-relative:char;mso-position-vertical-relative:line" type="#_x0000_t75">
                        <v:imagedata r:id="rId39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1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43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62.259254pt;height:107.04pt;mso-position-horizontal-relative:char;mso-position-vertical-relative:line" type="#_x0000_t75">
                        <v:imagedata r:id="rId40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9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/>
                    <w:pict>
                      <v:shape style="width:162.354885pt;height:250.08pt;mso-position-horizontal-relative:char;mso-position-vertical-relative:line" type="#_x0000_t75">
                        <v:imagedata r:id="rId41" o:title=""/>
                      </v:shape>
                    </w:pic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2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846"/>
                    <w:jc w:val="right"/>
                    <w:rPr>
                      <w:rFonts w:ascii="PT Sans" w:hAnsi="PT Sans" w:cs="PT Sans" w:eastAsia="PT Sans"/>
                      <w:sz w:val="14"/>
                      <w:szCs w:val="14"/>
                    </w:rPr>
                  </w:pPr>
                  <w:rPr/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№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1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202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2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•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-1"/>
                      <w:w w:val="100"/>
                    </w:rPr>
                    <w:t>С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обыти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я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7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-1"/>
                      <w:w w:val="100"/>
                    </w:rPr>
                    <w:t>Р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4"/>
                      <w:w w:val="100"/>
                    </w:rPr>
                    <w:t>азмышлени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я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•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11"/>
                      <w:w w:val="100"/>
                    </w:rPr>
                    <w:t> </w:t>
                  </w:r>
                  <w:r>
                    <w:rPr>
                      <w:rFonts w:ascii="PT Sans" w:hAnsi="PT Sans" w:cs="PT Sans" w:eastAsia="PT Sans"/>
                      <w:sz w:val="14"/>
                      <w:szCs w:val="14"/>
                      <w:spacing w:val="0"/>
                      <w:w w:val="100"/>
                    </w:rPr>
                    <w:t>9</w:t>
                  </w:r>
                </w:p>
              </w:txbxContent>
            </v:textbox>
          </v:shape>
        </w:pic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№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24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0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</w:p>
    <w:p>
      <w:pPr>
        <w:spacing w:before="0" w:after="0" w:line="273" w:lineRule="auto"/>
        <w:ind w:left="100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мин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2.907143pt;height:119.52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2.983036pt;height:119.04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 w:after="0" w:line="240" w:lineRule="auto"/>
        <w:ind w:left="4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№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8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7</w:t>
      </w:r>
    </w:p>
    <w:p>
      <w:pPr>
        <w:jc w:val="left"/>
        <w:spacing w:after="0"/>
        <w:sectPr>
          <w:type w:val="continuous"/>
          <w:pgSz w:w="11920" w:h="16840"/>
          <w:pgMar w:top="1040" w:bottom="280" w:left="620" w:right="600"/>
          <w:cols w:num="2" w:equalWidth="0">
            <w:col w:w="3349" w:space="355"/>
            <w:col w:w="6996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90" w:lineRule="auto"/>
        <w:ind w:left="119" w:right="449"/>
        <w:jc w:val="left"/>
        <w:tabs>
          <w:tab w:pos="6500" w:val="left"/>
        </w:tabs>
        <w:rPr>
          <w:rFonts w:ascii="Lato Heavy" w:hAnsi="Lato Heavy" w:cs="Lato Heavy" w:eastAsia="Lato Heavy"/>
          <w:sz w:val="88"/>
          <w:szCs w:val="88"/>
        </w:rPr>
      </w:pPr>
      <w:rPr/>
      <w:r>
        <w:rPr>
          <w:rFonts w:ascii="Lato Heavy" w:hAnsi="Lato Heavy" w:cs="Lato Heavy" w:eastAsia="Lato Heavy"/>
          <w:sz w:val="88"/>
          <w:szCs w:val="88"/>
          <w:color w:val="006565"/>
          <w:spacing w:val="-6"/>
          <w:w w:val="99"/>
          <w:b/>
          <w:bCs/>
        </w:rPr>
        <w:t>У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31"/>
          <w:b/>
          <w:bCs/>
        </w:rPr>
        <w:t>ни</w:t>
      </w:r>
      <w:r>
        <w:rPr>
          <w:rFonts w:ascii="Lato Heavy" w:hAnsi="Lato Heavy" w:cs="Lato Heavy" w:eastAsia="Lato Heavy"/>
          <w:sz w:val="88"/>
          <w:szCs w:val="88"/>
          <w:color w:val="006565"/>
          <w:spacing w:val="28"/>
          <w:w w:val="131"/>
          <w:b/>
          <w:bCs/>
        </w:rPr>
        <w:t>к</w:t>
      </w:r>
      <w:r>
        <w:rPr>
          <w:rFonts w:ascii="Lato Heavy" w:hAnsi="Lato Heavy" w:cs="Lato Heavy" w:eastAsia="Lato Heavy"/>
          <w:sz w:val="88"/>
          <w:szCs w:val="88"/>
          <w:color w:val="006565"/>
          <w:spacing w:val="29"/>
          <w:w w:val="136"/>
          <w:b/>
          <w:bCs/>
        </w:rPr>
        <w:t>а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25"/>
          <w:b/>
          <w:bCs/>
        </w:rPr>
        <w:t>л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0"/>
          <w:w w:val="125"/>
          <w:b/>
          <w:bCs/>
        </w:rPr>
        <w:t>ь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29"/>
          <w:b/>
          <w:bCs/>
        </w:rPr>
        <w:t>ный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29"/>
          <w:b/>
          <w:bCs/>
        </w:rPr>
        <w:t> 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30"/>
          <w:b/>
          <w:bCs/>
        </w:rPr>
        <w:t>п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1"/>
          <w:w w:val="136"/>
          <w:b/>
          <w:bCs/>
        </w:rPr>
        <w:t>и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2"/>
          <w:w w:val="136"/>
          <w:b/>
          <w:bCs/>
        </w:rPr>
        <w:t>о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35"/>
          <w:b/>
          <w:bCs/>
        </w:rPr>
        <w:t>н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1"/>
          <w:w w:val="108"/>
          <w:b/>
          <w:bCs/>
        </w:rPr>
        <w:t>е</w:t>
      </w:r>
      <w:r>
        <w:rPr>
          <w:rFonts w:ascii="Lato Heavy" w:hAnsi="Lato Heavy" w:cs="Lato Heavy" w:eastAsia="Lato Heavy"/>
          <w:sz w:val="88"/>
          <w:szCs w:val="88"/>
          <w:color w:val="006565"/>
          <w:spacing w:val="-4"/>
          <w:w w:val="108"/>
          <w:b/>
          <w:bCs/>
        </w:rPr>
        <w:t>р</w:t>
      </w:r>
      <w:r>
        <w:rPr>
          <w:rFonts w:ascii="Lato Heavy" w:hAnsi="Lato Heavy" w:cs="Lato Heavy" w:eastAsia="Lato Heavy"/>
          <w:sz w:val="88"/>
          <w:szCs w:val="88"/>
          <w:color w:val="006565"/>
          <w:spacing w:val="-16"/>
          <w:w w:val="100"/>
          <w:b/>
          <w:bCs/>
        </w:rPr>
        <w:t>С</w:t>
      </w:r>
      <w:r>
        <w:rPr>
          <w:rFonts w:ascii="Lato Heavy" w:hAnsi="Lato Heavy" w:cs="Lato Heavy" w:eastAsia="Lato Heavy"/>
          <w:sz w:val="88"/>
          <w:szCs w:val="88"/>
          <w:color w:val="006565"/>
          <w:spacing w:val="-11"/>
          <w:w w:val="127"/>
          <w:b/>
          <w:bCs/>
        </w:rPr>
        <w:t>к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3"/>
          <w:w w:val="131"/>
          <w:b/>
          <w:bCs/>
        </w:rPr>
        <w:t>и</w:t>
      </w:r>
      <w:r>
        <w:rPr>
          <w:rFonts w:ascii="Lato Heavy" w:hAnsi="Lato Heavy" w:cs="Lato Heavy" w:eastAsia="Lato Heavy"/>
          <w:sz w:val="88"/>
          <w:szCs w:val="88"/>
          <w:color w:val="006565"/>
          <w:spacing w:val="0"/>
          <w:w w:val="131"/>
          <w:b/>
          <w:bCs/>
        </w:rPr>
        <w:t>й</w:t>
      </w:r>
      <w:r>
        <w:rPr>
          <w:rFonts w:ascii="Lato Heavy" w:hAnsi="Lato Heavy" w:cs="Lato Heavy" w:eastAsia="Lato Heavy"/>
          <w:sz w:val="88"/>
          <w:szCs w:val="88"/>
          <w:color w:val="006565"/>
          <w:spacing w:val="0"/>
          <w:w w:val="100"/>
          <w:b/>
          <w:bCs/>
        </w:rPr>
        <w:tab/>
      </w:r>
      <w:r>
        <w:rPr>
          <w:rFonts w:ascii="Lato Heavy" w:hAnsi="Lato Heavy" w:cs="Lato Heavy" w:eastAsia="Lato Heavy"/>
          <w:sz w:val="88"/>
          <w:szCs w:val="88"/>
          <w:color w:val="006565"/>
          <w:spacing w:val="-7"/>
          <w:w w:val="124"/>
          <w:b/>
          <w:bCs/>
        </w:rPr>
        <w:t>л</w:t>
      </w:r>
      <w:r>
        <w:rPr>
          <w:rFonts w:ascii="Lato Heavy" w:hAnsi="Lato Heavy" w:cs="Lato Heavy" w:eastAsia="Lato Heavy"/>
          <w:sz w:val="88"/>
          <w:szCs w:val="88"/>
          <w:color w:val="006565"/>
          <w:spacing w:val="-7"/>
          <w:w w:val="136"/>
          <w:b/>
          <w:bCs/>
        </w:rPr>
        <w:t>а</w:t>
      </w:r>
      <w:r>
        <w:rPr>
          <w:rFonts w:ascii="Lato Heavy" w:hAnsi="Lato Heavy" w:cs="Lato Heavy" w:eastAsia="Lato Heavy"/>
          <w:sz w:val="88"/>
          <w:szCs w:val="88"/>
          <w:color w:val="006565"/>
          <w:spacing w:val="-19"/>
          <w:w w:val="128"/>
          <w:b/>
          <w:bCs/>
        </w:rPr>
        <w:t>г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1"/>
          <w:w w:val="114"/>
          <w:b/>
          <w:bCs/>
        </w:rPr>
        <w:t>ерь</w:t>
      </w:r>
      <w:r>
        <w:rPr>
          <w:rFonts w:ascii="Lato Heavy" w:hAnsi="Lato Heavy" w:cs="Lato Heavy" w:eastAsia="Lato Heavy"/>
          <w:sz w:val="88"/>
          <w:szCs w:val="8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0"/>
          <w:pgMar w:footer="525" w:header="406502640" w:top="840" w:bottom="720" w:left="740" w:right="760"/>
          <w:footerReference w:type="even" r:id="rId44"/>
          <w:footerReference w:type="odd" r:id="rId45"/>
          <w:pgSz w:w="11920" w:h="16840"/>
        </w:sectPr>
      </w:pPr>
      <w:rPr/>
    </w:p>
    <w:p>
      <w:pPr>
        <w:spacing w:before="0" w:after="0" w:line="875" w:lineRule="exact"/>
        <w:ind w:left="119" w:right="-172"/>
        <w:jc w:val="left"/>
        <w:tabs>
          <w:tab w:pos="1600" w:val="left"/>
        </w:tabs>
        <w:rPr>
          <w:rFonts w:ascii="Lato Heavy" w:hAnsi="Lato Heavy" w:cs="Lato Heavy" w:eastAsia="Lato Heavy"/>
          <w:sz w:val="88"/>
          <w:szCs w:val="88"/>
        </w:rPr>
      </w:pPr>
      <w:rPr/>
      <w:r>
        <w:rPr>
          <w:rFonts w:ascii="Lato Heavy" w:hAnsi="Lato Heavy" w:cs="Lato Heavy" w:eastAsia="Lato Heavy"/>
          <w:sz w:val="88"/>
          <w:szCs w:val="88"/>
          <w:color w:val="006565"/>
          <w:spacing w:val="-9"/>
          <w:w w:val="135"/>
          <w:b/>
          <w:bCs/>
          <w:position w:val="1"/>
        </w:rPr>
        <w:t>н</w:t>
      </w:r>
      <w:r>
        <w:rPr>
          <w:rFonts w:ascii="Lato Heavy" w:hAnsi="Lato Heavy" w:cs="Lato Heavy" w:eastAsia="Lato Heavy"/>
          <w:sz w:val="88"/>
          <w:szCs w:val="88"/>
          <w:color w:val="006565"/>
          <w:spacing w:val="0"/>
          <w:w w:val="135"/>
          <w:b/>
          <w:bCs/>
          <w:position w:val="1"/>
        </w:rPr>
        <w:t>а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76"/>
          <w:w w:val="135"/>
          <w:b/>
          <w:bCs/>
          <w:position w:val="1"/>
        </w:rPr>
        <w:t> </w:t>
      </w:r>
      <w:r>
        <w:rPr>
          <w:rFonts w:ascii="Lato Heavy" w:hAnsi="Lato Heavy" w:cs="Lato Heavy" w:eastAsia="Lato Heavy"/>
          <w:sz w:val="88"/>
          <w:szCs w:val="88"/>
          <w:color w:val="006565"/>
          <w:spacing w:val="0"/>
          <w:w w:val="100"/>
          <w:b/>
          <w:bCs/>
          <w:position w:val="1"/>
        </w:rPr>
        <w:tab/>
      </w:r>
      <w:r>
        <w:rPr>
          <w:rFonts w:ascii="Lato Heavy" w:hAnsi="Lato Heavy" w:cs="Lato Heavy" w:eastAsia="Lato Heavy"/>
          <w:sz w:val="88"/>
          <w:szCs w:val="88"/>
          <w:color w:val="006565"/>
          <w:spacing w:val="-27"/>
          <w:w w:val="99"/>
          <w:b/>
          <w:bCs/>
          <w:position w:val="1"/>
        </w:rPr>
        <w:t>В</w:t>
      </w:r>
      <w:r>
        <w:rPr>
          <w:rFonts w:ascii="Lato Heavy" w:hAnsi="Lato Heavy" w:cs="Lato Heavy" w:eastAsia="Lato Heavy"/>
          <w:sz w:val="88"/>
          <w:szCs w:val="88"/>
          <w:color w:val="006565"/>
          <w:spacing w:val="-40"/>
          <w:w w:val="99"/>
          <w:b/>
          <w:bCs/>
          <w:position w:val="1"/>
        </w:rPr>
        <w:t>У</w:t>
      </w:r>
      <w:r>
        <w:rPr>
          <w:rFonts w:ascii="Lato Heavy" w:hAnsi="Lato Heavy" w:cs="Lato Heavy" w:eastAsia="Lato Heavy"/>
          <w:sz w:val="88"/>
          <w:szCs w:val="88"/>
          <w:color w:val="006565"/>
          <w:spacing w:val="-22"/>
          <w:w w:val="140"/>
          <w:b/>
          <w:bCs/>
          <w:position w:val="1"/>
        </w:rPr>
        <w:t>о</w:t>
      </w:r>
      <w:r>
        <w:rPr>
          <w:rFonts w:ascii="Lato Heavy" w:hAnsi="Lato Heavy" w:cs="Lato Heavy" w:eastAsia="Lato Heavy"/>
          <w:sz w:val="88"/>
          <w:szCs w:val="88"/>
          <w:color w:val="006565"/>
          <w:spacing w:val="-46"/>
          <w:w w:val="127"/>
          <w:b/>
          <w:bCs/>
          <w:position w:val="1"/>
        </w:rPr>
        <w:t>к</w:t>
      </w:r>
      <w:r>
        <w:rPr>
          <w:rFonts w:ascii="Lato Heavy" w:hAnsi="Lato Heavy" w:cs="Lato Heavy" w:eastAsia="Lato Heavy"/>
          <w:sz w:val="88"/>
          <w:szCs w:val="88"/>
          <w:color w:val="006565"/>
          <w:spacing w:val="-16"/>
          <w:w w:val="100"/>
          <w:b/>
          <w:bCs/>
          <w:position w:val="1"/>
        </w:rPr>
        <w:t>С</w:t>
      </w:r>
      <w:r>
        <w:rPr>
          <w:rFonts w:ascii="Lato Heavy" w:hAnsi="Lato Heavy" w:cs="Lato Heavy" w:eastAsia="Lato Heavy"/>
          <w:sz w:val="88"/>
          <w:szCs w:val="88"/>
          <w:color w:val="006565"/>
          <w:spacing w:val="0"/>
          <w:w w:val="107"/>
          <w:b/>
          <w:bCs/>
          <w:position w:val="1"/>
        </w:rPr>
        <w:t>е</w:t>
      </w:r>
      <w:r>
        <w:rPr>
          <w:rFonts w:ascii="Lato Heavy" w:hAnsi="Lato Heavy" w:cs="Lato Heavy" w:eastAsia="Lato Heavy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spacing w:val="1"/>
          <w:w w:val="130"/>
          <w:b/>
          <w:bCs/>
        </w:rPr>
        <w:t>в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</w:rPr>
        <w:t>о</w:t>
      </w:r>
      <w:r>
        <w:rPr>
          <w:rFonts w:ascii="Lato" w:hAnsi="Lato" w:cs="Lato" w:eastAsia="Lato"/>
          <w:sz w:val="24"/>
          <w:szCs w:val="24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</w:rPr>
        <w:t>п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</w:rPr>
        <w:t>оми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</w:rPr>
        <w:t>н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</w:rPr>
        <w:t>ан</w:t>
      </w:r>
      <w:r>
        <w:rPr>
          <w:rFonts w:ascii="Lato" w:hAnsi="Lato" w:cs="Lato" w:eastAsia="Lato"/>
          <w:sz w:val="24"/>
          <w:szCs w:val="24"/>
          <w:spacing w:val="3"/>
          <w:w w:val="99"/>
          <w:b/>
          <w:bCs/>
        </w:rPr>
        <w:t>и</w:t>
      </w:r>
      <w:r>
        <w:rPr>
          <w:rFonts w:ascii="Lato" w:hAnsi="Lato" w:cs="Lato" w:eastAsia="Lato"/>
          <w:sz w:val="24"/>
          <w:szCs w:val="24"/>
          <w:spacing w:val="0"/>
          <w:w w:val="99"/>
          <w:b/>
          <w:bCs/>
        </w:rPr>
        <w:t>я</w:t>
      </w:r>
      <w:r>
        <w:rPr>
          <w:rFonts w:ascii="Lato" w:hAnsi="Lato" w:cs="Lato" w:eastAsia="Lato"/>
          <w:sz w:val="24"/>
          <w:szCs w:val="24"/>
          <w:spacing w:val="0"/>
          <w:w w:val="100"/>
        </w:rPr>
      </w:r>
    </w:p>
    <w:p>
      <w:pPr>
        <w:spacing w:before="22" w:after="0" w:line="279" w:lineRule="exact"/>
        <w:ind w:right="-2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spacing w:val="0"/>
          <w:w w:val="100"/>
          <w:b/>
          <w:bCs/>
          <w:position w:val="-1"/>
        </w:rPr>
        <w:t>На</w:t>
      </w:r>
      <w:r>
        <w:rPr>
          <w:rFonts w:ascii="Lato" w:hAnsi="Lato" w:cs="Lato" w:eastAsia="Lato"/>
          <w:sz w:val="24"/>
          <w:szCs w:val="24"/>
          <w:spacing w:val="3"/>
          <w:w w:val="100"/>
          <w:b/>
          <w:bCs/>
          <w:position w:val="-1"/>
        </w:rPr>
        <w:t>т</w:t>
      </w:r>
      <w:r>
        <w:rPr>
          <w:rFonts w:ascii="Lato" w:hAnsi="Lato" w:cs="Lato" w:eastAsia="Lato"/>
          <w:sz w:val="24"/>
          <w:szCs w:val="24"/>
          <w:spacing w:val="4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spacing w:val="0"/>
          <w:w w:val="100"/>
          <w:b/>
          <w:bCs/>
          <w:position w:val="-1"/>
        </w:rPr>
        <w:t>ьи</w:t>
      </w:r>
      <w:r>
        <w:rPr>
          <w:rFonts w:ascii="Lato" w:hAnsi="Lato" w:cs="Lato" w:eastAsia="Lato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spacing w:val="1"/>
          <w:w w:val="130"/>
          <w:b/>
          <w:bCs/>
          <w:position w:val="-1"/>
        </w:rPr>
        <w:t>в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spacing w:val="1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spacing w:val="3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spacing w:val="3"/>
          <w:w w:val="100"/>
          <w:b/>
          <w:bCs/>
          <w:position w:val="-1"/>
        </w:rPr>
        <w:t>ь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  <w:position w:val="-1"/>
        </w:rPr>
        <w:t>в</w:t>
      </w:r>
      <w:r>
        <w:rPr>
          <w:rFonts w:ascii="Lato" w:hAnsi="Lato" w:cs="Lato" w:eastAsia="Lato"/>
          <w:sz w:val="24"/>
          <w:szCs w:val="24"/>
          <w:spacing w:val="2"/>
          <w:w w:val="99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spacing w:val="0"/>
          <w:w w:val="99"/>
          <w:b/>
          <w:bCs/>
          <w:position w:val="-1"/>
        </w:rPr>
        <w:t>ы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spacing w:val="-4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spacing w:val="3"/>
          <w:w w:val="100"/>
          <w:b/>
          <w:bCs/>
          <w:position w:val="-1"/>
        </w:rPr>
        <w:t>у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р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в</w:t>
      </w:r>
      <w:r>
        <w:rPr>
          <w:rFonts w:ascii="Lato" w:hAnsi="Lato" w:cs="Lato" w:eastAsia="Lato"/>
          <w:sz w:val="24"/>
          <w:szCs w:val="24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spacing w:val="0"/>
          <w:w w:val="100"/>
          <w:b/>
          <w:bCs/>
          <w:position w:val="-1"/>
        </w:rPr>
        <w:t>й</w:t>
      </w:r>
      <w:r>
        <w:rPr>
          <w:rFonts w:ascii="Lato" w:hAnsi="Lato" w:cs="Lato" w:eastAsia="Lato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60"/>
          <w:cols w:num="2" w:equalWidth="0">
            <w:col w:w="5043" w:space="1428"/>
            <w:col w:w="3949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8.446359pt;height:119.04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7.38127pt;height:202.08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2.296822pt;height:166.56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 w:after="0" w:line="240" w:lineRule="auto"/>
        <w:ind w:left="113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ич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</w:p>
    <w:p>
      <w:pPr>
        <w:spacing w:before="20" w:after="0" w:line="240" w:lineRule="auto"/>
        <w:ind w:left="153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4"/>
          <w:w w:val="100"/>
        </w:rPr>
        <w:t>(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-8"/>
          <w:w w:val="100"/>
        </w:rPr>
        <w:t>-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8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)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4.213552pt;height:214.56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3" w:lineRule="auto"/>
        <w:ind w:left="979" w:right="52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5.222107pt;margin-top:-2.012301pt;width:45.986321pt;height:59.032501pt;mso-position-horizontal-relative:page;mso-position-vertical-relative:paragraph;z-index:-1451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О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6"/>
        </w:rPr>
        <w:t>д</w:t>
      </w:r>
      <w:r>
        <w:rPr>
          <w:rFonts w:ascii="Helios" w:hAnsi="Helios" w:cs="Helios" w:eastAsia="Helios"/>
          <w:sz w:val="18"/>
          <w:szCs w:val="18"/>
          <w:spacing w:val="5"/>
        </w:rPr>
        <w:t>н</w:t>
      </w:r>
      <w:r>
        <w:rPr>
          <w:rFonts w:ascii="Helios" w:hAnsi="Helios" w:cs="Helios" w:eastAsia="Helios"/>
          <w:sz w:val="18"/>
          <w:szCs w:val="18"/>
          <w:spacing w:val="11"/>
        </w:rPr>
        <w:t>а</w:t>
      </w:r>
      <w:r>
        <w:rPr>
          <w:rFonts w:ascii="Helios" w:hAnsi="Helios" w:cs="Helios" w:eastAsia="Helios"/>
          <w:sz w:val="18"/>
          <w:szCs w:val="18"/>
          <w:spacing w:val="0"/>
        </w:rPr>
        <w:t>ж</w:t>
      </w:r>
      <w:r>
        <w:rPr>
          <w:rFonts w:ascii="Helios" w:hAnsi="Helios" w:cs="Helios" w:eastAsia="Helios"/>
          <w:sz w:val="18"/>
          <w:szCs w:val="18"/>
          <w:spacing w:val="-32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рче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пионе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</w:p>
    <w:p>
      <w:pPr>
        <w:spacing w:before="0" w:after="0" w:line="273" w:lineRule="auto"/>
        <w:ind w:left="72" w:right="53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дет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…</w:t>
      </w:r>
    </w:p>
    <w:p>
      <w:pPr>
        <w:spacing w:before="0" w:after="0" w:line="273" w:lineRule="auto"/>
        <w:ind w:left="72" w:right="53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риним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лин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.М.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пио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2" w:right="-20"/>
        <w:jc w:val="left"/>
        <w:rPr>
          <w:rFonts w:ascii="Helios" w:hAnsi="Helios" w:cs="Helios" w:eastAsia="Helios"/>
          <w:sz w:val="16"/>
          <w:szCs w:val="16"/>
        </w:rPr>
      </w:pPr>
      <w:rPr/>
      <w:r>
        <w:rPr/>
        <w:pict>
          <v:group style="position:absolute;margin-left:218.825195pt;margin-top:-3.8155pt;width:333.25pt;height:.1pt;mso-position-horizontal-relative:page;mso-position-vertical-relative:paragraph;z-index:-1452" coordorigin="4377,-76" coordsize="6665,2">
            <v:shape style="position:absolute;left:4377;top:-76;width:6665;height:2" coordorigin="4377,-76" coordsize="6665,0" path="m4377,-76l11042,-76e" filled="f" stroked="t" strokeweight=".25pt" strokecolor="#000000">
              <v:path arrowok="t"/>
            </v:shape>
          </v:group>
          <w10:wrap type="none"/>
        </w:pic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: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9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6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0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0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0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-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з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</w:p>
    <w:p>
      <w:pPr>
        <w:spacing w:before="38" w:after="0" w:line="240" w:lineRule="auto"/>
        <w:ind w:left="72" w:right="-20"/>
        <w:jc w:val="left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ш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з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8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ш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ш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</w:p>
    <w:p>
      <w:pPr>
        <w:spacing w:before="38" w:after="0" w:line="240" w:lineRule="auto"/>
        <w:ind w:left="72" w:right="-20"/>
        <w:jc w:val="left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-2"/>
          <w:w w:val="100"/>
        </w:rPr>
        <w:t>(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9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5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–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9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4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4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-11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-1"/>
          <w:w w:val="100"/>
        </w:rPr>
        <w:t>)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ш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ж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ш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</w:p>
    <w:p>
      <w:pPr>
        <w:spacing w:before="75" w:after="0" w:line="273" w:lineRule="auto"/>
        <w:ind w:left="72" w:right="52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…</w:t>
      </w:r>
    </w:p>
    <w:p>
      <w:pPr>
        <w:jc w:val="both"/>
        <w:spacing w:after="0"/>
        <w:sectPr>
          <w:type w:val="continuous"/>
          <w:pgSz w:w="11920" w:h="16840"/>
          <w:pgMar w:top="1040" w:bottom="280" w:left="740" w:right="760"/>
          <w:cols w:num="2" w:equalWidth="0">
            <w:col w:w="3277" w:space="287"/>
            <w:col w:w="6856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9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ш: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auto"/>
        <w:ind w:left="394" w:right="1427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7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9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324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252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бу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–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2093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842"/>
        <w:jc w:val="both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727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бу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щ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«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»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441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95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7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-14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(</w:t>
      </w:r>
      <w:r>
        <w:rPr>
          <w:rFonts w:ascii="Lato" w:hAnsi="Lato" w:cs="Lato" w:eastAsia="Lato"/>
          <w:sz w:val="18"/>
          <w:szCs w:val="18"/>
          <w:color w:val="006565"/>
          <w:spacing w:val="7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8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)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-1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!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110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оево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хох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…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4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4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обе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0" w:right="-47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9"/>
        </w:rPr>
        <w:t>Д</w:t>
      </w:r>
      <w:r>
        <w:rPr>
          <w:rFonts w:ascii="Helios" w:hAnsi="Helios" w:cs="Helios" w:eastAsia="Helios"/>
          <w:sz w:val="18"/>
          <w:szCs w:val="18"/>
          <w:spacing w:val="0"/>
        </w:rPr>
        <w:t>а</w:t>
      </w:r>
      <w:r>
        <w:rPr>
          <w:rFonts w:ascii="Helios" w:hAnsi="Helios" w:cs="Helios" w:eastAsia="Helios"/>
          <w:sz w:val="18"/>
          <w:szCs w:val="18"/>
          <w:spacing w:val="-32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4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8" w:lineRule="auto"/>
        <w:ind w:left="110" w:right="36"/>
        <w:jc w:val="left"/>
        <w:rPr>
          <w:rFonts w:ascii="Helios" w:hAnsi="Helios" w:cs="Helios" w:eastAsia="Helios"/>
          <w:sz w:val="16"/>
          <w:szCs w:val="16"/>
        </w:rPr>
      </w:pPr>
      <w:rPr/>
      <w:r>
        <w:rPr/>
        <w:pict>
          <v:group style="position:absolute;margin-left:42.519699pt;margin-top:-3.815603pt;width:246.614pt;height:.1pt;mso-position-horizontal-relative:page;mso-position-vertical-relative:paragraph;z-index:-1450" coordorigin="850,-76" coordsize="4932,2">
            <v:shape style="position:absolute;left:850;top:-76;width:4932;height:2" coordorigin="850,-76" coordsize="4932,0" path="m850,-76l5783,-76e" filled="f" stroked="t" strokeweight=".25pt" strokecolor="#000000">
              <v:path arrowok="t"/>
            </v:shape>
          </v:group>
          <w10:wrap type="none"/>
        </w:pict>
      </w:r>
      <w:r>
        <w:rPr>
          <w:rFonts w:ascii="Helios" w:hAnsi="Helios" w:cs="Helios" w:eastAsia="Helios"/>
          <w:sz w:val="16"/>
          <w:szCs w:val="16"/>
          <w:spacing w:val="-3"/>
          <w:w w:val="100"/>
        </w:rPr>
        <w:t>(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: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–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7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б,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щ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-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щ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ж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7"/>
          <w:w w:val="100"/>
        </w:rPr>
        <w:t>щ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з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х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-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ю.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з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–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0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5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–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5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0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-11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)</w:t>
      </w:r>
    </w:p>
    <w:p>
      <w:pPr>
        <w:spacing w:before="9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246.235035pt;height:213.12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0" w:right="1951"/>
        <w:jc w:val="center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8" w:after="0" w:line="273" w:lineRule="auto"/>
        <w:ind w:right="58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ечер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лас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опа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нно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йон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оне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энер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бим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льев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бье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в,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327345pt;height:191.04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4" w:lineRule="auto"/>
        <w:ind w:right="1185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406502640" w:footer="525" w:top="620" w:bottom="720" w:left="740" w:right="740"/>
          <w:pgSz w:w="11920" w:h="16840"/>
          <w:cols w:num="2" w:equalWidth="0">
            <w:col w:w="5046" w:space="336"/>
            <w:col w:w="5058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2.90944pt;height:214.08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1" w:after="0" w:line="240" w:lineRule="auto"/>
        <w:ind w:left="124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</w:rPr>
        <w:t>«</w:t>
      </w:r>
      <w:r>
        <w:rPr>
          <w:rFonts w:ascii="Open Sans" w:hAnsi="Open Sans" w:cs="Open Sans" w:eastAsia="Open Sans"/>
          <w:sz w:val="16"/>
          <w:szCs w:val="16"/>
          <w:spacing w:val="-26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А</w:t>
      </w:r>
      <w:r>
        <w:rPr>
          <w:rFonts w:ascii="Open Sans" w:hAnsi="Open Sans" w:cs="Open Sans" w:eastAsia="Open Sans"/>
          <w:sz w:val="16"/>
          <w:szCs w:val="16"/>
          <w:spacing w:val="-28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р</w:t>
      </w:r>
      <w:r>
        <w:rPr>
          <w:rFonts w:ascii="Open Sans" w:hAnsi="Open Sans" w:cs="Open Sans" w:eastAsia="Open Sans"/>
          <w:sz w:val="16"/>
          <w:szCs w:val="16"/>
          <w:spacing w:val="-3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г</w:t>
      </w:r>
      <w:r>
        <w:rPr>
          <w:rFonts w:ascii="Open Sans" w:hAnsi="Open Sans" w:cs="Open Sans" w:eastAsia="Open Sans"/>
          <w:sz w:val="16"/>
          <w:szCs w:val="16"/>
          <w:spacing w:val="-3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о</w:t>
      </w:r>
      <w:r>
        <w:rPr>
          <w:rFonts w:ascii="Open Sans" w:hAnsi="Open Sans" w:cs="Open Sans" w:eastAsia="Open Sans"/>
          <w:sz w:val="16"/>
          <w:szCs w:val="16"/>
          <w:spacing w:val="-3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н</w:t>
      </w:r>
      <w:r>
        <w:rPr>
          <w:rFonts w:ascii="Open Sans" w:hAnsi="Open Sans" w:cs="Open Sans" w:eastAsia="Open Sans"/>
          <w:sz w:val="16"/>
          <w:szCs w:val="16"/>
          <w:spacing w:val="-31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а</w:t>
      </w:r>
      <w:r>
        <w:rPr>
          <w:rFonts w:ascii="Open Sans" w:hAnsi="Open Sans" w:cs="Open Sans" w:eastAsia="Open Sans"/>
          <w:sz w:val="16"/>
          <w:szCs w:val="16"/>
          <w:spacing w:val="-3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в</w:t>
      </w:r>
      <w:r>
        <w:rPr>
          <w:rFonts w:ascii="Open Sans" w:hAnsi="Open Sans" w:cs="Open Sans" w:eastAsia="Open Sans"/>
          <w:sz w:val="16"/>
          <w:szCs w:val="16"/>
          <w:spacing w:val="-27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т</w:t>
      </w:r>
      <w:r>
        <w:rPr>
          <w:rFonts w:ascii="Open Sans" w:hAnsi="Open Sans" w:cs="Open Sans" w:eastAsia="Open Sans"/>
          <w:sz w:val="16"/>
          <w:szCs w:val="16"/>
          <w:spacing w:val="-29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</w:rPr>
        <w:t>ы</w:t>
      </w:r>
      <w:r>
        <w:rPr>
          <w:rFonts w:ascii="Open Sans" w:hAnsi="Open Sans" w:cs="Open Sans" w:eastAsia="Open Sans"/>
          <w:sz w:val="16"/>
          <w:szCs w:val="16"/>
          <w:spacing w:val="-31"/>
        </w:rPr>
        <w:t> </w:t>
      </w:r>
      <w:r>
        <w:rPr>
          <w:rFonts w:ascii="Open Sans" w:hAnsi="Open Sans" w:cs="Open Sans" w:eastAsia="Open Sans"/>
          <w:sz w:val="16"/>
          <w:szCs w:val="16"/>
          <w:spacing w:val="8"/>
          <w:w w:val="100"/>
        </w:rPr>
        <w:t>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6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28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16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5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-29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20"/>
        <w:jc w:val="left"/>
        <w:rPr>
          <w:rFonts w:ascii="Lato" w:hAnsi="Lato" w:cs="Lato" w:eastAsia="Lato"/>
          <w:sz w:val="18"/>
          <w:szCs w:val="18"/>
        </w:rPr>
      </w:pPr>
      <w:rPr/>
      <w:r>
        <w:rPr/>
        <w:pict>
          <v:shape style="position:absolute;margin-left:228.556pt;margin-top:-3.022494pt;width:323.519pt;height:238.319984pt;mso-position-horizontal-relative:page;mso-position-vertical-relative:paragraph;z-index:-1448" type="#_x0000_t75">
            <v:imagedata r:id="rId53" o:title=""/>
          </v:shape>
        </w:pic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«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он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»</w:t>
      </w:r>
      <w:r>
        <w:rPr>
          <w:rFonts w:ascii="Lato" w:hAnsi="Lato" w:cs="Lato" w:eastAsia="Lato"/>
          <w:sz w:val="18"/>
          <w:szCs w:val="18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-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64" w:lineRule="auto"/>
        <w:ind w:left="110" w:right="3695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ъ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рос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7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7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ла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льев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еза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8"/>
        </w:rPr>
        <w:t>К</w:t>
      </w:r>
      <w:r>
        <w:rPr>
          <w:rFonts w:ascii="Helios" w:hAnsi="Helios" w:cs="Helios" w:eastAsia="Helios"/>
          <w:sz w:val="18"/>
          <w:szCs w:val="18"/>
          <w:spacing w:val="0"/>
        </w:rPr>
        <w:t>а</w:t>
      </w:r>
      <w:r>
        <w:rPr>
          <w:rFonts w:ascii="Helios" w:hAnsi="Helios" w:cs="Helios" w:eastAsia="Helios"/>
          <w:sz w:val="18"/>
          <w:szCs w:val="18"/>
          <w:spacing w:val="-30"/>
        </w:rPr>
        <w:t> </w:t>
      </w:r>
      <w:r>
        <w:rPr>
          <w:rFonts w:ascii="Helios" w:hAnsi="Helios" w:cs="Helios" w:eastAsia="Helios"/>
          <w:sz w:val="18"/>
          <w:szCs w:val="18"/>
          <w:spacing w:val="0"/>
        </w:rPr>
        <w:t>ж</w:t>
      </w:r>
      <w:r>
        <w:rPr>
          <w:rFonts w:ascii="Helios" w:hAnsi="Helios" w:cs="Helios" w:eastAsia="Helios"/>
          <w:sz w:val="18"/>
          <w:szCs w:val="18"/>
          <w:spacing w:val="-30"/>
        </w:rPr>
        <w:t> </w:t>
      </w:r>
      <w:r>
        <w:rPr>
          <w:rFonts w:ascii="Helios" w:hAnsi="Helios" w:cs="Helios" w:eastAsia="Helios"/>
          <w:sz w:val="18"/>
          <w:szCs w:val="18"/>
          <w:spacing w:val="0"/>
        </w:rPr>
        <w:t>д</w:t>
      </w:r>
      <w:r>
        <w:rPr>
          <w:rFonts w:ascii="Helios" w:hAnsi="Helios" w:cs="Helios" w:eastAsia="Helios"/>
          <w:sz w:val="18"/>
          <w:szCs w:val="18"/>
          <w:spacing w:val="-32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jc w:val="both"/>
        <w:spacing w:after="0"/>
        <w:sectPr>
          <w:pgMar w:header="406502640" w:footer="525" w:top="600" w:bottom="720" w:left="740" w:right="740"/>
          <w:pgSz w:w="11920" w:h="16840"/>
          <w:cols w:num="2" w:equalWidth="0">
            <w:col w:w="6789" w:space="360"/>
            <w:col w:w="329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7.707793pt;height:107.04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 w:after="0" w:line="240" w:lineRule="auto"/>
        <w:ind w:left="110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v:shape style="position:absolute;margin-left:228.557007pt;margin-top:35.983093pt;width:323.676826pt;height:237.6pt;mso-position-horizontal-relative:page;mso-position-vertical-relative:paragraph;z-index:-1449" type="#_x0000_t75">
            <v:imagedata r:id="rId55" o:title=""/>
          </v:shape>
        </w:pic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3.572750pt;height:234.36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3" w:lineRule="auto"/>
        <w:ind w:left="14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ивн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4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ине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440707pt;height:166.56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394" w:right="1989"/>
        <w:jc w:val="both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394" w:right="1523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64" w:lineRule="auto"/>
        <w:ind w:left="394" w:right="1241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7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64" w:lineRule="auto"/>
        <w:ind w:left="394" w:right="1198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бу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9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–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40" w:lineRule="auto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173" w:lineRule="exact"/>
        <w:ind w:left="394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  <w:position w:val="-4"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  <w:position w:val="-4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  <w:position w:val="-4"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  <w:position w:val="-4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  <w:position w:val="-4"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  <w:position w:val="-4"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  <w:position w:val="-4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  <w:position w:val="-4"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  <w:position w:val="-4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  <w:position w:val="-4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4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  <w:position w:val="-4"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  <w:position w:val="-4"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4"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246.913617pt;height:143.04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-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п.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440888pt;height:166.56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3" w:right="-20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-9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64" w:lineRule="auto"/>
        <w:ind w:left="283" w:right="232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283" w:right="1481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э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бу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283" w:right="2238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э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стро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-9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сни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auto"/>
        <w:ind w:left="283" w:right="1682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6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ц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ш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7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ч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406502640" w:footer="525" w:top="620" w:bottom="720" w:left="740" w:right="740"/>
          <w:pgSz w:w="11920" w:h="16840"/>
          <w:cols w:num="2" w:equalWidth="0">
            <w:col w:w="5043" w:space="339"/>
            <w:col w:w="5058"/>
          </w:cols>
        </w:sectPr>
      </w:pPr>
      <w:rPr/>
    </w:p>
    <w:p>
      <w:pPr>
        <w:spacing w:before="0" w:after="0" w:line="281" w:lineRule="exact"/>
        <w:ind w:left="394" w:right="-20"/>
        <w:jc w:val="left"/>
        <w:tabs>
          <w:tab w:pos="8680" w:val="left"/>
        </w:tabs>
        <w:rPr>
          <w:rFonts w:ascii="Lato" w:hAnsi="Lato" w:cs="Lato" w:eastAsia="Lato"/>
          <w:sz w:val="24"/>
          <w:szCs w:val="24"/>
        </w:rPr>
      </w:pPr>
      <w:rPr/>
      <w:r>
        <w:rPr/>
        <w:pict>
          <v:shape style="position:absolute;margin-left:306.141724pt;margin-top:24.021082pt;width:246.466932pt;height:178.56pt;mso-position-horizontal-relative:page;mso-position-vertical-relative:paragraph;z-index:-1447" type="#_x0000_t75">
            <v:imagedata r:id="rId60" o:title=""/>
          </v:shape>
        </w:pic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  <w:position w:val="-2"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  <w:position w:val="-2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абы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ва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  <w:position w:val="-2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  <w:position w:val="-2"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абы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  <w:position w:val="-2"/>
        </w:rPr>
        <w:t>ва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  <w:position w:val="-2"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  <w:t>…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  <w:tab/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  <w:position w:val="-2"/>
        </w:rPr>
      </w:r>
      <w:r>
        <w:rPr>
          <w:rFonts w:ascii="Lato" w:hAnsi="Lato" w:cs="Lato" w:eastAsia="Lato"/>
          <w:sz w:val="24"/>
          <w:szCs w:val="24"/>
          <w:color w:val="434141"/>
          <w:spacing w:val="-4"/>
          <w:w w:val="100"/>
          <w:b/>
          <w:bCs/>
          <w:position w:val="3"/>
        </w:rPr>
        <w:t>С</w:t>
      </w:r>
      <w:r>
        <w:rPr>
          <w:rFonts w:ascii="Lato" w:hAnsi="Lato" w:cs="Lato" w:eastAsia="Lato"/>
          <w:sz w:val="24"/>
          <w:szCs w:val="24"/>
          <w:color w:val="434141"/>
          <w:spacing w:val="3"/>
          <w:w w:val="100"/>
          <w:b/>
          <w:bCs/>
          <w:position w:val="3"/>
        </w:rPr>
        <w:t>у</w:t>
      </w:r>
      <w:r>
        <w:rPr>
          <w:rFonts w:ascii="Lato" w:hAnsi="Lato" w:cs="Lato" w:eastAsia="Lato"/>
          <w:sz w:val="24"/>
          <w:szCs w:val="24"/>
          <w:color w:val="434141"/>
          <w:spacing w:val="2"/>
          <w:w w:val="100"/>
          <w:b/>
          <w:bCs/>
          <w:position w:val="3"/>
        </w:rPr>
        <w:t>в</w:t>
      </w:r>
      <w:r>
        <w:rPr>
          <w:rFonts w:ascii="Lato" w:hAnsi="Lato" w:cs="Lato" w:eastAsia="Lato"/>
          <w:sz w:val="24"/>
          <w:szCs w:val="24"/>
          <w:color w:val="434141"/>
          <w:spacing w:val="2"/>
          <w:w w:val="100"/>
          <w:b/>
          <w:bCs/>
          <w:position w:val="3"/>
        </w:rPr>
        <w:t>о</w:t>
      </w:r>
      <w:r>
        <w:rPr>
          <w:rFonts w:ascii="Lato" w:hAnsi="Lato" w:cs="Lato" w:eastAsia="Lato"/>
          <w:sz w:val="24"/>
          <w:szCs w:val="24"/>
          <w:color w:val="434141"/>
          <w:spacing w:val="2"/>
          <w:w w:val="100"/>
          <w:b/>
          <w:bCs/>
          <w:position w:val="3"/>
        </w:rPr>
        <w:t>р</w:t>
      </w:r>
      <w:r>
        <w:rPr>
          <w:rFonts w:ascii="Lato" w:hAnsi="Lato" w:cs="Lato" w:eastAsia="Lato"/>
          <w:sz w:val="24"/>
          <w:szCs w:val="24"/>
          <w:color w:val="434141"/>
          <w:spacing w:val="2"/>
          <w:w w:val="100"/>
          <w:b/>
          <w:bCs/>
          <w:position w:val="3"/>
        </w:rPr>
        <w:t>о</w:t>
      </w:r>
      <w:r>
        <w:rPr>
          <w:rFonts w:ascii="Lato" w:hAnsi="Lato" w:cs="Lato" w:eastAsia="Lato"/>
          <w:sz w:val="24"/>
          <w:szCs w:val="24"/>
          <w:color w:val="434141"/>
          <w:spacing w:val="3"/>
          <w:w w:val="100"/>
          <w:b/>
          <w:bCs/>
          <w:position w:val="3"/>
        </w:rPr>
        <w:t>в</w:t>
      </w:r>
      <w:r>
        <w:rPr>
          <w:rFonts w:ascii="Lato" w:hAnsi="Lato" w:cs="Lato" w:eastAsia="Lato"/>
          <w:sz w:val="24"/>
          <w:szCs w:val="24"/>
          <w:color w:val="434141"/>
          <w:spacing w:val="0"/>
          <w:w w:val="100"/>
          <w:b/>
          <w:bCs/>
          <w:position w:val="3"/>
        </w:rPr>
        <w:t>а</w:t>
      </w:r>
      <w:r>
        <w:rPr>
          <w:rFonts w:ascii="Lato" w:hAnsi="Lato" w:cs="Lato" w:eastAsia="Lato"/>
          <w:sz w:val="24"/>
          <w:szCs w:val="24"/>
          <w:color w:val="434141"/>
          <w:spacing w:val="-9"/>
          <w:w w:val="100"/>
          <w:b/>
          <w:bCs/>
          <w:position w:val="3"/>
        </w:rPr>
        <w:t> </w:t>
      </w:r>
      <w:r>
        <w:rPr>
          <w:rFonts w:ascii="Lato" w:hAnsi="Lato" w:cs="Lato" w:eastAsia="Lato"/>
          <w:sz w:val="24"/>
          <w:szCs w:val="24"/>
          <w:color w:val="434141"/>
          <w:spacing w:val="0"/>
          <w:w w:val="100"/>
          <w:b/>
          <w:bCs/>
          <w:position w:val="3"/>
        </w:rPr>
        <w:t>Н</w:t>
      </w:r>
      <w:r>
        <w:rPr>
          <w:rFonts w:ascii="Lato" w:hAnsi="Lato" w:cs="Lato" w:eastAsia="Lato"/>
          <w:sz w:val="24"/>
          <w:szCs w:val="24"/>
          <w:color w:val="434141"/>
          <w:spacing w:val="-1"/>
          <w:w w:val="100"/>
          <w:b/>
          <w:bCs/>
          <w:position w:val="3"/>
        </w:rPr>
        <w:t>.</w:t>
      </w:r>
      <w:r>
        <w:rPr>
          <w:rFonts w:ascii="Lato" w:hAnsi="Lato" w:cs="Lato" w:eastAsia="Lato"/>
          <w:sz w:val="24"/>
          <w:szCs w:val="24"/>
          <w:color w:val="434141"/>
          <w:spacing w:val="0"/>
          <w:w w:val="100"/>
          <w:b/>
          <w:bCs/>
          <w:position w:val="3"/>
        </w:rPr>
        <w:t>И.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382357pt;height:176.242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0" w:after="0" w:line="916" w:lineRule="exact"/>
        <w:ind w:left="110" w:right="-20"/>
        <w:jc w:val="left"/>
        <w:rPr>
          <w:rFonts w:ascii="Lato Black" w:hAnsi="Lato Black" w:cs="Lato Black" w:eastAsia="Lato Black"/>
          <w:sz w:val="80"/>
          <w:szCs w:val="80"/>
        </w:rPr>
      </w:pPr>
      <w:rPr/>
      <w:r>
        <w:rPr>
          <w:rFonts w:ascii="Lato Black" w:hAnsi="Lato Black" w:cs="Lato Black" w:eastAsia="Lato Black"/>
          <w:sz w:val="80"/>
          <w:szCs w:val="80"/>
          <w:color w:val="FFFFFF"/>
          <w:spacing w:val="-14"/>
          <w:w w:val="99"/>
          <w:b/>
          <w:bCs/>
          <w:position w:val="-2"/>
        </w:rPr>
        <w:t>В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"/>
          <w:w w:val="134"/>
          <w:b/>
          <w:bCs/>
          <w:position w:val="-2"/>
        </w:rPr>
        <w:t>с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32"/>
          <w:b/>
          <w:bCs/>
          <w:position w:val="-2"/>
        </w:rPr>
        <w:t>я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Lato Black" w:hAnsi="Lato Black" w:cs="Lato Black" w:eastAsia="Lato Black"/>
          <w:sz w:val="80"/>
          <w:szCs w:val="80"/>
          <w:color w:val="FFFFFF"/>
          <w:spacing w:val="-9"/>
          <w:w w:val="129"/>
          <w:b/>
          <w:bCs/>
          <w:position w:val="-2"/>
        </w:rPr>
        <w:t>ж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3"/>
          <w:w w:val="131"/>
          <w:b/>
          <w:bCs/>
          <w:position w:val="-2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5"/>
          <w:w w:val="129"/>
          <w:b/>
          <w:bCs/>
          <w:position w:val="-2"/>
        </w:rPr>
        <w:t>з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9"/>
          <w:w w:val="135"/>
          <w:b/>
          <w:bCs/>
          <w:position w:val="-2"/>
        </w:rPr>
        <w:t>н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27"/>
          <w:b/>
          <w:bCs/>
          <w:position w:val="-2"/>
        </w:rPr>
        <w:t>ь</w:t>
      </w:r>
      <w:r>
        <w:rPr>
          <w:rFonts w:ascii="Lato Black" w:hAnsi="Lato Black" w:cs="Lato Black" w:eastAsia="Lato Blac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796" w:lineRule="exact"/>
        <w:ind w:left="110" w:right="-20"/>
        <w:jc w:val="left"/>
        <w:rPr>
          <w:rFonts w:ascii="Lato Black" w:hAnsi="Lato Black" w:cs="Lato Black" w:eastAsia="Lato Black"/>
          <w:sz w:val="80"/>
          <w:szCs w:val="80"/>
        </w:rPr>
      </w:pPr>
      <w:rPr/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00"/>
          <w:b/>
          <w:bCs/>
          <w:position w:val="-2"/>
        </w:rPr>
        <w:t>В</w:t>
      </w:r>
      <w:r>
        <w:rPr>
          <w:rFonts w:ascii="Lato Black" w:hAnsi="Lato Black" w:cs="Lato Black" w:eastAsia="Lato Black"/>
          <w:sz w:val="80"/>
          <w:szCs w:val="80"/>
          <w:color w:val="FFFFFF"/>
          <w:spacing w:val="-5"/>
          <w:w w:val="100"/>
          <w:b/>
          <w:bCs/>
          <w:position w:val="-2"/>
        </w:rPr>
        <w:t> </w:t>
      </w:r>
      <w:r>
        <w:rPr>
          <w:rFonts w:ascii="Lato Black" w:hAnsi="Lato Black" w:cs="Lato Black" w:eastAsia="Lato Black"/>
          <w:sz w:val="80"/>
          <w:szCs w:val="80"/>
          <w:color w:val="FFFFFF"/>
          <w:spacing w:val="23"/>
          <w:w w:val="127"/>
          <w:b/>
          <w:bCs/>
          <w:position w:val="-2"/>
        </w:rPr>
        <w:t>с</w:t>
      </w:r>
      <w:r>
        <w:rPr>
          <w:rFonts w:ascii="Lato Black" w:hAnsi="Lato Black" w:cs="Lato Black" w:eastAsia="Lato Black"/>
          <w:sz w:val="80"/>
          <w:szCs w:val="80"/>
          <w:color w:val="FFFFFF"/>
          <w:spacing w:val="-5"/>
          <w:w w:val="127"/>
          <w:b/>
          <w:bCs/>
          <w:position w:val="-2"/>
        </w:rPr>
        <w:t>л</w:t>
      </w:r>
      <w:r>
        <w:rPr>
          <w:rFonts w:ascii="Lato Black" w:hAnsi="Lato Black" w:cs="Lato Black" w:eastAsia="Lato Black"/>
          <w:sz w:val="80"/>
          <w:szCs w:val="80"/>
          <w:color w:val="FFFFFF"/>
          <w:spacing w:val="23"/>
          <w:w w:val="127"/>
          <w:b/>
          <w:bCs/>
          <w:position w:val="-2"/>
        </w:rPr>
        <w:t>у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1"/>
          <w:w w:val="127"/>
          <w:b/>
          <w:bCs/>
          <w:position w:val="-2"/>
        </w:rPr>
        <w:t>ж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9"/>
          <w:w w:val="127"/>
          <w:b/>
          <w:bCs/>
          <w:position w:val="-2"/>
        </w:rPr>
        <w:t>е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4"/>
          <w:w w:val="127"/>
          <w:b/>
          <w:bCs/>
          <w:position w:val="-2"/>
        </w:rPr>
        <w:t>н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4"/>
          <w:w w:val="127"/>
          <w:b/>
          <w:bCs/>
          <w:position w:val="-2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27"/>
          <w:b/>
          <w:bCs/>
          <w:position w:val="-2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-49"/>
          <w:w w:val="127"/>
          <w:b/>
          <w:bCs/>
          <w:position w:val="-2"/>
        </w:rPr>
        <w:t> 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1"/>
          <w:w w:val="127"/>
          <w:b/>
          <w:bCs/>
          <w:position w:val="-2"/>
        </w:rPr>
        <w:t>д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"/>
          <w:w w:val="106"/>
          <w:b/>
          <w:bCs/>
          <w:position w:val="-2"/>
        </w:rPr>
        <w:t>е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3"/>
          <w:w w:val="117"/>
          <w:b/>
          <w:bCs/>
          <w:position w:val="-2"/>
        </w:rPr>
        <w:t>т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9"/>
          <w:w w:val="132"/>
          <w:b/>
          <w:bCs/>
          <w:position w:val="-2"/>
        </w:rPr>
        <w:t>я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32"/>
          <w:b/>
          <w:bCs/>
          <w:position w:val="-2"/>
        </w:rPr>
        <w:t>м</w:t>
      </w:r>
      <w:r>
        <w:rPr>
          <w:rFonts w:ascii="Lato Black" w:hAnsi="Lato Black" w:cs="Lato Black" w:eastAsia="Lato Blac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86" w:lineRule="exact"/>
        <w:ind w:left="110" w:right="56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-5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2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3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3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8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8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8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8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8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8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3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-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0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щ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3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4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5C5B5F"/>
          <w:spacing w:val="1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2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-16"/>
          <w:w w:val="134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те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4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-12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-14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4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3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-1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5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3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2"/>
          <w:b/>
          <w:bCs/>
        </w:rPr>
        <w:t>№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4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9" w:lineRule="exact"/>
        <w:ind w:left="110" w:right="-2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-16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-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-4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5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аб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ф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5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3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5" w:lineRule="exact"/>
        <w:ind w:left="110" w:right="-2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2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ф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  <w:position w:val="-1"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0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  <w:position w:val="-1"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38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36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  <w:position w:val="-1"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  <w:position w:val="-1"/>
        </w:rPr>
        <w:t>щ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  <w:position w:val="-1"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36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  <w:position w:val="-1"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  <w:position w:val="-1"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  <w:position w:val="-1"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0"/>
          <w:w w:val="100"/>
          <w:b/>
          <w:bCs/>
          <w:position w:val="-1"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  <w:position w:val="-1"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  <w:position w:val="-1"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  <w:position w:val="-1"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3"/>
          <w:b/>
          <w:bCs/>
          <w:position w:val="-1"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2"/>
          <w:b/>
          <w:bCs/>
          <w:position w:val="-1"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  <w:position w:val="-1"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2"/>
          <w:b/>
          <w:bCs/>
          <w:position w:val="-1"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  <w:position w:val="-1"/>
        </w:rPr>
        <w:t>: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286" w:lineRule="exact"/>
        <w:ind w:left="110" w:right="1050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3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2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од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4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ф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ф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4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5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3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-16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2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–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щ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3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1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2"/>
          <w:b/>
          <w:bCs/>
        </w:rPr>
        <w:t>№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25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2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11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11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11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11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11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3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1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-1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4345" w:right="53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v:shape style="position:absolute;margin-left:42.517319pt;margin-top:-3.300789pt;width:138.519379pt;height:166.677pt;mso-position-horizontal-relative:page;mso-position-vertical-relative:paragraph;z-index:-1445" type="#_x0000_t75">
            <v:imagedata r:id="rId6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031494pt;margin-top:-2.012277pt;width:38.253063pt;height:59.032501pt;mso-position-horizontal-relative:page;mso-position-vertical-relative:paragraph;z-index:-1444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В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0" w:after="0" w:line="240" w:lineRule="auto"/>
        <w:ind w:left="3603" w:right="4904"/>
        <w:jc w:val="center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8" w:after="0" w:line="273" w:lineRule="auto"/>
        <w:ind w:left="3637" w:right="5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шевс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3637" w:right="53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имн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нив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jc w:val="both"/>
        <w:spacing w:after="0"/>
        <w:sectPr>
          <w:pgMar w:header="406502640" w:footer="525" w:top="740" w:bottom="720" w:left="740" w:right="760"/>
          <w:pgSz w:w="11920" w:h="16840"/>
        </w:sectPr>
      </w:pPr>
      <w:rPr/>
    </w:p>
    <w:p>
      <w:pPr>
        <w:spacing w:before="0" w:after="0" w:line="240" w:lineRule="auto"/>
        <w:ind w:left="175" w:right="-64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v:shape style="position:absolute;margin-left:0pt;margin-top:.000015pt;width:595.275pt;height:393.165pt;mso-position-horizontal-relative:page;mso-position-vertical-relative:page;z-index:-1446" type="#_x0000_t75">
            <v:imagedata r:id="rId63" o:title=""/>
          </v:shape>
        </w:pic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</w:p>
    <w:p>
      <w:pPr>
        <w:spacing w:before="0" w:after="0" w:line="240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лио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</w:p>
    <w:p>
      <w:pPr>
        <w:spacing w:before="28" w:after="0" w:line="273" w:lineRule="auto"/>
        <w:ind w:right="5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7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</w:p>
    <w:p>
      <w:pPr>
        <w:jc w:val="both"/>
        <w:spacing w:after="0"/>
        <w:sectPr>
          <w:type w:val="continuous"/>
          <w:pgSz w:w="11920" w:h="16840"/>
          <w:pgMar w:top="1040" w:bottom="280" w:left="740" w:right="760"/>
          <w:cols w:num="2" w:equalWidth="0">
            <w:col w:w="1085" w:space="2551"/>
            <w:col w:w="6784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582238pt;height:178.56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 w:after="0" w:line="240" w:lineRule="auto"/>
        <w:ind w:left="110" w:right="3272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10" w:right="-30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и: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.И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оры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left="394" w:right="-45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1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</w:p>
    <w:p>
      <w:pPr>
        <w:spacing w:before="29" w:after="0" w:line="273" w:lineRule="auto"/>
        <w:ind w:left="110" w:right="-2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П.И.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983235pt;height:155.04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62" w:lineRule="auto"/>
        <w:ind w:left="133" w:right="313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Ц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инны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ий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ц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«Е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110" w:right="-2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2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вни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В.П.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left="394" w:right="-45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т)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564583pt;height:189.6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5" w:after="0" w:line="240" w:lineRule="auto"/>
        <w:ind w:right="2407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0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ж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</w:p>
    <w:p>
      <w:pPr>
        <w:spacing w:before="0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етс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ЦК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ули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нын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тлив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рие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нне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;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041903pt;height:155.04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40" w:lineRule="auto"/>
        <w:ind w:right="2566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both"/>
        <w:spacing w:after="0"/>
        <w:sectPr>
          <w:pgMar w:header="406502640" w:footer="525" w:top="600" w:bottom="720" w:left="740" w:right="740"/>
          <w:pgSz w:w="11920" w:h="16840"/>
          <w:cols w:num="2" w:equalWidth="0">
            <w:col w:w="5066" w:space="317"/>
            <w:col w:w="5057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0.179086pt;height:356.64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7" w:after="0" w:line="205" w:lineRule="exact"/>
        <w:ind w:left="117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ю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ц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ж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  <w:position w:val="-1"/>
        </w:rPr>
        <w:t>«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й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406502640" w:footer="525" w:top="600" w:bottom="720" w:left="720" w:right="760"/>
          <w:pgSz w:w="11920" w:h="16840"/>
        </w:sectPr>
      </w:pPr>
      <w:rPr/>
    </w:p>
    <w:p>
      <w:pPr>
        <w:spacing w:before="31" w:after="0" w:line="273" w:lineRule="auto"/>
        <w:ind w:left="144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м;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;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шным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44" w:right="-4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В.П.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44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44" w:right="-48" w:firstLine="317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пом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31" w:after="0" w:line="273" w:lineRule="auto"/>
        <w:ind w:right="53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епе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3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В.П.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019251pt;height:177.12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6" w:after="0" w:line="240" w:lineRule="auto"/>
        <w:ind w:right="481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м.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1920" w:h="16840"/>
          <w:pgMar w:top="1040" w:bottom="280" w:left="720" w:right="760"/>
          <w:cols w:num="2" w:equalWidth="0">
            <w:col w:w="5067" w:space="322"/>
            <w:col w:w="5051"/>
          </w:cols>
        </w:sectPr>
      </w:pPr>
      <w:rPr/>
    </w:p>
    <w:p>
      <w:pPr>
        <w:spacing w:before="68" w:after="0" w:line="273" w:lineRule="auto"/>
        <w:ind w:left="110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исн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име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ропомо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left="394" w:right="-67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68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й),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Сер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jc w:val="both"/>
        <w:spacing w:after="0"/>
        <w:sectPr>
          <w:pgMar w:header="406502640" w:footer="525" w:top="700" w:bottom="720" w:left="740" w:right="740"/>
          <w:pgSz w:w="11920" w:h="16840"/>
          <w:cols w:num="2" w:equalWidth="0">
            <w:col w:w="5043" w:space="340"/>
            <w:col w:w="5057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5.743602pt;height:249.6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53" w:after="0" w:line="240" w:lineRule="atLeast"/>
        <w:ind w:left="110" w:right="372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нин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ш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5" w:lineRule="exact"/>
        <w:ind w:left="16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v:shape style="position:absolute;margin-left:189.112pt;margin-top:-277.181305pt;width:363.64389pt;height:267.388616pt;mso-position-horizontal-relative:page;mso-position-vertical-relative:paragraph;z-index:-1443" type="#_x0000_t75">
            <v:imagedata r:id="rId71" o:title=""/>
          </v:shape>
        </w:pic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П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ч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м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  <w:position w:val="-1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б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  <w:cols w:num="2" w:equalWidth="0">
            <w:col w:w="2829" w:space="213"/>
            <w:col w:w="7398"/>
          </w:cols>
        </w:sectPr>
      </w:pPr>
      <w:rPr/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31" w:after="0" w:line="273" w:lineRule="auto"/>
        <w:ind w:left="110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ион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оверш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</w:p>
    <w:p>
      <w:pPr>
        <w:spacing w:before="0" w:after="0" w:line="273" w:lineRule="auto"/>
        <w:ind w:left="110" w:right="-5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ени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872031pt;height:178.56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 w:after="0" w:line="240" w:lineRule="auto"/>
        <w:ind w:left="145" w:right="2491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8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4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31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сион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рофе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09" w:lineRule="exact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1"/>
        </w:rPr>
        <w:t>1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9</w:t>
      </w:r>
      <w:r>
        <w:rPr>
          <w:rFonts w:ascii="Helios" w:hAnsi="Helios" w:cs="Helios" w:eastAsia="Helios"/>
          <w:sz w:val="18"/>
          <w:szCs w:val="18"/>
          <w:spacing w:val="-3"/>
          <w:w w:val="101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1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В.П.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шим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9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1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1"/>
        </w:rPr>
        <w:t>ы.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09" w:lineRule="exact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28" w:after="0" w:line="273" w:lineRule="auto"/>
        <w:ind w:right="5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бот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поч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она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2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нно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еме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лов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еше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</w:p>
    <w:p>
      <w:pPr>
        <w:jc w:val="both"/>
        <w:spacing w:after="0"/>
        <w:sectPr>
          <w:type w:val="continuous"/>
          <w:pgSz w:w="11920" w:h="16840"/>
          <w:pgMar w:top="1040" w:bottom="280" w:left="740" w:right="740"/>
          <w:cols w:num="2" w:equalWidth="0">
            <w:col w:w="5043" w:space="340"/>
            <w:col w:w="5057"/>
          </w:cols>
        </w:sectPr>
      </w:pPr>
      <w:rPr/>
    </w:p>
    <w:p>
      <w:pPr>
        <w:spacing w:before="91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4.408566pt;height:297.6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406502640" w:footer="525" w:top="620" w:bottom="720" w:left="740" w:right="740"/>
          <w:pgSz w:w="11920" w:h="16840"/>
        </w:sectPr>
      </w:pPr>
      <w:rPr/>
    </w:p>
    <w:p>
      <w:pPr>
        <w:spacing w:before="58" w:after="0" w:line="205" w:lineRule="exact"/>
        <w:ind w:left="124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pict>
          <v:shape style="position:absolute;margin-left:394.450378pt;margin-top:-219.813736pt;width:142.441557pt;height:219.36pt;mso-position-horizontal-relative:page;mso-position-vertical-relative:paragraph;z-index:-1442" type="#_x0000_t75">
            <v:imagedata r:id="rId74" o:title=""/>
          </v:shape>
        </w:pic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ю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  <w:position w:val="-1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т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ц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н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ж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«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  <w:position w:val="-1"/>
        </w:rPr>
        <w:t>Ж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spacing w:before="58" w:after="0" w:line="205" w:lineRule="exact"/>
        <w:ind w:left="25"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/>
        <w:br w:type="column"/>
      </w:r>
      <w:r>
        <w:rPr>
          <w:rFonts w:ascii="Open Sans" w:hAnsi="Open Sans" w:cs="Open Sans" w:eastAsia="Open Sans"/>
          <w:sz w:val="16"/>
          <w:szCs w:val="16"/>
          <w:spacing w:val="-1"/>
          <w:w w:val="100"/>
          <w:position w:val="-1"/>
        </w:rPr>
        <w:t>В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  <w:position w:val="-1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  <w:position w:val="-1"/>
        </w:rPr>
        <w:t>в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  <w:position w:val="-1"/>
        </w:rPr>
        <w:t>1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9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6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  <w:position w:val="-1"/>
        </w:rPr>
        <w:t>0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  <w:position w:val="-1"/>
        </w:rPr>
        <w:t>-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  <w:position w:val="-1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  <w:position w:val="-1"/>
        </w:rPr>
        <w:t>г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  <w:position w:val="-1"/>
        </w:rPr>
        <w:t>о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  <w:position w:val="-1"/>
        </w:rPr>
        <w:t>д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-1"/>
        </w:rPr>
        <w:t>ы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  <w:cols w:num="2" w:equalWidth="0">
            <w:col w:w="6803" w:space="346"/>
            <w:col w:w="3291"/>
          </w:cols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31" w:after="0" w:line="273" w:lineRule="auto"/>
        <w:ind w:left="110" w:right="-3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ьев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ьев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оче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лаев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3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льбом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пом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Вер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329963pt;height:179.52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8" w:after="0" w:line="240" w:lineRule="auto"/>
        <w:ind w:left="124" w:right="1851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31" w:after="0" w:line="240" w:lineRule="auto"/>
        <w:ind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</w:p>
    <w:p>
      <w:pPr>
        <w:spacing w:before="29" w:after="0" w:line="240" w:lineRule="auto"/>
        <w:ind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</w:p>
    <w:p>
      <w:pPr>
        <w:spacing w:before="28" w:after="0" w:line="240" w:lineRule="auto"/>
        <w:ind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29" w:after="0" w:line="273" w:lineRule="auto"/>
        <w:ind w:right="55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ери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помо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я: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вни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рин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и: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ион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рче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изо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33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сно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зац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обе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ребе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В.П.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jc w:val="both"/>
        <w:spacing w:after="0"/>
        <w:sectPr>
          <w:type w:val="continuous"/>
          <w:pgSz w:w="11920" w:h="16840"/>
          <w:pgMar w:top="1040" w:bottom="280" w:left="740" w:right="740"/>
          <w:cols w:num="2" w:equalWidth="0">
            <w:col w:w="5057" w:space="326"/>
            <w:col w:w="5057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3" w:lineRule="auto"/>
        <w:ind w:left="110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4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е: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сно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овн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лин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ловн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мно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.П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</w:p>
    <w:p>
      <w:pPr>
        <w:spacing w:before="0" w:after="0" w:line="273" w:lineRule="auto"/>
        <w:ind w:left="110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ини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ыми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нным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гли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10" w:right="-48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Р»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уд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В.И.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</w:p>
    <w:p>
      <w:pPr>
        <w:spacing w:before="0" w:after="0" w:line="273" w:lineRule="auto"/>
        <w:ind w:left="110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4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left="394" w:right="-62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</w:p>
    <w:p>
      <w:pPr>
        <w:spacing w:before="29" w:after="0" w:line="273" w:lineRule="auto"/>
        <w:ind w:left="110" w:right="-4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6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6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5</w:t>
      </w:r>
    </w:p>
    <w:p>
      <w:pPr>
        <w:spacing w:before="0" w:after="0" w:line="240" w:lineRule="auto"/>
        <w:ind w:left="110" w:right="3316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бор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18" w:after="0" w:line="258" w:lineRule="auto"/>
        <w:ind w:left="110" w:right="-49" w:firstLine="28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4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ю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щ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-1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.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041587pt;height:155.04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40" w:lineRule="auto"/>
        <w:ind w:left="110" w:right="237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(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4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)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6"/>
          <w:w w:val="100"/>
        </w:rPr>
        <w:t>-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№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5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</w:p>
    <w:p>
      <w:pPr>
        <w:spacing w:before="20" w:after="0" w:line="240" w:lineRule="auto"/>
        <w:ind w:left="110" w:right="4395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9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8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6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9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246.484115pt;height:160.32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5" w:right="431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ь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ж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х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5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ью</w:t>
      </w:r>
    </w:p>
    <w:p>
      <w:pPr>
        <w:spacing w:before="20" w:after="0" w:line="240" w:lineRule="auto"/>
        <w:ind w:left="75" w:right="4492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Х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8" w:lineRule="auto"/>
        <w:ind w:right="53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7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щ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1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1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7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и.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ять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ат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1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ы.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-12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е,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8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-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ю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ю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ь.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0" w:after="0" w:line="258" w:lineRule="auto"/>
        <w:ind w:right="57" w:firstLine="332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ю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1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10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г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8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-1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: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ц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я</w:t>
      </w:r>
      <w:r>
        <w:rPr>
          <w:rFonts w:ascii="Helios" w:hAnsi="Helios" w:cs="Helios" w:eastAsia="Helios"/>
          <w:sz w:val="19"/>
          <w:szCs w:val="19"/>
          <w:spacing w:val="-1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.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ц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9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в.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у</w:t>
      </w:r>
      <w:r>
        <w:rPr>
          <w:rFonts w:ascii="Helios" w:hAnsi="Helios" w:cs="Helios" w:eastAsia="Helios"/>
          <w:sz w:val="19"/>
          <w:szCs w:val="19"/>
          <w:spacing w:val="-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р</w:t>
      </w:r>
      <w:r>
        <w:rPr>
          <w:rFonts w:ascii="Helios" w:hAnsi="Helios" w:cs="Helios" w:eastAsia="Helios"/>
          <w:sz w:val="19"/>
          <w:szCs w:val="19"/>
          <w:spacing w:val="2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й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6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8</w:t>
      </w:r>
      <w:r>
        <w:rPr>
          <w:rFonts w:ascii="Helios" w:hAnsi="Helios" w:cs="Helios" w:eastAsia="Helios"/>
          <w:sz w:val="19"/>
          <w:szCs w:val="19"/>
          <w:spacing w:val="-1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?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0" w:after="0" w:line="258" w:lineRule="auto"/>
        <w:ind w:right="57" w:firstLine="284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2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ц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6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спе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спе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-11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сво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п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ц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ы.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1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и.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-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-9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й.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4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к</w:t>
      </w:r>
      <w:r>
        <w:rPr>
          <w:rFonts w:ascii="Helios" w:hAnsi="Helios" w:cs="Helios" w:eastAsia="Helios"/>
          <w:sz w:val="19"/>
          <w:szCs w:val="19"/>
          <w:spacing w:val="9"/>
          <w:w w:val="100"/>
        </w:rPr>
        <w:t>а</w:t>
      </w:r>
      <w:r>
        <w:rPr>
          <w:rFonts w:ascii="Helios" w:hAnsi="Helios" w:cs="Helios" w:eastAsia="Helios"/>
          <w:sz w:val="19"/>
          <w:szCs w:val="19"/>
          <w:spacing w:val="-1"/>
          <w:w w:val="100"/>
        </w:rPr>
        <w:t>ж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-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м</w:t>
      </w:r>
      <w:r>
        <w:rPr>
          <w:rFonts w:ascii="Helios" w:hAnsi="Helios" w:cs="Helios" w:eastAsia="Helios"/>
          <w:sz w:val="19"/>
          <w:szCs w:val="19"/>
          <w:spacing w:val="-15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з</w:t>
      </w:r>
      <w:r>
        <w:rPr>
          <w:rFonts w:ascii="Helios" w:hAnsi="Helios" w:cs="Helios" w:eastAsia="Helios"/>
          <w:sz w:val="19"/>
          <w:szCs w:val="19"/>
          <w:spacing w:val="-7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н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-13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щ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-2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100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6"/>
          <w:w w:val="100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е.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auto"/>
        <w:ind w:left="284" w:right="743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«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ж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э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,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ю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п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4" w:lineRule="auto"/>
        <w:ind w:left="284" w:right="969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Э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з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color w:val="006565"/>
          <w:spacing w:val="-3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4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5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ь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м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color w:val="006565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color w:val="006565"/>
          <w:spacing w:val="3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color w:val="006565"/>
          <w:spacing w:val="-4"/>
          <w:w w:val="100"/>
          <w:i/>
        </w:rPr>
        <w:t>»</w:t>
      </w:r>
      <w:r>
        <w:rPr>
          <w:rFonts w:ascii="Lato" w:hAnsi="Lato" w:cs="Lato" w:eastAsia="Lato"/>
          <w:sz w:val="18"/>
          <w:szCs w:val="18"/>
          <w:color w:val="006565"/>
          <w:spacing w:val="0"/>
          <w:w w:val="100"/>
          <w:i/>
        </w:rPr>
        <w:t>.</w:t>
      </w:r>
      <w:r>
        <w:rPr>
          <w:rFonts w:ascii="Lato" w:hAnsi="Lato" w:cs="Lato" w:eastAsia="Lato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right="56" w:firstLine="318"/>
        <w:jc w:val="both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0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-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э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-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-8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-7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ы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8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ю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з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-6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д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4"/>
          <w:w w:val="100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100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  <w:t>й.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auto"/>
        <w:ind w:left="1276" w:right="91" w:firstLine="1002"/>
        <w:jc w:val="righ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-9"/>
          <w:w w:val="93"/>
        </w:rPr>
        <w:t>Т</w:t>
      </w:r>
      <w:r>
        <w:rPr>
          <w:rFonts w:ascii="Helios" w:hAnsi="Helios" w:cs="Helios" w:eastAsia="Helios"/>
          <w:sz w:val="19"/>
          <w:szCs w:val="19"/>
          <w:spacing w:val="1"/>
          <w:w w:val="93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3"/>
        </w:rPr>
        <w:t>т</w:t>
      </w:r>
      <w:r>
        <w:rPr>
          <w:rFonts w:ascii="Helios" w:hAnsi="Helios" w:cs="Helios" w:eastAsia="Helios"/>
          <w:sz w:val="19"/>
          <w:szCs w:val="19"/>
          <w:spacing w:val="-4"/>
          <w:w w:val="93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93"/>
        </w:rPr>
        <w:t>я</w:t>
      </w:r>
      <w:r>
        <w:rPr>
          <w:rFonts w:ascii="Helios" w:hAnsi="Helios" w:cs="Helios" w:eastAsia="Helios"/>
          <w:sz w:val="19"/>
          <w:szCs w:val="19"/>
          <w:spacing w:val="2"/>
          <w:w w:val="93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3"/>
        </w:rPr>
        <w:t>а</w:t>
      </w:r>
      <w:r>
        <w:rPr>
          <w:rFonts w:ascii="Helios" w:hAnsi="Helios" w:cs="Helios" w:eastAsia="Helios"/>
          <w:sz w:val="19"/>
          <w:szCs w:val="19"/>
          <w:spacing w:val="8"/>
          <w:w w:val="93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3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3"/>
        </w:rPr>
        <w:t>вг</w:t>
      </w:r>
      <w:r>
        <w:rPr>
          <w:rFonts w:ascii="Helios" w:hAnsi="Helios" w:cs="Helios" w:eastAsia="Helios"/>
          <w:sz w:val="19"/>
          <w:szCs w:val="19"/>
          <w:spacing w:val="2"/>
          <w:w w:val="93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3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3"/>
        </w:rPr>
        <w:t>ь</w:t>
      </w:r>
      <w:r>
        <w:rPr>
          <w:rFonts w:ascii="Helios" w:hAnsi="Helios" w:cs="Helios" w:eastAsia="Helios"/>
          <w:sz w:val="19"/>
          <w:szCs w:val="19"/>
          <w:spacing w:val="3"/>
          <w:w w:val="93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3"/>
        </w:rPr>
        <w:t>вн</w:t>
      </w:r>
      <w:r>
        <w:rPr>
          <w:rFonts w:ascii="Helios" w:hAnsi="Helios" w:cs="Helios" w:eastAsia="Helios"/>
          <w:sz w:val="19"/>
          <w:szCs w:val="19"/>
          <w:spacing w:val="0"/>
          <w:w w:val="93"/>
        </w:rPr>
        <w:t>а</w:t>
      </w:r>
      <w:r>
        <w:rPr>
          <w:rFonts w:ascii="Helios" w:hAnsi="Helios" w:cs="Helios" w:eastAsia="Helios"/>
          <w:sz w:val="19"/>
          <w:szCs w:val="19"/>
          <w:spacing w:val="13"/>
          <w:w w:val="93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Ш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-2"/>
          <w:w w:val="94"/>
        </w:rPr>
        <w:t>х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допо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-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ног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азо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-12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-4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ю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right="91"/>
        <w:jc w:val="righ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1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ф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-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ног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азо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-2"/>
          <w:w w:val="94"/>
        </w:rPr>
        <w:t>ь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ног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18" w:after="0" w:line="260" w:lineRule="auto"/>
        <w:ind w:left="1030" w:right="91" w:firstLine="-846"/>
        <w:jc w:val="righ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1"/>
          <w:w w:val="94"/>
        </w:rPr>
        <w:t>«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й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2"/>
          <w:w w:val="94"/>
          <w:b/>
          <w:bCs/>
        </w:rPr>
        <w:t>№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4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-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-3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»,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ф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,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-2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я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М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в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–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-4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нт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и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ч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с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 </w:t>
      </w:r>
      <w:r>
        <w:rPr>
          <w:rFonts w:ascii="Helios" w:hAnsi="Helios" w:cs="Helios" w:eastAsia="Helios"/>
          <w:sz w:val="19"/>
          <w:szCs w:val="19"/>
          <w:spacing w:val="-1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о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л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д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ж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2"/>
          <w:w w:val="94"/>
          <w:b/>
          <w:bCs/>
        </w:rPr>
        <w:t>№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4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right="91"/>
        <w:jc w:val="right"/>
        <w:rPr>
          <w:rFonts w:ascii="Helios" w:hAnsi="Helios" w:cs="Helios" w:eastAsia="Helios"/>
          <w:sz w:val="19"/>
          <w:szCs w:val="19"/>
        </w:rPr>
      </w:pPr>
      <w:rPr/>
      <w:r>
        <w:rPr>
          <w:rFonts w:ascii="Helios" w:hAnsi="Helios" w:cs="Helios" w:eastAsia="Helios"/>
          <w:sz w:val="19"/>
          <w:szCs w:val="19"/>
          <w:spacing w:val="2"/>
          <w:w w:val="94"/>
        </w:rPr>
        <w:t>Са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н</w:t>
      </w:r>
      <w:r>
        <w:rPr>
          <w:rFonts w:ascii="Helios" w:hAnsi="Helios" w:cs="Helios" w:eastAsia="Helios"/>
          <w:sz w:val="19"/>
          <w:szCs w:val="19"/>
          <w:spacing w:val="6"/>
          <w:w w:val="94"/>
        </w:rPr>
        <w:t>к</w:t>
      </w:r>
      <w:r>
        <w:rPr>
          <w:rFonts w:ascii="Helios" w:hAnsi="Helios" w:cs="Helios" w:eastAsia="Helios"/>
          <w:sz w:val="19"/>
          <w:szCs w:val="19"/>
          <w:spacing w:val="-5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5"/>
          <w:w w:val="94"/>
        </w:rPr>
        <w:t>-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П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т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е</w:t>
      </w:r>
      <w:r>
        <w:rPr>
          <w:rFonts w:ascii="Helios" w:hAnsi="Helios" w:cs="Helios" w:eastAsia="Helios"/>
          <w:sz w:val="19"/>
          <w:szCs w:val="19"/>
          <w:spacing w:val="3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-3"/>
          <w:w w:val="94"/>
        </w:rPr>
        <w:t>б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у</w:t>
      </w:r>
      <w:r>
        <w:rPr>
          <w:rFonts w:ascii="Helios" w:hAnsi="Helios" w:cs="Helios" w:eastAsia="Helios"/>
          <w:sz w:val="19"/>
          <w:szCs w:val="19"/>
          <w:spacing w:val="2"/>
          <w:w w:val="94"/>
        </w:rPr>
        <w:t>р</w:t>
      </w:r>
      <w:r>
        <w:rPr>
          <w:rFonts w:ascii="Helios" w:hAnsi="Helios" w:cs="Helios" w:eastAsia="Helios"/>
          <w:sz w:val="19"/>
          <w:szCs w:val="19"/>
          <w:spacing w:val="1"/>
          <w:w w:val="94"/>
        </w:rPr>
        <w:t>г</w:t>
      </w:r>
      <w:r>
        <w:rPr>
          <w:rFonts w:ascii="Helios" w:hAnsi="Helios" w:cs="Helios" w:eastAsia="Helios"/>
          <w:sz w:val="19"/>
          <w:szCs w:val="19"/>
          <w:spacing w:val="4"/>
          <w:w w:val="94"/>
        </w:rPr>
        <w:t>а</w:t>
      </w:r>
      <w:r>
        <w:rPr>
          <w:rFonts w:ascii="Helios" w:hAnsi="Helios" w:cs="Helios" w:eastAsia="Helios"/>
          <w:sz w:val="19"/>
          <w:szCs w:val="19"/>
          <w:spacing w:val="0"/>
          <w:w w:val="94"/>
        </w:rPr>
        <w:t>.</w:t>
      </w:r>
      <w:r>
        <w:rPr>
          <w:rFonts w:ascii="Helios" w:hAnsi="Helios" w:cs="Helios" w:eastAsia="Helios"/>
          <w:sz w:val="19"/>
          <w:szCs w:val="19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185"/>
        <w:jc w:val="both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:</w:t>
      </w:r>
    </w:p>
    <w:p>
      <w:pPr>
        <w:spacing w:before="38" w:after="0" w:line="240" w:lineRule="auto"/>
        <w:ind w:right="1689"/>
        <w:jc w:val="both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-5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ц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ж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</w:p>
    <w:p>
      <w:pPr>
        <w:spacing w:before="38" w:after="0" w:line="288" w:lineRule="auto"/>
        <w:ind w:left="227" w:right="604"/>
        <w:jc w:val="left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-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ф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9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8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[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Э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онны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-3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]</w:t>
      </w:r>
    </w:p>
    <w:p>
      <w:pPr>
        <w:spacing w:before="0" w:after="0" w:line="240" w:lineRule="auto"/>
        <w:ind w:right="1689"/>
        <w:jc w:val="both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2"/>
          <w:w w:val="100"/>
        </w:rPr>
        <w:t>2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3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ю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ц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ж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я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</w:p>
    <w:p>
      <w:pPr>
        <w:spacing w:before="38" w:after="0" w:line="288" w:lineRule="auto"/>
        <w:ind w:left="227" w:right="482"/>
        <w:jc w:val="left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-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б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г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ф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ч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и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ь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I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М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а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,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-4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9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3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4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[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Э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онны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-3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]</w:t>
      </w:r>
    </w:p>
    <w:p>
      <w:pPr>
        <w:spacing w:before="0" w:after="0" w:line="240" w:lineRule="auto"/>
        <w:ind w:right="3091"/>
        <w:jc w:val="both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3"/>
          <w:w w:val="100"/>
        </w:rPr>
        <w:t>3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2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h</w:t>
      </w:r>
      <w:r>
        <w:rPr>
          <w:rFonts w:ascii="Helios" w:hAnsi="Helios" w:cs="Helios" w:eastAsia="Helios"/>
          <w:sz w:val="16"/>
          <w:szCs w:val="16"/>
          <w:spacing w:val="8"/>
          <w:w w:val="100"/>
        </w:rPr>
        <w:t>t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t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p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s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:</w:t>
      </w:r>
      <w:r>
        <w:rPr>
          <w:rFonts w:ascii="Helios" w:hAnsi="Helios" w:cs="Helios" w:eastAsia="Helios"/>
          <w:sz w:val="16"/>
          <w:szCs w:val="16"/>
          <w:spacing w:val="-1"/>
          <w:w w:val="100"/>
        </w:rPr>
        <w:t>/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/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в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д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п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2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ф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/p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la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c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e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/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7</w:t>
      </w:r>
      <w:r>
        <w:rPr>
          <w:rFonts w:ascii="Helios" w:hAnsi="Helios" w:cs="Helios" w:eastAsia="Helios"/>
          <w:sz w:val="16"/>
          <w:szCs w:val="16"/>
          <w:spacing w:val="-7"/>
          <w:w w:val="100"/>
        </w:rPr>
        <w:t>1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1</w:t>
      </w:r>
    </w:p>
    <w:p>
      <w:pPr>
        <w:spacing w:before="38" w:after="0" w:line="240" w:lineRule="auto"/>
        <w:ind w:right="148"/>
        <w:jc w:val="both"/>
        <w:rPr>
          <w:rFonts w:ascii="Helios" w:hAnsi="Helios" w:cs="Helios" w:eastAsia="Helios"/>
          <w:sz w:val="16"/>
          <w:szCs w:val="16"/>
        </w:rPr>
      </w:pPr>
      <w:rPr/>
      <w:r>
        <w:rPr>
          <w:rFonts w:ascii="Helios" w:hAnsi="Helios" w:cs="Helios" w:eastAsia="Helios"/>
          <w:sz w:val="16"/>
          <w:szCs w:val="16"/>
          <w:spacing w:val="1"/>
          <w:w w:val="100"/>
        </w:rPr>
        <w:t>4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.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34"/>
          <w:w w:val="100"/>
        </w:rPr>
        <w:t> </w:t>
      </w:r>
      <w:hyperlink r:id="rId78">
        <w:r>
          <w:rPr>
            <w:rFonts w:ascii="Helios" w:hAnsi="Helios" w:cs="Helios" w:eastAsia="Helios"/>
            <w:sz w:val="16"/>
            <w:szCs w:val="16"/>
            <w:spacing w:val="4"/>
            <w:w w:val="100"/>
          </w:rPr>
          <w:t>h</w:t>
        </w:r>
        <w:r>
          <w:rPr>
            <w:rFonts w:ascii="Helios" w:hAnsi="Helios" w:cs="Helios" w:eastAsia="Helios"/>
            <w:sz w:val="16"/>
            <w:szCs w:val="16"/>
            <w:spacing w:val="8"/>
            <w:w w:val="100"/>
          </w:rPr>
          <w:t>t</w:t>
        </w:r>
        <w:r>
          <w:rPr>
            <w:rFonts w:ascii="Helios" w:hAnsi="Helios" w:cs="Helios" w:eastAsia="Helios"/>
            <w:sz w:val="16"/>
            <w:szCs w:val="16"/>
            <w:spacing w:val="4"/>
            <w:w w:val="100"/>
          </w:rPr>
          <w:t>t</w:t>
        </w:r>
        <w:r>
          <w:rPr>
            <w:rFonts w:ascii="Helios" w:hAnsi="Helios" w:cs="Helios" w:eastAsia="Helios"/>
            <w:sz w:val="16"/>
            <w:szCs w:val="16"/>
            <w:spacing w:val="0"/>
            <w:w w:val="100"/>
          </w:rPr>
          <w:t>p</w:t>
        </w:r>
        <w:r>
          <w:rPr>
            <w:rFonts w:ascii="Helios" w:hAnsi="Helios" w:cs="Helios" w:eastAsia="Helios"/>
            <w:sz w:val="16"/>
            <w:szCs w:val="16"/>
            <w:spacing w:val="6"/>
            <w:w w:val="100"/>
          </w:rPr>
          <w:t>:</w:t>
        </w:r>
        <w:r>
          <w:rPr>
            <w:rFonts w:ascii="Helios" w:hAnsi="Helios" w:cs="Helios" w:eastAsia="Helios"/>
            <w:sz w:val="16"/>
            <w:szCs w:val="16"/>
            <w:spacing w:val="-1"/>
            <w:w w:val="100"/>
          </w:rPr>
          <w:t>/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/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nl</w:t>
        </w:r>
        <w:r>
          <w:rPr>
            <w:rFonts w:ascii="Helios" w:hAnsi="Helios" w:cs="Helios" w:eastAsia="Helios"/>
            <w:sz w:val="16"/>
            <w:szCs w:val="16"/>
            <w:spacing w:val="-5"/>
            <w:w w:val="100"/>
          </w:rPr>
          <w:t>r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.</w:t>
        </w:r>
        <w:r>
          <w:rPr>
            <w:rFonts w:ascii="Helios" w:hAnsi="Helios" w:cs="Helios" w:eastAsia="Helios"/>
            <w:sz w:val="16"/>
            <w:szCs w:val="16"/>
            <w:spacing w:val="4"/>
            <w:w w:val="100"/>
          </w:rPr>
          <w:t>r</w:t>
        </w:r>
        <w:r>
          <w:rPr>
            <w:rFonts w:ascii="Helios" w:hAnsi="Helios" w:cs="Helios" w:eastAsia="Helios"/>
            <w:sz w:val="16"/>
            <w:szCs w:val="16"/>
            <w:spacing w:val="7"/>
            <w:w w:val="100"/>
          </w:rPr>
          <w:t>u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/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nl</w:t>
        </w:r>
        <w:r>
          <w:rPr>
            <w:rFonts w:ascii="Helios" w:hAnsi="Helios" w:cs="Helios" w:eastAsia="Helios"/>
            <w:sz w:val="16"/>
            <w:szCs w:val="16"/>
            <w:spacing w:val="-1"/>
            <w:w w:val="100"/>
          </w:rPr>
          <w:t>r</w:t>
        </w:r>
        <w:r>
          <w:rPr>
            <w:rFonts w:ascii="Helios" w:hAnsi="Helios" w:cs="Helios" w:eastAsia="Helios"/>
            <w:sz w:val="16"/>
            <w:szCs w:val="16"/>
            <w:spacing w:val="6"/>
            <w:w w:val="100"/>
          </w:rPr>
          <w:t>_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hi</w:t>
        </w:r>
        <w:r>
          <w:rPr>
            <w:rFonts w:ascii="Helios" w:hAnsi="Helios" w:cs="Helios" w:eastAsia="Helios"/>
            <w:sz w:val="16"/>
            <w:szCs w:val="16"/>
            <w:spacing w:val="5"/>
            <w:w w:val="100"/>
          </w:rPr>
          <w:t>s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t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o</w:t>
        </w:r>
        <w:r>
          <w:rPr>
            <w:rFonts w:ascii="Helios" w:hAnsi="Helios" w:cs="Helios" w:eastAsia="Helios"/>
            <w:sz w:val="16"/>
            <w:szCs w:val="16"/>
            <w:spacing w:val="9"/>
            <w:w w:val="100"/>
          </w:rPr>
          <w:t>r</w:t>
        </w:r>
        <w:r>
          <w:rPr>
            <w:rFonts w:ascii="Helios" w:hAnsi="Helios" w:cs="Helios" w:eastAsia="Helios"/>
            <w:sz w:val="16"/>
            <w:szCs w:val="16"/>
            <w:spacing w:val="1"/>
            <w:w w:val="100"/>
          </w:rPr>
          <w:t>y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/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p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e</w:t>
        </w:r>
        <w:r>
          <w:rPr>
            <w:rFonts w:ascii="Helios" w:hAnsi="Helios" w:cs="Helios" w:eastAsia="Helios"/>
            <w:sz w:val="16"/>
            <w:szCs w:val="16"/>
            <w:spacing w:val="5"/>
            <w:w w:val="100"/>
          </w:rPr>
          <w:t>r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s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o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n</w:t>
        </w:r>
        <w:r>
          <w:rPr>
            <w:rFonts w:ascii="Helios" w:hAnsi="Helios" w:cs="Helios" w:eastAsia="Helios"/>
            <w:sz w:val="16"/>
            <w:szCs w:val="16"/>
            <w:spacing w:val="6"/>
            <w:w w:val="100"/>
          </w:rPr>
          <w:t>s</w:t>
        </w:r>
        <w:r>
          <w:rPr>
            <w:rFonts w:ascii="Helios" w:hAnsi="Helios" w:cs="Helios" w:eastAsia="Helios"/>
            <w:sz w:val="16"/>
            <w:szCs w:val="16"/>
            <w:spacing w:val="7"/>
            <w:w w:val="100"/>
          </w:rPr>
          <w:t>/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i</w:t>
        </w:r>
        <w:r>
          <w:rPr>
            <w:rFonts w:ascii="Helios" w:hAnsi="Helios" w:cs="Helios" w:eastAsia="Helios"/>
            <w:sz w:val="16"/>
            <w:szCs w:val="16"/>
            <w:spacing w:val="4"/>
            <w:w w:val="100"/>
          </w:rPr>
          <w:t>n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f</w:t>
        </w:r>
        <w:r>
          <w:rPr>
            <w:rFonts w:ascii="Helios" w:hAnsi="Helios" w:cs="Helios" w:eastAsia="Helios"/>
            <w:sz w:val="16"/>
            <w:szCs w:val="16"/>
            <w:spacing w:val="1"/>
            <w:w w:val="100"/>
          </w:rPr>
          <w:t>o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.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p</w:t>
        </w:r>
        <w:r>
          <w:rPr>
            <w:rFonts w:ascii="Helios" w:hAnsi="Helios" w:cs="Helios" w:eastAsia="Helios"/>
            <w:sz w:val="16"/>
            <w:szCs w:val="16"/>
            <w:spacing w:val="2"/>
            <w:w w:val="100"/>
          </w:rPr>
          <w:t>h</w:t>
        </w:r>
        <w:r>
          <w:rPr>
            <w:rFonts w:ascii="Helios" w:hAnsi="Helios" w:cs="Helios" w:eastAsia="Helios"/>
            <w:sz w:val="16"/>
            <w:szCs w:val="16"/>
            <w:spacing w:val="-1"/>
            <w:w w:val="100"/>
          </w:rPr>
          <w:t>p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?</w:t>
        </w:r>
        <w:r>
          <w:rPr>
            <w:rFonts w:ascii="Helios" w:hAnsi="Helios" w:cs="Helios" w:eastAsia="Helios"/>
            <w:sz w:val="16"/>
            <w:szCs w:val="16"/>
            <w:spacing w:val="3"/>
            <w:w w:val="100"/>
          </w:rPr>
          <w:t>i</w:t>
        </w:r>
        <w:r>
          <w:rPr>
            <w:rFonts w:ascii="Helios" w:hAnsi="Helios" w:cs="Helios" w:eastAsia="Helios"/>
            <w:sz w:val="16"/>
            <w:szCs w:val="16"/>
            <w:spacing w:val="4"/>
            <w:w w:val="100"/>
          </w:rPr>
          <w:t>d</w:t>
        </w:r>
        <w:r>
          <w:rPr>
            <w:rFonts w:ascii="Helios" w:hAnsi="Helios" w:cs="Helios" w:eastAsia="Helios"/>
            <w:sz w:val="16"/>
            <w:szCs w:val="16"/>
            <w:spacing w:val="7"/>
            <w:w w:val="100"/>
          </w:rPr>
          <w:t>=</w:t>
        </w:r>
        <w:r>
          <w:rPr>
            <w:rFonts w:ascii="Helios" w:hAnsi="Helios" w:cs="Helios" w:eastAsia="Helios"/>
            <w:sz w:val="16"/>
            <w:szCs w:val="16"/>
            <w:spacing w:val="6"/>
            <w:w w:val="100"/>
          </w:rPr>
          <w:t>4</w:t>
        </w:r>
      </w:hyperlink>
      <w:r>
        <w:rPr>
          <w:rFonts w:ascii="Helios" w:hAnsi="Helios" w:cs="Helios" w:eastAsia="Helios"/>
          <w:sz w:val="16"/>
          <w:szCs w:val="16"/>
          <w:spacing w:val="0"/>
          <w:w w:val="100"/>
        </w:rPr>
        <w:t>47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1"/>
          <w:w w:val="100"/>
        </w:rPr>
        <w:t>[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Э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л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9"/>
          <w:w w:val="100"/>
        </w:rPr>
        <w:t>к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т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о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н</w:t>
      </w:r>
      <w:r>
        <w:rPr>
          <w:rFonts w:ascii="Helios" w:hAnsi="Helios" w:cs="Helios" w:eastAsia="Helios"/>
          <w:sz w:val="16"/>
          <w:szCs w:val="16"/>
          <w:spacing w:val="3"/>
          <w:w w:val="100"/>
        </w:rPr>
        <w:t>ы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й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 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е</w:t>
      </w:r>
      <w:r>
        <w:rPr>
          <w:rFonts w:ascii="Helios" w:hAnsi="Helios" w:cs="Helios" w:eastAsia="Helios"/>
          <w:sz w:val="16"/>
          <w:szCs w:val="16"/>
          <w:spacing w:val="5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6"/>
          <w:w w:val="100"/>
        </w:rPr>
        <w:t>у</w:t>
      </w:r>
      <w:r>
        <w:rPr>
          <w:rFonts w:ascii="Helios" w:hAnsi="Helios" w:cs="Helios" w:eastAsia="Helios"/>
          <w:sz w:val="16"/>
          <w:szCs w:val="16"/>
          <w:spacing w:val="4"/>
          <w:w w:val="100"/>
        </w:rPr>
        <w:t>р</w:t>
      </w:r>
      <w:r>
        <w:rPr>
          <w:rFonts w:ascii="Helios" w:hAnsi="Helios" w:cs="Helios" w:eastAsia="Helios"/>
          <w:sz w:val="16"/>
          <w:szCs w:val="16"/>
          <w:spacing w:val="-3"/>
          <w:w w:val="100"/>
        </w:rPr>
        <w:t>с</w:t>
      </w:r>
      <w:r>
        <w:rPr>
          <w:rFonts w:ascii="Helios" w:hAnsi="Helios" w:cs="Helios" w:eastAsia="Helios"/>
          <w:sz w:val="16"/>
          <w:szCs w:val="16"/>
          <w:spacing w:val="0"/>
          <w:w w:val="100"/>
        </w:rPr>
        <w:t>]</w:t>
      </w:r>
    </w:p>
    <w:p>
      <w:pPr>
        <w:jc w:val="both"/>
        <w:spacing w:after="0"/>
        <w:sectPr>
          <w:pgMar w:header="406502640" w:footer="525" w:top="620" w:bottom="720" w:left="740" w:right="740"/>
          <w:pgSz w:w="11920" w:h="16840"/>
          <w:cols w:num="2" w:equalWidth="0">
            <w:col w:w="5047" w:space="336"/>
            <w:col w:w="5057"/>
          </w:cols>
        </w:sectPr>
      </w:pPr>
      <w:rPr/>
    </w:p>
    <w:p>
      <w:pPr>
        <w:spacing w:before="74" w:after="0" w:line="776" w:lineRule="exact"/>
        <w:ind w:left="110" w:right="3376"/>
        <w:jc w:val="left"/>
        <w:rPr>
          <w:rFonts w:ascii="Lato Black" w:hAnsi="Lato Black" w:cs="Lato Black" w:eastAsia="Lato Black"/>
          <w:sz w:val="72"/>
          <w:szCs w:val="72"/>
        </w:rPr>
      </w:pPr>
      <w:rPr/>
      <w:r>
        <w:rPr>
          <w:rFonts w:ascii="Lato Black" w:hAnsi="Lato Black" w:cs="Lato Black" w:eastAsia="Lato Black"/>
          <w:sz w:val="72"/>
          <w:szCs w:val="72"/>
          <w:spacing w:val="-15"/>
          <w:w w:val="115"/>
          <w:b/>
          <w:bCs/>
        </w:rPr>
        <w:t>Б</w:t>
      </w:r>
      <w:r>
        <w:rPr>
          <w:rFonts w:ascii="Lato Black" w:hAnsi="Lato Black" w:cs="Lato Black" w:eastAsia="Lato Black"/>
          <w:sz w:val="72"/>
          <w:szCs w:val="72"/>
          <w:spacing w:val="-16"/>
          <w:w w:val="115"/>
          <w:b/>
          <w:bCs/>
        </w:rPr>
        <w:t>и</w:t>
      </w:r>
      <w:r>
        <w:rPr>
          <w:rFonts w:ascii="Lato Black" w:hAnsi="Lato Black" w:cs="Lato Black" w:eastAsia="Lato Black"/>
          <w:sz w:val="72"/>
          <w:szCs w:val="72"/>
          <w:spacing w:val="1"/>
          <w:w w:val="100"/>
          <w:b/>
          <w:bCs/>
        </w:rPr>
        <w:t>Б</w:t>
      </w:r>
      <w:r>
        <w:rPr>
          <w:rFonts w:ascii="Lato Black" w:hAnsi="Lato Black" w:cs="Lato Black" w:eastAsia="Lato Black"/>
          <w:sz w:val="72"/>
          <w:szCs w:val="72"/>
          <w:spacing w:val="-16"/>
          <w:w w:val="124"/>
          <w:b/>
          <w:bCs/>
        </w:rPr>
        <w:t>л</w:t>
      </w:r>
      <w:r>
        <w:rPr>
          <w:rFonts w:ascii="Lato Black" w:hAnsi="Lato Black" w:cs="Lato Black" w:eastAsia="Lato Black"/>
          <w:sz w:val="72"/>
          <w:szCs w:val="72"/>
          <w:spacing w:val="-16"/>
          <w:w w:val="131"/>
          <w:b/>
          <w:bCs/>
        </w:rPr>
        <w:t>и</w:t>
      </w:r>
      <w:r>
        <w:rPr>
          <w:rFonts w:ascii="Lato Black" w:hAnsi="Lato Black" w:cs="Lato Black" w:eastAsia="Lato Black"/>
          <w:sz w:val="72"/>
          <w:szCs w:val="72"/>
          <w:spacing w:val="-24"/>
          <w:w w:val="140"/>
          <w:b/>
          <w:bCs/>
        </w:rPr>
        <w:t>о</w:t>
      </w:r>
      <w:r>
        <w:rPr>
          <w:rFonts w:ascii="Lato Black" w:hAnsi="Lato Black" w:cs="Lato Black" w:eastAsia="Lato Black"/>
          <w:sz w:val="72"/>
          <w:szCs w:val="72"/>
          <w:spacing w:val="-15"/>
          <w:w w:val="111"/>
          <w:b/>
          <w:bCs/>
        </w:rPr>
        <w:t>т</w:t>
      </w:r>
      <w:r>
        <w:rPr>
          <w:rFonts w:ascii="Lato Black" w:hAnsi="Lato Black" w:cs="Lato Black" w:eastAsia="Lato Black"/>
          <w:sz w:val="72"/>
          <w:szCs w:val="72"/>
          <w:spacing w:val="-13"/>
          <w:w w:val="111"/>
          <w:b/>
          <w:bCs/>
        </w:rPr>
        <w:t>е</w:t>
      </w:r>
      <w:r>
        <w:rPr>
          <w:rFonts w:ascii="Lato Black" w:hAnsi="Lato Black" w:cs="Lato Black" w:eastAsia="Lato Black"/>
          <w:sz w:val="72"/>
          <w:szCs w:val="72"/>
          <w:spacing w:val="24"/>
          <w:w w:val="127"/>
          <w:b/>
          <w:bCs/>
        </w:rPr>
        <w:t>к</w:t>
      </w:r>
      <w:r>
        <w:rPr>
          <w:rFonts w:ascii="Lato Black" w:hAnsi="Lato Black" w:cs="Lato Black" w:eastAsia="Lato Black"/>
          <w:sz w:val="72"/>
          <w:szCs w:val="72"/>
          <w:spacing w:val="0"/>
          <w:w w:val="136"/>
          <w:b/>
          <w:bCs/>
        </w:rPr>
        <w:t>а</w:t>
      </w:r>
      <w:r>
        <w:rPr>
          <w:rFonts w:ascii="Lato Black" w:hAnsi="Lato Black" w:cs="Lato Black" w:eastAsia="Lato Black"/>
          <w:sz w:val="72"/>
          <w:szCs w:val="72"/>
          <w:spacing w:val="0"/>
          <w:w w:val="100"/>
          <w:b/>
          <w:bCs/>
        </w:rPr>
        <w:t> </w:t>
      </w:r>
      <w:r>
        <w:rPr>
          <w:rFonts w:ascii="Lato Black" w:hAnsi="Lato Black" w:cs="Lato Black" w:eastAsia="Lato Black"/>
          <w:sz w:val="72"/>
          <w:szCs w:val="72"/>
          <w:spacing w:val="0"/>
          <w:w w:val="100"/>
          <w:b/>
          <w:bCs/>
        </w:rPr>
        <w:t>–</w:t>
      </w:r>
      <w:r>
        <w:rPr>
          <w:rFonts w:ascii="Lato Black" w:hAnsi="Lato Black" w:cs="Lato Black" w:eastAsia="Lato Black"/>
          <w:sz w:val="72"/>
          <w:szCs w:val="72"/>
          <w:spacing w:val="0"/>
          <w:w w:val="100"/>
          <w:b/>
          <w:bCs/>
        </w:rPr>
        <w:t> </w:t>
      </w:r>
      <w:r>
        <w:rPr>
          <w:rFonts w:ascii="Lato Black" w:hAnsi="Lato Black" w:cs="Lato Black" w:eastAsia="Lato Black"/>
          <w:sz w:val="72"/>
          <w:szCs w:val="72"/>
          <w:spacing w:val="-29"/>
          <w:w w:val="131"/>
          <w:b/>
          <w:bCs/>
        </w:rPr>
        <w:t>э</w:t>
      </w:r>
      <w:r>
        <w:rPr>
          <w:rFonts w:ascii="Lato Black" w:hAnsi="Lato Black" w:cs="Lato Black" w:eastAsia="Lato Black"/>
          <w:sz w:val="72"/>
          <w:szCs w:val="72"/>
          <w:spacing w:val="-30"/>
          <w:w w:val="131"/>
          <w:b/>
          <w:bCs/>
        </w:rPr>
        <w:t>т</w:t>
      </w:r>
      <w:r>
        <w:rPr>
          <w:rFonts w:ascii="Lato Black" w:hAnsi="Lato Black" w:cs="Lato Black" w:eastAsia="Lato Black"/>
          <w:sz w:val="72"/>
          <w:szCs w:val="72"/>
          <w:spacing w:val="0"/>
          <w:w w:val="131"/>
          <w:b/>
          <w:bCs/>
        </w:rPr>
        <w:t>о</w:t>
      </w:r>
      <w:r>
        <w:rPr>
          <w:rFonts w:ascii="Lato Black" w:hAnsi="Lato Black" w:cs="Lato Black" w:eastAsia="Lato Black"/>
          <w:sz w:val="72"/>
          <w:szCs w:val="72"/>
          <w:spacing w:val="-42"/>
          <w:w w:val="131"/>
          <w:b/>
          <w:bCs/>
        </w:rPr>
        <w:t> </w:t>
      </w:r>
      <w:r>
        <w:rPr>
          <w:rFonts w:ascii="Lato Black" w:hAnsi="Lato Black" w:cs="Lato Black" w:eastAsia="Lato Black"/>
          <w:sz w:val="72"/>
          <w:szCs w:val="72"/>
          <w:spacing w:val="-11"/>
          <w:w w:val="131"/>
          <w:b/>
          <w:bCs/>
        </w:rPr>
        <w:t>В</w:t>
      </w:r>
      <w:r>
        <w:rPr>
          <w:rFonts w:ascii="Lato Black" w:hAnsi="Lato Black" w:cs="Lato Black" w:eastAsia="Lato Black"/>
          <w:sz w:val="72"/>
          <w:szCs w:val="72"/>
          <w:spacing w:val="-20"/>
          <w:w w:val="140"/>
          <w:b/>
          <w:bCs/>
        </w:rPr>
        <w:t>о</w:t>
      </w:r>
      <w:r>
        <w:rPr>
          <w:rFonts w:ascii="Lato Black" w:hAnsi="Lato Black" w:cs="Lato Black" w:eastAsia="Lato Black"/>
          <w:sz w:val="72"/>
          <w:szCs w:val="72"/>
          <w:spacing w:val="-16"/>
          <w:w w:val="124"/>
          <w:b/>
          <w:bCs/>
        </w:rPr>
        <w:t>л</w:t>
      </w:r>
      <w:r>
        <w:rPr>
          <w:rFonts w:ascii="Lato Black" w:hAnsi="Lato Black" w:cs="Lato Black" w:eastAsia="Lato Black"/>
          <w:sz w:val="72"/>
          <w:szCs w:val="72"/>
          <w:spacing w:val="-17"/>
          <w:w w:val="130"/>
          <w:b/>
          <w:bCs/>
        </w:rPr>
        <w:t>ш</w:t>
      </w:r>
      <w:r>
        <w:rPr>
          <w:rFonts w:ascii="Lato Black" w:hAnsi="Lato Black" w:cs="Lato Black" w:eastAsia="Lato Black"/>
          <w:sz w:val="72"/>
          <w:szCs w:val="72"/>
          <w:spacing w:val="-12"/>
          <w:w w:val="106"/>
          <w:b/>
          <w:bCs/>
        </w:rPr>
        <w:t>е</w:t>
      </w:r>
      <w:r>
        <w:rPr>
          <w:rFonts w:ascii="Lato Black" w:hAnsi="Lato Black" w:cs="Lato Black" w:eastAsia="Lato Black"/>
          <w:sz w:val="72"/>
          <w:szCs w:val="72"/>
          <w:spacing w:val="-15"/>
          <w:w w:val="100"/>
          <w:b/>
          <w:bCs/>
        </w:rPr>
        <w:t>Б</w:t>
      </w:r>
      <w:r>
        <w:rPr>
          <w:rFonts w:ascii="Lato Black" w:hAnsi="Lato Black" w:cs="Lato Black" w:eastAsia="Lato Black"/>
          <w:sz w:val="72"/>
          <w:szCs w:val="72"/>
          <w:spacing w:val="-16"/>
          <w:w w:val="135"/>
          <w:b/>
          <w:bCs/>
        </w:rPr>
        <w:t>н</w:t>
      </w:r>
      <w:r>
        <w:rPr>
          <w:rFonts w:ascii="Lato Black" w:hAnsi="Lato Black" w:cs="Lato Black" w:eastAsia="Lato Black"/>
          <w:sz w:val="72"/>
          <w:szCs w:val="72"/>
          <w:spacing w:val="-15"/>
          <w:w w:val="140"/>
          <w:b/>
          <w:bCs/>
        </w:rPr>
        <w:t>о</w:t>
      </w:r>
      <w:r>
        <w:rPr>
          <w:rFonts w:ascii="Lato Black" w:hAnsi="Lato Black" w:cs="Lato Black" w:eastAsia="Lato Black"/>
          <w:sz w:val="72"/>
          <w:szCs w:val="72"/>
          <w:spacing w:val="0"/>
          <w:w w:val="106"/>
          <w:b/>
          <w:bCs/>
        </w:rPr>
        <w:t>е</w:t>
      </w:r>
      <w:r>
        <w:rPr>
          <w:rFonts w:ascii="Lato Black" w:hAnsi="Lato Black" w:cs="Lato Black" w:eastAsia="Lato Black"/>
          <w:sz w:val="72"/>
          <w:szCs w:val="72"/>
          <w:spacing w:val="0"/>
          <w:w w:val="106"/>
          <w:b/>
          <w:bCs/>
        </w:rPr>
        <w:t> </w:t>
      </w:r>
      <w:r>
        <w:rPr>
          <w:rFonts w:ascii="Lato Black" w:hAnsi="Lato Black" w:cs="Lato Black" w:eastAsia="Lato Black"/>
          <w:sz w:val="72"/>
          <w:szCs w:val="72"/>
          <w:spacing w:val="13"/>
          <w:w w:val="127"/>
          <w:b/>
          <w:bCs/>
        </w:rPr>
        <w:t>ц</w:t>
      </w:r>
      <w:r>
        <w:rPr>
          <w:rFonts w:ascii="Lato Black" w:hAnsi="Lato Black" w:cs="Lato Black" w:eastAsia="Lato Black"/>
          <w:sz w:val="72"/>
          <w:szCs w:val="72"/>
          <w:spacing w:val="-4"/>
          <w:w w:val="136"/>
          <w:b/>
          <w:bCs/>
        </w:rPr>
        <w:t>а</w:t>
      </w:r>
      <w:r>
        <w:rPr>
          <w:rFonts w:ascii="Lato Black" w:hAnsi="Lato Black" w:cs="Lato Black" w:eastAsia="Lato Black"/>
          <w:sz w:val="72"/>
          <w:szCs w:val="72"/>
          <w:spacing w:val="-3"/>
          <w:w w:val="110"/>
          <w:b/>
          <w:bCs/>
        </w:rPr>
        <w:t>р</w:t>
      </w:r>
      <w:r>
        <w:rPr>
          <w:rFonts w:ascii="Lato Black" w:hAnsi="Lato Black" w:cs="Lato Black" w:eastAsia="Lato Black"/>
          <w:sz w:val="72"/>
          <w:szCs w:val="72"/>
          <w:spacing w:val="6"/>
          <w:w w:val="134"/>
          <w:b/>
          <w:bCs/>
        </w:rPr>
        <w:t>с</w:t>
      </w:r>
      <w:r>
        <w:rPr>
          <w:rFonts w:ascii="Lato Black" w:hAnsi="Lato Black" w:cs="Lato Black" w:eastAsia="Lato Black"/>
          <w:sz w:val="72"/>
          <w:szCs w:val="72"/>
          <w:spacing w:val="-15"/>
          <w:w w:val="117"/>
          <w:b/>
          <w:bCs/>
        </w:rPr>
        <w:t>т</w:t>
      </w:r>
      <w:r>
        <w:rPr>
          <w:rFonts w:ascii="Lato Black" w:hAnsi="Lato Black" w:cs="Lato Black" w:eastAsia="Lato Black"/>
          <w:sz w:val="72"/>
          <w:szCs w:val="72"/>
          <w:spacing w:val="-12"/>
          <w:w w:val="100"/>
          <w:b/>
          <w:bCs/>
        </w:rPr>
        <w:t>В</w:t>
      </w:r>
      <w:r>
        <w:rPr>
          <w:rFonts w:ascii="Lato Black" w:hAnsi="Lato Black" w:cs="Lato Black" w:eastAsia="Lato Black"/>
          <w:sz w:val="72"/>
          <w:szCs w:val="72"/>
          <w:spacing w:val="0"/>
          <w:w w:val="140"/>
          <w:b/>
          <w:bCs/>
        </w:rPr>
        <w:t>о</w:t>
      </w:r>
      <w:r>
        <w:rPr>
          <w:rFonts w:ascii="Lato Black" w:hAnsi="Lato Black" w:cs="Lato Black" w:eastAsia="Lato Black"/>
          <w:sz w:val="72"/>
          <w:szCs w:val="72"/>
          <w:spacing w:val="0"/>
          <w:w w:val="100"/>
          <w:b/>
          <w:bCs/>
        </w:rPr>
        <w:t> </w:t>
      </w:r>
      <w:r>
        <w:rPr>
          <w:rFonts w:ascii="Lato Black" w:hAnsi="Lato Black" w:cs="Lato Black" w:eastAsia="Lato Black"/>
          <w:sz w:val="72"/>
          <w:szCs w:val="72"/>
          <w:spacing w:val="-13"/>
          <w:w w:val="130"/>
          <w:b/>
          <w:bCs/>
        </w:rPr>
        <w:t>з</w:t>
      </w:r>
      <w:r>
        <w:rPr>
          <w:rFonts w:ascii="Lato Black" w:hAnsi="Lato Black" w:cs="Lato Black" w:eastAsia="Lato Black"/>
          <w:sz w:val="72"/>
          <w:szCs w:val="72"/>
          <w:spacing w:val="-4"/>
          <w:w w:val="135"/>
          <w:b/>
          <w:bCs/>
        </w:rPr>
        <w:t>н</w:t>
      </w:r>
      <w:r>
        <w:rPr>
          <w:rFonts w:ascii="Lato Black" w:hAnsi="Lato Black" w:cs="Lato Black" w:eastAsia="Lato Black"/>
          <w:sz w:val="72"/>
          <w:szCs w:val="72"/>
          <w:spacing w:val="-4"/>
          <w:w w:val="136"/>
          <w:b/>
          <w:bCs/>
        </w:rPr>
        <w:t>а</w:t>
      </w:r>
      <w:r>
        <w:rPr>
          <w:rFonts w:ascii="Lato Black" w:hAnsi="Lato Black" w:cs="Lato Black" w:eastAsia="Lato Black"/>
          <w:sz w:val="72"/>
          <w:szCs w:val="72"/>
          <w:spacing w:val="-17"/>
          <w:w w:val="133"/>
          <w:b/>
          <w:bCs/>
        </w:rPr>
        <w:t>ний</w:t>
      </w:r>
      <w:r>
        <w:rPr>
          <w:rFonts w:ascii="Lato Black" w:hAnsi="Lato Black" w:cs="Lato Black" w:eastAsia="Lato Black"/>
          <w:sz w:val="72"/>
          <w:szCs w:val="72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exact"/>
        <w:ind w:left="110" w:right="5879"/>
        <w:jc w:val="left"/>
        <w:rPr>
          <w:rFonts w:ascii="Lato" w:hAnsi="Lato" w:cs="Lato" w:eastAsia="Lato"/>
          <w:sz w:val="24"/>
          <w:szCs w:val="24"/>
        </w:rPr>
      </w:pPr>
      <w:rPr/>
      <w:r>
        <w:rPr/>
        <w:pict>
          <v:shape style="position:absolute;margin-left:306.141724pt;margin-top:1.13777pt;width:245.933276pt;height:357.165pt;mso-position-horizontal-relative:page;mso-position-vertical-relative:paragraph;z-index:-1441" type="#_x0000_t75">
            <v:imagedata r:id="rId79" o:title=""/>
          </v:shape>
        </w:pic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«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4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2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»</w:t>
      </w:r>
      <w:r>
        <w:rPr>
          <w:rFonts w:ascii="Lato" w:hAnsi="Lato" w:cs="Lato" w:eastAsia="Lato"/>
          <w:sz w:val="24"/>
          <w:szCs w:val="24"/>
          <w:color w:val="5C5B5F"/>
          <w:spacing w:val="2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6"/>
          <w:w w:val="102"/>
          <w:b/>
          <w:bCs/>
        </w:rPr>
        <w:t>(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4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2"/>
          <w:b/>
          <w:bCs/>
        </w:rPr>
        <w:t>«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2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нно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4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-10"/>
          <w:w w:val="100"/>
          <w:b/>
          <w:bCs/>
        </w:rPr>
        <w:t>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)</w:t>
      </w:r>
      <w:r>
        <w:rPr>
          <w:rFonts w:ascii="Lato" w:hAnsi="Lato" w:cs="Lato" w:eastAsia="Lato"/>
          <w:sz w:val="24"/>
          <w:szCs w:val="24"/>
          <w:color w:val="5C5B5F"/>
          <w:spacing w:val="2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3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эт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1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6" w:lineRule="exact"/>
        <w:ind w:left="110" w:right="5563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-4"/>
          <w:w w:val="100"/>
          <w:b/>
          <w:bCs/>
        </w:rPr>
        <w:t>7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0</w:t>
      </w:r>
      <w:r>
        <w:rPr>
          <w:rFonts w:ascii="Lato" w:hAnsi="Lato" w:cs="Lato" w:eastAsia="Lato"/>
          <w:sz w:val="24"/>
          <w:szCs w:val="24"/>
          <w:color w:val="5C5B5F"/>
          <w:spacing w:val="-13"/>
          <w:w w:val="100"/>
          <w:b/>
          <w:bCs/>
        </w:rPr>
        <w:t>-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3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3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7"/>
          <w:w w:val="100"/>
          <w:b/>
          <w:bCs/>
        </w:rPr>
        <w:t>1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0</w:t>
      </w:r>
      <w:r>
        <w:rPr>
          <w:rFonts w:ascii="Lato" w:hAnsi="Lato" w:cs="Lato" w:eastAsia="Lato"/>
          <w:sz w:val="24"/>
          <w:szCs w:val="24"/>
          <w:color w:val="5C5B5F"/>
          <w:spacing w:val="1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1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ит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э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1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-12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-14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3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3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щ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3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вна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3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э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го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1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ву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4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бит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3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5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те,</w:t>
      </w:r>
      <w:r>
        <w:rPr>
          <w:rFonts w:ascii="Lato" w:hAnsi="Lato" w:cs="Lato" w:eastAsia="Lato"/>
          <w:sz w:val="24"/>
          <w:szCs w:val="24"/>
          <w:color w:val="5C5B5F"/>
          <w:spacing w:val="2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4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6" w:lineRule="exact"/>
        <w:ind w:left="110" w:right="5355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ъ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4"/>
          <w:szCs w:val="24"/>
          <w:color w:val="5C5B5F"/>
          <w:spacing w:val="4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0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1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34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М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-2"/>
          <w:w w:val="103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-3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,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5C5B5F"/>
          <w:spacing w:val="27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4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ш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иб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ч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5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6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8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4"/>
          <w:szCs w:val="24"/>
          <w:color w:val="5C5B5F"/>
          <w:spacing w:val="1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й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6" w:lineRule="exact"/>
        <w:ind w:left="110" w:right="5436"/>
        <w:jc w:val="left"/>
        <w:rPr>
          <w:rFonts w:ascii="Lato" w:hAnsi="Lato" w:cs="Lato" w:eastAsia="Lato"/>
          <w:sz w:val="24"/>
          <w:szCs w:val="24"/>
        </w:rPr>
      </w:pPr>
      <w:rPr/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31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ю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з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30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-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-13"/>
          <w:w w:val="102"/>
          <w:b/>
          <w:bCs/>
        </w:rPr>
        <w:t>г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ла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3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ла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3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3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тит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4"/>
          <w:szCs w:val="24"/>
          <w:color w:val="5C5B5F"/>
          <w:spacing w:val="32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9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п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с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ы</w:t>
      </w:r>
      <w:r>
        <w:rPr>
          <w:rFonts w:ascii="Lato" w:hAnsi="Lato" w:cs="Lato" w:eastAsia="Lato"/>
          <w:sz w:val="24"/>
          <w:szCs w:val="24"/>
          <w:color w:val="5C5B5F"/>
          <w:spacing w:val="24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4"/>
          <w:szCs w:val="24"/>
          <w:color w:val="5C5B5F"/>
          <w:spacing w:val="5"/>
          <w:w w:val="100"/>
          <w:b/>
          <w:bCs/>
        </w:rPr>
        <w:t>д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к</w:t>
      </w:r>
      <w:r>
        <w:rPr>
          <w:rFonts w:ascii="Lato" w:hAnsi="Lato" w:cs="Lato" w:eastAsia="Lato"/>
          <w:sz w:val="24"/>
          <w:szCs w:val="24"/>
          <w:color w:val="5C5B5F"/>
          <w:spacing w:val="1"/>
          <w:w w:val="100"/>
          <w:b/>
          <w:bCs/>
        </w:rPr>
        <w:t>ц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4"/>
          <w:szCs w:val="24"/>
          <w:color w:val="5C5B5F"/>
          <w:spacing w:val="33"/>
          <w:w w:val="100"/>
          <w:b/>
          <w:bCs/>
        </w:rPr>
        <w:t> </w:t>
      </w:r>
      <w:r>
        <w:rPr>
          <w:rFonts w:ascii="Lato" w:hAnsi="Lato" w:cs="Lato" w:eastAsia="Lato"/>
          <w:sz w:val="24"/>
          <w:szCs w:val="24"/>
          <w:color w:val="5C5B5F"/>
          <w:spacing w:val="7"/>
          <w:w w:val="103"/>
          <w:b/>
          <w:bCs/>
        </w:rPr>
        <w:t>ж</w:t>
      </w:r>
      <w:r>
        <w:rPr>
          <w:rFonts w:ascii="Lato" w:hAnsi="Lato" w:cs="Lato" w:eastAsia="Lato"/>
          <w:sz w:val="24"/>
          <w:szCs w:val="24"/>
          <w:color w:val="5C5B5F"/>
          <w:spacing w:val="3"/>
          <w:w w:val="102"/>
          <w:b/>
          <w:bCs/>
        </w:rPr>
        <w:t>у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р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н</w:t>
      </w:r>
      <w:r>
        <w:rPr>
          <w:rFonts w:ascii="Lato" w:hAnsi="Lato" w:cs="Lato" w:eastAsia="Lato"/>
          <w:sz w:val="24"/>
          <w:szCs w:val="24"/>
          <w:color w:val="5C5B5F"/>
          <w:spacing w:val="4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3"/>
          <w:b/>
          <w:bCs/>
        </w:rPr>
        <w:t>л</w:t>
      </w:r>
      <w:r>
        <w:rPr>
          <w:rFonts w:ascii="Lato" w:hAnsi="Lato" w:cs="Lato" w:eastAsia="Lato"/>
          <w:sz w:val="24"/>
          <w:szCs w:val="24"/>
          <w:color w:val="5C5B5F"/>
          <w:spacing w:val="2"/>
          <w:w w:val="102"/>
          <w:b/>
          <w:bCs/>
        </w:rPr>
        <w:t>а</w:t>
      </w:r>
      <w:r>
        <w:rPr>
          <w:rFonts w:ascii="Lato" w:hAnsi="Lato" w:cs="Lato" w:eastAsia="Lato"/>
          <w:sz w:val="24"/>
          <w:szCs w:val="24"/>
          <w:color w:val="5C5B5F"/>
          <w:spacing w:val="0"/>
          <w:w w:val="102"/>
          <w:b/>
          <w:bCs/>
        </w:rPr>
        <w:t>.</w:t>
      </w:r>
      <w:r>
        <w:rPr>
          <w:rFonts w:ascii="Lato" w:hAnsi="Lato" w:cs="Lato" w:eastAsia="Lato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10" w:right="5332" w:firstLine="284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1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13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6565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39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10" w:right="533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чим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6502640" w:footer="525" w:top="580" w:bottom="720" w:left="740" w:right="740"/>
          <w:pgSz w:w="11920" w:h="16840"/>
        </w:sectPr>
      </w:pPr>
      <w:rPr/>
    </w:p>
    <w:p>
      <w:pPr>
        <w:spacing w:before="29" w:after="0" w:line="274" w:lineRule="auto"/>
        <w:ind w:left="110" w:right="-46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color w:val="006565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394" w:right="-62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10" w:right="-47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-5"/>
          <w:w w:val="99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)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зн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ешени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е: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очен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0" w:right="-5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ломо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ове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рше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нев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73" w:lineRule="auto"/>
        <w:ind w:left="110" w:right="-47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«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а)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№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7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й.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98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ят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-2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98"/>
        </w:rPr>
        <w:t>«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нижн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0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»</w:t>
      </w:r>
      <w:r>
        <w:rPr>
          <w:rFonts w:ascii="Helios" w:hAnsi="Helios" w:cs="Helios" w:eastAsia="Helios"/>
          <w:sz w:val="18"/>
          <w:szCs w:val="18"/>
          <w:color w:val="006565"/>
          <w:spacing w:val="-10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ли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«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1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асск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по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ую</w:t>
      </w:r>
      <w:r>
        <w:rPr>
          <w:rFonts w:ascii="Helios" w:hAnsi="Helios" w:cs="Helios" w:eastAsia="Helios"/>
          <w:sz w:val="18"/>
          <w:szCs w:val="18"/>
          <w:color w:val="006565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15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right="5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о?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е?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?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040" w:bottom="280" w:left="740" w:right="740"/>
          <w:cols w:num="2" w:equalWidth="0">
            <w:col w:w="5048" w:space="335"/>
            <w:col w:w="5057"/>
          </w:cols>
        </w:sectPr>
      </w:pPr>
      <w:rPr/>
    </w:p>
    <w:p>
      <w:pPr>
        <w:spacing w:before="68" w:after="0" w:line="273" w:lineRule="auto"/>
        <w:ind w:left="111" w:right="-3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3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Лермо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нно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11" w:right="-33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2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«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394" w:right="-49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Уча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8" w:after="0" w:line="273" w:lineRule="auto"/>
        <w:ind w:left="111" w:right="-3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а!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3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ерн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5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025049pt;height:142.56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 w:after="0" w:line="240" w:lineRule="auto"/>
        <w:ind w:left="110" w:right="1821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п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10" w:right="-3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33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имым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роше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left="394" w:right="-53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Оп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2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юмори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юмори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8" w:after="0" w:line="240" w:lineRule="auto"/>
        <w:ind w:left="111" w:right="4378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Олим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68" w:after="0" w:line="273" w:lineRule="auto"/>
        <w:ind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сно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пер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085786pt;height:142.56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 w:after="0" w:line="240" w:lineRule="auto"/>
        <w:ind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9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ц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20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го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73" w:lineRule="auto"/>
        <w:ind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ват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"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я: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913617pt;height:143.04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3" w:after="0" w:line="240" w:lineRule="auto"/>
        <w:ind w:right="-20"/>
        <w:jc w:val="left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в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л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left"/>
        <w:spacing w:after="0"/>
        <w:sectPr>
          <w:pgMar w:header="406502640" w:footer="525" w:top="700" w:bottom="720" w:left="740" w:right="740"/>
          <w:pgSz w:w="11920" w:h="16840"/>
          <w:cols w:num="2" w:equalWidth="0">
            <w:col w:w="5062" w:space="321"/>
            <w:col w:w="5057"/>
          </w:cols>
        </w:sectPr>
      </w:pPr>
      <w:rPr/>
    </w:p>
    <w:p>
      <w:pPr>
        <w:spacing w:before="68" w:after="0" w:line="240" w:lineRule="auto"/>
        <w:ind w:left="394" w:right="-65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10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1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сед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аго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аю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1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я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х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1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1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1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1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1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1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09" w:lineRule="exact"/>
        <w:ind w:left="394" w:right="-66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8" w:after="0" w:line="273" w:lineRule="auto"/>
        <w:ind w:left="111" w:right="-50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бед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50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v:group style="position:absolute;margin-left:40.997002pt;margin-top:30.940126pt;width:51.6385pt;height:49.87960pt;mso-position-horizontal-relative:page;mso-position-vertical-relative:paragraph;z-index:-1439" coordorigin="820,619" coordsize="1033,998">
            <v:group style="position:absolute;left:1174;top:658;width:59;height:2" coordorigin="1174,658" coordsize="59,2">
              <v:shape style="position:absolute;left:1174;top:658;width:59;height:2" coordorigin="1174,658" coordsize="59,0" path="m1174,658l1233,658e" filled="f" stroked="t" strokeweight="3.044pt" strokecolor="#000000">
                <v:path arrowok="t"/>
              </v:shape>
            </v:group>
            <v:group style="position:absolute;left:1292;top:658;width:118;height:2" coordorigin="1292,658" coordsize="118,2">
              <v:shape style="position:absolute;left:1292;top:658;width:118;height:2" coordorigin="1292,658" coordsize="118,0" path="m1292,658l1410,658e" filled="f" stroked="t" strokeweight="3.044pt" strokecolor="#000000">
                <v:path arrowok="t"/>
              </v:shape>
            </v:group>
            <v:group style="position:absolute;left:1439;top:658;width:147;height:2" coordorigin="1439,658" coordsize="147,2">
              <v:shape style="position:absolute;left:1439;top:658;width:147;height:2" coordorigin="1439,658" coordsize="147,0" path="m1439,658l1587,658e" filled="f" stroked="t" strokeweight="3.044pt" strokecolor="#000000">
                <v:path arrowok="t"/>
              </v:shape>
            </v:group>
            <v:group style="position:absolute;left:1115;top:688;width:59;height:2" coordorigin="1115,688" coordsize="59,2">
              <v:shape style="position:absolute;left:1115;top:688;width:59;height:2" coordorigin="1115,688" coordsize="59,0" path="m1115,688l1174,688e" filled="f" stroked="t" strokeweight="3.046pt" strokecolor="#000000">
                <v:path arrowok="t"/>
              </v:shape>
            </v:group>
            <v:group style="position:absolute;left:1469;top:673;width:118;height:2" coordorigin="1469,673" coordsize="118,2">
              <v:shape style="position:absolute;left:1469;top:673;width:118;height:2" coordorigin="1469,673" coordsize="118,0" path="m1469,673l1587,673e" filled="f" stroked="t" strokeweight="1.572pt" strokecolor="#000000">
                <v:path arrowok="t"/>
              </v:shape>
            </v:group>
            <v:group style="position:absolute;left:1174;top:717;width:236;height:2" coordorigin="1174,717" coordsize="236,2">
              <v:shape style="position:absolute;left:1174;top:717;width:236;height:2" coordorigin="1174,717" coordsize="236,0" path="m1174,717l1410,717e" filled="f" stroked="t" strokeweight="3.044pt" strokecolor="#000000">
                <v:path arrowok="t"/>
              </v:shape>
            </v:group>
            <v:group style="position:absolute;left:1498;top:717;width:59;height:2" coordorigin="1498,717" coordsize="59,2">
              <v:shape style="position:absolute;left:1498;top:717;width:59;height:2" coordorigin="1498,717" coordsize="59,0" path="m1498,717l1557,717e" filled="f" stroked="t" strokeweight="3.044pt" strokecolor="#000000">
                <v:path arrowok="t"/>
              </v:shape>
            </v:group>
            <v:group style="position:absolute;left:1233;top:747;width:29;height:2" coordorigin="1233,747" coordsize="29,2">
              <v:shape style="position:absolute;left:1233;top:747;width:29;height:2" coordorigin="1233,747" coordsize="29,0" path="m1233,747l1263,747e" filled="f" stroked="t" strokeweight="3.046pt" strokecolor="#000000">
                <v:path arrowok="t"/>
              </v:shape>
            </v:group>
            <v:group style="position:absolute;left:1086;top:746;width:59;height:61" coordorigin="1086,746" coordsize="59,61">
              <v:shape style="position:absolute;left:1086;top:746;width:59;height:61" coordorigin="1086,746" coordsize="59,61" path="m1086,806l1145,806,1145,746,1086,746,1086,806xe" filled="t" fillcolor="#000000" stroked="f">
                <v:path arrowok="t"/>
                <v:fill/>
              </v:shape>
            </v:group>
            <v:group style="position:absolute;left:1322;top:776;width:265;height:2" coordorigin="1322,776" coordsize="265,2">
              <v:shape style="position:absolute;left:1322;top:776;width:265;height:2" coordorigin="1322,776" coordsize="265,0" path="m1322,776l1587,776e" filled="f" stroked="t" strokeweight="3.044pt" strokecolor="#000000">
                <v:path arrowok="t"/>
              </v:shape>
            </v:group>
            <v:group style="position:absolute;left:1086;top:775;width:59;height:61" coordorigin="1086,775" coordsize="59,61">
              <v:shape style="position:absolute;left:1086;top:775;width:59;height:61" coordorigin="1086,775" coordsize="59,61" path="m1086,836l1145,836,1145,775,1086,775,1086,836xe" filled="t" fillcolor="#000000" stroked="f">
                <v:path arrowok="t"/>
                <v:fill/>
              </v:shape>
            </v:group>
            <v:group style="position:absolute;left:1204;top:805;width:29;height:2" coordorigin="1204,805" coordsize="29,2">
              <v:shape style="position:absolute;left:1204;top:805;width:29;height:2" coordorigin="1204,805" coordsize="29,0" path="m1204,805l1233,805e" filled="f" stroked="t" strokeweight="3.045pt" strokecolor="#000000">
                <v:path arrowok="t"/>
              </v:shape>
            </v:group>
            <v:group style="position:absolute;left:1263;top:775;width:29;height:61" coordorigin="1263,775" coordsize="29,61">
              <v:shape style="position:absolute;left:1263;top:775;width:29;height:61" coordorigin="1263,775" coordsize="29,61" path="m1263,836l1292,836,1292,775,1263,775,1263,836xe" filled="t" fillcolor="#000000" stroked="f">
                <v:path arrowok="t"/>
                <v:fill/>
              </v:shape>
            </v:group>
            <v:group style="position:absolute;left:1381;top:805;width:29;height:2" coordorigin="1381,805" coordsize="29,2">
              <v:shape style="position:absolute;left:1381;top:805;width:29;height:2" coordorigin="1381,805" coordsize="29,0" path="m1381,805l1410,805e" filled="f" stroked="t" strokeweight="3.045pt" strokecolor="#000000">
                <v:path arrowok="t"/>
              </v:shape>
            </v:group>
            <v:group style="position:absolute;left:1498;top:805;width:29;height:2" coordorigin="1498,805" coordsize="29,2">
              <v:shape style="position:absolute;left:1498;top:805;width:29;height:2" coordorigin="1498,805" coordsize="29,0" path="m1498,805l1528,805e" filled="f" stroked="t" strokeweight="3.045pt" strokecolor="#000000">
                <v:path arrowok="t"/>
              </v:shape>
            </v:group>
            <v:group style="position:absolute;left:1115;top:835;width:59;height:2" coordorigin="1115,835" coordsize="59,2">
              <v:shape style="position:absolute;left:1115;top:835;width:59;height:2" coordorigin="1115,835" coordsize="59,0" path="m1115,835l1174,835e" filled="f" stroked="t" strokeweight="3.045pt" strokecolor="#000000">
                <v:path arrowok="t"/>
              </v:shape>
            </v:group>
            <v:group style="position:absolute;left:1322;top:835;width:59;height:2" coordorigin="1322,835" coordsize="59,2">
              <v:shape style="position:absolute;left:1322;top:835;width:59;height:2" coordorigin="1322,835" coordsize="59,0" path="m1322,835l1381,835e" filled="f" stroked="t" strokeweight="3.045pt" strokecolor="#000000">
                <v:path arrowok="t"/>
              </v:shape>
            </v:group>
            <v:group style="position:absolute;left:1439;top:805;width:59;height:61" coordorigin="1439,805" coordsize="59,61">
              <v:shape style="position:absolute;left:1439;top:805;width:59;height:61" coordorigin="1439,805" coordsize="59,61" path="m1439,865l1498,865,1498,805,1439,805,1439,865xe" filled="t" fillcolor="#000000" stroked="f">
                <v:path arrowok="t"/>
                <v:fill/>
              </v:shape>
            </v:group>
            <v:group style="position:absolute;left:1557;top:835;width:29;height:2" coordorigin="1557,835" coordsize="29,2">
              <v:shape style="position:absolute;left:1557;top:835;width:29;height:2" coordorigin="1557,835" coordsize="29,0" path="m1557,835l1587,835e" filled="f" stroked="t" strokeweight="3.045pt" strokecolor="#000000">
                <v:path arrowok="t"/>
              </v:shape>
            </v:group>
            <v:group style="position:absolute;left:1263;top:834;width:29;height:61" coordorigin="1263,834" coordsize="29,61">
              <v:shape style="position:absolute;left:1263;top:834;width:29;height:61" coordorigin="1263,834" coordsize="29,61" path="m1263,895l1292,895,1292,834,1263,834,1263,895xe" filled="t" fillcolor="#000000" stroked="f">
                <v:path arrowok="t"/>
                <v:fill/>
              </v:shape>
            </v:group>
            <v:group style="position:absolute;left:1351;top:864;width:59;height:2" coordorigin="1351,864" coordsize="59,2">
              <v:shape style="position:absolute;left:1351;top:864;width:59;height:2" coordorigin="1351,864" coordsize="59,0" path="m1351,864l1410,864e" filled="f" stroked="t" strokeweight="3.045pt" strokecolor="#000000">
                <v:path arrowok="t"/>
              </v:shape>
            </v:group>
            <v:group style="position:absolute;left:850;top:864;width:29;height:29" coordorigin="850,864" coordsize="29,29">
              <v:shape style="position:absolute;left:850;top:864;width:29;height:29" coordorigin="850,864" coordsize="29,29" path="m850,879l880,879e" filled="f" stroked="t" strokeweight="1.572pt" strokecolor="#000000">
                <v:path arrowok="t"/>
              </v:shape>
            </v:group>
            <v:group style="position:absolute;left:939;top:864;width:29;height:29" coordorigin="939,864" coordsize="29,29">
              <v:shape style="position:absolute;left:939;top:864;width:29;height:29" coordorigin="939,864" coordsize="29,29" path="m939,879l968,879e" filled="f" stroked="t" strokeweight="1.572pt" strokecolor="#000000">
                <v:path arrowok="t"/>
              </v:shape>
            </v:group>
            <v:group style="position:absolute;left:998;top:879;width:236;height:2" coordorigin="998,879" coordsize="236,2">
              <v:shape style="position:absolute;left:998;top:879;width:236;height:2" coordorigin="998,879" coordsize="236,0" path="m998,879l1233,879e" filled="f" stroked="t" strokeweight="1.572pt" strokecolor="#000000">
                <v:path arrowok="t"/>
              </v:shape>
            </v:group>
            <v:group style="position:absolute;left:1292;top:864;width:29;height:29" coordorigin="1292,864" coordsize="29,29">
              <v:shape style="position:absolute;left:1292;top:864;width:29;height:29" coordorigin="1292,864" coordsize="29,29" path="m1292,879l1322,879e" filled="f" stroked="t" strokeweight="1.572pt" strokecolor="#000000">
                <v:path arrowok="t"/>
              </v:shape>
            </v:group>
            <v:group style="position:absolute;left:1439;top:863;width:59;height:61" coordorigin="1439,863" coordsize="59,61">
              <v:shape style="position:absolute;left:1439;top:863;width:59;height:61" coordorigin="1439,863" coordsize="59,61" path="m1439,924l1498,924,1498,863,1439,863,1439,924xe" filled="t" fillcolor="#000000" stroked="f">
                <v:path arrowok="t"/>
                <v:fill/>
              </v:shape>
            </v:group>
            <v:group style="position:absolute;left:1528;top:879;width:147;height:2" coordorigin="1528,879" coordsize="147,2">
              <v:shape style="position:absolute;left:1528;top:879;width:147;height:2" coordorigin="1528,879" coordsize="147,0" path="m1528,879l1675,879e" filled="f" stroked="t" strokeweight="1.572pt" strokecolor="#000000">
                <v:path arrowok="t"/>
              </v:shape>
            </v:group>
            <v:group style="position:absolute;left:1086;top:923;width:88;height:2" coordorigin="1086,923" coordsize="88,2">
              <v:shape style="position:absolute;left:1086;top:923;width:88;height:2" coordorigin="1086,923" coordsize="88,0" path="m1086,923l1174,923e" filled="f" stroked="t" strokeweight="3.045pt" strokecolor="#000000">
                <v:path arrowok="t"/>
              </v:shape>
            </v:group>
            <v:group style="position:absolute;left:1204;top:894;width:29;height:29" coordorigin="1204,894" coordsize="29,29">
              <v:shape style="position:absolute;left:1204;top:894;width:29;height:29" coordorigin="1204,894" coordsize="29,29" path="m1204,909l1233,909e" filled="f" stroked="t" strokeweight="1.573pt" strokecolor="#000000">
                <v:path arrowok="t"/>
              </v:shape>
            </v:group>
            <v:group style="position:absolute;left:1322;top:923;width:59;height:2" coordorigin="1322,923" coordsize="59,2">
              <v:shape style="position:absolute;left:1322;top:923;width:59;height:2" coordorigin="1322,923" coordsize="59,0" path="m1322,923l1381,923e" filled="f" stroked="t" strokeweight="3.045pt" strokecolor="#000000">
                <v:path arrowok="t"/>
              </v:shape>
            </v:group>
            <v:group style="position:absolute;left:1469;top:894;width:29;height:29" coordorigin="1469,894" coordsize="29,29">
              <v:shape style="position:absolute;left:1469;top:894;width:29;height:29" coordorigin="1469,894" coordsize="29,29" path="m1469,909l1498,909e" filled="f" stroked="t" strokeweight="1.573pt" strokecolor="#000000">
                <v:path arrowok="t"/>
              </v:shape>
            </v:group>
            <v:group style="position:absolute;left:1557;top:923;width:147;height:2" coordorigin="1557,923" coordsize="147,2">
              <v:shape style="position:absolute;left:1557;top:923;width:147;height:2" coordorigin="1557,923" coordsize="147,0" path="m1557,923l1704,923e" filled="f" stroked="t" strokeweight="3.045pt" strokecolor="#000000">
                <v:path arrowok="t"/>
              </v:shape>
            </v:group>
            <v:group style="position:absolute;left:850;top:953;width:206;height:2" coordorigin="850,953" coordsize="206,2">
              <v:shape style="position:absolute;left:850;top:953;width:206;height:2" coordorigin="850,953" coordsize="206,0" path="m850,953l1057,953e" filled="f" stroked="t" strokeweight="3.045pt" strokecolor="#000000">
                <v:path arrowok="t"/>
              </v:shape>
            </v:group>
            <v:group style="position:absolute;left:1115;top:953;width:59;height:2" coordorigin="1115,953" coordsize="59,2">
              <v:shape style="position:absolute;left:1115;top:953;width:59;height:2" coordorigin="1115,953" coordsize="59,0" path="m1115,953l1174,953e" filled="f" stroked="t" strokeweight="3.045pt" strokecolor="#000000">
                <v:path arrowok="t"/>
              </v:shape>
            </v:group>
            <v:group style="position:absolute;left:1646;top:953;width:59;height:2" coordorigin="1646,953" coordsize="59,2">
              <v:shape style="position:absolute;left:1646;top:953;width:59;height:2" coordorigin="1646,953" coordsize="59,0" path="m1646,953l1704,953e" filled="f" stroked="t" strokeweight="3.045pt" strokecolor="#000000">
                <v:path arrowok="t"/>
              </v:shape>
            </v:group>
            <v:group style="position:absolute;left:1704;top:953;width:59;height:2" coordorigin="1704,953" coordsize="59,2">
              <v:shape style="position:absolute;left:1704;top:953;width:59;height:2" coordorigin="1704,953" coordsize="59,0" path="m1704,953l1763,953e" filled="f" stroked="t" strokeweight="3.045pt" strokecolor="#000000">
                <v:path arrowok="t"/>
              </v:shape>
            </v:group>
            <v:group style="position:absolute;left:1793;top:953;width:29;height:2" coordorigin="1793,953" coordsize="29,2">
              <v:shape style="position:absolute;left:1793;top:953;width:29;height:2" coordorigin="1793,953" coordsize="29,0" path="m1793,953l1822,953e" filled="f" stroked="t" strokeweight="3.045pt" strokecolor="#000000">
                <v:path arrowok="t"/>
              </v:shape>
            </v:group>
            <v:group style="position:absolute;left:880;top:982;width:88;height:2" coordorigin="880,982" coordsize="88,2">
              <v:shape style="position:absolute;left:880;top:982;width:88;height:2" coordorigin="880,982" coordsize="88,0" path="m880,982l968,982e" filled="f" stroked="t" strokeweight="3.045pt" strokecolor="#000000">
                <v:path arrowok="t"/>
              </v:shape>
            </v:group>
            <v:group style="position:absolute;left:998;top:982;width:88;height:2" coordorigin="998,982" coordsize="88,2">
              <v:shape style="position:absolute;left:998;top:982;width:88;height:2" coordorigin="998,982" coordsize="88,0" path="m998,982l1086,982e" filled="f" stroked="t" strokeweight="3.045pt" strokecolor="#000000">
                <v:path arrowok="t"/>
              </v:shape>
            </v:group>
            <v:group style="position:absolute;left:1115;top:982;width:324;height:2" coordorigin="1115,982" coordsize="324,2">
              <v:shape style="position:absolute;left:1115;top:982;width:324;height:2" coordorigin="1115,982" coordsize="324,0" path="m1115,982l1439,982e" filled="f" stroked="t" strokeweight="3.045pt" strokecolor="#000000">
                <v:path arrowok="t"/>
              </v:shape>
            </v:group>
            <v:group style="position:absolute;left:1469;top:982;width:29;height:2" coordorigin="1469,982" coordsize="29,2">
              <v:shape style="position:absolute;left:1469;top:982;width:29;height:2" coordorigin="1469,982" coordsize="29,0" path="m1469,982l1498,982e" filled="f" stroked="t" strokeweight="3.045pt" strokecolor="#000000">
                <v:path arrowok="t"/>
              </v:shape>
            </v:group>
            <v:group style="position:absolute;left:1528;top:982;width:59;height:2" coordorigin="1528,982" coordsize="59,2">
              <v:shape style="position:absolute;left:1528;top:982;width:59;height:2" coordorigin="1528,982" coordsize="59,0" path="m1528,982l1587,982e" filled="f" stroked="t" strokeweight="3.045pt" strokecolor="#000000">
                <v:path arrowok="t"/>
              </v:shape>
            </v:group>
            <v:group style="position:absolute;left:1145;top:1012;width:29;height:2" coordorigin="1145,1012" coordsize="29,2">
              <v:shape style="position:absolute;left:1145;top:1012;width:29;height:2" coordorigin="1145,1012" coordsize="29,0" path="m1145,1012l1174,1012e" filled="f" stroked="t" strokeweight="3.045pt" strokecolor="#000000">
                <v:path arrowok="t"/>
              </v:shape>
            </v:group>
            <v:group style="position:absolute;left:1174;top:1012;width:59;height:2" coordorigin="1174,1012" coordsize="59,2">
              <v:shape style="position:absolute;left:1174;top:1012;width:59;height:2" coordorigin="1174,1012" coordsize="59,0" path="m1174,1012l1233,1012e" filled="f" stroked="t" strokeweight="3.045pt" strokecolor="#000000">
                <v:path arrowok="t"/>
              </v:shape>
            </v:group>
            <v:group style="position:absolute;left:1292;top:1012;width:118;height:2" coordorigin="1292,1012" coordsize="118,2">
              <v:shape style="position:absolute;left:1292;top:1012;width:118;height:2" coordorigin="1292,1012" coordsize="118,0" path="m1292,1012l1410,1012e" filled="f" stroked="t" strokeweight="3.045pt" strokecolor="#000000">
                <v:path arrowok="t"/>
              </v:shape>
            </v:group>
            <v:group style="position:absolute;left:1498;top:1012;width:324;height:2" coordorigin="1498,1012" coordsize="324,2">
              <v:shape style="position:absolute;left:1498;top:1012;width:324;height:2" coordorigin="1498,1012" coordsize="324,0" path="m1498,1012l1822,1012e" filled="f" stroked="t" strokeweight="3.045pt" strokecolor="#000000">
                <v:path arrowok="t"/>
              </v:shape>
            </v:group>
            <v:group style="position:absolute;left:880;top:1041;width:59;height:2" coordorigin="880,1041" coordsize="59,2">
              <v:shape style="position:absolute;left:880;top:1041;width:59;height:2" coordorigin="880,1041" coordsize="59,0" path="m880,1041l939,1041e" filled="f" stroked="t" strokeweight="3.045pt" strokecolor="#000000">
                <v:path arrowok="t"/>
              </v:shape>
            </v:group>
            <v:group style="position:absolute;left:968;top:1012;width:29;height:29" coordorigin="968,1012" coordsize="29,29">
              <v:shape style="position:absolute;left:968;top:1012;width:29;height:29" coordorigin="968,1012" coordsize="29,29" path="m968,1026l998,1026e" filled="f" stroked="t" strokeweight="1.573pt" strokecolor="#000000">
                <v:path arrowok="t"/>
              </v:shape>
            </v:group>
            <v:group style="position:absolute;left:1027;top:1041;width:88;height:2" coordorigin="1027,1041" coordsize="88,2">
              <v:shape style="position:absolute;left:1027;top:1041;width:88;height:2" coordorigin="1027,1041" coordsize="88,0" path="m1027,1041l1115,1041e" filled="f" stroked="t" strokeweight="3.045pt" strokecolor="#000000">
                <v:path arrowok="t"/>
              </v:shape>
            </v:group>
            <v:group style="position:absolute;left:1233;top:1041;width:29;height:2" coordorigin="1233,1041" coordsize="29,2">
              <v:shape style="position:absolute;left:1233;top:1041;width:29;height:2" coordorigin="1233,1041" coordsize="29,0" path="m1233,1041l1263,1041e" filled="f" stroked="t" strokeweight="3.045pt" strokecolor="#000000">
                <v:path arrowok="t"/>
              </v:shape>
            </v:group>
            <v:group style="position:absolute;left:1322;top:1026;width:88;height:2" coordorigin="1322,1026" coordsize="88,2">
              <v:shape style="position:absolute;left:1322;top:1026;width:88;height:2" coordorigin="1322,1026" coordsize="88,0" path="m1322,1026l1410,1026e" filled="f" stroked="t" strokeweight="1.573pt" strokecolor="#000000">
                <v:path arrowok="t"/>
              </v:shape>
            </v:group>
            <v:group style="position:absolute;left:1439;top:1041;width:29;height:2" coordorigin="1439,1041" coordsize="29,2">
              <v:shape style="position:absolute;left:1439;top:1041;width:29;height:2" coordorigin="1439,1041" coordsize="29,0" path="m1439,1041l1469,1041e" filled="f" stroked="t" strokeweight="3.045pt" strokecolor="#000000">
                <v:path arrowok="t"/>
              </v:shape>
            </v:group>
            <v:group style="position:absolute;left:1675;top:1026;width:59;height:2" coordorigin="1675,1026" coordsize="59,2">
              <v:shape style="position:absolute;left:1675;top:1026;width:59;height:2" coordorigin="1675,1026" coordsize="59,0" path="m1675,1026l1734,1026e" filled="f" stroked="t" strokeweight="1.573pt" strokecolor="#000000">
                <v:path arrowok="t"/>
              </v:shape>
            </v:group>
            <v:group style="position:absolute;left:1763;top:1011;width:29;height:61" coordorigin="1763,1011" coordsize="29,61">
              <v:shape style="position:absolute;left:1763;top:1011;width:29;height:61" coordorigin="1763,1011" coordsize="29,61" path="m1763,1072l1793,1072,1793,1011,1763,1011,1763,1072xe" filled="t" fillcolor="#000000" stroked="f">
                <v:path arrowok="t"/>
                <v:fill/>
              </v:shape>
            </v:group>
            <v:group style="position:absolute;left:909;top:1071;width:29;height:2" coordorigin="909,1071" coordsize="29,2">
              <v:shape style="position:absolute;left:909;top:1071;width:29;height:2" coordorigin="909,1071" coordsize="29,0" path="m909,1071l939,1071e" filled="f" stroked="t" strokeweight="3.044pt" strokecolor="#000000">
                <v:path arrowok="t"/>
              </v:shape>
            </v:group>
            <v:group style="position:absolute;left:1086;top:1071;width:88;height:2" coordorigin="1086,1071" coordsize="88,2">
              <v:shape style="position:absolute;left:1086;top:1071;width:88;height:2" coordorigin="1086,1071" coordsize="88,0" path="m1086,1071l1174,1071e" filled="f" stroked="t" strokeweight="3.044pt" strokecolor="#000000">
                <v:path arrowok="t"/>
              </v:shape>
            </v:group>
            <v:group style="position:absolute;left:1351;top:1071;width:59;height:2" coordorigin="1351,1071" coordsize="59,2">
              <v:shape style="position:absolute;left:1351;top:1071;width:59;height:2" coordorigin="1351,1071" coordsize="59,0" path="m1351,1071l1410,1071e" filled="f" stroked="t" strokeweight="3.044pt" strokecolor="#000000">
                <v:path arrowok="t"/>
              </v:shape>
            </v:group>
            <v:group style="position:absolute;left:850;top:1100;width:59;height:2" coordorigin="850,1100" coordsize="59,2">
              <v:shape style="position:absolute;left:850;top:1100;width:59;height:2" coordorigin="850,1100" coordsize="59,0" path="m850,1100l909,1100e" filled="f" stroked="t" strokeweight="3.046pt" strokecolor="#000000">
                <v:path arrowok="t"/>
              </v:shape>
            </v:group>
            <v:group style="position:absolute;left:998;top:1100;width:59;height:2" coordorigin="998,1100" coordsize="59,2">
              <v:shape style="position:absolute;left:998;top:1100;width:59;height:2" coordorigin="998,1100" coordsize="59,0" path="m998,1100l1057,1100e" filled="f" stroked="t" strokeweight="3.046pt" strokecolor="#000000">
                <v:path arrowok="t"/>
              </v:shape>
            </v:group>
            <v:group style="position:absolute;left:1145;top:1100;width:59;height:2" coordorigin="1145,1100" coordsize="59,2">
              <v:shape style="position:absolute;left:1145;top:1100;width:59;height:2" coordorigin="1145,1100" coordsize="59,0" path="m1145,1100l1204,1100e" filled="f" stroked="t" strokeweight="3.046pt" strokecolor="#000000">
                <v:path arrowok="t"/>
              </v:shape>
            </v:group>
            <v:group style="position:absolute;left:1204;top:1100;width:59;height:2" coordorigin="1204,1100" coordsize="59,2">
              <v:shape style="position:absolute;left:1204;top:1100;width:59;height:2" coordorigin="1204,1100" coordsize="59,0" path="m1204,1100l1263,1100e" filled="f" stroked="t" strokeweight="3.046pt" strokecolor="#000000">
                <v:path arrowok="t"/>
              </v:shape>
            </v:group>
            <v:group style="position:absolute;left:1263;top:1100;width:59;height:2" coordorigin="1263,1100" coordsize="59,2">
              <v:shape style="position:absolute;left:1263;top:1100;width:59;height:2" coordorigin="1263,1100" coordsize="59,0" path="m1263,1100l1322,1100e" filled="f" stroked="t" strokeweight="3.046pt" strokecolor="#000000">
                <v:path arrowok="t"/>
              </v:shape>
            </v:group>
            <v:group style="position:absolute;left:1381;top:1100;width:324;height:2" coordorigin="1381,1100" coordsize="324,2">
              <v:shape style="position:absolute;left:1381;top:1100;width:324;height:2" coordorigin="1381,1100" coordsize="324,0" path="m1381,1100l1704,1100e" filled="f" stroked="t" strokeweight="3.046pt" strokecolor="#000000">
                <v:path arrowok="t"/>
              </v:shape>
            </v:group>
            <v:group style="position:absolute;left:1763;top:1070;width:29;height:61" coordorigin="1763,1070" coordsize="29,61">
              <v:shape style="position:absolute;left:1763;top:1070;width:29;height:61" coordorigin="1763,1070" coordsize="29,61" path="m1763,1130l1793,1130,1793,1070,1763,1070,1763,1130xe" filled="t" fillcolor="#000000" stroked="f">
                <v:path arrowok="t"/>
                <v:fill/>
              </v:shape>
            </v:group>
            <v:group style="position:absolute;left:1616;top:1129;width:59;height:2" coordorigin="1616,1129" coordsize="59,2">
              <v:shape style="position:absolute;left:1616;top:1129;width:59;height:2" coordorigin="1616,1129" coordsize="59,0" path="m1616,1129l1675,1129e" filled="f" stroked="t" strokeweight="3.044pt" strokecolor="#000000">
                <v:path arrowok="t"/>
              </v:shape>
            </v:group>
            <v:group style="position:absolute;left:850;top:1144;width:294;height:2" coordorigin="850,1144" coordsize="294,2">
              <v:shape style="position:absolute;left:850;top:1144;width:294;height:2" coordorigin="850,1144" coordsize="294,0" path="m850,1144l1145,1144e" filled="f" stroked="t" strokeweight="1.572pt" strokecolor="#000000">
                <v:path arrowok="t"/>
              </v:shape>
            </v:group>
            <v:group style="position:absolute;left:1204;top:1159;width:383;height:2" coordorigin="1204,1159" coordsize="383,2">
              <v:shape style="position:absolute;left:1204;top:1159;width:383;height:2" coordorigin="1204,1159" coordsize="383,0" path="m1204,1159l1587,1159e" filled="f" stroked="t" strokeweight="3.046pt" strokecolor="#000000">
                <v:path arrowok="t"/>
              </v:shape>
            </v:group>
            <v:group style="position:absolute;left:1704;top:1159;width:88;height:2" coordorigin="1704,1159" coordsize="88,2">
              <v:shape style="position:absolute;left:1704;top:1159;width:88;height:2" coordorigin="1704,1159" coordsize="88,0" path="m1704,1159l1793,1159e" filled="f" stroked="t" strokeweight="3.046pt" strokecolor="#000000">
                <v:path arrowok="t"/>
              </v:shape>
            </v:group>
            <v:group style="position:absolute;left:850;top:1188;width:59;height:2" coordorigin="850,1188" coordsize="59,2">
              <v:shape style="position:absolute;left:850;top:1188;width:59;height:2" coordorigin="850,1188" coordsize="59,0" path="m850,1188l909,1188e" filled="f" stroked="t" strokeweight="3.044pt" strokecolor="#000000">
                <v:path arrowok="t"/>
              </v:shape>
            </v:group>
            <v:group style="position:absolute;left:880;top:1188;width:177;height:2" coordorigin="880,1188" coordsize="177,2">
              <v:shape style="position:absolute;left:880;top:1188;width:177;height:2" coordorigin="880,1188" coordsize="177,0" path="m880,1188l1057,1188e" filled="f" stroked="t" strokeweight="3.044pt" strokecolor="#000000">
                <v:path arrowok="t"/>
              </v:shape>
            </v:group>
            <v:group style="position:absolute;left:1322;top:1188;width:59;height:2" coordorigin="1322,1188" coordsize="59,2">
              <v:shape style="position:absolute;left:1322;top:1188;width:59;height:2" coordorigin="1322,1188" coordsize="59,0" path="m1322,1188l1381,1188e" filled="f" stroked="t" strokeweight="3.044pt" strokecolor="#000000">
                <v:path arrowok="t"/>
              </v:shape>
            </v:group>
            <v:group style="position:absolute;left:1763;top:1188;width:59;height:2" coordorigin="1763,1188" coordsize="59,2">
              <v:shape style="position:absolute;left:1763;top:1188;width:59;height:2" coordorigin="1763,1188" coordsize="59,0" path="m1763,1188l1822,1188e" filled="f" stroked="t" strokeweight="3.044pt" strokecolor="#000000">
                <v:path arrowok="t"/>
              </v:shape>
            </v:group>
            <v:group style="position:absolute;left:1145;top:1218;width:29;height:2" coordorigin="1145,1218" coordsize="29,2">
              <v:shape style="position:absolute;left:1145;top:1218;width:29;height:2" coordorigin="1145,1218" coordsize="29,0" path="m1145,1218l1174,1218e" filled="f" stroked="t" strokeweight="3.046pt" strokecolor="#000000">
                <v:path arrowok="t"/>
              </v:shape>
            </v:group>
            <v:group style="position:absolute;left:1204;top:1218;width:59;height:2" coordorigin="1204,1218" coordsize="59,2">
              <v:shape style="position:absolute;left:1204;top:1218;width:59;height:2" coordorigin="1204,1218" coordsize="59,0" path="m1204,1218l1263,1218e" filled="f" stroked="t" strokeweight="3.046pt" strokecolor="#000000">
                <v:path arrowok="t"/>
              </v:shape>
            </v:group>
            <v:group style="position:absolute;left:1557;top:1218;width:147;height:2" coordorigin="1557,1218" coordsize="147,2">
              <v:shape style="position:absolute;left:1557;top:1218;width:147;height:2" coordorigin="1557,1218" coordsize="147,0" path="m1557,1218l1704,1218e" filled="f" stroked="t" strokeweight="3.046pt" strokecolor="#000000">
                <v:path arrowok="t"/>
              </v:shape>
            </v:group>
            <v:group style="position:absolute;left:850;top:1218;width:29;height:29" coordorigin="850,1218" coordsize="29,29">
              <v:shape style="position:absolute;left:850;top:1218;width:29;height:29" coordorigin="850,1218" coordsize="29,29" path="m850,1233l880,1233e" filled="f" stroked="t" strokeweight="1.573pt" strokecolor="#000000">
                <v:path arrowok="t"/>
              </v:shape>
            </v:group>
            <v:group style="position:absolute;left:909;top:1247;width:29;height:2" coordorigin="909,1247" coordsize="29,2">
              <v:shape style="position:absolute;left:909;top:1247;width:29;height:2" coordorigin="909,1247" coordsize="29,0" path="m909,1247l939,1247e" filled="f" stroked="t" strokeweight="3.044pt" strokecolor="#000000">
                <v:path arrowok="t"/>
              </v:shape>
            </v:group>
            <v:group style="position:absolute;left:1233;top:1247;width:265;height:2" coordorigin="1233,1247" coordsize="265,2">
              <v:shape style="position:absolute;left:1233;top:1247;width:265;height:2" coordorigin="1233,1247" coordsize="265,0" path="m1233,1247l1498,1247e" filled="f" stroked="t" strokeweight="3.044pt" strokecolor="#000000">
                <v:path arrowok="t"/>
              </v:shape>
            </v:group>
            <v:group style="position:absolute;left:1557;top:1247;width:59;height:2" coordorigin="1557,1247" coordsize="59,2">
              <v:shape style="position:absolute;left:1557;top:1247;width:59;height:2" coordorigin="1557,1247" coordsize="59,0" path="m1557,1247l1616,1247e" filled="f" stroked="t" strokeweight="3.044pt" strokecolor="#000000">
                <v:path arrowok="t"/>
              </v:shape>
            </v:group>
            <v:group style="position:absolute;left:1292;top:1277;width:59;height:2" coordorigin="1292,1277" coordsize="59,2">
              <v:shape style="position:absolute;left:1292;top:1277;width:59;height:2" coordorigin="1292,1277" coordsize="59,0" path="m1292,1277l1351,1277e" filled="f" stroked="t" strokeweight="3.046pt" strokecolor="#000000">
                <v:path arrowok="t"/>
              </v:shape>
            </v:group>
            <v:group style="position:absolute;left:850;top:1306;width:383;height:2" coordorigin="850,1306" coordsize="383,2">
              <v:shape style="position:absolute;left:850;top:1306;width:383;height:2" coordorigin="850,1306" coordsize="383,0" path="m850,1306l1233,1306e" filled="f" stroked="t" strokeweight="3.044pt" strokecolor="#000000">
                <v:path arrowok="t"/>
              </v:shape>
            </v:group>
            <v:group style="position:absolute;left:1322;top:1306;width:206;height:2" coordorigin="1322,1306" coordsize="206,2">
              <v:shape style="position:absolute;left:1322;top:1306;width:206;height:2" coordorigin="1322,1306" coordsize="206,0" path="m1322,1306l1528,1306e" filled="f" stroked="t" strokeweight="3.044pt" strokecolor="#000000">
                <v:path arrowok="t"/>
              </v:shape>
            </v:group>
            <v:group style="position:absolute;left:1587;top:1306;width:236;height:2" coordorigin="1587,1306" coordsize="236,2">
              <v:shape style="position:absolute;left:1587;top:1306;width:236;height:2" coordorigin="1587,1306" coordsize="236,0" path="m1587,1306l1822,1306e" filled="f" stroked="t" strokeweight="3.044pt" strokecolor="#000000">
                <v:path arrowok="t"/>
              </v:shape>
            </v:group>
            <v:group style="position:absolute;left:850;top:1336;width:236;height:2" coordorigin="850,1336" coordsize="236,2">
              <v:shape style="position:absolute;left:850;top:1336;width:236;height:2" coordorigin="850,1336" coordsize="236,0" path="m850,1336l1086,1336e" filled="f" stroked="t" strokeweight="3.045pt" strokecolor="#000000">
                <v:path arrowok="t"/>
              </v:shape>
            </v:group>
            <v:group style="position:absolute;left:1439;top:1336;width:88;height:2" coordorigin="1439,1336" coordsize="88,2">
              <v:shape style="position:absolute;left:1439;top:1336;width:88;height:2" coordorigin="1439,1336" coordsize="88,0" path="m1439,1336l1528,1336e" filled="f" stroked="t" strokeweight="3.045pt" strokecolor="#000000">
                <v:path arrowok="t"/>
              </v:shape>
            </v:group>
            <v:group style="position:absolute;left:939;top:1336;width:29;height:29" coordorigin="939,1336" coordsize="29,29">
              <v:shape style="position:absolute;left:939;top:1336;width:29;height:29" coordorigin="939,1336" coordsize="29,29" path="m939,1350l968,1350e" filled="f" stroked="t" strokeweight="1.572pt" strokecolor="#000000">
                <v:path arrowok="t"/>
              </v:shape>
            </v:group>
            <v:group style="position:absolute;left:1027;top:1365;width:88;height:2" coordorigin="1027,1365" coordsize="88,2">
              <v:shape style="position:absolute;left:1027;top:1365;width:88;height:2" coordorigin="1027,1365" coordsize="88,0" path="m1027,1365l1115,1365e" filled="f" stroked="t" strokeweight="3.045pt" strokecolor="#000000">
                <v:path arrowok="t"/>
              </v:shape>
            </v:group>
            <v:group style="position:absolute;left:1145;top:1350;width:118;height:2" coordorigin="1145,1350" coordsize="118,2">
              <v:shape style="position:absolute;left:1145;top:1350;width:118;height:2" coordorigin="1145,1350" coordsize="118,0" path="m1145,1350l1263,1350e" filled="f" stroked="t" strokeweight="1.572pt" strokecolor="#000000">
                <v:path arrowok="t"/>
              </v:shape>
            </v:group>
            <v:group style="position:absolute;left:1292;top:1350;width:59;height:2" coordorigin="1292,1350" coordsize="59,2">
              <v:shape style="position:absolute;left:1292;top:1350;width:59;height:2" coordorigin="1292,1350" coordsize="59,0" path="m1292,1350l1351,1350e" filled="f" stroked="t" strokeweight="1.572pt" strokecolor="#000000">
                <v:path arrowok="t"/>
              </v:shape>
            </v:group>
            <v:group style="position:absolute;left:1469;top:1365;width:29;height:2" coordorigin="1469,1365" coordsize="29,2">
              <v:shape style="position:absolute;left:1469;top:1365;width:29;height:2" coordorigin="1469,1365" coordsize="29,0" path="m1469,1365l1498,1365e" filled="f" stroked="t" strokeweight="3.045pt" strokecolor="#000000">
                <v:path arrowok="t"/>
              </v:shape>
            </v:group>
            <v:group style="position:absolute;left:1115;top:1394;width:118;height:2" coordorigin="1115,1394" coordsize="118,2">
              <v:shape style="position:absolute;left:1115;top:1394;width:118;height:2" coordorigin="1115,1394" coordsize="118,0" path="m1115,1394l1233,1394e" filled="f" stroked="t" strokeweight="3.045pt" strokecolor="#000000">
                <v:path arrowok="t"/>
              </v:shape>
            </v:group>
            <v:group style="position:absolute;left:1292;top:1365;width:29;height:29" coordorigin="1292,1365" coordsize="29,29">
              <v:shape style="position:absolute;left:1292;top:1365;width:29;height:29" coordorigin="1292,1365" coordsize="29,29" path="m1292,1380l1322,1380e" filled="f" stroked="t" strokeweight="1.573pt" strokecolor="#000000">
                <v:path arrowok="t"/>
              </v:shape>
            </v:group>
            <v:group style="position:absolute;left:1410;top:1365;width:29;height:29" coordorigin="1410,1365" coordsize="29,29">
              <v:shape style="position:absolute;left:1410;top:1365;width:29;height:29" coordorigin="1410,1365" coordsize="29,29" path="m1410,1380l1439,1380e" filled="f" stroked="t" strokeweight="1.573pt" strokecolor="#000000">
                <v:path arrowok="t"/>
              </v:shape>
            </v:group>
            <v:group style="position:absolute;left:1498;top:1380;width:324;height:2" coordorigin="1498,1380" coordsize="324,2">
              <v:shape style="position:absolute;left:1498;top:1380;width:324;height:2" coordorigin="1498,1380" coordsize="324,0" path="m1498,1380l1822,1380e" filled="f" stroked="t" strokeweight="1.573pt" strokecolor="#000000">
                <v:path arrowok="t"/>
              </v:shape>
            </v:group>
            <v:group style="position:absolute;left:1204;top:1424;width:118;height:2" coordorigin="1204,1424" coordsize="118,2">
              <v:shape style="position:absolute;left:1204;top:1424;width:118;height:2" coordorigin="1204,1424" coordsize="118,0" path="m1204,1424l1322,1424e" filled="f" stroked="t" strokeweight="3.045pt" strokecolor="#000000">
                <v:path arrowok="t"/>
              </v:shape>
            </v:group>
            <v:group style="position:absolute;left:1616;top:1395;width:29;height:29" coordorigin="1616,1395" coordsize="29,29">
              <v:shape style="position:absolute;left:1616;top:1395;width:29;height:29" coordorigin="1616,1395" coordsize="29,29" path="m1616,1409l1646,1409e" filled="f" stroked="t" strokeweight="1.572pt" strokecolor="#000000">
                <v:path arrowok="t"/>
              </v:shape>
            </v:group>
            <v:group style="position:absolute;left:1675;top:1409;width:118;height:2" coordorigin="1675,1409" coordsize="118,2">
              <v:shape style="position:absolute;left:1675;top:1409;width:118;height:2" coordorigin="1675,1409" coordsize="118,0" path="m1675,1409l1793,1409e" filled="f" stroked="t" strokeweight="1.572pt" strokecolor="#000000">
                <v:path arrowok="t"/>
              </v:shape>
            </v:group>
            <v:group style="position:absolute;left:1086;top:1453;width:118;height:2" coordorigin="1086,1453" coordsize="118,2">
              <v:shape style="position:absolute;left:1086;top:1453;width:118;height:2" coordorigin="1086,1453" coordsize="118,0" path="m1086,1453l1204,1453e" filled="f" stroked="t" strokeweight="3.045pt" strokecolor="#000000">
                <v:path arrowok="t"/>
              </v:shape>
            </v:group>
            <v:group style="position:absolute;left:1322;top:1453;width:29;height:2" coordorigin="1322,1453" coordsize="29,2">
              <v:shape style="position:absolute;left:1322;top:1453;width:29;height:2" coordorigin="1322,1453" coordsize="29,0" path="m1322,1453l1351,1453e" filled="f" stroked="t" strokeweight="3.045pt" strokecolor="#000000">
                <v:path arrowok="t"/>
              </v:shape>
            </v:group>
            <v:group style="position:absolute;left:1439;top:1453;width:147;height:2" coordorigin="1439,1453" coordsize="147,2">
              <v:shape style="position:absolute;left:1439;top:1453;width:147;height:2" coordorigin="1439,1453" coordsize="147,0" path="m1439,1453l1587,1453e" filled="f" stroked="t" strokeweight="3.045pt" strokecolor="#000000">
                <v:path arrowok="t"/>
              </v:shape>
            </v:group>
            <v:group style="position:absolute;left:1763;top:1424;width:29;height:29" coordorigin="1763,1424" coordsize="29,29">
              <v:shape style="position:absolute;left:1763;top:1424;width:29;height:29" coordorigin="1763,1424" coordsize="29,29" path="m1763,1439l1793,1439e" filled="f" stroked="t" strokeweight="1.573pt" strokecolor="#000000">
                <v:path arrowok="t"/>
              </v:shape>
            </v:group>
            <v:group style="position:absolute;left:1469;top:1452;width:59;height:61" coordorigin="1469,1452" coordsize="59,61">
              <v:shape style="position:absolute;left:1469;top:1452;width:59;height:61" coordorigin="1469,1452" coordsize="59,61" path="m1469,1513l1528,1513,1528,1452,1469,1452,1469,1513xe" filled="t" fillcolor="#000000" stroked="f">
                <v:path arrowok="t"/>
                <v:fill/>
              </v:shape>
            </v:group>
            <v:group style="position:absolute;left:1528;top:1483;width:206;height:2" coordorigin="1528,1483" coordsize="206,2">
              <v:shape style="position:absolute;left:1528;top:1483;width:206;height:2" coordorigin="1528,1483" coordsize="206,0" path="m1528,1483l1734,1483e" filled="f" stroked="t" strokeweight="3.045pt" strokecolor="#000000">
                <v:path arrowok="t"/>
              </v:shape>
            </v:group>
            <v:group style="position:absolute;left:1086;top:1512;width:295;height:2" coordorigin="1086,1512" coordsize="295,2">
              <v:shape style="position:absolute;left:1086;top:1512;width:295;height:2" coordorigin="1086,1512" coordsize="295,0" path="m1086,1512l1381,1512e" filled="f" stroked="t" strokeweight="3.045pt" strokecolor="#000000">
                <v:path arrowok="t"/>
              </v:shape>
            </v:group>
            <v:group style="position:absolute;left:1381;top:1512;width:59;height:2" coordorigin="1381,1512" coordsize="59,2">
              <v:shape style="position:absolute;left:1381;top:1512;width:59;height:2" coordorigin="1381,1512" coordsize="59,0" path="m1381,1512l1439,1512e" filled="f" stroked="t" strokeweight="3.045pt" strokecolor="#000000">
                <v:path arrowok="t"/>
              </v:shape>
            </v:group>
            <v:group style="position:absolute;left:1557;top:1483;width:29;height:29" coordorigin="1557,1483" coordsize="29,29">
              <v:shape style="position:absolute;left:1557;top:1483;width:29;height:29" coordorigin="1557,1483" coordsize="29,29" path="m1557,1498l1587,1498e" filled="f" stroked="t" strokeweight="1.573pt" strokecolor="#000000">
                <v:path arrowok="t"/>
              </v:shape>
            </v:group>
            <v:group style="position:absolute;left:1616;top:1483;width:29;height:29" coordorigin="1616,1483" coordsize="29,29">
              <v:shape style="position:absolute;left:1616;top:1483;width:29;height:29" coordorigin="1616,1483" coordsize="29,29" path="m1616,1498l1646,1498e" filled="f" stroked="t" strokeweight="1.573pt" strokecolor="#000000">
                <v:path arrowok="t"/>
              </v:shape>
            </v:group>
            <v:group style="position:absolute;left:1675;top:1498;width:88;height:2" coordorigin="1675,1498" coordsize="88,2">
              <v:shape style="position:absolute;left:1675;top:1498;width:88;height:2" coordorigin="1675,1498" coordsize="88,0" path="m1675,1498l1763,1498e" filled="f" stroked="t" strokeweight="1.573pt" strokecolor="#000000">
                <v:path arrowok="t"/>
              </v:shape>
            </v:group>
            <v:group style="position:absolute;left:1115;top:1512;width:29;height:29" coordorigin="1115,1512" coordsize="29,29">
              <v:shape style="position:absolute;left:1115;top:1512;width:29;height:29" coordorigin="1115,1512" coordsize="29,29" path="m1115,1527l1145,1527e" filled="f" stroked="t" strokeweight="1.572pt" strokecolor="#000000">
                <v:path arrowok="t"/>
              </v:shape>
            </v:group>
            <v:group style="position:absolute;left:1439;top:1542;width:29;height:2" coordorigin="1439,1542" coordsize="29,2">
              <v:shape style="position:absolute;left:1439;top:1542;width:29;height:2" coordorigin="1439,1542" coordsize="29,0" path="m1439,1542l1469,1542e" filled="f" stroked="t" strokeweight="3.044pt" strokecolor="#000000">
                <v:path arrowok="t"/>
              </v:shape>
            </v:group>
            <v:group style="position:absolute;left:1469;top:1511;width:59;height:61" coordorigin="1469,1511" coordsize="59,61">
              <v:shape style="position:absolute;left:1469;top:1511;width:59;height:61" coordorigin="1469,1511" coordsize="59,61" path="m1469,1572l1528,1572,1528,1511,1469,1511,1469,1572xe" filled="t" fillcolor="#000000" stroked="f">
                <v:path arrowok="t"/>
                <v:fill/>
              </v:shape>
            </v:group>
            <v:group style="position:absolute;left:1675;top:1527;width:59;height:2" coordorigin="1675,1527" coordsize="59,2">
              <v:shape style="position:absolute;left:1675;top:1527;width:59;height:2" coordorigin="1675,1527" coordsize="59,0" path="m1675,1527l1734,1527e" filled="f" stroked="t" strokeweight="1.572pt" strokecolor="#000000">
                <v:path arrowok="t"/>
              </v:shape>
            </v:group>
            <v:group style="position:absolute;left:1793;top:1512;width:29;height:29" coordorigin="1793,1512" coordsize="29,29">
              <v:shape style="position:absolute;left:1793;top:1512;width:29;height:29" coordorigin="1793,1512" coordsize="29,29" path="m1793,1527l1822,1527e" filled="f" stroked="t" strokeweight="1.572pt" strokecolor="#000000">
                <v:path arrowok="t"/>
              </v:shape>
            </v:group>
            <v:group style="position:absolute;left:1145;top:1571;width:265;height:2" coordorigin="1145,1571" coordsize="265,2">
              <v:shape style="position:absolute;left:1145;top:1571;width:265;height:2" coordorigin="1145,1571" coordsize="265,0" path="m1145,1571l1410,1571e" filled="f" stroked="t" strokeweight="3.046pt" strokecolor="#000000">
                <v:path arrowok="t"/>
              </v:shape>
            </v:group>
            <v:group style="position:absolute;left:1469;top:1571;width:147;height:2" coordorigin="1469,1571" coordsize="147,2">
              <v:shape style="position:absolute;left:1469;top:1571;width:147;height:2" coordorigin="1469,1571" coordsize="147,0" path="m1469,1571l1616,1571e" filled="f" stroked="t" strokeweight="3.046pt" strokecolor="#000000">
                <v:path arrowok="t"/>
              </v:shape>
            </v:group>
            <v:group style="position:absolute;left:1086;top:1571;width:29;height:29" coordorigin="1086,1571" coordsize="29,29">
              <v:shape style="position:absolute;left:1086;top:1571;width:29;height:29" coordorigin="1086,1571" coordsize="29,29" path="m1086,1586l1115,1586e" filled="f" stroked="t" strokeweight="1.573pt" strokecolor="#000000">
                <v:path arrowok="t"/>
              </v:shape>
            </v:group>
            <v:group style="position:absolute;left:1174;top:1586;width:88;height:2" coordorigin="1174,1586" coordsize="88,2">
              <v:shape style="position:absolute;left:1174;top:1586;width:88;height:2" coordorigin="1174,1586" coordsize="88,0" path="m1174,1586l1263,1586e" filled="f" stroked="t" strokeweight="1.573pt" strokecolor="#000000">
                <v:path arrowok="t"/>
              </v:shape>
            </v:group>
            <v:group style="position:absolute;left:1322;top:1586;width:59;height:2" coordorigin="1322,1586" coordsize="59,2">
              <v:shape style="position:absolute;left:1322;top:1586;width:59;height:2" coordorigin="1322,1586" coordsize="59,0" path="m1322,1586l1381,1586e" filled="f" stroked="t" strokeweight="1.573pt" strokecolor="#000000">
                <v:path arrowok="t"/>
              </v:shape>
            </v:group>
            <v:group style="position:absolute;left:1557;top:1571;width:29;height:29" coordorigin="1557,1571" coordsize="29,29">
              <v:shape style="position:absolute;left:1557;top:1571;width:29;height:29" coordorigin="1557,1571" coordsize="29,29" path="m1557,1586l1587,1586e" filled="f" stroked="t" strokeweight="1.573pt" strokecolor="#000000">
                <v:path arrowok="t"/>
              </v:shape>
            </v:group>
            <v:group style="position:absolute;left:1675;top:1571;width:29;height:29" coordorigin="1675,1571" coordsize="29,29">
              <v:shape style="position:absolute;left:1675;top:1571;width:29;height:29" coordorigin="1675,1571" coordsize="29,29" path="m1675,1586l1704,1586e" filled="f" stroked="t" strokeweight="1.573pt" strokecolor="#000000">
                <v:path arrowok="t"/>
              </v:shape>
            </v:group>
            <v:group style="position:absolute;left:1763;top:1571;width:29;height:29" coordorigin="1763,1571" coordsize="29,29">
              <v:shape style="position:absolute;left:1763;top:1571;width:29;height:29" coordorigin="1763,1571" coordsize="29,29" path="m1763,1586l1793,1586e" filled="f" stroked="t" strokeweight="1.573pt" strokecolor="#000000">
                <v:path arrowok="t"/>
              </v:shape>
            </v:group>
            <v:group style="position:absolute;left:850;top:629;width:206;height:206" coordorigin="850,629" coordsize="206,206">
              <v:shape style="position:absolute;left:850;top:629;width:206;height:206" coordorigin="850,629" coordsize="206,206" path="m1057,629l850,629,850,835,1057,835,1057,804,881,804,881,660,1057,660,1057,629e" filled="t" fillcolor="#000000" stroked="f">
                <v:path arrowok="t"/>
                <v:fill/>
              </v:shape>
              <v:shape style="position:absolute;left:850;top:629;width:206;height:206" coordorigin="850,629" coordsize="206,206" path="m1057,660l1026,660,1026,804,1057,804,1057,660e" filled="t" fillcolor="#000000" stroked="f">
                <v:path arrowok="t"/>
                <v:fill/>
              </v:shape>
            </v:group>
            <v:group style="position:absolute;left:1616;top:629;width:206;height:206" coordorigin="1616,629" coordsize="206,206">
              <v:shape style="position:absolute;left:1616;top:629;width:206;height:206" coordorigin="1616,629" coordsize="206,206" path="m1822,629l1616,629,1616,835,1822,835,1822,804,1647,804,1647,660,1822,660,1822,629e" filled="t" fillcolor="#000000" stroked="f">
                <v:path arrowok="t"/>
                <v:fill/>
              </v:shape>
              <v:shape style="position:absolute;left:1616;top:629;width:206;height:206" coordorigin="1616,629" coordsize="206,206" path="m1822,660l1791,660,1791,804,1822,804,1822,660e" filled="t" fillcolor="#000000" stroked="f">
                <v:path arrowok="t"/>
                <v:fill/>
              </v:shape>
            </v:group>
            <v:group style="position:absolute;left:850;top:1395;width:206;height:206" coordorigin="850,1395" coordsize="206,206">
              <v:shape style="position:absolute;left:850;top:1395;width:206;height:206" coordorigin="850,1395" coordsize="206,206" path="m1057,1395l850,1395,850,1601,1057,1601,1057,1570,881,1570,881,1425,1057,1425,1057,1395e" filled="t" fillcolor="#000000" stroked="f">
                <v:path arrowok="t"/>
                <v:fill/>
              </v:shape>
              <v:shape style="position:absolute;left:850;top:1395;width:206;height:206" coordorigin="850,1395" coordsize="206,206" path="m1057,1425l1026,1425,1026,1570,1057,1570,1057,1425e" filled="t" fillcolor="#000000" stroked="f">
                <v:path arrowok="t"/>
                <v:fill/>
              </v:shape>
            </v:group>
            <v:group style="position:absolute;left:909;top:732;width:88;height:2" coordorigin="909,732" coordsize="88,2">
              <v:shape style="position:absolute;left:909;top:732;width:88;height:2" coordorigin="909,732" coordsize="88,0" path="m909,732l998,732e" filled="f" stroked="t" strokeweight="4.518pt" strokecolor="#000000">
                <v:path arrowok="t"/>
              </v:shape>
            </v:group>
            <v:group style="position:absolute;left:1675;top:732;width:88;height:2" coordorigin="1675,732" coordsize="88,2">
              <v:shape style="position:absolute;left:1675;top:732;width:88;height:2" coordorigin="1675,732" coordsize="88,0" path="m1675,732l1763,732e" filled="f" stroked="t" strokeweight="4.518pt" strokecolor="#000000">
                <v:path arrowok="t"/>
              </v:shape>
            </v:group>
            <v:group style="position:absolute;left:909;top:1498;width:88;height:2" coordorigin="909,1498" coordsize="88,2">
              <v:shape style="position:absolute;left:909;top:1498;width:88;height:2" coordorigin="909,1498" coordsize="88,0" path="m909,1498l998,1498e" filled="f" stroked="t" strokeweight="4.517pt" strokecolor="#000000">
                <v:path arrowok="t"/>
              </v:shape>
            </v:group>
            <w10:wrap type="none"/>
          </v:group>
        </w:pic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auto"/>
        <w:ind w:left="1528" w:right="712"/>
        <w:jc w:val="left"/>
        <w:rPr>
          <w:rFonts w:ascii="Lato" w:hAnsi="Lato" w:cs="Lato" w:eastAsia="Lato"/>
          <w:sz w:val="18"/>
          <w:szCs w:val="18"/>
        </w:rPr>
      </w:pPr>
      <w:rPr/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spacing w:val="-4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spacing w:val="-9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ЛИО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Б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-1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ЙН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ы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-1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л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я</w:t>
      </w:r>
      <w:r>
        <w:rPr>
          <w:rFonts w:ascii="Lato" w:hAnsi="Lato" w:cs="Lato" w:eastAsia="Lato"/>
          <w:sz w:val="18"/>
          <w:szCs w:val="18"/>
          <w:spacing w:val="-5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в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х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!</w:t>
      </w:r>
      <w:r>
        <w:rPr>
          <w:rFonts w:ascii="Lato" w:hAnsi="Lato" w:cs="Lato" w:eastAsia="Lato"/>
          <w:sz w:val="18"/>
          <w:szCs w:val="18"/>
          <w:spacing w:val="-6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с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а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н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у</w:t>
      </w:r>
      <w:r>
        <w:rPr>
          <w:rFonts w:ascii="Lato" w:hAnsi="Lato" w:cs="Lato" w:eastAsia="Lato"/>
          <w:sz w:val="18"/>
          <w:szCs w:val="18"/>
          <w:spacing w:val="4"/>
          <w:w w:val="100"/>
          <w:i/>
        </w:rPr>
        <w:t>й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т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Q</w:t>
      </w:r>
      <w:r>
        <w:rPr>
          <w:rFonts w:ascii="Lato" w:hAnsi="Lato" w:cs="Lato" w:eastAsia="Lato"/>
          <w:sz w:val="18"/>
          <w:szCs w:val="18"/>
          <w:spacing w:val="-5"/>
          <w:w w:val="100"/>
          <w:i/>
        </w:rPr>
        <w:t>R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-</w:t>
      </w:r>
      <w:r>
        <w:rPr>
          <w:rFonts w:ascii="Lato" w:hAnsi="Lato" w:cs="Lato" w:eastAsia="Lato"/>
          <w:sz w:val="18"/>
          <w:szCs w:val="18"/>
          <w:spacing w:val="1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о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д</w:t>
      </w:r>
      <w:r>
        <w:rPr>
          <w:rFonts w:ascii="Lato" w:hAnsi="Lato" w:cs="Lato" w:eastAsia="Lato"/>
          <w:sz w:val="18"/>
          <w:szCs w:val="18"/>
          <w:spacing w:val="-9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п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р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и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с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о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е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д</w:t>
      </w:r>
      <w:r>
        <w:rPr>
          <w:rFonts w:ascii="Lato" w:hAnsi="Lato" w:cs="Lato" w:eastAsia="Lato"/>
          <w:sz w:val="18"/>
          <w:szCs w:val="18"/>
          <w:spacing w:val="4"/>
          <w:w w:val="98"/>
          <w:i/>
        </w:rPr>
        <w:t>и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н</w:t>
      </w:r>
      <w:r>
        <w:rPr>
          <w:rFonts w:ascii="Lato" w:hAnsi="Lato" w:cs="Lato" w:eastAsia="Lato"/>
          <w:sz w:val="18"/>
          <w:szCs w:val="18"/>
          <w:spacing w:val="3"/>
          <w:w w:val="98"/>
          <w:i/>
        </w:rPr>
        <w:t>я</w:t>
      </w:r>
      <w:r>
        <w:rPr>
          <w:rFonts w:ascii="Lato" w:hAnsi="Lato" w:cs="Lato" w:eastAsia="Lato"/>
          <w:sz w:val="18"/>
          <w:szCs w:val="18"/>
          <w:spacing w:val="4"/>
          <w:w w:val="98"/>
          <w:i/>
        </w:rPr>
        <w:t>й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т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е</w:t>
      </w:r>
      <w:r>
        <w:rPr>
          <w:rFonts w:ascii="Lato" w:hAnsi="Lato" w:cs="Lato" w:eastAsia="Lato"/>
          <w:sz w:val="18"/>
          <w:szCs w:val="18"/>
          <w:spacing w:val="2"/>
          <w:w w:val="98"/>
          <w:i/>
        </w:rPr>
        <w:t>с</w:t>
      </w:r>
      <w:r>
        <w:rPr>
          <w:rFonts w:ascii="Lato" w:hAnsi="Lato" w:cs="Lato" w:eastAsia="Lato"/>
          <w:sz w:val="18"/>
          <w:szCs w:val="18"/>
          <w:spacing w:val="0"/>
          <w:w w:val="98"/>
          <w:i/>
        </w:rPr>
        <w:t>ь</w:t>
      </w:r>
      <w:r>
        <w:rPr>
          <w:rFonts w:ascii="Lato" w:hAnsi="Lato" w:cs="Lato" w:eastAsia="Lato"/>
          <w:sz w:val="18"/>
          <w:szCs w:val="18"/>
          <w:spacing w:val="7"/>
          <w:w w:val="98"/>
          <w:i/>
        </w:rPr>
        <w:t> 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к</w:t>
      </w:r>
      <w:r>
        <w:rPr>
          <w:rFonts w:ascii="Lato" w:hAnsi="Lato" w:cs="Lato" w:eastAsia="Lato"/>
          <w:sz w:val="18"/>
          <w:szCs w:val="18"/>
          <w:spacing w:val="-2"/>
          <w:w w:val="100"/>
          <w:i/>
        </w:rPr>
        <w:t> 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и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г</w:t>
      </w:r>
      <w:r>
        <w:rPr>
          <w:rFonts w:ascii="Lato" w:hAnsi="Lato" w:cs="Lato" w:eastAsia="Lato"/>
          <w:sz w:val="18"/>
          <w:szCs w:val="18"/>
          <w:spacing w:val="3"/>
          <w:w w:val="100"/>
          <w:i/>
        </w:rPr>
        <w:t>р</w:t>
      </w:r>
      <w:r>
        <w:rPr>
          <w:rFonts w:ascii="Lato" w:hAnsi="Lato" w:cs="Lato" w:eastAsia="Lato"/>
          <w:sz w:val="18"/>
          <w:szCs w:val="18"/>
          <w:spacing w:val="2"/>
          <w:w w:val="100"/>
          <w:i/>
        </w:rPr>
        <w:t>е</w:t>
      </w:r>
      <w:r>
        <w:rPr>
          <w:rFonts w:ascii="Lato" w:hAnsi="Lato" w:cs="Lato" w:eastAsia="Lato"/>
          <w:sz w:val="18"/>
          <w:szCs w:val="18"/>
          <w:spacing w:val="0"/>
          <w:w w:val="100"/>
          <w:i/>
        </w:rPr>
        <w:t>!</w:t>
      </w:r>
      <w:r>
        <w:rPr>
          <w:rFonts w:ascii="Lato" w:hAnsi="Lato" w:cs="Lato" w:eastAsia="Lato"/>
          <w:sz w:val="18"/>
          <w:szCs w:val="1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11" w:right="-50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-2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».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394" w:right="-66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аго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11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й!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left="394" w:right="-66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8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9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11" w:right="-50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1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0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2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5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йоно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о?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?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риз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оро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вер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уло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11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69" w:after="0" w:line="273" w:lineRule="auto"/>
        <w:ind w:right="58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br w:type="column"/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,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й: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40" w:lineRule="auto"/>
        <w:ind w:right="675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8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«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5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ный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8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нё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ф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ппо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емо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ляем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снов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ово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ери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«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-1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»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o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b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s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c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u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r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u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m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нны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!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8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етс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я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ий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" w:right="5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ую</w:t>
      </w:r>
      <w:r>
        <w:rPr>
          <w:rFonts w:ascii="Helios" w:hAnsi="Helios" w:cs="Helios" w:eastAsia="Helios"/>
          <w:sz w:val="18"/>
          <w:szCs w:val="18"/>
          <w:color w:val="006565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нь</w:t>
      </w:r>
      <w:r>
        <w:rPr>
          <w:rFonts w:ascii="Helios" w:hAnsi="Helios" w:cs="Helios" w:eastAsia="Helios"/>
          <w:sz w:val="18"/>
          <w:szCs w:val="18"/>
          <w:color w:val="006565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" w:right="57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…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и,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ы,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рше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по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е.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име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ч,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рообо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" w:right="58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v:shape style="position:absolute;margin-left:306.141724pt;margin-top:32.115299pt;width:246.232805pt;height:143.04pt;mso-position-horizontal-relative:page;mso-position-vertical-relative:paragraph;z-index:-1440" type="#_x0000_t75">
            <v:imagedata r:id="rId83" o:title=""/>
          </v:shape>
        </w:pic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pgMar w:header="406502640" w:footer="525" w:top="700" w:bottom="720" w:left="740" w:right="740"/>
          <w:pgSz w:w="11920" w:h="16840"/>
          <w:cols w:num="2" w:equalWidth="0">
            <w:col w:w="5045" w:space="339"/>
            <w:col w:w="5056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086304pt;height:142.56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 w:after="0" w:line="240" w:lineRule="auto"/>
        <w:ind w:left="124" w:right="-20"/>
        <w:jc w:val="left"/>
        <w:tabs>
          <w:tab w:pos="5380" w:val="left"/>
        </w:tabs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у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  <w:tab/>
      </w:r>
      <w:r>
        <w:rPr>
          <w:rFonts w:ascii="Open Sans" w:hAnsi="Open Sans" w:cs="Open Sans" w:eastAsia="Open Sans"/>
          <w:sz w:val="16"/>
          <w:szCs w:val="16"/>
          <w:spacing w:val="-18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ц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я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к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н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ю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4"/>
          <w:w w:val="100"/>
        </w:rPr>
        <w:t>з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щ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и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ы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д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й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-9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040" w:bottom="280" w:left="740" w:right="740"/>
        </w:sectPr>
      </w:pPr>
      <w:rPr/>
    </w:p>
    <w:p>
      <w:pPr>
        <w:spacing w:before="99" w:after="0" w:line="240" w:lineRule="auto"/>
        <w:ind w:left="1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6.914357pt;height:143.04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left="226" w:right="2837"/>
        <w:jc w:val="both"/>
        <w:rPr>
          <w:rFonts w:ascii="Open Sans" w:hAnsi="Open Sans" w:cs="Open Sans" w:eastAsia="Open Sans"/>
          <w:sz w:val="16"/>
          <w:szCs w:val="16"/>
        </w:rPr>
      </w:pPr>
      <w:rPr/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На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р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а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б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о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ч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2"/>
          <w:w w:val="100"/>
        </w:rPr>
        <w:t>м</w:t>
      </w:r>
      <w:r>
        <w:rPr>
          <w:rFonts w:ascii="Open Sans" w:hAnsi="Open Sans" w:cs="Open Sans" w:eastAsia="Open Sans"/>
          <w:sz w:val="16"/>
          <w:szCs w:val="16"/>
          <w:spacing w:val="3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7"/>
          <w:w w:val="100"/>
        </w:rPr>
        <w:t>с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т</w:t>
      </w:r>
      <w:r>
        <w:rPr>
          <w:rFonts w:ascii="Open Sans" w:hAnsi="Open Sans" w:cs="Open Sans" w:eastAsia="Open Sans"/>
          <w:sz w:val="16"/>
          <w:szCs w:val="16"/>
          <w:spacing w:val="1"/>
          <w:w w:val="100"/>
        </w:rPr>
        <w:t>е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,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-1"/>
          <w:w w:val="100"/>
        </w:rPr>
        <w:t>0</w:t>
      </w:r>
      <w:r>
        <w:rPr>
          <w:rFonts w:ascii="Open Sans" w:hAnsi="Open Sans" w:cs="Open Sans" w:eastAsia="Open Sans"/>
          <w:sz w:val="16"/>
          <w:szCs w:val="16"/>
          <w:spacing w:val="-2"/>
          <w:w w:val="100"/>
        </w:rPr>
        <w:t>2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1</w:t>
      </w:r>
      <w:r>
        <w:rPr>
          <w:rFonts w:ascii="Open Sans" w:hAnsi="Open Sans" w:cs="Open Sans" w:eastAsia="Open Sans"/>
          <w:sz w:val="16"/>
          <w:szCs w:val="16"/>
          <w:spacing w:val="-3"/>
          <w:w w:val="100"/>
        </w:rPr>
        <w:t> </w:t>
      </w:r>
      <w:r>
        <w:rPr>
          <w:rFonts w:ascii="Open Sans" w:hAnsi="Open Sans" w:cs="Open Sans" w:eastAsia="Open Sans"/>
          <w:sz w:val="16"/>
          <w:szCs w:val="16"/>
          <w:spacing w:val="-14"/>
          <w:w w:val="100"/>
        </w:rPr>
        <w:t>г</w:t>
      </w:r>
      <w:r>
        <w:rPr>
          <w:rFonts w:ascii="Open Sans" w:hAnsi="Open Sans" w:cs="Open Sans" w:eastAsia="Open Sans"/>
          <w:sz w:val="16"/>
          <w:szCs w:val="16"/>
          <w:spacing w:val="0"/>
          <w:w w:val="100"/>
        </w:rPr>
        <w:t>.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90" w:right="-51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91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х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ы?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474" w:right="-67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9" w:after="0" w:line="273" w:lineRule="auto"/>
        <w:ind w:left="191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и,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я,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и,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лё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…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7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40" w:lineRule="auto"/>
        <w:ind w:left="474" w:right="-66"/>
        <w:jc w:val="left"/>
        <w:rPr>
          <w:rFonts w:ascii="Helios" w:hAnsi="Helios" w:cs="Helios" w:eastAsia="Helios"/>
          <w:sz w:val="18"/>
          <w:szCs w:val="18"/>
        </w:rPr>
      </w:pPr>
      <w:rPr/>
      <w:r>
        <w:rPr/>
        <w:pict>
          <v:group style="position:absolute;margin-left:34.723999pt;margin-top:27.740088pt;width:525.118pt;height:371.839pt;mso-position-horizontal-relative:page;mso-position-vertical-relative:paragraph;z-index:-1438" coordorigin="694,555" coordsize="10502,7437">
            <v:group style="position:absolute;left:704;top:565;width:10482;height:7417" coordorigin="704,565" coordsize="10482,7417">
              <v:shape style="position:absolute;left:704;top:565;width:10482;height:7417" coordorigin="704,565" coordsize="10482,7417" path="m704,7982l11187,7982,11187,565,704,565,704,7982e" filled="t" fillcolor="#EDEEF0" stroked="f">
                <v:path arrowok="t"/>
                <v:fill/>
              </v:shape>
              <v:shape style="position:absolute;left:850;top:674;width:10189;height:3095" type="#_x0000_t75">
                <v:imagedata r:id="rId86" o:title=""/>
              </v:shape>
            </v:group>
            <w10:wrap type="none"/>
          </v:group>
        </w:pict>
      </w:r>
      <w:r>
        <w:rPr/>
        <w:pict>
          <v:group style="position:absolute;margin-left:42.519699pt;margin-top:21.786787pt;width:510.236pt;height:.1pt;mso-position-horizontal-relative:page;mso-position-vertical-relative:paragraph;z-index:-1437" coordorigin="850,436" coordsize="10205,2">
            <v:shape style="position:absolute;left:850;top:436;width:10205;height:2" coordorigin="850,436" coordsize="10205,0" path="m850,436l11055,436e" filled="f" stroked="t" strokeweight="2pt" strokecolor="#C2C1BC">
              <v:path arrowok="t"/>
            </v:shape>
          </v:group>
          <w10:wrap type="none"/>
        </w:pic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ь,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щ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ра</w:t>
      </w:r>
      <w:r>
        <w:rPr>
          <w:rFonts w:ascii="Helios" w:hAnsi="Helios" w:cs="Helios" w:eastAsia="Helios"/>
          <w:sz w:val="18"/>
          <w:szCs w:val="18"/>
          <w:spacing w:val="8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-10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о,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(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)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1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о.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дочена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оме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очен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,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ак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Вы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з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5"/>
          <w:w w:val="98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98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98"/>
        </w:rPr>
        <w:t>в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98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6"/>
          <w:w w:val="98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color w:val="006565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ую</w:t>
      </w:r>
      <w:r>
        <w:rPr>
          <w:rFonts w:ascii="Helios" w:hAnsi="Helios" w:cs="Helios" w:eastAsia="Helios"/>
          <w:sz w:val="18"/>
          <w:szCs w:val="18"/>
          <w:color w:val="006565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color w:val="006565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ш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ат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color w:val="006565"/>
          <w:spacing w:val="4"/>
          <w:w w:val="100"/>
        </w:rPr>
        <w:t>ф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2"/>
          <w:w w:val="100"/>
        </w:rPr>
        <w:t>р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28" w:after="0" w:line="273" w:lineRule="auto"/>
        <w:ind w:right="59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ь,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99"/>
        </w:rPr>
        <w:t>у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ь,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тат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ё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1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4" w:right="-20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п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color w:val="006565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л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ж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а</w:t>
      </w:r>
      <w:r>
        <w:rPr>
          <w:rFonts w:ascii="Helios" w:hAnsi="Helios" w:cs="Helios" w:eastAsia="Helios"/>
          <w:sz w:val="18"/>
          <w:szCs w:val="18"/>
          <w:color w:val="006565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19"/>
          <w:w w:val="100"/>
        </w:rPr>
        <w:t> </w:t>
      </w:r>
      <w:r>
        <w:rPr>
          <w:rFonts w:ascii="Helios" w:hAnsi="Helios" w:cs="Helios" w:eastAsia="Helios"/>
          <w:sz w:val="18"/>
          <w:szCs w:val="18"/>
          <w:color w:val="006565"/>
          <w:spacing w:val="-3"/>
          <w:w w:val="100"/>
        </w:rPr>
        <w:t>б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-1"/>
          <w:w w:val="100"/>
        </w:rPr>
        <w:t>д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color w:val="006565"/>
          <w:spacing w:val="2"/>
          <w:w w:val="100"/>
        </w:rPr>
        <w:t>щ</w:t>
      </w:r>
      <w:r>
        <w:rPr>
          <w:rFonts w:ascii="Helios" w:hAnsi="Helios" w:cs="Helios" w:eastAsia="Helios"/>
          <w:sz w:val="18"/>
          <w:szCs w:val="18"/>
          <w:color w:val="006565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-5"/>
          <w:w w:val="100"/>
        </w:rPr>
        <w:t>е</w:t>
      </w:r>
      <w:r>
        <w:rPr>
          <w:rFonts w:ascii="Helios" w:hAnsi="Helios" w:cs="Helios" w:eastAsia="Helios"/>
          <w:sz w:val="18"/>
          <w:szCs w:val="18"/>
          <w:color w:val="006565"/>
          <w:spacing w:val="0"/>
          <w:w w:val="100"/>
        </w:rPr>
        <w:t>?</w:t>
      </w:r>
      <w:r>
        <w:rPr>
          <w:rFonts w:ascii="Helios" w:hAnsi="Helios" w:cs="Helios" w:eastAsia="Helios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73" w:lineRule="auto"/>
        <w:ind w:right="58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М.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N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o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n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s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t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o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p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L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i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g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h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t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spacing w:before="0" w:after="0" w:line="273" w:lineRule="auto"/>
        <w:ind w:left="1" w:right="59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1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99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ь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99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99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99"/>
        </w:rPr>
        <w:t>н</w:t>
      </w:r>
      <w:r>
        <w:rPr>
          <w:rFonts w:ascii="Helios" w:hAnsi="Helios" w:cs="Helios" w:eastAsia="Helios"/>
          <w:sz w:val="18"/>
          <w:szCs w:val="18"/>
          <w:spacing w:val="-9"/>
          <w:w w:val="99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а»</w:t>
      </w:r>
      <w:r>
        <w:rPr>
          <w:rFonts w:ascii="Helios" w:hAnsi="Helios" w:cs="Helios" w:eastAsia="Helios"/>
          <w:sz w:val="18"/>
          <w:szCs w:val="18"/>
          <w:spacing w:val="-1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8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pgMar w:header="406502640" w:footer="525" w:top="620" w:bottom="720" w:left="660" w:right="740"/>
          <w:pgSz w:w="11920" w:h="16840"/>
          <w:cols w:num="2" w:equalWidth="0">
            <w:col w:w="5124" w:space="339"/>
            <w:col w:w="5057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84" w:lineRule="exact"/>
        <w:ind w:left="360" w:right="-20"/>
        <w:jc w:val="left"/>
        <w:rPr>
          <w:rFonts w:ascii="Lato Black" w:hAnsi="Lato Black" w:cs="Lato Black" w:eastAsia="Lato Black"/>
          <w:sz w:val="80"/>
          <w:szCs w:val="80"/>
        </w:rPr>
      </w:pPr>
      <w:rPr/>
      <w:r>
        <w:rPr>
          <w:rFonts w:ascii="Lato Black" w:hAnsi="Lato Black" w:cs="Lato Black" w:eastAsia="Lato Black"/>
          <w:sz w:val="80"/>
          <w:szCs w:val="80"/>
          <w:color w:val="FFFFFF"/>
          <w:spacing w:val="-22"/>
          <w:w w:val="127"/>
          <w:b/>
          <w:bCs/>
          <w:position w:val="-1"/>
        </w:rPr>
        <w:t>ц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2"/>
          <w:w w:val="119"/>
          <w:b/>
          <w:bCs/>
          <w:position w:val="-1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1"/>
          <w:w w:val="119"/>
          <w:b/>
          <w:bCs/>
          <w:position w:val="-1"/>
        </w:rPr>
        <w:t>ф</w:t>
      </w:r>
      <w:r>
        <w:rPr>
          <w:rFonts w:ascii="Lato Black" w:hAnsi="Lato Black" w:cs="Lato Black" w:eastAsia="Lato Black"/>
          <w:sz w:val="80"/>
          <w:szCs w:val="80"/>
          <w:color w:val="FFFFFF"/>
          <w:spacing w:val="-4"/>
          <w:w w:val="110"/>
          <w:b/>
          <w:bCs/>
          <w:position w:val="-1"/>
        </w:rPr>
        <w:t>р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8"/>
          <w:w w:val="140"/>
          <w:b/>
          <w:bCs/>
          <w:position w:val="-1"/>
        </w:rPr>
        <w:t>о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6"/>
          <w:w w:val="99"/>
          <w:b/>
          <w:bCs/>
          <w:position w:val="-1"/>
        </w:rPr>
        <w:t>В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3"/>
          <w:w w:val="131"/>
          <w:b/>
          <w:bCs/>
          <w:position w:val="-1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7"/>
          <w:w w:val="129"/>
          <w:b/>
          <w:bCs/>
          <w:position w:val="-1"/>
        </w:rPr>
        <w:t>з</w:t>
      </w:r>
      <w:r>
        <w:rPr>
          <w:rFonts w:ascii="Lato Black" w:hAnsi="Lato Black" w:cs="Lato Black" w:eastAsia="Lato Black"/>
          <w:sz w:val="80"/>
          <w:szCs w:val="80"/>
          <w:color w:val="FFFFFF"/>
          <w:spacing w:val="-5"/>
          <w:w w:val="136"/>
          <w:b/>
          <w:bCs/>
          <w:position w:val="-1"/>
        </w:rPr>
        <w:t>а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2"/>
          <w:w w:val="129"/>
          <w:b/>
          <w:bCs/>
          <w:position w:val="-1"/>
        </w:rPr>
        <w:t>ц</w:t>
      </w:r>
      <w:r>
        <w:rPr>
          <w:rFonts w:ascii="Lato Black" w:hAnsi="Lato Black" w:cs="Lato Black" w:eastAsia="Lato Black"/>
          <w:sz w:val="80"/>
          <w:szCs w:val="80"/>
          <w:color w:val="FFFFFF"/>
          <w:spacing w:val="-6"/>
          <w:w w:val="129"/>
          <w:b/>
          <w:bCs/>
          <w:position w:val="-1"/>
        </w:rPr>
        <w:t>и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32"/>
          <w:b/>
          <w:bCs/>
          <w:position w:val="-1"/>
        </w:rPr>
        <w:t>я</w:t>
      </w:r>
      <w:r>
        <w:rPr>
          <w:rFonts w:ascii="Lato Black" w:hAnsi="Lato Black" w:cs="Lato Black" w:eastAsia="Lato Blac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796" w:lineRule="exact"/>
        <w:ind w:left="360" w:right="-20"/>
        <w:jc w:val="left"/>
        <w:rPr>
          <w:rFonts w:ascii="Lato Black" w:hAnsi="Lato Black" w:cs="Lato Black" w:eastAsia="Lato Black"/>
          <w:sz w:val="80"/>
          <w:szCs w:val="80"/>
        </w:rPr>
      </w:pPr>
      <w:rPr/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00"/>
          <w:b/>
          <w:bCs/>
          <w:position w:val="-2"/>
        </w:rPr>
        <w:t>В</w:t>
      </w:r>
      <w:r>
        <w:rPr>
          <w:rFonts w:ascii="Lato Black" w:hAnsi="Lato Black" w:cs="Lato Black" w:eastAsia="Lato Black"/>
          <w:sz w:val="80"/>
          <w:szCs w:val="80"/>
          <w:color w:val="FFFFFF"/>
          <w:spacing w:val="-5"/>
          <w:w w:val="100"/>
          <w:b/>
          <w:bCs/>
          <w:position w:val="-2"/>
        </w:rPr>
        <w:t> </w:t>
      </w:r>
      <w:r>
        <w:rPr>
          <w:rFonts w:ascii="Lato Black" w:hAnsi="Lato Black" w:cs="Lato Black" w:eastAsia="Lato Black"/>
          <w:sz w:val="80"/>
          <w:szCs w:val="80"/>
          <w:color w:val="FFFFFF"/>
          <w:spacing w:val="-46"/>
          <w:w w:val="112"/>
          <w:b/>
          <w:bCs/>
          <w:position w:val="-2"/>
        </w:rPr>
        <w:t>с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4"/>
          <w:w w:val="112"/>
          <w:b/>
          <w:bCs/>
          <w:position w:val="-2"/>
        </w:rPr>
        <w:t>ф</w:t>
      </w:r>
      <w:r>
        <w:rPr>
          <w:rFonts w:ascii="Lato Black" w:hAnsi="Lato Black" w:cs="Lato Black" w:eastAsia="Lato Black"/>
          <w:sz w:val="80"/>
          <w:szCs w:val="80"/>
          <w:color w:val="FFFFFF"/>
          <w:spacing w:val="-17"/>
          <w:w w:val="112"/>
          <w:b/>
          <w:bCs/>
          <w:position w:val="-2"/>
        </w:rPr>
        <w:t>е</w:t>
      </w:r>
      <w:r>
        <w:rPr>
          <w:rFonts w:ascii="Lato Black" w:hAnsi="Lato Black" w:cs="Lato Black" w:eastAsia="Lato Black"/>
          <w:sz w:val="80"/>
          <w:szCs w:val="80"/>
          <w:color w:val="FFFFFF"/>
          <w:spacing w:val="-20"/>
          <w:w w:val="112"/>
          <w:b/>
          <w:bCs/>
          <w:position w:val="-2"/>
        </w:rPr>
        <w:t>р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12"/>
          <w:b/>
          <w:bCs/>
          <w:position w:val="-2"/>
        </w:rPr>
        <w:t>е</w:t>
      </w:r>
      <w:r>
        <w:rPr>
          <w:rFonts w:ascii="Lato Black" w:hAnsi="Lato Black" w:cs="Lato Black" w:eastAsia="Lato Black"/>
          <w:sz w:val="80"/>
          <w:szCs w:val="80"/>
          <w:color w:val="FFFFFF"/>
          <w:spacing w:val="-4"/>
          <w:w w:val="112"/>
          <w:b/>
          <w:bCs/>
          <w:position w:val="-2"/>
        </w:rPr>
        <w:t> </w:t>
      </w:r>
      <w:r>
        <w:rPr>
          <w:rFonts w:ascii="Lato Black" w:hAnsi="Lato Black" w:cs="Lato Black" w:eastAsia="Lato Black"/>
          <w:sz w:val="80"/>
          <w:szCs w:val="80"/>
          <w:color w:val="FFFFFF"/>
          <w:spacing w:val="-9"/>
          <w:w w:val="129"/>
          <w:b/>
          <w:bCs/>
          <w:position w:val="-2"/>
        </w:rPr>
        <w:t>ж</w:t>
      </w:r>
      <w:r>
        <w:rPr>
          <w:rFonts w:ascii="Lato Black" w:hAnsi="Lato Black" w:cs="Lato Black" w:eastAsia="Lato Black"/>
          <w:sz w:val="80"/>
          <w:szCs w:val="80"/>
          <w:color w:val="FFFFFF"/>
          <w:spacing w:val="22"/>
          <w:w w:val="126"/>
          <w:b/>
          <w:bCs/>
          <w:position w:val="-2"/>
        </w:rPr>
        <w:t>к</w:t>
      </w:r>
      <w:r>
        <w:rPr>
          <w:rFonts w:ascii="Lato Black" w:hAnsi="Lato Black" w:cs="Lato Black" w:eastAsia="Lato Black"/>
          <w:sz w:val="80"/>
          <w:szCs w:val="80"/>
          <w:color w:val="FFFFFF"/>
          <w:spacing w:val="0"/>
          <w:w w:val="100"/>
          <w:b/>
          <w:bCs/>
          <w:position w:val="-2"/>
        </w:rPr>
        <w:t>Х</w:t>
      </w:r>
      <w:r>
        <w:rPr>
          <w:rFonts w:ascii="Lato Black" w:hAnsi="Lato Black" w:cs="Lato Black" w:eastAsia="Lato Blac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190" w:right="-20"/>
        <w:jc w:val="left"/>
        <w:rPr>
          <w:rFonts w:ascii="Lato" w:hAnsi="Lato" w:cs="Lato" w:eastAsia="Lato"/>
          <w:sz w:val="22"/>
          <w:szCs w:val="22"/>
        </w:rPr>
      </w:pPr>
      <w:rPr/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й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-26"/>
          <w:w w:val="100"/>
          <w:b/>
          <w:bCs/>
        </w:rPr>
        <w:t>Г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5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г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б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4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ы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й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Г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Ж</w:t>
      </w:r>
      <w:r>
        <w:rPr>
          <w:rFonts w:ascii="Lato" w:hAnsi="Lato" w:cs="Lato" w:eastAsia="Lato"/>
          <w:sz w:val="22"/>
          <w:szCs w:val="22"/>
          <w:color w:val="434141"/>
          <w:spacing w:val="10"/>
          <w:w w:val="100"/>
          <w:b/>
          <w:bCs/>
        </w:rPr>
        <w:t>К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-3"/>
          <w:w w:val="100"/>
          <w:b/>
          <w:bCs/>
        </w:rPr>
        <w:t>(</w:t>
      </w:r>
      <w:r>
        <w:rPr>
          <w:rFonts w:ascii="Lato" w:hAnsi="Lato" w:cs="Lato" w:eastAsia="Lato"/>
          <w:sz w:val="22"/>
          <w:szCs w:val="22"/>
          <w:color w:val="434141"/>
          <w:spacing w:val="7"/>
          <w:w w:val="100"/>
          <w:b/>
          <w:bCs/>
        </w:rPr>
        <w:t>w</w:t>
      </w:r>
      <w:r>
        <w:rPr>
          <w:rFonts w:ascii="Lato" w:hAnsi="Lato" w:cs="Lato" w:eastAsia="Lato"/>
          <w:sz w:val="22"/>
          <w:szCs w:val="22"/>
          <w:color w:val="434141"/>
          <w:spacing w:val="7"/>
          <w:w w:val="100"/>
          <w:b/>
          <w:bCs/>
        </w:rPr>
        <w:t>w</w:t>
      </w:r>
      <w:r>
        <w:rPr>
          <w:rFonts w:ascii="Lato" w:hAnsi="Lato" w:cs="Lato" w:eastAsia="Lato"/>
          <w:sz w:val="22"/>
          <w:szCs w:val="22"/>
          <w:color w:val="434141"/>
          <w:spacing w:val="-7"/>
          <w:w w:val="100"/>
          <w:b/>
          <w:bCs/>
        </w:rPr>
        <w:t>w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.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d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o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m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.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g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o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s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u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s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l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u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g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i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.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r</w:t>
      </w:r>
      <w:r>
        <w:rPr>
          <w:rFonts w:ascii="Lato" w:hAnsi="Lato" w:cs="Lato" w:eastAsia="Lato"/>
          <w:sz w:val="22"/>
          <w:szCs w:val="22"/>
          <w:color w:val="434141"/>
          <w:spacing w:val="-3"/>
          <w:w w:val="100"/>
          <w:b/>
          <w:bCs/>
        </w:rPr>
        <w:t>u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)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2"/>
          <w:szCs w:val="22"/>
          <w:color w:val="000000"/>
          <w:spacing w:val="0"/>
          <w:w w:val="100"/>
        </w:rPr>
      </w:r>
    </w:p>
    <w:p>
      <w:pPr>
        <w:spacing w:before="22" w:after="0" w:line="260" w:lineRule="auto"/>
        <w:ind w:left="190" w:right="194"/>
        <w:jc w:val="left"/>
        <w:rPr>
          <w:rFonts w:ascii="Lato" w:hAnsi="Lato" w:cs="Lato" w:eastAsia="Lato"/>
          <w:sz w:val="22"/>
          <w:szCs w:val="22"/>
        </w:rPr>
      </w:pPr>
      <w:rPr/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ы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х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8"/>
          <w:w w:val="100"/>
          <w:b/>
          <w:bCs/>
        </w:rPr>
        <w:t>д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я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з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ж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5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д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4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ж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щ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-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к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ь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ы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х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8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-17"/>
          <w:w w:val="100"/>
          <w:b/>
          <w:bCs/>
        </w:rPr>
        <w:t>г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,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6"/>
          <w:w w:val="100"/>
          <w:b/>
          <w:bCs/>
        </w:rPr>
        <w:t>д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ь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ж</w:t>
      </w:r>
      <w:r>
        <w:rPr>
          <w:rFonts w:ascii="Lato" w:hAnsi="Lato" w:cs="Lato" w:eastAsia="Lato"/>
          <w:sz w:val="22"/>
          <w:szCs w:val="22"/>
          <w:color w:val="434141"/>
          <w:spacing w:val="4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ло</w:t>
      </w:r>
      <w:r>
        <w:rPr>
          <w:rFonts w:ascii="Lato" w:hAnsi="Lato" w:cs="Lato" w:eastAsia="Lato"/>
          <w:sz w:val="22"/>
          <w:szCs w:val="22"/>
          <w:color w:val="434141"/>
          <w:spacing w:val="-3"/>
          <w:w w:val="100"/>
          <w:b/>
          <w:bCs/>
        </w:rPr>
        <w:t>б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5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л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яю</w:t>
      </w:r>
      <w:r>
        <w:rPr>
          <w:rFonts w:ascii="Lato" w:hAnsi="Lato" w:cs="Lato" w:eastAsia="Lato"/>
          <w:sz w:val="22"/>
          <w:szCs w:val="22"/>
          <w:color w:val="434141"/>
          <w:spacing w:val="-2"/>
          <w:w w:val="100"/>
          <w:b/>
          <w:bCs/>
        </w:rPr>
        <w:t>щ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у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к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м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ю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6"/>
          <w:w w:val="100"/>
          <w:b/>
          <w:bCs/>
        </w:rPr>
        <w:t>д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ж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п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б</w:t>
      </w:r>
      <w:r>
        <w:rPr>
          <w:rFonts w:ascii="Lato" w:hAnsi="Lato" w:cs="Lato" w:eastAsia="Lato"/>
          <w:sz w:val="22"/>
          <w:szCs w:val="22"/>
          <w:color w:val="434141"/>
          <w:spacing w:val="1"/>
          <w:w w:val="100"/>
          <w:b/>
          <w:bCs/>
        </w:rPr>
        <w:t>щ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бр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б</w:t>
      </w:r>
      <w:r>
        <w:rPr>
          <w:rFonts w:ascii="Lato" w:hAnsi="Lato" w:cs="Lato" w:eastAsia="Lato"/>
          <w:sz w:val="22"/>
          <w:szCs w:val="22"/>
          <w:color w:val="434141"/>
          <w:spacing w:val="6"/>
          <w:w w:val="100"/>
          <w:b/>
          <w:bCs/>
        </w:rPr>
        <w:t>с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т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е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н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и</w:t>
      </w:r>
      <w:r>
        <w:rPr>
          <w:rFonts w:ascii="Lato" w:hAnsi="Lato" w:cs="Lato" w:eastAsia="Lato"/>
          <w:sz w:val="22"/>
          <w:szCs w:val="22"/>
          <w:color w:val="434141"/>
          <w:spacing w:val="-1"/>
          <w:w w:val="100"/>
          <w:b/>
          <w:bCs/>
        </w:rPr>
        <w:t>к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о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 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к</w:t>
      </w:r>
      <w:r>
        <w:rPr>
          <w:rFonts w:ascii="Lato" w:hAnsi="Lato" w:cs="Lato" w:eastAsia="Lato"/>
          <w:sz w:val="22"/>
          <w:szCs w:val="22"/>
          <w:color w:val="434141"/>
          <w:spacing w:val="4"/>
          <w:w w:val="100"/>
          <w:b/>
          <w:bCs/>
        </w:rPr>
        <w:t>в</w:t>
      </w:r>
      <w:r>
        <w:rPr>
          <w:rFonts w:ascii="Lato" w:hAnsi="Lato" w:cs="Lato" w:eastAsia="Lato"/>
          <w:sz w:val="22"/>
          <w:szCs w:val="22"/>
          <w:color w:val="434141"/>
          <w:spacing w:val="3"/>
          <w:w w:val="100"/>
          <w:b/>
          <w:bCs/>
        </w:rPr>
        <w:t>а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2"/>
          <w:w w:val="100"/>
          <w:b/>
          <w:bCs/>
        </w:rPr>
        <w:t>ти</w:t>
      </w:r>
      <w:r>
        <w:rPr>
          <w:rFonts w:ascii="Lato" w:hAnsi="Lato" w:cs="Lato" w:eastAsia="Lato"/>
          <w:sz w:val="22"/>
          <w:szCs w:val="22"/>
          <w:color w:val="434141"/>
          <w:spacing w:val="-2"/>
          <w:w w:val="100"/>
          <w:b/>
          <w:bCs/>
        </w:rPr>
        <w:t>р</w:t>
      </w:r>
      <w:r>
        <w:rPr>
          <w:rFonts w:ascii="Lato" w:hAnsi="Lato" w:cs="Lato" w:eastAsia="Lato"/>
          <w:sz w:val="22"/>
          <w:szCs w:val="22"/>
          <w:color w:val="434141"/>
          <w:spacing w:val="0"/>
          <w:w w:val="100"/>
          <w:b/>
          <w:bCs/>
        </w:rPr>
        <w:t>.</w:t>
      </w:r>
      <w:r>
        <w:rPr>
          <w:rFonts w:ascii="Lato" w:hAnsi="Lato" w:cs="Lato" w:eastAsia="Lato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660" w:right="7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3" w:lineRule="auto"/>
        <w:ind w:left="922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916599pt;margin-top:-2.012193pt;width:37.24951pt;height:59.032501pt;mso-position-horizontal-relative:page;mso-position-vertical-relative:paragraph;z-index:-1436" type="#_x0000_t202" filled="f" stroked="f">
            <v:textbox inset="0,0,0,0">
              <w:txbxContent>
                <w:p>
                  <w:pPr>
                    <w:spacing w:before="0" w:after="0" w:line="1181" w:lineRule="exact"/>
                    <w:ind w:right="-217"/>
                    <w:jc w:val="left"/>
                    <w:rPr>
                      <w:rFonts w:ascii="Open Sans" w:hAnsi="Open Sans" w:cs="Open Sans" w:eastAsia="Open Sans"/>
                      <w:sz w:val="118"/>
                      <w:szCs w:val="118"/>
                    </w:rPr>
                  </w:pPr>
                  <w:rPr/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2"/>
                    </w:rPr>
                    <w:t>С</w:t>
                  </w:r>
                  <w:r>
                    <w:rPr>
                      <w:rFonts w:ascii="Open Sans" w:hAnsi="Open Sans" w:cs="Open Sans" w:eastAsia="Open Sans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помо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2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3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ров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0" w:after="0" w:line="273" w:lineRule="auto"/>
        <w:ind w:left="190" w:right="-51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-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емен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вен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ъ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оно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left="190" w:right="-51" w:firstLine="283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6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оме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щ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73" w:lineRule="auto"/>
        <w:ind w:right="59"/>
        <w:jc w:val="left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7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рно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дом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: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8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2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–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14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spacing w:before="0" w:after="0" w:line="273" w:lineRule="auto"/>
        <w:ind w:right="59" w:firstLine="284"/>
        <w:jc w:val="both"/>
        <w:rPr>
          <w:rFonts w:ascii="Helios" w:hAnsi="Helios" w:cs="Helios" w:eastAsia="Helios"/>
          <w:sz w:val="18"/>
          <w:szCs w:val="18"/>
        </w:rPr>
      </w:pPr>
      <w:rPr/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-1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-4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hyperlink r:id="rId87">
        <w:r>
          <w:rPr>
            <w:rFonts w:ascii="Helios" w:hAnsi="Helios" w:cs="Helios" w:eastAsia="Helios"/>
            <w:sz w:val="18"/>
            <w:szCs w:val="18"/>
            <w:spacing w:val="7"/>
            <w:w w:val="100"/>
          </w:rPr>
          <w:t>w</w:t>
        </w:r>
        <w:r>
          <w:rPr>
            <w:rFonts w:ascii="Helios" w:hAnsi="Helios" w:cs="Helios" w:eastAsia="Helios"/>
            <w:sz w:val="18"/>
            <w:szCs w:val="18"/>
            <w:spacing w:val="7"/>
            <w:w w:val="100"/>
          </w:rPr>
          <w:t>w</w:t>
        </w:r>
        <w:r>
          <w:rPr>
            <w:rFonts w:ascii="Helios" w:hAnsi="Helios" w:cs="Helios" w:eastAsia="Helios"/>
            <w:sz w:val="18"/>
            <w:szCs w:val="18"/>
            <w:spacing w:val="-3"/>
            <w:w w:val="100"/>
          </w:rPr>
          <w:t>w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.</w:t>
        </w:r>
        <w:r>
          <w:rPr>
            <w:rFonts w:ascii="Helios" w:hAnsi="Helios" w:cs="Helios" w:eastAsia="Helios"/>
            <w:sz w:val="18"/>
            <w:szCs w:val="18"/>
            <w:spacing w:val="2"/>
            <w:w w:val="100"/>
          </w:rPr>
          <w:t>g</w:t>
        </w:r>
        <w:r>
          <w:rPr>
            <w:rFonts w:ascii="Helios" w:hAnsi="Helios" w:cs="Helios" w:eastAsia="Helios"/>
            <w:sz w:val="18"/>
            <w:szCs w:val="18"/>
            <w:spacing w:val="3"/>
            <w:w w:val="100"/>
          </w:rPr>
          <w:t>o</w:t>
        </w:r>
        <w:r>
          <w:rPr>
            <w:rFonts w:ascii="Helios" w:hAnsi="Helios" w:cs="Helios" w:eastAsia="Helios"/>
            <w:sz w:val="18"/>
            <w:szCs w:val="18"/>
            <w:spacing w:val="2"/>
            <w:w w:val="100"/>
          </w:rPr>
          <w:t>s</w:t>
        </w:r>
        <w:r>
          <w:rPr>
            <w:rFonts w:ascii="Helios" w:hAnsi="Helios" w:cs="Helios" w:eastAsia="Helios"/>
            <w:sz w:val="18"/>
            <w:szCs w:val="18"/>
            <w:spacing w:val="2"/>
            <w:w w:val="100"/>
          </w:rPr>
          <w:t>u</w:t>
        </w:r>
        <w:r>
          <w:rPr>
            <w:rFonts w:ascii="Helios" w:hAnsi="Helios" w:cs="Helios" w:eastAsia="Helios"/>
            <w:sz w:val="18"/>
            <w:szCs w:val="18"/>
            <w:spacing w:val="2"/>
            <w:w w:val="100"/>
          </w:rPr>
          <w:t>s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l</w:t>
        </w:r>
        <w:r>
          <w:rPr>
            <w:rFonts w:ascii="Helios" w:hAnsi="Helios" w:cs="Helios" w:eastAsia="Helios"/>
            <w:sz w:val="18"/>
            <w:szCs w:val="18"/>
            <w:spacing w:val="2"/>
            <w:w w:val="100"/>
          </w:rPr>
          <w:t>u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g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i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.</w:t>
        </w:r>
        <w:r>
          <w:rPr>
            <w:rFonts w:ascii="Helios" w:hAnsi="Helios" w:cs="Helios" w:eastAsia="Helios"/>
            <w:sz w:val="18"/>
            <w:szCs w:val="18"/>
            <w:spacing w:val="4"/>
            <w:w w:val="100"/>
          </w:rPr>
          <w:t>r</w:t>
        </w:r>
        <w:r>
          <w:rPr>
            <w:rFonts w:ascii="Helios" w:hAnsi="Helios" w:cs="Helios" w:eastAsia="Helios"/>
            <w:sz w:val="18"/>
            <w:szCs w:val="18"/>
            <w:spacing w:val="1"/>
            <w:w w:val="100"/>
          </w:rPr>
          <w:t>u</w:t>
        </w:r>
        <w:r>
          <w:rPr>
            <w:rFonts w:ascii="Helios" w:hAnsi="Helios" w:cs="Helios" w:eastAsia="Helios"/>
            <w:sz w:val="18"/>
            <w:szCs w:val="18"/>
            <w:spacing w:val="0"/>
            <w:w w:val="100"/>
          </w:rPr>
          <w:t>,</w:t>
        </w:r>
        <w:r>
          <w:rPr>
            <w:rFonts w:ascii="Helios" w:hAnsi="Helios" w:cs="Helios" w:eastAsia="Helios"/>
            <w:sz w:val="18"/>
            <w:szCs w:val="18"/>
            <w:spacing w:val="-3"/>
            <w:w w:val="100"/>
          </w:rPr>
          <w:t> </w:t>
        </w:r>
      </w:hyperlink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-3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«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З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-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ю: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-2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ы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е,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-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,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э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к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ю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ч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-5"/>
          <w:w w:val="100"/>
        </w:rPr>
        <w:t>у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7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10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х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ра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ь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б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ш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й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Ф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м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л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п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о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в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9"/>
          <w:w w:val="100"/>
        </w:rPr>
        <w:t>ж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д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2"/>
          <w:w w:val="100"/>
        </w:rPr>
        <w:t>н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я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 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е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г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6"/>
          <w:w w:val="100"/>
        </w:rPr>
        <w:t>с</w:t>
      </w:r>
      <w:r>
        <w:rPr>
          <w:rFonts w:ascii="Helios" w:hAnsi="Helios" w:cs="Helios" w:eastAsia="Helios"/>
          <w:sz w:val="18"/>
          <w:szCs w:val="18"/>
          <w:spacing w:val="5"/>
          <w:w w:val="100"/>
        </w:rPr>
        <w:t>т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р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а</w:t>
      </w:r>
      <w:r>
        <w:rPr>
          <w:rFonts w:ascii="Helios" w:hAnsi="Helios" w:cs="Helios" w:eastAsia="Helios"/>
          <w:sz w:val="18"/>
          <w:szCs w:val="18"/>
          <w:spacing w:val="4"/>
          <w:w w:val="100"/>
        </w:rPr>
        <w:t>ц</w:t>
      </w:r>
      <w:r>
        <w:rPr>
          <w:rFonts w:ascii="Helios" w:hAnsi="Helios" w:cs="Helios" w:eastAsia="Helios"/>
          <w:sz w:val="18"/>
          <w:szCs w:val="18"/>
          <w:spacing w:val="3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1"/>
          <w:w w:val="100"/>
        </w:rPr>
        <w:t>и</w:t>
      </w:r>
      <w:r>
        <w:rPr>
          <w:rFonts w:ascii="Helios" w:hAnsi="Helios" w:cs="Helios" w:eastAsia="Helios"/>
          <w:sz w:val="18"/>
          <w:szCs w:val="18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1920" w:h="16840"/>
          <w:pgMar w:top="1040" w:bottom="280" w:left="660" w:right="740"/>
          <w:cols w:num="2" w:equalWidth="0">
            <w:col w:w="5123" w:space="340"/>
            <w:col w:w="5057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5.835101pt;height:170.1pt;mso-position-horizontal-relative:char;mso-position-vertical-relative:line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footer="0" w:header="406502640" w:top="1560" w:bottom="280" w:left="1680" w:right="1680"/>
      <w:footerReference w:type="even" r:id="rId88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entury Gothic">
    <w:altName w:val="Century Gothic"/>
    <w:charset w:val="204"/>
    <w:family w:val="swiss"/>
    <w:pitch w:val="variable"/>
  </w:font>
  <w:font w:name="PT Sans">
    <w:altName w:val="PT Sans"/>
    <w:charset w:val="204"/>
    <w:family w:val="swiss"/>
    <w:pitch w:val="variable"/>
  </w:font>
  <w:font w:name="Helios">
    <w:altName w:val="Helios"/>
    <w:charset w:val="204"/>
    <w:family w:val="decorative"/>
    <w:pitch w:val="variable"/>
  </w:font>
  <w:font w:name="Lato">
    <w:altName w:val="Lato"/>
    <w:charset w:val="204"/>
    <w:family w:val="swiss"/>
    <w:pitch w:val="variable"/>
  </w:font>
  <w:font w:name="Open Sans">
    <w:altName w:val="Open Sans"/>
    <w:charset w:val="204"/>
    <w:family w:val="swiss"/>
    <w:pitch w:val="variable"/>
  </w:font>
  <w:font w:name="Lato Heavy">
    <w:altName w:val="Lato Heavy"/>
    <w:charset w:val="204"/>
    <w:family w:val="swiss"/>
    <w:pitch w:val="variable"/>
  </w:font>
  <w:font w:name="Lato Semibold">
    <w:altName w:val="Lato Semibold"/>
    <w:charset w:val="204"/>
    <w:family w:val="swiss"/>
    <w:pitch w:val="variable"/>
  </w:font>
  <w:font w:name="Lato Medium">
    <w:altName w:val="Lato Medium"/>
    <w:charset w:val="204"/>
    <w:family w:val="swiss"/>
    <w:pitch w:val="variable"/>
  </w:font>
  <w:font w:name="Lato Black">
    <w:altName w:val="Lato Black"/>
    <w:charset w:val="204"/>
    <w:family w:val="swiss"/>
    <w:pitch w:val="variable"/>
  </w:font>
  <w:font w:name="Myriad Pro">
    <w:altName w:val="Myriad Pro"/>
    <w:charset w:val="0"/>
    <w:family w:val="swiss"/>
    <w:pitch w:val="variable"/>
  </w:font>
  <w:font w:name="Helios">
    <w:altName w:val="Helio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.7556pt;margin-top:804.633179pt;width:139.963006pt;height:9pt;mso-position-horizontal-relative:page;mso-position-vertical-relative:page;z-index:-1481" type="#_x0000_t202" filled="f" stroked="f">
          <v:textbox inset="0,0,0,0">
            <w:txbxContent>
              <w:p>
                <w:pPr>
                  <w:spacing w:before="0" w:after="0" w:line="169" w:lineRule="exact"/>
                  <w:ind w:left="20" w:right="-41"/>
                  <w:jc w:val="left"/>
                  <w:rPr>
                    <w:rFonts w:ascii="PT Sans" w:hAnsi="PT Sans" w:cs="PT Sans" w:eastAsia="PT Sans"/>
                    <w:sz w:val="14"/>
                    <w:szCs w:val="14"/>
                  </w:rPr>
                </w:pPr>
                <w:rPr/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С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обыти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Р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азмышлени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№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1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2022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7556pt;margin-top:804.633179pt;width:140.963006pt;height:9pt;mso-position-horizontal-relative:page;mso-position-vertical-relative:page;z-index:-1480" type="#_x0000_t202" filled="f" stroked="f">
          <v:textbox inset="0,0,0,0">
            <w:txbxContent>
              <w:p>
                <w:pPr>
                  <w:spacing w:before="0" w:after="0" w:line="169" w:lineRule="exact"/>
                  <w:ind w:left="40" w:right="-41"/>
                  <w:jc w:val="left"/>
                  <w:rPr>
                    <w:rFonts w:ascii="PT Sans" w:hAnsi="PT Sans" w:cs="PT Sans" w:eastAsia="PT Sans"/>
                    <w:sz w:val="14"/>
                    <w:szCs w:val="14"/>
                  </w:rPr>
                </w:pPr>
                <w:rPr/>
                <w:r>
                  <w:rPr>
                    <w:rFonts w:ascii="PT Sans" w:hAnsi="PT Sans" w:cs="PT Sans" w:eastAsia="PT Sans"/>
                    <w:sz w:val="14"/>
                    <w:szCs w:val="14"/>
                  </w:rPr>
                </w:r>
                <w:r>
                  <w:rPr/>
                  <w:fldChar w:fldCharType="begin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С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обыти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Р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азмышлени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№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1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2022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3.173309pt;margin-top:804.633179pt;width:141.165906pt;height:9pt;mso-position-horizontal-relative:page;mso-position-vertical-relative:page;z-index:-1479" type="#_x0000_t202" filled="f" stroked="f">
          <v:textbox inset="0,0,0,0">
            <w:txbxContent>
              <w:p>
                <w:pPr>
                  <w:spacing w:before="0" w:after="0" w:line="169" w:lineRule="exact"/>
                  <w:ind w:left="20" w:right="-20"/>
                  <w:jc w:val="left"/>
                  <w:rPr>
                    <w:rFonts w:ascii="PT Sans" w:hAnsi="PT Sans" w:cs="PT Sans" w:eastAsia="PT Sans"/>
                    <w:sz w:val="14"/>
                    <w:szCs w:val="14"/>
                  </w:rPr>
                </w:pPr>
                <w:rPr/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№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1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202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С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обыти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Р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азмышлени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7556pt;margin-top:804.633179pt;width:144.953006pt;height:9pt;mso-position-horizontal-relative:page;mso-position-vertical-relative:page;z-index:-1478" type="#_x0000_t202" filled="f" stroked="f">
          <v:textbox inset="0,0,0,0">
            <w:txbxContent>
              <w:p>
                <w:pPr>
                  <w:spacing w:before="0" w:after="0" w:line="169" w:lineRule="exact"/>
                  <w:ind w:left="40" w:right="-41"/>
                  <w:jc w:val="left"/>
                  <w:rPr>
                    <w:rFonts w:ascii="PT Sans" w:hAnsi="PT Sans" w:cs="PT Sans" w:eastAsia="PT Sans"/>
                    <w:sz w:val="14"/>
                    <w:szCs w:val="14"/>
                  </w:rPr>
                </w:pPr>
                <w:rPr/>
                <w:r>
                  <w:rPr>
                    <w:rFonts w:ascii="PT Sans" w:hAnsi="PT Sans" w:cs="PT Sans" w:eastAsia="PT Sans"/>
                    <w:sz w:val="14"/>
                    <w:szCs w:val="14"/>
                  </w:rPr>
                </w:r>
                <w:r>
                  <w:rPr/>
                  <w:fldChar w:fldCharType="begin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С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обыти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Р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азмышлени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№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1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2022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9.183289pt;margin-top:804.633179pt;width:145.330906pt;height:9pt;mso-position-horizontal-relative:page;mso-position-vertical-relative:page;z-index:-1477" type="#_x0000_t202" filled="f" stroked="f">
          <v:textbox inset="0,0,0,0">
            <w:txbxContent>
              <w:p>
                <w:pPr>
                  <w:spacing w:before="0" w:after="0" w:line="169" w:lineRule="exact"/>
                  <w:ind w:left="20" w:right="-20"/>
                  <w:jc w:val="left"/>
                  <w:rPr>
                    <w:rFonts w:ascii="PT Sans" w:hAnsi="PT Sans" w:cs="PT Sans" w:eastAsia="PT Sans"/>
                    <w:sz w:val="14"/>
                    <w:szCs w:val="14"/>
                  </w:rPr>
                </w:pPr>
                <w:rPr/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№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1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202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2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С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обыти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7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-1"/>
                    <w:w w:val="100"/>
                  </w:rPr>
                  <w:t>Р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  <w:t>азмышлени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я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•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t> </w:t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1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4"/>
                    <w:w w:val="100"/>
                  </w:rPr>
                </w:r>
                <w:r>
                  <w:rPr>
                    <w:rFonts w:ascii="PT Sans" w:hAnsi="PT Sans" w:cs="PT Sans" w:eastAsia="PT Sans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jp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png"/><Relationship Id="rId31" Type="http://schemas.openxmlformats.org/officeDocument/2006/relationships/footer" Target="footer5.xml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image" Target="media/image25.png"/><Relationship Id="rId35" Type="http://schemas.openxmlformats.org/officeDocument/2006/relationships/image" Target="media/image26.jpg"/><Relationship Id="rId36" Type="http://schemas.openxmlformats.org/officeDocument/2006/relationships/footer" Target="footer6.xml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jp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footer" Target="footer7.xml"/><Relationship Id="rId45" Type="http://schemas.openxmlformats.org/officeDocument/2006/relationships/footer" Target="footer8.xml"/><Relationship Id="rId46" Type="http://schemas.openxmlformats.org/officeDocument/2006/relationships/image" Target="media/image34.jpg"/><Relationship Id="rId47" Type="http://schemas.openxmlformats.org/officeDocument/2006/relationships/image" Target="media/image35.jpg"/><Relationship Id="rId48" Type="http://schemas.openxmlformats.org/officeDocument/2006/relationships/image" Target="media/image36.jpg"/><Relationship Id="rId49" Type="http://schemas.openxmlformats.org/officeDocument/2006/relationships/image" Target="media/image37.jp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jpg"/><Relationship Id="rId53" Type="http://schemas.openxmlformats.org/officeDocument/2006/relationships/image" Target="media/image41.png"/><Relationship Id="rId54" Type="http://schemas.openxmlformats.org/officeDocument/2006/relationships/image" Target="media/image42.jp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jpg"/><Relationship Id="rId59" Type="http://schemas.openxmlformats.org/officeDocument/2006/relationships/image" Target="media/image47.jpg"/><Relationship Id="rId60" Type="http://schemas.openxmlformats.org/officeDocument/2006/relationships/image" Target="media/image48.jpg"/><Relationship Id="rId61" Type="http://schemas.openxmlformats.org/officeDocument/2006/relationships/image" Target="media/image49.png"/><Relationship Id="rId62" Type="http://schemas.openxmlformats.org/officeDocument/2006/relationships/image" Target="media/image50.jpg"/><Relationship Id="rId63" Type="http://schemas.openxmlformats.org/officeDocument/2006/relationships/image" Target="media/image51.jpg"/><Relationship Id="rId64" Type="http://schemas.openxmlformats.org/officeDocument/2006/relationships/image" Target="media/image52.jpg"/><Relationship Id="rId65" Type="http://schemas.openxmlformats.org/officeDocument/2006/relationships/image" Target="media/image53.png"/><Relationship Id="rId66" Type="http://schemas.openxmlformats.org/officeDocument/2006/relationships/image" Target="media/image54.jpg"/><Relationship Id="rId67" Type="http://schemas.openxmlformats.org/officeDocument/2006/relationships/image" Target="media/image55.jpg"/><Relationship Id="rId68" Type="http://schemas.openxmlformats.org/officeDocument/2006/relationships/image" Target="media/image56.jpg"/><Relationship Id="rId69" Type="http://schemas.openxmlformats.org/officeDocument/2006/relationships/image" Target="media/image57.jpg"/><Relationship Id="rId70" Type="http://schemas.openxmlformats.org/officeDocument/2006/relationships/image" Target="media/image58.jpg"/><Relationship Id="rId71" Type="http://schemas.openxmlformats.org/officeDocument/2006/relationships/image" Target="media/image59.jpg"/><Relationship Id="rId72" Type="http://schemas.openxmlformats.org/officeDocument/2006/relationships/image" Target="media/image60.jpg"/><Relationship Id="rId73" Type="http://schemas.openxmlformats.org/officeDocument/2006/relationships/image" Target="media/image61.jpg"/><Relationship Id="rId74" Type="http://schemas.openxmlformats.org/officeDocument/2006/relationships/image" Target="media/image62.jpg"/><Relationship Id="rId75" Type="http://schemas.openxmlformats.org/officeDocument/2006/relationships/image" Target="media/image63.jpg"/><Relationship Id="rId76" Type="http://schemas.openxmlformats.org/officeDocument/2006/relationships/image" Target="media/image64.jpg"/><Relationship Id="rId77" Type="http://schemas.openxmlformats.org/officeDocument/2006/relationships/image" Target="media/image65.jpg"/><Relationship Id="rId78" Type="http://schemas.openxmlformats.org/officeDocument/2006/relationships/hyperlink" Target="http://nlr.ru/nlr_history/persons/info.php?id=447" TargetMode="External"/><Relationship Id="rId79" Type="http://schemas.openxmlformats.org/officeDocument/2006/relationships/image" Target="media/image66.jpg"/><Relationship Id="rId80" Type="http://schemas.openxmlformats.org/officeDocument/2006/relationships/image" Target="media/image67.jpg"/><Relationship Id="rId81" Type="http://schemas.openxmlformats.org/officeDocument/2006/relationships/image" Target="media/image68.jpg"/><Relationship Id="rId82" Type="http://schemas.openxmlformats.org/officeDocument/2006/relationships/image" Target="media/image69.jpg"/><Relationship Id="rId83" Type="http://schemas.openxmlformats.org/officeDocument/2006/relationships/image" Target="media/image70.jpg"/><Relationship Id="rId84" Type="http://schemas.openxmlformats.org/officeDocument/2006/relationships/image" Target="media/image71.jpg"/><Relationship Id="rId85" Type="http://schemas.openxmlformats.org/officeDocument/2006/relationships/image" Target="media/image72.jpg"/><Relationship Id="rId86" Type="http://schemas.openxmlformats.org/officeDocument/2006/relationships/image" Target="media/image73.jpg"/><Relationship Id="rId87" Type="http://schemas.openxmlformats.org/officeDocument/2006/relationships/hyperlink" Target="http://www.gosuslugi.ru/" TargetMode="External"/><Relationship Id="rId88" Type="http://schemas.openxmlformats.org/officeDocument/2006/relationships/footer" Target="footer9.xml"/><Relationship Id="rId89" Type="http://schemas.openxmlformats.org/officeDocument/2006/relationships/image" Target="media/image7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2022-07-15T15:28:55Z</dcterms:created>
  <dcterms:modified xsi:type="dcterms:W3CDTF">2022-07-15T15:28:55Z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LastSaved">
    <vt:filetime>2022-07-15T00:00:00Z</vt:filetime>
  </property>
</Properties>
</file>