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928" w:lineRule="exact"/>
        <w:ind w:right="242"/>
        <w:jc w:val="right"/>
        <w:rPr>
          <w:rFonts w:ascii="AvantGardeGothicCTT" w:hAnsi="AvantGardeGothicCTT" w:cs="AvantGardeGothicCTT" w:eastAsia="AvantGardeGothicCTT"/>
          <w:sz w:val="82"/>
          <w:szCs w:val="82"/>
        </w:rPr>
      </w:pPr>
      <w:rPr/>
      <w:r>
        <w:rPr/>
        <w:pict>
          <v:group style="position:absolute;margin-left:205.647003pt;margin-top:-1.398pt;width:101.645pt;height:122.512pt;mso-position-horizontal-relative:page;mso-position-vertical-relative:paragraph;z-index:-950" coordorigin="4113,-28" coordsize="2033,2450">
            <v:group style="position:absolute;left:4123;top:-18;width:2013;height:2430" coordorigin="4123,-18" coordsize="2013,2430">
              <v:shape style="position:absolute;left:4123;top:-18;width:2013;height:2430" coordorigin="4123,-18" coordsize="2013,2430" path="m4123,2412l6136,2412,6136,-18,4123,-18,4123,2412e" filled="t" fillcolor="#4AA75E" stroked="f">
                <v:path arrowok="t"/>
                <v:fill/>
              </v:shape>
            </v:group>
            <v:group style="position:absolute;left:4264;top:192;width:1643;height:1994" coordorigin="4264,192" coordsize="1643,1994">
              <v:shape style="position:absolute;left:4264;top:192;width:1643;height:1994" coordorigin="4264,192" coordsize="1643,1994" path="m4490,192l4264,192,5032,1666,4797,2186,5005,2186,5338,1450,5140,1450,4490,192e" filled="t" fillcolor="#FFFFFF" stroked="f">
                <v:path arrowok="t"/>
                <v:fill/>
              </v:shape>
              <v:shape style="position:absolute;left:4264;top:192;width:1643;height:1994" coordorigin="4264,192" coordsize="1643,1994" path="m5907,192l5700,192,5140,1450,5338,1450,5907,19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6.915009pt;margin-top:-1.398pt;width:84.973pt;height:122.512pt;mso-position-horizontal-relative:page;mso-position-vertical-relative:paragraph;z-index:-949" coordorigin="6538,-28" coordsize="1699,2450">
            <v:group style="position:absolute;left:6548;top:-18;width:1679;height:2430" coordorigin="6548,-18" coordsize="1679,2430">
              <v:shape style="position:absolute;left:6548;top:-18;width:1679;height:2430" coordorigin="6548,-18" coordsize="1679,2430" path="m6548,2412l8228,2412,8228,-18,6548,-18,6548,2412e" filled="t" fillcolor="#86CA92" stroked="f">
                <v:path arrowok="t"/>
                <v:fill/>
              </v:shape>
            </v:group>
            <v:group style="position:absolute;left:6776;top:712;width:1223;height:1474" coordorigin="6776,712" coordsize="1223,1474">
              <v:shape style="position:absolute;left:6776;top:712;width:1223;height:1474" coordorigin="6776,712" coordsize="1223,1474" path="m6976,712l6776,712,6776,2186,6976,2186,6976,1520,8000,1520,8000,1340,6976,1340,6976,712e" filled="t" fillcolor="#FFFFFF" stroked="f">
                <v:path arrowok="t"/>
                <v:fill/>
              </v:shape>
            </v:group>
            <v:group style="position:absolute;left:7800;top:1520;width:199;height:665" coordorigin="7800,1520" coordsize="199,665">
              <v:shape style="position:absolute;left:7800;top:1520;width:199;height:665" coordorigin="7800,1520" coordsize="199,665" path="m8000,1520l7800,1520,7800,2186,8000,2186,8000,1520e" filled="t" fillcolor="#FFFFFF" stroked="f">
                <v:path arrowok="t"/>
                <v:fill/>
              </v:shape>
            </v:group>
            <v:group style="position:absolute;left:7800;top:712;width:199;height:628" coordorigin="7800,712" coordsize="199,628">
              <v:shape style="position:absolute;left:7800;top:712;width:199;height:628" coordorigin="7800,712" coordsize="199,628" path="m8000,712l7800,712,7800,1340,8000,1340,8000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462006pt;margin-top:-1.398pt;width:99.342pt;height:122.512pt;mso-position-horizontal-relative:page;mso-position-vertical-relative:paragraph;z-index:-948" coordorigin="8449,-28" coordsize="1987,2450">
            <v:group style="position:absolute;left:8459;top:-18;width:1967;height:2430" coordorigin="8459,-18" coordsize="1967,2430">
              <v:shape style="position:absolute;left:8459;top:-18;width:1967;height:2430" coordorigin="8459,-18" coordsize="1967,2430" path="m8459,2412l10426,2412,10426,-18,8459,-18,8459,2412e" filled="t" fillcolor="#4D6E53" stroked="f">
                <v:path arrowok="t"/>
                <v:fill/>
              </v:shape>
            </v:group>
            <v:group style="position:absolute;left:8636;top:677;width:1557;height:1544" coordorigin="8636,677" coordsize="1557,1544">
              <v:shape style="position:absolute;left:8636;top:677;width:1557;height:1544" coordorigin="8636,677" coordsize="1557,1544" path="m9420,677l9343,680,9270,689,9200,703,9135,723,9075,747,9018,776,8965,808,8916,845,8830,927,8760,1020,8705,1120,8667,1226,8643,1333,8636,1440,8638,1507,8646,1573,8658,1636,8675,1697,8697,1755,8723,1810,8753,1863,8824,1959,8909,2042,9007,2110,9060,2139,9115,2163,9173,2184,9234,2200,9296,2211,9360,2218,9425,2221,9472,2220,9559,2209,9638,2190,9709,2164,9772,2131,9828,2095,9877,2055,9892,2040,9425,2040,9378,2039,9287,2024,9200,1996,9119,1956,9046,1904,8981,1842,8926,1770,8883,1689,8853,1601,8837,1506,8835,1456,8837,1405,8852,1308,8881,1218,8923,1135,8977,1062,9040,998,9113,944,9193,903,9280,874,9372,860,9420,858,9909,858,9883,833,9819,785,9755,748,9690,721,9627,701,9567,689,9486,679,9440,677,9420,677e" filled="t" fillcolor="#FFFFFF" stroked="f">
                <v:path arrowok="t"/>
                <v:fill/>
              </v:shape>
              <v:shape style="position:absolute;left:8636;top:677;width:1557;height:1544" coordorigin="8636,677" coordsize="1557,1544" path="m10193,1911l10004,1911,10004,2186,10193,2186,10193,1911e" filled="t" fillcolor="#FFFFFF" stroked="f">
                <v:path arrowok="t"/>
                <v:fill/>
              </v:shape>
              <v:shape style="position:absolute;left:8636;top:677;width:1557;height:1544" coordorigin="8636,677" coordsize="1557,1544" path="m9909,858l9420,858,9469,860,9517,865,9609,888,9693,924,9770,973,9837,1033,9895,1103,9941,1181,9976,1268,9997,1360,10004,1458,10003,1506,9988,1599,9959,1686,9918,1766,9866,1838,9803,1901,9732,1954,9652,1995,9565,2024,9473,2038,9425,2040,9892,2040,9938,1992,9986,1930,9999,1911,10193,1911,10193,968,9999,968,9972,929,9943,894,9913,862,9909,858e" filled="t" fillcolor="#FFFFFF" stroked="f">
                <v:path arrowok="t"/>
                <v:fill/>
              </v:shape>
              <v:shape style="position:absolute;left:8636;top:677;width:1557;height:1544" coordorigin="8636,677" coordsize="1557,1544" path="m10193,712l10004,712,10004,968,10193,968,10193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2.143005pt;margin-top:-1.398pt;width:101.645pt;height:122.512pt;mso-position-horizontal-relative:page;mso-position-vertical-relative:paragraph;z-index:-947" coordorigin="10643,-28" coordsize="2033,2450">
            <v:group style="position:absolute;left:10653;top:-18;width:2013;height:2430" coordorigin="10653,-18" coordsize="2013,2430">
              <v:shape style="position:absolute;left:10653;top:-18;width:2013;height:2430" coordorigin="10653,-18" coordsize="2013,2430" path="m10653,2412l12666,2412,12666,-18,10653,-18,10653,2412e" filled="t" fillcolor="#69BF6B" stroked="f">
                <v:path arrowok="t"/>
                <v:fill/>
              </v:shape>
            </v:group>
            <v:group style="position:absolute;left:10901;top:677;width:1506;height:1544" coordorigin="10901,677" coordsize="1506,1544">
              <v:shape style="position:absolute;left:10901;top:677;width:1506;height:1544" coordorigin="10901,677" coordsize="1506,1544" path="m11688,677l11612,680,11541,689,11473,704,11408,723,11348,748,11291,777,11238,810,11188,847,11143,887,11064,976,11000,1074,10951,1178,10919,1286,10903,1394,10901,1448,10903,1505,10920,1620,10953,1731,11002,1836,11067,1934,11147,2021,11193,2060,11242,2095,11296,2127,11352,2154,11412,2177,11476,2196,11543,2210,11614,2218,11688,2221,11747,2219,11857,2205,11956,2179,12045,2142,12124,2096,12194,2042,12196,2040,11688,2040,11640,2038,11548,2024,11461,1995,11380,1953,11307,1900,11243,1836,11189,1762,11147,1680,11118,1591,11102,1495,11100,1445,11102,1397,11116,1303,11144,1216,11184,1135,11236,1062,11298,999,11370,945,11452,904,11541,875,11637,860,11688,858,12195,858,12168,836,12095,785,12014,744,11928,712,11836,690,11738,679,11688,677e" filled="t" fillcolor="#FFFFFF" stroked="f">
                <v:path arrowok="t"/>
                <v:fill/>
              </v:shape>
              <v:shape style="position:absolute;left:10901;top:677;width:1506;height:1544" coordorigin="10901,677" coordsize="1506,1544" path="m12404,1755l12183,1755,12167,1782,12149,1808,12111,1856,12068,1898,11997,1952,11919,1993,11836,2022,11748,2037,11688,2040,12196,2040,12255,1983,12307,1920,12351,1854,12388,1788,12404,1755e" filled="t" fillcolor="#FFFFFF" stroked="f">
                <v:path arrowok="t"/>
                <v:fill/>
              </v:shape>
              <v:shape style="position:absolute;left:10901;top:677;width:1506;height:1544" coordorigin="10901,677" coordsize="1506,1544" path="m12195,858l11688,858,11699,858,11714,858,11796,868,11876,889,11935,912,11994,945,12053,990,12109,1046,12160,1118,12183,1159,12407,1159,12368,1075,12320,998,12265,927,12202,864,12195,85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4"/>
        </w:rPr>
        <w:t>№</w: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4"/>
        </w:rPr>
        <w:t> </w:t>
      </w:r>
      <w:r>
        <w:rPr>
          <w:rFonts w:ascii="AvantGardeGothicCTT" w:hAnsi="AvantGardeGothicCTT" w:cs="AvantGardeGothicCTT" w:eastAsia="AvantGardeGothicCTT"/>
          <w:sz w:val="82"/>
          <w:szCs w:val="82"/>
          <w:color w:val="FFFFFF"/>
          <w:spacing w:val="0"/>
          <w:w w:val="100"/>
          <w:b/>
          <w:bCs/>
          <w:position w:val="-4"/>
        </w:rPr>
        <w:t>7</w:t>
      </w:r>
      <w:r>
        <w:rPr>
          <w:rFonts w:ascii="AvantGardeGothicCTT" w:hAnsi="AvantGardeGothicCTT" w:cs="AvantGardeGothicCTT" w:eastAsia="AvantGardeGothicCTT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352" w:lineRule="exact"/>
        <w:ind w:right="242"/>
        <w:jc w:val="righ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FFFFFF"/>
          <w:spacing w:val="0"/>
          <w:w w:val="100"/>
          <w:b/>
          <w:bCs/>
        </w:rPr>
        <w:t>(99)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8" w:lineRule="exact"/>
        <w:ind w:right="267"/>
        <w:jc w:val="right"/>
        <w:rPr>
          <w:rFonts w:ascii="AvantGardeGothicCTT" w:hAnsi="AvantGardeGothicCTT" w:cs="AvantGardeGothicCTT" w:eastAsia="AvantGardeGothicCTT"/>
          <w:sz w:val="34"/>
          <w:szCs w:val="34"/>
        </w:rPr>
      </w:pPr>
      <w:rPr/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3"/>
          <w:w w:val="100"/>
          <w:b/>
          <w:bCs/>
          <w:position w:val="-2"/>
        </w:rPr>
        <w:t>июл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0"/>
          <w:w w:val="100"/>
          <w:b/>
          <w:bCs/>
          <w:position w:val="-2"/>
        </w:rPr>
        <w:t>ь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6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34"/>
          <w:szCs w:val="34"/>
          <w:color w:val="FFFFFF"/>
          <w:spacing w:val="3"/>
          <w:w w:val="102"/>
          <w:b/>
          <w:bCs/>
          <w:position w:val="-2"/>
        </w:rPr>
        <w:t>2022</w:t>
      </w:r>
      <w:r>
        <w:rPr>
          <w:rFonts w:ascii="AvantGardeGothicCTT" w:hAnsi="AvantGardeGothicCTT" w:cs="AvantGardeGothicCTT" w:eastAsia="AvantGardeGothicCTT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0" w:after="0" w:line="240" w:lineRule="exact"/>
        <w:ind w:right="90"/>
        <w:jc w:val="righ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pict>
          <v:group style="position:absolute;margin-left:651.043030pt;margin-top:-110.793213pt;width:134.654pt;height:111.551pt;mso-position-horizontal-relative:page;mso-position-vertical-relative:paragraph;z-index:-953" coordorigin="13021,-2216" coordsize="2693,2231">
            <v:group style="position:absolute;left:13300;top:-2206;width:2404;height:2211" coordorigin="13300,-2206" coordsize="2404,2211">
              <v:shape style="position:absolute;left:13300;top:-2206;width:2404;height:2211" coordorigin="13300,-2206" coordsize="2404,2211" path="m13300,5l15704,5,15704,-2206,13300,-2206,13300,5e" filled="t" fillcolor="#49A95F" stroked="f">
                <v:path arrowok="t"/>
                <v:fill/>
              </v:shape>
            </v:group>
            <v:group style="position:absolute;left:13031;top:-2206;width:242;height:2211" coordorigin="13031,-2206" coordsize="242,2211">
              <v:shape style="position:absolute;left:13031;top:-2206;width:242;height:2211" coordorigin="13031,-2206" coordsize="242,2211" path="m13031,5l13272,5,13272,-2206,13031,-2206,13031,5e" filled="t" fillcolor="#86CA9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.235401pt;margin-top:31.591785pt;width:40.284pt;height:40.283pt;mso-position-horizontal-relative:page;mso-position-vertical-relative:paragraph;z-index:-952" coordorigin="845,632" coordsize="806,806">
            <v:group style="position:absolute;left:855;top:642;width:786;height:786" coordorigin="855,642" coordsize="786,786">
              <v:shape style="position:absolute;left:855;top:642;width:786;height:786" coordorigin="855,642" coordsize="786,786" path="m1248,642l1184,647,1123,662,1067,686,1016,718,970,757,931,803,899,854,875,910,860,971,855,1035,856,1067,866,1129,886,1188,914,1242,949,1290,992,1333,1041,1369,1095,1397,1153,1416,1215,1426,1248,1427,1280,1426,1342,1416,1400,1397,1454,1369,1503,1333,1546,1290,1582,1242,1610,1188,1629,1129,1639,1067,1640,1035,1639,1002,1629,940,1610,882,1582,828,1546,779,1503,736,1454,701,1400,673,1342,653,1280,643,1248,642e" filled="t" fillcolor="#5BBB5D" stroked="f">
                <v:path arrowok="t"/>
                <v:fill/>
              </v:shape>
            </v:group>
            <v:group style="position:absolute;left:1015;top:930;width:163;height:215" coordorigin="1015,930" coordsize="163,215">
              <v:shape style="position:absolute;left:1015;top:930;width:163;height:215" coordorigin="1015,930" coordsize="163,215" path="m1178,1098l1015,1098,1015,1145,1178,1145,1178,1098e" filled="t" fillcolor="#FFFFFF" stroked="f">
                <v:path arrowok="t"/>
                <v:fill/>
              </v:shape>
              <v:shape style="position:absolute;left:1015;top:930;width:163;height:215" coordorigin="1015,930" coordsize="163,215" path="m1128,997l1067,997,1067,1098,1128,1098,1128,997e" filled="t" fillcolor="#FFFFFF" stroked="f">
                <v:path arrowok="t"/>
                <v:fill/>
              </v:shape>
              <v:shape style="position:absolute;left:1015;top:930;width:163;height:215" coordorigin="1015,930" coordsize="163,215" path="m1128,930l1076,937,1062,949,1044,958,1020,965,1027,1011,1045,1006,1067,997,1128,997,1128,930e" filled="t" fillcolor="#FFFFFF" stroked="f">
                <v:path arrowok="t"/>
                <v:fill/>
              </v:shape>
            </v:group>
            <v:group style="position:absolute;left:1193;top:930;width:164;height:215" coordorigin="1193,930" coordsize="164,215">
              <v:shape style="position:absolute;left:1193;top:930;width:164;height:215" coordorigin="1193,930" coordsize="164,215" path="m1352,977l1279,977,1284,979,1292,987,1293,993,1293,1007,1244,1059,1229,1071,1193,1096,1193,1145,1354,1145,1357,1093,1275,1092,1296,1078,1349,1025,1354,993,1354,982,1352,977e" filled="t" fillcolor="#FFFFFF" stroked="f">
                <v:path arrowok="t"/>
                <v:fill/>
              </v:shape>
              <v:shape style="position:absolute;left:1193;top:930;width:164;height:215" coordorigin="1193,930" coordsize="164,215" path="m1276,930l1220,950,1193,1004,1247,1006,1256,984,1273,977,1352,977,1347,963,1334,948,1318,938,1299,932,1276,930e" filled="t" fillcolor="#FFFFFF" stroked="f">
                <v:path arrowok="t"/>
                <v:fill/>
              </v:shape>
            </v:group>
            <v:group style="position:absolute;left:1386;top:958;width:97;height:159" coordorigin="1386,958" coordsize="97,159">
              <v:shape style="position:absolute;left:1386;top:958;width:97;height:159" coordorigin="1386,958" coordsize="97,159" path="m1483,1057l1443,1057,1443,1117,1483,1117,1483,1057e" filled="t" fillcolor="#FFFFFF" stroked="f">
                <v:path arrowok="t"/>
                <v:fill/>
              </v:shape>
              <v:shape style="position:absolute;left:1386;top:958;width:97;height:159" coordorigin="1386,958" coordsize="97,159" path="m1541,1018l1386,1018,1386,1057,1541,1057,1541,1018e" filled="t" fillcolor="#FFFFFF" stroked="f">
                <v:path arrowok="t"/>
                <v:fill/>
              </v:shape>
              <v:shape style="position:absolute;left:1386;top:958;width:97;height:159" coordorigin="1386,958" coordsize="97,159" path="m1483,958l1443,958,1443,1018,1483,1018,1483,95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015999pt;margin-top:90.560783pt;width:16.1550pt;height:17.659pt;mso-position-horizontal-relative:page;mso-position-vertical-relative:paragraph;z-index:-946" coordorigin="680,1811" coordsize="323,353">
            <v:shape style="position:absolute;left:680;top:1811;width:323;height:353" coordorigin="680,1811" coordsize="323,353" path="m680,2164l1003,2164,1003,1811,680,1811,680,2164e" filled="t" fillcolor="#4AA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.388pt;margin-top:90.060783pt;width:44.766pt;height:18.659pt;mso-position-horizontal-relative:page;mso-position-vertical-relative:paragraph;z-index:-945" coordorigin="1068,1801" coordsize="895,373">
            <v:group style="position:absolute;left:1829;top:1811;width:124;height:353" coordorigin="1829,1811" coordsize="124,353">
              <v:shape style="position:absolute;left:1829;top:1811;width:124;height:353" coordorigin="1829,1811" coordsize="124,353" path="m1829,2164l1953,2164,1953,1811,1829,1811,1829,2164e" filled="t" fillcolor="#86CA92" stroked="f">
                <v:path arrowok="t"/>
                <v:fill/>
              </v:shape>
            </v:group>
            <v:group style="position:absolute;left:1078;top:1811;width:198;height:353" coordorigin="1078,1811" coordsize="198,353">
              <v:shape style="position:absolute;left:1078;top:1811;width:198;height:353" coordorigin="1078,1811" coordsize="198,353" path="m1078,2164l1276,2164,1276,1811,1078,1811,1078,2164e" filled="t" fillcolor="#86CA92" stroked="f">
                <v:path arrowok="t"/>
                <v:fill/>
              </v:shape>
            </v:group>
            <v:group style="position:absolute;left:1322;top:1811;width:124;height:353" coordorigin="1322,1811" coordsize="124,353">
              <v:shape style="position:absolute;left:1322;top:1811;width:124;height:353" coordorigin="1322,1811" coordsize="124,353" path="m1322,2164l1446,2164,1446,1811,1322,1811,1322,2164e" filled="t" fillcolor="#4D6E53" stroked="f">
                <v:path arrowok="t"/>
                <v:fill/>
              </v:shape>
            </v:group>
            <v:group style="position:absolute;left:1491;top:1811;width:293;height:353" coordorigin="1491,1811" coordsize="293,353">
              <v:shape style="position:absolute;left:1491;top:1811;width:293;height:353" coordorigin="1491,1811" coordsize="293,353" path="m1491,2164l1784,2164,1784,1811,1491,1811,1491,2164e" filled="t" fillcolor="#69BF6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2.377998pt;margin-top:90.560783pt;width:682.819pt;height:18.037pt;mso-position-horizontal-relative:page;mso-position-vertical-relative:paragraph;z-index:-944" coordorigin="2048,1811" coordsize="13656,361">
            <v:shape style="position:absolute;left:2048;top:1811;width:13656;height:361" coordorigin="2048,1811" coordsize="13656,361" path="m2048,2172l15704,2172,15704,1811,2048,1811,2048,2172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1.327278pt;margin-top:34.149685pt;width:38.07974pt;height:35.258pt;mso-position-horizontal-relative:page;mso-position-vertical-relative:paragraph;z-index:-943" coordorigin="2027,683" coordsize="762,705">
            <v:group style="position:absolute;left:2037;top:760;width:694;height:618" coordorigin="2037,760" coordsize="694,618">
              <v:shape style="position:absolute;left:2037;top:760;width:694;height:618" coordorigin="2037,760" coordsize="694,618" path="m2233,760l2167,760,2167,1312,2067,1312,2048,1319,2038,1334,2037,1361,2051,1374,2077,1378,2537,1378,2619,1369,2684,1346,2731,1312,2233,1312,2233,1037,2697,1037,2679,1027,2658,1018,2635,1010,2609,1003,2582,998,2606,990,2628,982,2646,971,2647,971,2233,971,2233,760e" filled="t" fillcolor="#231F20" stroked="f">
                <v:path arrowok="t"/>
                <v:fill/>
              </v:shape>
            </v:group>
            <v:group style="position:absolute;left:2233;top:1037;width:545;height:275" coordorigin="2233,1037" coordsize="545,275">
              <v:shape style="position:absolute;left:2233;top:1037;width:545;height:275" coordorigin="2233,1037" coordsize="545,275" path="m2697,1037l2233,1037,2444,1037,2471,1038,2544,1044,2619,1060,2682,1101,2709,1176,2710,1201,2706,1220,2663,1279,2600,1303,2512,1312,2731,1312,2763,1261,2777,1196,2778,1172,2776,1150,2745,1078,2699,1038,2697,1037e" filled="t" fillcolor="#231F20" stroked="f">
                <v:path arrowok="t"/>
                <v:fill/>
              </v:shape>
            </v:group>
            <v:group style="position:absolute;left:2037;top:693;width:670;height:278" coordorigin="2037,693" coordsize="670,278">
              <v:shape style="position:absolute;left:2037;top:693;width:670;height:278" coordorigin="2037,693" coordsize="670,278" path="m2438,693l2067,694,2048,700,2038,716,2037,743,2051,756,2077,760,2464,761,2489,762,2553,770,2614,796,2641,873,2637,889,2594,937,2533,960,2446,970,2411,971,2647,971,2696,911,2707,844,2704,824,2670,760,2603,717,2530,699,2471,694,2438,69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015999pt;margin-top:81.754784pt;width:751.181pt;height:.1pt;mso-position-horizontal-relative:page;mso-position-vertical-relative:paragraph;z-index:-942" coordorigin="680,1635" coordsize="15024,2">
            <v:shape style="position:absolute;left:680;top:1635;width:15024;height:2" coordorigin="680,1635" coordsize="15024,0" path="m680,1635l15704,1635e" filled="f" stroked="t" strokeweight="2.1pt" strokecolor="#B6BCC2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.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ф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6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8.473342pt;height:192.24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460" w:right="56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" w:right="-214" w:firstLine="245"/>
        <w:jc w:val="left"/>
        <w:tabs>
          <w:tab w:pos="4020" w:val="left"/>
        </w:tabs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/>
        <w:pict>
          <v:shape style="position:absolute;margin-left:34.653999pt;margin-top:-249.612396pt;width:495.425pt;height:323.237pt;mso-position-horizontal-relative:page;mso-position-vertical-relative:paragraph;z-index:-957" type="#_x0000_t75">
            <v:imagedata r:id="rId6" o:title=""/>
          </v:shape>
        </w:pic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5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157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3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7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0"/>
          <w:w w:val="100"/>
          <w:b/>
          <w:bCs/>
        </w:rPr>
        <w:tab/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1"/>
          <w:w w:val="122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49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17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21"/>
          <w:w w:val="10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17"/>
          <w:w w:val="10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21"/>
          <w:w w:val="110"/>
          <w:b/>
          <w:bCs/>
        </w:rPr>
        <w:t>в!</w:t>
      </w:r>
      <w:r>
        <w:rPr>
          <w:rFonts w:ascii="AvantGardeGothicCTT" w:hAnsi="AvantGardeGothicCTT" w:cs="AvantGardeGothicCTT" w:eastAsia="AvantGardeGothicCTT"/>
          <w:sz w:val="129"/>
          <w:szCs w:val="129"/>
          <w:color w:val="FFFFFF"/>
          <w:spacing w:val="-21"/>
          <w:w w:val="110"/>
          <w:b/>
          <w:bCs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!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220" w:right="5056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pict>
          <v:group style="position:absolute;margin-left:289.57901pt;margin-top:-1.679811pt;width:241.945pt;height:169pt;mso-position-horizontal-relative:page;mso-position-vertical-relative:paragraph;z-index:-956" coordorigin="5792,-34" coordsize="4839,3380">
            <v:group style="position:absolute;left:5802;top:-24;width:4819;height:3360" coordorigin="5802,-24" coordsize="4819,3360">
              <v:shape style="position:absolute;left:5802;top:-24;width:4819;height:3360" coordorigin="5802,-24" coordsize="4819,3360" path="m5802,3336l10620,3336,10620,-24,5802,-24,5802,3336e" filled="t" fillcolor="#B8BFC4" stroked="f">
                <v:path arrowok="t"/>
                <v:fill/>
              </v:shape>
              <v:shape style="position:absolute;left:5802;top:-24;width:4819;height:3360" type="#_x0000_t75">
                <v:imagedata r:id="rId7" o:title="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ина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3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рый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7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left="1090" w:right="505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821899pt;margin-top:-1.314206pt;width:39.527175pt;height:47.6231pt;mso-position-horizontal-relative:page;mso-position-vertical-relative:paragraph;z-index:-941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62"/>
                      <w:w w:val="100"/>
                      <w:position w:val="6"/>
                    </w:rPr>
                    <w:t>18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20" w:right="5057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20" w:right="5055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ря!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exact"/>
        <w:ind w:left="50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left="1276" w:right="-20"/>
        <w:jc w:val="left"/>
        <w:rPr>
          <w:rFonts w:ascii="AvantGardeGothicCTT" w:hAnsi="AvantGardeGothicCTT" w:cs="AvantGardeGothicCTT" w:eastAsia="AvantGardeGothicCTT"/>
          <w:sz w:val="24"/>
          <w:szCs w:val="24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4"/>
          <w:szCs w:val="24"/>
          <w:color w:val="000000"/>
          <w:spacing w:val="0"/>
          <w:w w:val="100"/>
        </w:rPr>
      </w:r>
    </w:p>
    <w:p>
      <w:pPr>
        <w:spacing w:before="55" w:after="0" w:line="240" w:lineRule="exact"/>
        <w:ind w:right="5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4.252014pt;margin-top:-215.649979pt;width:.1pt;height:504pt;mso-position-horizontal-relative:page;mso-position-vertical-relative:paragraph;z-index:-959" coordorigin="10885,-4313" coordsize="2,10080">
            <v:shape style="position:absolute;left:10885;top:-4313;width:2;height:10080" coordorigin="10885,-4313" coordsize="0,10080" path="m10885,-4313l10885,5767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6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hyperlink r:id="rId8">
        <w:r>
          <w:rPr>
            <w:rFonts w:ascii="Minion Pro" w:hAnsi="Minion Pro" w:cs="Minion Pro" w:eastAsia="Minion Pro"/>
            <w:sz w:val="21"/>
            <w:szCs w:val="21"/>
            <w:color w:val="231F20"/>
            <w:spacing w:val="7"/>
            <w:w w:val="100"/>
            <w:b/>
            <w:bCs/>
          </w:rPr>
          <w:t>i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100"/>
            <w:b/>
            <w:bCs/>
          </w:rPr>
          <w:t>n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b/>
            <w:bCs/>
          </w:rPr>
          <w:t>f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b/>
            <w:bCs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b/>
            <w:bCs/>
          </w:rPr>
          <w:t>@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100"/>
            <w:b/>
            <w:bCs/>
          </w:rPr>
          <w:t>m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7"/>
            <w:w w:val="100"/>
            <w:b/>
            <w:bCs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100"/>
            <w:b/>
            <w:bCs/>
          </w:rPr>
          <w:t>-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100"/>
            <w:b/>
            <w:bCs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b/>
            <w:bCs/>
          </w:rPr>
          <w:t>v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8"/>
            <w:w w:val="100"/>
            <w:b/>
            <w:bCs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</w:rPr>
          <w:t>l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8"/>
            <w:w w:val="100"/>
            <w:b/>
            <w:bCs/>
          </w:rPr>
          <w:t>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100"/>
            <w:b/>
            <w:bCs/>
          </w:rPr>
          <w:t>n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100"/>
            <w:b/>
            <w:bCs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</w:rPr>
          <w:t>v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b/>
            <w:bCs/>
          </w:rPr>
          <w:t>k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100"/>
            <w:b/>
            <w:bCs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b/>
            <w:bCs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7"/>
            <w:w w:val="100"/>
            <w:b/>
            <w:bCs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b/>
            <w:bCs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4"/>
            <w:w w:val="100"/>
            <w:b/>
            <w:bCs/>
          </w:rPr>
          <w:t> </w:t>
        </w:r>
      </w:hyperlink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b/>
          <w:bCs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b/>
          <w:bCs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7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ч-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737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2"/>
        </w:rPr>
        <w:t>нин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11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3.461975pt;margin-top:19.430796pt;width:242.445pt;height:349.311pt;mso-position-horizontal-relative:page;mso-position-vertical-relative:paragraph;z-index:-954" coordorigin="10869,389" coordsize="4849,6986">
            <v:group style="position:absolute;left:10891;top:873;width:4809;height:6492" coordorigin="10891,873" coordsize="4809,6492">
              <v:shape style="position:absolute;left:10891;top:873;width:4809;height:6492" coordorigin="10891,873" coordsize="4809,6492" path="m10891,7365l15700,7365,15700,873,10891,873,10891,7365xe" filled="t" fillcolor="#E7F3E9" stroked="f">
                <v:path arrowok="t"/>
                <v:fill/>
              </v:shape>
            </v:group>
            <v:group style="position:absolute;left:10891;top:409;width:4809;height:6956" coordorigin="10891,409" coordsize="4809,6956">
              <v:shape style="position:absolute;left:10891;top:409;width:4809;height:6956" coordorigin="10891,409" coordsize="4809,6956" path="m10891,7365l15700,7365,15700,409,10891,409,10891,7365xe" filled="f" stroked="t" strokeweight="1pt" strokecolor="#00AA59">
                <v:path arrowok="t"/>
              </v:shape>
            </v:group>
            <v:group style="position:absolute;left:10879;top:399;width:4829;height:474" coordorigin="10879,399" coordsize="4829,474">
              <v:shape style="position:absolute;left:10879;top:399;width:4829;height:474" coordorigin="10879,399" coordsize="4829,474" path="m10879,873l15708,873,15708,399,10879,399,10879,873e" filled="t" fillcolor="#00AA59" stroked="f">
                <v:path arrowok="t"/>
                <v:fill/>
              </v:shape>
              <v:shape style="position:absolute;left:11133;top:1127;width:4287;height:1680" type="#_x0000_t75">
                <v:imagedata r:id="rId9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кое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6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FFFFFF"/>
          <w:spacing w:val="0"/>
          <w:w w:val="100"/>
          <w:b/>
          <w:bCs/>
        </w:rPr>
        <w:t>Экскурсии</w:t>
      </w:r>
      <w:r>
        <w:rPr>
          <w:rFonts w:ascii="AvantGardeGothicCTT" w:hAnsi="AvantGardeGothicCTT" w:cs="AvantGardeGothicCTT" w:eastAsia="AvantGardeGothicCTT"/>
          <w:sz w:val="26"/>
          <w:szCs w:val="26"/>
          <w:color w:val="FFFFFF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FFFFFF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FFFFFF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FFFFFF"/>
          <w:spacing w:val="0"/>
          <w:w w:val="100"/>
          <w:b/>
          <w:bCs/>
        </w:rPr>
        <w:t>сентябре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460" w:right="560"/>
          <w:cols w:num="2" w:equalWidth="0">
            <w:col w:w="10159" w:space="514"/>
            <w:col w:w="4707"/>
          </w:cols>
        </w:sectPr>
      </w:pPr>
      <w:rPr/>
    </w:p>
    <w:p>
      <w:pPr>
        <w:spacing w:before="7" w:after="0" w:line="203" w:lineRule="auto"/>
        <w:ind w:left="220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1.492001pt;margin-top:43.799049pt;width:755.102603pt;height:188.858193pt;mso-position-horizontal-relative:page;mso-position-vertical-relative:page;z-index:-951" coordorigin="630,876" coordsize="15102,3777">
            <v:shape style="position:absolute;left:630;top:876;width:3167;height:2751" type="#_x0000_t75">
              <v:imagedata r:id="rId10" o:title=""/>
            </v:shape>
            <v:shape style="position:absolute;left:3201;top:3660;width:12531;height:993" type="#_x0000_t75">
              <v:imagedata r:id="rId11" o:title=""/>
            </v:shape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03" w:lineRule="auto"/>
        <w:ind w:left="220" w:right="-6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3" w:lineRule="auto"/>
        <w:ind w:left="220" w:right="-6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65" w:after="0" w:line="240" w:lineRule="auto"/>
        <w:ind w:left="220" w:right="908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Пап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мам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–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ив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3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left="220" w:right="-6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20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701pt;margin-top:57.5214pt;width:495.813pt;height:.1pt;mso-position-horizontal-relative:page;mso-position-vertical-relative:paragraph;z-index:-958" coordorigin="680,1150" coordsize="9916,2">
            <v:shape style="position:absolute;left:680;top:1150;width:9916;height:2" coordorigin="680,1150" coordsize="9916,0" path="m680,1150l10597,1150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03" w:lineRule="auto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3" w:lineRule="auto"/>
        <w:ind w:right="-62" w:firstLine="28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88.384003pt;margin-top:32.327675pt;width:241.945pt;height:169pt;mso-position-horizontal-relative:page;mso-position-vertical-relative:paragraph;z-index:-955" coordorigin="5768,647" coordsize="4839,3380">
            <v:group style="position:absolute;left:5778;top:657;width:4819;height:3360" coordorigin="5778,657" coordsize="4819,3360">
              <v:shape style="position:absolute;left:5778;top:657;width:4819;height:3360" coordorigin="5778,657" coordsize="4819,3360" path="m5778,4017l10597,4017,10597,657,5778,657,5778,4017e" filled="t" fillcolor="#B8BFC4" stroked="f">
                <v:path arrowok="t"/>
                <v:fill/>
              </v:shape>
              <v:shape style="position:absolute;left:5778;top:657;width:4819;height:3360" type="#_x0000_t75">
                <v:imagedata r:id="rId12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7"/>
          <w:szCs w:val="17"/>
        </w:rPr>
      </w:pPr>
      <w:rPr/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-1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0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3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0"/>
          <w:w w:val="100"/>
          <w:b/>
          <w:bCs/>
        </w:rPr>
        <w:t>    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4"/>
          <w:w w:val="101"/>
          <w:b/>
          <w:bCs/>
        </w:rPr>
        <w:t>«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33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5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2"/>
          <w:w w:val="10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2"/>
          <w:w w:val="10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4"/>
          <w:w w:val="101"/>
          <w:b/>
          <w:bCs/>
        </w:rPr>
        <w:t>»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78" w:lineRule="auto"/>
        <w:ind w:left="1240" w:right="770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щ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го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ли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онным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жи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78" w:lineRule="auto"/>
        <w:ind w:left="1240" w:right="67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: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одо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240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7"/>
          <w:szCs w:val="17"/>
        </w:rPr>
      </w:pPr>
      <w:rPr/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3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0"/>
          <w:w w:val="100"/>
          <w:b/>
          <w:bCs/>
        </w:rPr>
        <w:t>    </w:t>
      </w:r>
      <w:r>
        <w:rPr>
          <w:rFonts w:ascii="AvantGardeGothicCTT" w:hAnsi="AvantGardeGothicCTT" w:cs="AvantGardeGothicCTT" w:eastAsia="AvantGardeGothicCTT"/>
          <w:sz w:val="17"/>
          <w:szCs w:val="17"/>
          <w:color w:val="D2232A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«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0"/>
          <w:b/>
          <w:bCs/>
        </w:rPr>
        <w:t>чн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0"/>
          <w:b/>
          <w:bCs/>
        </w:rPr>
        <w:t>зн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1"/>
          <w:b/>
          <w:bCs/>
        </w:rPr>
        <w:t>анк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4"/>
          <w:w w:val="10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2"/>
          <w:w w:val="101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1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1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40" w:lineRule="auto"/>
        <w:ind w:left="1240" w:right="-20"/>
        <w:jc w:val="left"/>
        <w:rPr>
          <w:rFonts w:ascii="AvantGardeGothicCTT" w:hAnsi="AvantGardeGothicCTT" w:cs="AvantGardeGothicCTT" w:eastAsia="AvantGardeGothicCTT"/>
          <w:sz w:val="17"/>
          <w:szCs w:val="17"/>
        </w:rPr>
      </w:pPr>
      <w:rPr/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7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2"/>
          <w:w w:val="10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3"/>
          <w:w w:val="101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1"/>
          <w:w w:val="10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1"/>
          <w:w w:val="101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-4"/>
          <w:w w:val="101"/>
          <w:b/>
          <w:bCs/>
        </w:rPr>
        <w:t>»</w:t>
      </w:r>
      <w:r>
        <w:rPr>
          <w:rFonts w:ascii="AvantGardeGothicCTT" w:hAnsi="AvantGardeGothicCTT" w:cs="AvantGardeGothicCTT" w:eastAsia="AvantGardeGothicCTT"/>
          <w:sz w:val="17"/>
          <w:szCs w:val="17"/>
          <w:color w:val="231F20"/>
          <w:spacing w:val="0"/>
          <w:w w:val="10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78" w:lineRule="auto"/>
        <w:ind w:left="1240" w:right="226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щ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«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щ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78" w:lineRule="auto"/>
        <w:ind w:left="1240" w:right="67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5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: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одо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240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4"/>
          <w:szCs w:val="14"/>
        </w:rPr>
      </w:pPr>
      <w:rPr/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д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ь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ф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у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8"/>
          <w:w w:val="100"/>
        </w:rPr>
        <w:t>+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(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7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1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8"/>
          <w:w w:val="100"/>
        </w:rPr>
        <w:t>8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3"/>
          <w:w w:val="100"/>
        </w:rPr>
        <w:t>-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7"/>
          <w:w w:val="100"/>
        </w:rPr>
        <w:t>7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000000"/>
          <w:spacing w:val="0"/>
          <w:w w:val="100"/>
        </w:rPr>
      </w:r>
    </w:p>
    <w:p>
      <w:pPr>
        <w:spacing w:before="32" w:after="0" w:line="286" w:lineRule="auto"/>
        <w:ind w:right="227"/>
        <w:jc w:val="left"/>
        <w:rPr>
          <w:rFonts w:ascii="AvantGardeGothicC" w:hAnsi="AvantGardeGothicC" w:cs="AvantGardeGothicC" w:eastAsia="AvantGardeGothicC"/>
          <w:sz w:val="14"/>
          <w:szCs w:val="14"/>
        </w:rPr>
      </w:pPr>
      <w:rPr/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ил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1"/>
          <w:w w:val="100"/>
        </w:rPr>
        <w:t>(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4"/>
          <w:w w:val="100"/>
        </w:rPr>
        <w:t>8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2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7"/>
          <w:w w:val="100"/>
        </w:rPr>
        <w:t>5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7"/>
          <w:w w:val="100"/>
        </w:rPr>
        <w:t>5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-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2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7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6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7"/>
          <w:w w:val="100"/>
        </w:rPr>
        <w:t>З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во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к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ю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с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пон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ь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1"/>
          <w:w w:val="100"/>
        </w:rPr>
        <w:t>к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ц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: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: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1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: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5"/>
          <w:w w:val="100"/>
        </w:rPr>
        <w:t>7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5"/>
          <w:w w:val="100"/>
        </w:rPr>
        <w:t>: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-22"/>
          <w:w w:val="100"/>
        </w:rPr>
        <w:t> 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4"/>
          <w:szCs w:val="14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460" w:right="560"/>
          <w:cols w:num="3" w:equalWidth="0">
            <w:col w:w="5041" w:space="282"/>
            <w:col w:w="4820" w:space="648"/>
            <w:col w:w="4589"/>
          </w:cols>
        </w:sectPr>
      </w:pPr>
      <w:rPr/>
    </w:p>
    <w:p>
      <w:pPr>
        <w:spacing w:before="60" w:after="0" w:line="240" w:lineRule="auto"/>
        <w:ind w:left="456" w:right="-20"/>
        <w:jc w:val="left"/>
        <w:tabs>
          <w:tab w:pos="13740" w:val="left"/>
        </w:tabs>
        <w:rPr>
          <w:rFonts w:ascii="HeliosCondLight" w:hAnsi="HeliosCondLight" w:cs="HeliosCondLight" w:eastAsia="HeliosCondLight"/>
          <w:sz w:val="24"/>
          <w:szCs w:val="24"/>
        </w:rPr>
      </w:pPr>
      <w:rPr/>
      <w:r>
        <w:rPr/>
        <w:pict>
          <v:group style="position:absolute;margin-left:34.015598pt;margin-top:36.085209pt;width:751.181pt;height:.1pt;mso-position-horizontal-relative:page;mso-position-vertical-relative:paragraph;z-index:-940" coordorigin="680,722" coordsize="15024,2">
            <v:shape style="position:absolute;left:680;top:722;width:15024;height:2" coordorigin="680,722" coordsize="15024,0" path="m680,722l15704,72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169.882004pt;margin-top:5.07221pt;width:15.63pt;height:18.664pt;mso-position-horizontal-relative:page;mso-position-vertical-relative:paragraph;z-index:-938" coordorigin="3398,101" coordsize="313,373">
            <v:group style="position:absolute;left:3408;top:111;width:293;height:353" coordorigin="3408,111" coordsize="293,353">
              <v:shape style="position:absolute;left:3408;top:111;width:293;height:353" coordorigin="3408,111" coordsize="293,353" path="m3408,465l3700,465,3700,111,3408,111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221pt;width:45.465pt;height:18.664pt;mso-position-horizontal-relative:page;mso-position-vertical-relative:paragraph;z-index:-937" coordorigin="3793,101" coordsize="909,373">
            <v:group style="position:absolute;left:3803;top:111;width:244;height:353" coordorigin="3803,111" coordsize="244,353">
              <v:shape style="position:absolute;left:3803;top:111;width:244;height:353" coordorigin="3803,111" coordsize="244,353" path="m3803,465l4047,465,4047,111,3803,111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1;width:286;height:353" coordorigin="4081,111" coordsize="286,353">
              <v:shape style="position:absolute;left:4081;top:111;width:286;height:353" coordorigin="4081,111" coordsize="286,353" path="m4081,465l4366,465,4366,111,4081,111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2,4113,363,4149,410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4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1;width:293;height:353" coordorigin="4399,111" coordsize="293,353">
              <v:shape style="position:absolute;left:4399;top:111;width:293;height:353" coordorigin="4399,111" coordsize="293,353" path="m4399,465l4692,465,4692,111,4399,111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3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0821pt;width:6.861325pt;height:6.343pt;mso-position-horizontal-relative:page;mso-position-vertical-relative:paragraph;z-index:-936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3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441pt;width:116.8686pt;height:10.0091pt;mso-position-horizontal-relative:page;mso-position-vertical-relative:paragraph;z-index:-935" type="#_x0000_t75">
            <v:imagedata r:id="rId13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>2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-88"/>
          <w:w w:val="100"/>
          <w:position w:val="-8"/>
        </w:rPr>
        <w:t> 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ab/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7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1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(99)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8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июль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3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  <w:position w:val="0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400" w:h="23820"/>
          <w:pgMar w:top="1000" w:bottom="280" w:left="460" w:right="560"/>
        </w:sectPr>
      </w:pPr>
      <w:rPr/>
    </w:p>
    <w:p>
      <w:pPr>
        <w:spacing w:before="25" w:after="0" w:line="240" w:lineRule="exact"/>
        <w:ind w:left="220" w:right="-6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1.921997pt;margin-top:-156.730789pt;width:243.805pt;height:144.081pt;mso-position-horizontal-relative:page;mso-position-vertical-relative:paragraph;z-index:-930" coordorigin="10838,-3135" coordsize="4876,2882">
            <v:group style="position:absolute;left:10848;top:-3125;width:4856;height:2862" coordorigin="10848,-3125" coordsize="4856,2862">
              <v:shape style="position:absolute;left:10848;top:-3125;width:4856;height:2862" coordorigin="10848,-3125" coordsize="4856,2862" path="m10848,-263l15705,-263,15705,-3125,10848,-3125,10848,-263e" filled="t" fillcolor="#B8BFC4" stroked="f">
                <v:path arrowok="t"/>
                <v:fill/>
              </v:shape>
              <v:shape style="position:absolute;left:10849;top:-3125;width:4856;height:2862" type="#_x0000_t75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287.855988pt;margin-top:-157.057785pt;width:243.683pt;height:144.408pt;mso-position-horizontal-relative:page;mso-position-vertical-relative:paragraph;z-index:-929" coordorigin="5757,-3141" coordsize="4874,2888">
            <v:group style="position:absolute;left:5767;top:-3131;width:4854;height:2868" coordorigin="5767,-3131" coordsize="4854,2868">
              <v:shape style="position:absolute;left:5767;top:-3131;width:4854;height:2868" coordorigin="5767,-3131" coordsize="4854,2868" path="m5767,-263l10621,-263,10621,-3131,5767,-3131,5767,-263e" filled="t" fillcolor="#B8BFC4" stroked="f">
                <v:path arrowok="t"/>
                <v:fill/>
              </v:shape>
              <v:shape style="position:absolute;left:5767;top:-3131;width:4854;height:2868" type="#_x0000_t75">
                <v:imagedata r:id="rId15" o:title=""/>
              </v:shape>
            </v:group>
            <w10:wrap type="none"/>
          </v:group>
        </w:pict>
      </w:r>
      <w:r>
        <w:rPr/>
        <w:pict>
          <v:group style="position:absolute;margin-left:33.515999pt;margin-top:-157.057785pt;width:243.805pt;height:144.408pt;mso-position-horizontal-relative:page;mso-position-vertical-relative:paragraph;z-index:-927" coordorigin="670,-3141" coordsize="4876,2888">
            <v:group style="position:absolute;left:680;top:-3131;width:4856;height:2868" coordorigin="680,-3131" coordsize="4856,2868">
              <v:shape style="position:absolute;left:680;top:-3131;width:4856;height:2868" coordorigin="680,-3131" coordsize="4856,2868" path="m680,-263l5536,-263,5536,-3131,680,-3131,680,-263e" filled="t" fillcolor="#B8BFC4" stroked="f">
                <v:path arrowok="t"/>
                <v:fill/>
              </v:shape>
              <v:shape style="position:absolute;left:680;top:-3131;width:4856;height:2868" type="#_x0000_t75">
                <v:imagedata r:id="rId16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504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526001pt;margin-top:21.137327pt;width:243.805pt;height:132.081pt;mso-position-horizontal-relative:page;mso-position-vertical-relative:paragraph;z-index:-931" coordorigin="671,423" coordsize="4876,2642">
            <v:group style="position:absolute;left:681;top:433;width:4856;height:2622" coordorigin="681,433" coordsize="4856,2622">
              <v:shape style="position:absolute;left:681;top:433;width:4856;height:2622" coordorigin="681,433" coordsize="4856,2622" path="m681,3054l5537,3054,5537,433,681,433,681,3054e" filled="t" fillcolor="#B8BFC4" stroked="f">
                <v:path arrowok="t"/>
                <v:fill/>
              </v:shape>
              <v:shape style="position:absolute;left:680;top:433;width:4856;height:2622" type="#_x0000_t75">
                <v:imagedata r:id="rId17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5" w:after="0" w:line="240" w:lineRule="exact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ю.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284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м: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2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2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2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2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2"/>
        </w:rPr>
        <w:t>+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1"/>
          <w:position w:val="2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2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1"/>
          <w:position w:val="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1"/>
          <w:position w:val="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)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391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3" w:after="0" w:line="240" w:lineRule="auto"/>
        <w:ind w:right="2192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-61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0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8pt;margin-top:94.115784pt;width:751.181pt;height:.1pt;mso-position-horizontal-relative:page;mso-position-vertical-relative:paragraph;z-index:-933" coordorigin="680,1882" coordsize="15024,2">
            <v:shape style="position:absolute;left:680;top:1882;width:15024;height:2" coordorigin="680,1882" coordsize="15024,0" path="m680,1882l15704,1882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40" w:lineRule="exact"/>
        <w:ind w:right="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7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1.85199pt;margin-top:69.121399pt;width:243.805pt;height:133pt;mso-position-horizontal-relative:page;mso-position-vertical-relative:paragraph;z-index:-928" coordorigin="10837,1382" coordsize="4876,2660">
            <v:group style="position:absolute;left:10847;top:1392;width:4856;height:2640" coordorigin="10847,1392" coordsize="4856,2640">
              <v:shape style="position:absolute;left:10847;top:1392;width:4856;height:2640" coordorigin="10847,1392" coordsize="4856,2640" path="m10847,4032l15703,4032,15703,1392,10847,1392,10847,4032e" filled="t" fillcolor="#B8BFC4" stroked="f">
                <v:path arrowok="t"/>
                <v:fill/>
              </v:shape>
              <v:shape style="position:absolute;left:10847;top:1392;width:4856;height:2640" type="#_x0000_t75">
                <v:imagedata r:id="rId18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460" w:right="560"/>
          <w:cols w:num="3" w:equalWidth="0">
            <w:col w:w="5078" w:space="226"/>
            <w:col w:w="4859" w:space="224"/>
            <w:col w:w="4993"/>
          </w:cols>
        </w:sectPr>
      </w:pPr>
      <w:rPr/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15" w:lineRule="exact"/>
        <w:ind w:left="221" w:right="-20"/>
        <w:jc w:val="left"/>
        <w:rPr>
          <w:rFonts w:ascii="AvantGardeGothicCTT" w:hAnsi="AvantGardeGothicCTT" w:cs="AvantGardeGothicCTT" w:eastAsia="AvantGardeGothicCTT"/>
          <w:sz w:val="63"/>
          <w:szCs w:val="63"/>
        </w:rPr>
      </w:pPr>
      <w:rPr/>
      <w:r>
        <w:rPr/>
        <w:pict>
          <v:shape style="position:absolute;margin-left:542.392212pt;margin-top:8.934698pt;width:242.681803pt;height:132pt;mso-position-horizontal-relative:page;mso-position-vertical-relative:paragraph;z-index:-925" type="#_x0000_t75">
            <v:imagedata r:id="rId19" o:title=""/>
          </v:shape>
        </w:pic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День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любви,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семьи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  <w:position w:val="-1"/>
        </w:rPr>
        <w:t>верности</w:t>
      </w:r>
      <w:r>
        <w:rPr>
          <w:rFonts w:ascii="AvantGardeGothicCTT" w:hAnsi="AvantGardeGothicCTT" w:cs="AvantGardeGothicCTT" w:eastAsia="AvantGardeGothicCTT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21" w:right="5239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9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—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Ф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460" w:right="560"/>
        </w:sectPr>
      </w:pPr>
      <w:rPr/>
    </w:p>
    <w:p>
      <w:pPr>
        <w:spacing w:before="86" w:after="0" w:line="240" w:lineRule="exact"/>
        <w:ind w:left="178" w:right="-20" w:firstLine="561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679298pt;margin-top:2.985825pt;width:29.383454pt;height:47.6231pt;mso-position-horizontal-relative:page;mso-position-vertical-relative:paragraph;z-index:-923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Т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и: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6" w:after="0" w:line="240" w:lineRule="exact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8.20401pt;margin-top:58.124187pt;width:242.849078pt;height:144.96pt;mso-position-horizontal-relative:page;mso-position-vertical-relative:paragraph;z-index:-934" type="#_x0000_t75">
            <v:imagedata r:id="rId20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5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92212pt;margin-top:57.3689pt;width:242.920785pt;height:145.2pt;mso-position-horizontal-relative:page;mso-position-vertical-relative:paragraph;z-index:-926" type="#_x0000_t75">
            <v:imagedata r:id="rId21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460" w:right="560"/>
          <w:cols w:num="3" w:equalWidth="0">
            <w:col w:w="5078" w:space="226"/>
            <w:col w:w="4857" w:space="226"/>
            <w:col w:w="4993"/>
          </w:cols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769231pt;height:145.2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7" w:lineRule="exact"/>
        <w:ind w:left="216" w:right="-20"/>
        <w:jc w:val="left"/>
        <w:rPr>
          <w:rFonts w:ascii="AvantGardeGothicCTT" w:hAnsi="AvantGardeGothicCTT" w:cs="AvantGardeGothicCTT" w:eastAsia="AvantGardeGothicCTT"/>
          <w:sz w:val="65"/>
          <w:szCs w:val="65"/>
        </w:rPr>
      </w:pPr>
      <w:rPr/>
      <w:r>
        <w:rPr/>
        <w:pict>
          <v:group style="position:absolute;margin-left:34.0158pt;margin-top:-5.405035pt;width:751.181pt;height:.1pt;mso-position-horizontal-relative:page;mso-position-vertical-relative:paragraph;z-index:-932" coordorigin="680,-108" coordsize="15024,2">
            <v:shape style="position:absolute;left:680;top:-108;width:15024;height:2" coordorigin="680,-108" coordsize="15024,0" path="m680,-108l15704,-108e" filled="f" stroked="t" strokeweight="1pt" strokecolor="#00AA59">
              <v:path arrowok="t"/>
            </v:shape>
          </v:group>
          <w10:wrap type="none"/>
        </w:pict>
      </w:r>
      <w:r>
        <w:rPr/>
        <w:pict>
          <v:shape style="position:absolute;margin-left:542.240356pt;margin-top:6.046365pt;width:242.834644pt;height:143.811pt;mso-position-horizontal-relative:page;mso-position-vertical-relative:paragraph;z-index:-924" type="#_x0000_t75">
            <v:imagedata r:id="rId23" o:title=""/>
          </v:shape>
        </w:pic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Познавательные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путешествия</w:t>
      </w:r>
      <w:r>
        <w:rPr>
          <w:rFonts w:ascii="AvantGardeGothicCTT" w:hAnsi="AvantGardeGothicCTT" w:cs="AvantGardeGothicCTT" w:eastAsia="AvantGardeGothicCTT"/>
          <w:sz w:val="65"/>
          <w:szCs w:val="65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00" w:lineRule="exact"/>
        <w:ind w:left="216" w:right="5574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ани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нни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еве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460" w:right="560"/>
        </w:sectPr>
      </w:pPr>
      <w:rPr/>
    </w:p>
    <w:p>
      <w:pPr>
        <w:spacing w:before="86" w:after="0" w:line="240" w:lineRule="exact"/>
        <w:ind w:left="1054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515598pt;margin-top:43.30685pt;width:752.181pt;height:36.656pt;mso-position-horizontal-relative:page;mso-position-vertical-relative:page;z-index:-939" coordorigin="670,866" coordsize="15044,733">
            <v:group style="position:absolute;left:680;top:876;width:15024;height:2" coordorigin="680,876" coordsize="15024,2">
              <v:shape style="position:absolute;left:680;top:876;width:15024;height:2" coordorigin="680,876" coordsize="15024,0" path="m680,876l15704,876e" filled="f" stroked="t" strokeweight="1pt" strokecolor="#575B5F">
                <v:path arrowok="t"/>
              </v:shape>
            </v:group>
            <v:group style="position:absolute;left:3061;top:876;width:2;height:718" coordorigin="3061,876" coordsize="2,718">
              <v:shape style="position:absolute;left:3061;top:876;width:2;height:718" coordorigin="3061,876" coordsize="0,718" path="m3061,876l3061,1594e" filled="f" stroked="t" strokeweight=".5pt" strokecolor="#575B5F">
                <v:path arrowok="t"/>
              </v:shape>
            </v:group>
            <v:group style="position:absolute;left:12411;top:876;width:2;height:718" coordorigin="12411,876" coordsize="2,718">
              <v:shape style="position:absolute;left:12411;top:876;width:2;height:718" coordorigin="12411,876" coordsize="0,718" path="m12411,876l12411,1594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8pt;margin-top:2.98581pt;width:36.193558pt;height:47.6231pt;mso-position-horizontal-relative:page;mso-position-vertical-relative:paragraph;z-index:-922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95"/>
                      <w:w w:val="100"/>
                      <w:position w:val="6"/>
                    </w:rPr>
                    <w:t>19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18" w:right="-6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18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6" w:after="0" w:line="240" w:lineRule="exact"/>
        <w:ind w:right="-6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дев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right="6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8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2"/>
        </w:rPr>
        <w:t>нн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2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7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7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460" w:right="560"/>
          <w:cols w:num="3" w:equalWidth="0">
            <w:col w:w="5075" w:space="225"/>
            <w:col w:w="4858" w:space="226"/>
            <w:col w:w="4996"/>
          </w:cols>
        </w:sectPr>
      </w:pPr>
      <w:rPr/>
    </w:p>
    <w:p>
      <w:pPr>
        <w:spacing w:before="64" w:after="0" w:line="240" w:lineRule="auto"/>
        <w:ind w:left="149" w:right="-20"/>
        <w:jc w:val="left"/>
        <w:tabs>
          <w:tab w:pos="14720" w:val="left"/>
        </w:tabs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3.5158pt;margin-top:-6.995537pt;width:752.181pt;height:36.906pt;mso-position-horizontal-relative:page;mso-position-vertical-relative:paragraph;z-index:-920" coordorigin="670,-140" coordsize="15044,738">
            <v:group style="position:absolute;left:680;top:-125;width:15024;height:2" coordorigin="680,-125" coordsize="15024,2">
              <v:shape style="position:absolute;left:680;top:-125;width:15024;height:2" coordorigin="680,-125" coordsize="15024,0" path="m15704,-125l680,-125e" filled="f" stroked="t" strokeweight="1pt" strokecolor="#575B5F">
                <v:path arrowok="t"/>
              </v:shape>
            </v:group>
            <v:group style="position:absolute;left:13323;top:-135;width:2;height:718" coordorigin="13323,-135" coordsize="2,718">
              <v:shape style="position:absolute;left:13323;top:-135;width:2;height:718" coordorigin="13323,-135" coordsize="0,718" path="m13323,-135l13323,583e" filled="f" stroked="t" strokeweight=".5pt" strokecolor="#575B5F">
                <v:path arrowok="t"/>
              </v:shape>
            </v:group>
            <v:group style="position:absolute;left:3981;top:-125;width:2;height:718" coordorigin="3981,-125" coordsize="2,718">
              <v:shape style="position:absolute;left:3981;top:-125;width:2;height:718" coordorigin="3981,-125" coordsize="0,718" path="m3981,-125l3981,59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1701pt;margin-top:5.104363pt;width:15.63pt;height:18.664pt;mso-position-horizontal-relative:page;mso-position-vertical-relative:paragraph;z-index:-919" coordorigin="8984,102" coordsize="313,373">
            <v:group style="position:absolute;left:8994;top:112;width:293;height:353" coordorigin="8994,112" coordsize="293,353">
              <v:shape style="position:absolute;left:8994;top:112;width:293;height:353" coordorigin="8994,112" coordsize="293,353" path="m8994,465l9287,465,9287,112,8994,112,8994,465e" filled="t" fillcolor="#00AF5D" stroked="f">
                <v:path arrowok="t"/>
                <v:fill/>
              </v:shape>
            </v:group>
            <v:group style="position:absolute;left:9015;top:143;width:239;height:290" coordorigin="9015,143" coordsize="239,290">
              <v:shape style="position:absolute;left:9015;top:143;width:239;height:290" coordorigin="9015,143" coordsize="239,290" path="m9048,143l9015,143,9126,357,9092,432,9122,432,9171,326,9142,326,9048,143e" filled="t" fillcolor="#FFFFFF" stroked="f">
                <v:path arrowok="t"/>
                <v:fill/>
              </v:shape>
              <v:shape style="position:absolute;left:9015;top:143;width:239;height:290" coordorigin="9015,143" coordsize="239,290" path="m9254,143l9224,143,9142,326,9171,326,9254,14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.971008pt;margin-top:5.104363pt;width:45.465pt;height:18.664pt;mso-position-horizontal-relative:page;mso-position-vertical-relative:paragraph;z-index:-918" coordorigin="9379,102" coordsize="909,373">
            <v:group style="position:absolute;left:9389;top:112;width:244;height:353" coordorigin="9389,112" coordsize="244,353">
              <v:shape style="position:absolute;left:9389;top:112;width:244;height:353" coordorigin="9389,112" coordsize="244,353" path="m9389,465l9634,465,9634,112,9389,112,9389,465e" filled="t" fillcolor="#77C691" stroked="f">
                <v:path arrowok="t"/>
                <v:fill/>
              </v:shape>
            </v:group>
            <v:group style="position:absolute;left:9423;top:218;width:178;height:214" coordorigin="9423,218" coordsize="178,214">
              <v:shape style="position:absolute;left:9423;top:218;width:178;height:214" coordorigin="9423,218" coordsize="178,214" path="m9452,218l9423,218,9423,432,9452,432,9452,336,9600,336,9600,310,9452,310,9452,218e" filled="t" fillcolor="#FFFFFF" stroked="f">
                <v:path arrowok="t"/>
                <v:fill/>
              </v:shape>
              <v:shape style="position:absolute;left:9423;top:218;width:178;height:214" coordorigin="9423,218" coordsize="178,214" path="m9600,336l9571,336,9571,432,9600,432,9600,336e" filled="t" fillcolor="#FFFFFF" stroked="f">
                <v:path arrowok="t"/>
                <v:fill/>
              </v:shape>
              <v:shape style="position:absolute;left:9423;top:218;width:178;height:214" coordorigin="9423,218" coordsize="178,214" path="m9600,218l9571,218,9571,310,9600,310,9600,218e" filled="t" fillcolor="#FFFFFF" stroked="f">
                <v:path arrowok="t"/>
                <v:fill/>
              </v:shape>
            </v:group>
            <v:group style="position:absolute;left:9667;top:112;width:286;height:353" coordorigin="9667,112" coordsize="286,353">
              <v:shape style="position:absolute;left:9667;top:112;width:286;height:353" coordorigin="9667,112" coordsize="286,353" path="m9667,465l9953,465,9953,112,9667,112,9667,465e" filled="t" fillcolor="#3D704F" stroked="f">
                <v:path arrowok="t"/>
                <v:fill/>
              </v:shape>
            </v:group>
            <v:group style="position:absolute;left:9694;top:214;width:225;height:221" coordorigin="9694,214" coordsize="225,221">
              <v:shape style="position:absolute;left:9694;top:214;width:225;height:221" coordorigin="9694,214" coordsize="225,221" path="m9809,214l9747,229,9707,276,9694,343,9699,363,9736,411,9801,435,9828,436,9850,428,9868,418,9875,411,9807,411,9785,408,9734,370,9722,326,9722,324,9748,263,9807,239,9877,239,9867,230,9848,221,9829,216,9809,214e" filled="t" fillcolor="#FFFFFF" stroked="f">
                <v:path arrowok="t"/>
                <v:fill/>
              </v:shape>
              <v:shape style="position:absolute;left:9694;top:214;width:225;height:221" coordorigin="9694,214" coordsize="225,221" path="m9919,393l9892,393,9892,432,9919,432,9919,393e" filled="t" fillcolor="#FFFFFF" stroked="f">
                <v:path arrowok="t"/>
                <v:fill/>
              </v:shape>
              <v:shape style="position:absolute;left:9694;top:214;width:225;height:221" coordorigin="9694,214" coordsize="225,221" path="m9877,239l9807,239,9827,242,9845,249,9882,297,9889,350,9880,369,9867,387,9850,400,9830,408,9807,411,9875,411,9882,405,9891,393,9919,393,9919,255,9892,255,9883,245,9877,239e" filled="t" fillcolor="#FFFFFF" stroked="f">
                <v:path arrowok="t"/>
                <v:fill/>
              </v:shape>
              <v:shape style="position:absolute;left:9694;top:214;width:225;height:221" coordorigin="9694,214" coordsize="225,221" path="m9919,218l9892,218,9892,255,9919,255,9919,218e" filled="t" fillcolor="#FFFFFF" stroked="f">
                <v:path arrowok="t"/>
                <v:fill/>
              </v:shape>
            </v:group>
            <v:group style="position:absolute;left:9986;top:112;width:293;height:353" coordorigin="9986,112" coordsize="293,353">
              <v:shape style="position:absolute;left:9986;top:112;width:293;height:353" coordorigin="9986,112" coordsize="293,353" path="m9986,465l10279,465,10279,112,9986,112,9986,465e" filled="t" fillcolor="#2FB55D" stroked="f">
                <v:path arrowok="t"/>
                <v:fill/>
              </v:shape>
            </v:group>
            <v:group style="position:absolute;left:10022;top:213;width:218;height:224" coordorigin="10022,213" coordsize="218,224">
              <v:shape style="position:absolute;left:10022;top:213;width:218;height:224" coordorigin="10022,213" coordsize="218,224" path="m10132,213l10066,237,10029,289,10022,330,10025,350,10054,404,10115,435,10142,437,10168,434,10189,426,10207,414,10210,411,10133,411,10111,407,10062,367,10051,322,10054,300,10093,251,10138,239,10209,239,10196,230,10177,221,10156,215,10132,213e" filled="t" fillcolor="#FFFFFF" stroked="f">
                <v:path arrowok="t"/>
                <v:fill/>
              </v:shape>
              <v:shape style="position:absolute;left:10022;top:213;width:218;height:224" coordorigin="10022,213" coordsize="218,224" path="m10241,370l10205,376,10191,391,10174,402,10155,409,10133,411,10210,411,10221,400,10232,385,10241,370e" filled="t" fillcolor="#FFFFFF" stroked="f">
                <v:path arrowok="t"/>
                <v:fill/>
              </v:shape>
              <v:shape style="position:absolute;left:10022;top:213;width:218;height:224" coordorigin="10022,213" coordsize="218,224" path="m10209,239l10138,239,10151,241,10170,246,10191,260,10209,283,10237,274,10226,257,10213,242,10209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9.931580pt;margin-top:14.040363pt;width:6.861325pt;height:6.343pt;mso-position-horizontal-relative:page;mso-position-vertical-relative:paragraph;z-index:-917" coordorigin="10399,281" coordsize="137,127">
            <v:shape style="position:absolute;left:10399;top:281;width:137;height:127" coordorigin="10399,281" coordsize="137,127" path="m10524,345l10436,345,10478,345,10502,347,10515,352,10521,357,10524,364,10524,376,10513,390,10487,395,10401,395,10399,397,10399,406,10401,408,10497,407,10519,402,10532,387,10536,364,10526,346,10524,345e" filled="t" fillcolor="#231F20" stroked="f">
              <v:path arrowok="t"/>
              <v:fill/>
            </v:shape>
            <v:shape style="position:absolute;left:10399;top:281;width:137;height:127" coordorigin="10399,281" coordsize="137,127" path="m10436,293l10423,293,10423,395,10436,395,10436,345,10524,345,10509,334,10510,332,10436,332,10436,293e" filled="t" fillcolor="#231F20" stroked="f">
              <v:path arrowok="t"/>
              <v:fill/>
            </v:shape>
            <v:shape style="position:absolute;left:10399;top:281;width:137;height:127" coordorigin="10399,281" coordsize="137,127" path="m10474,281l10401,281,10399,283,10399,291,10401,293,10489,293,10499,295,10509,301,10511,306,10510,318,10497,329,10469,332,10510,332,10519,321,10518,295,10502,284,10474,281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32.461975pt;margin-top:11.116563pt;width:116.8686pt;height:10.0091pt;mso-position-horizontal-relative:page;mso-position-vertical-relative:paragraph;z-index:-916" type="#_x0000_t75">
            <v:imagedata r:id="rId24" o:title=""/>
          </v:shape>
        </w:pict>
      </w:r>
      <w:r>
        <w:rPr>
          <w:rFonts w:ascii="HeliosCondC" w:hAnsi="HeliosCondC" w:cs="HeliosCondC" w:eastAsia="HeliosCondC"/>
          <w:sz w:val="24"/>
          <w:szCs w:val="24"/>
          <w:color w:val="231F20"/>
          <w:spacing w:val="0"/>
          <w:w w:val="100"/>
          <w:b/>
          <w:bCs/>
        </w:rPr>
        <w:t>мосве</w:t>
      </w:r>
      <w:r>
        <w:rPr>
          <w:rFonts w:ascii="HeliosCondC" w:hAnsi="HeliosCondC" w:cs="HeliosCondC" w:eastAsia="HeliosCondC"/>
          <w:sz w:val="24"/>
          <w:szCs w:val="24"/>
          <w:color w:val="231F20"/>
          <w:spacing w:val="-5"/>
          <w:w w:val="100"/>
          <w:b/>
          <w:bCs/>
        </w:rPr>
        <w:t>т</w:t>
      </w:r>
      <w:r>
        <w:rPr>
          <w:rFonts w:ascii="HeliosCondC" w:hAnsi="HeliosCondC" w:cs="HeliosCondC" w:eastAsia="HeliosCondC"/>
          <w:sz w:val="24"/>
          <w:szCs w:val="24"/>
          <w:color w:val="231F20"/>
          <w:spacing w:val="0"/>
          <w:w w:val="100"/>
          <w:b/>
          <w:bCs/>
        </w:rPr>
        <w:t>лановское.рф</w:t>
        <w:tab/>
      </w:r>
      <w:r>
        <w:rPr>
          <w:rFonts w:ascii="HeliosCondC" w:hAnsi="HeliosCondC" w:cs="HeliosCondC" w:eastAsia="HeliosCondC"/>
          <w:sz w:val="24"/>
          <w:szCs w:val="24"/>
          <w:color w:val="231F20"/>
          <w:spacing w:val="0"/>
          <w:w w:val="100"/>
          <w:b/>
          <w:bCs/>
        </w:rPr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  <w:position w:val="-8"/>
        </w:rPr>
        <w:t>3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413" w:lineRule="exact"/>
        <w:ind w:left="104" w:right="-20"/>
        <w:jc w:val="left"/>
        <w:tabs>
          <w:tab w:pos="7140" w:val="left"/>
        </w:tabs>
        <w:rPr>
          <w:rFonts w:ascii="Segoe Script" w:hAnsi="Segoe Script" w:cs="Segoe Script" w:eastAsia="Segoe Script"/>
          <w:sz w:val="92"/>
          <w:szCs w:val="92"/>
        </w:rPr>
      </w:pPr>
      <w:rPr/>
      <w:r>
        <w:rPr/>
        <w:pict>
          <v:group style="position:absolute;margin-left:34.015598pt;margin-top:3.802595pt;width:751.181pt;height:.1pt;mso-position-horizontal-relative:page;mso-position-vertical-relative:paragraph;z-index:-921" coordorigin="680,76" coordsize="15024,2">
            <v:shape style="position:absolute;left:680;top:76;width:15024;height:2" coordorigin="680,76" coordsize="15024,0" path="m680,76l15704,76e" filled="f" stroked="t" strokeweight="1pt" strokecolor="#B8BFC4">
              <v:path arrowok="t"/>
            </v:shape>
          </v:group>
          <w10:wrap type="none"/>
        </w:pict>
      </w:r>
      <w:r>
        <w:rPr/>
        <w:pict>
          <v:shape style="position:absolute;margin-left:637.638pt;margin-top:7.345245pt;width:146.134pt;height:102.59925pt;mso-position-horizontal-relative:page;mso-position-vertical-relative:paragraph;z-index:-912" type="#_x0000_t75">
            <v:imagedata r:id="rId25" o:title=""/>
          </v:shape>
        </w:pict>
      </w:r>
      <w:r>
        <w:rPr>
          <w:rFonts w:ascii="Segoe Script" w:hAnsi="Segoe Script" w:cs="Segoe Script" w:eastAsia="Segoe Script"/>
          <w:sz w:val="92"/>
          <w:szCs w:val="92"/>
          <w:color w:val="D4362F"/>
          <w:spacing w:val="0"/>
          <w:w w:val="100"/>
          <w:b/>
          <w:bCs/>
          <w:position w:val="11"/>
        </w:rPr>
        <w:t>Поздр</w:t>
      </w:r>
      <w:r>
        <w:rPr>
          <w:rFonts w:ascii="Segoe Script" w:hAnsi="Segoe Script" w:cs="Segoe Script" w:eastAsia="Segoe Script"/>
          <w:sz w:val="92"/>
          <w:szCs w:val="92"/>
          <w:color w:val="D4362F"/>
          <w:spacing w:val="-1"/>
          <w:w w:val="100"/>
          <w:b/>
          <w:bCs/>
          <w:position w:val="11"/>
        </w:rPr>
        <w:t>а</w:t>
      </w:r>
      <w:r>
        <w:rPr>
          <w:rFonts w:ascii="Segoe Script" w:hAnsi="Segoe Script" w:cs="Segoe Script" w:eastAsia="Segoe Script"/>
          <w:sz w:val="92"/>
          <w:szCs w:val="92"/>
          <w:color w:val="D4362F"/>
          <w:spacing w:val="0"/>
          <w:w w:val="100"/>
          <w:b/>
          <w:bCs/>
          <w:position w:val="11"/>
        </w:rPr>
        <w:t>вл</w:t>
      </w:r>
      <w:r>
        <w:rPr>
          <w:rFonts w:ascii="Segoe Script" w:hAnsi="Segoe Script" w:cs="Segoe Script" w:eastAsia="Segoe Script"/>
          <w:sz w:val="92"/>
          <w:szCs w:val="92"/>
          <w:color w:val="D4362F"/>
          <w:spacing w:val="46"/>
          <w:w w:val="100"/>
          <w:b/>
          <w:bCs/>
          <w:position w:val="11"/>
        </w:rPr>
        <w:t>я</w:t>
      </w:r>
      <w:r>
        <w:rPr>
          <w:rFonts w:ascii="Segoe Script" w:hAnsi="Segoe Script" w:cs="Segoe Script" w:eastAsia="Segoe Script"/>
          <w:sz w:val="92"/>
          <w:szCs w:val="92"/>
          <w:color w:val="D4362F"/>
          <w:spacing w:val="0"/>
          <w:w w:val="100"/>
          <w:b/>
          <w:bCs/>
          <w:position w:val="11"/>
        </w:rPr>
        <w:t>ем</w:t>
        <w:tab/>
      </w:r>
      <w:r>
        <w:rPr>
          <w:rFonts w:ascii="Segoe Script" w:hAnsi="Segoe Script" w:cs="Segoe Script" w:eastAsia="Segoe Script"/>
          <w:sz w:val="92"/>
          <w:szCs w:val="92"/>
          <w:color w:val="D4362F"/>
          <w:spacing w:val="0"/>
          <w:w w:val="100"/>
          <w:b/>
          <w:bCs/>
          <w:position w:val="11"/>
        </w:rPr>
        <w:t>юбиляров!</w:t>
      </w:r>
      <w:r>
        <w:rPr>
          <w:rFonts w:ascii="Segoe Script" w:hAnsi="Segoe Script" w:cs="Segoe Script" w:eastAsia="Segoe Script"/>
          <w:sz w:val="92"/>
          <w:szCs w:val="92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160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2"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  <w:position w:val="2"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2"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нё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6"/>
          <w:w w:val="100"/>
          <w:b/>
          <w:bCs/>
          <w:position w:val="2"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  <w:position w:val="2"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"/>
          <w:w w:val="100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  <w:position w:val="2"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яров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  <w:position w:val="2"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  <w:position w:val="2"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ся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  <w:position w:val="2"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2"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2"/>
        </w:rPr>
        <w:t>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311" w:lineRule="exact"/>
        <w:ind w:left="160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1"/>
          <w:w w:val="100"/>
          <w:b/>
          <w:bCs/>
          <w:position w:val="-2"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  <w:position w:val="-2"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  <w:position w:val="-2"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  <w:position w:val="-2"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оро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ше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го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  <w:position w:val="-2"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8"/>
          <w:w w:val="100"/>
          <w:b/>
          <w:bCs/>
          <w:position w:val="-2"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  <w:position w:val="-2"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  <w:position w:val="-2"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  <w:position w:val="-2"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  <w:position w:val="-2"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  <w:position w:val="-2"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  <w:position w:val="-2"/>
        </w:rPr>
        <w:t>я!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400" w:h="23820"/>
          <w:pgMar w:top="1000" w:bottom="280" w:left="520" w:right="580"/>
        </w:sectPr>
      </w:pPr>
      <w:rPr/>
    </w:p>
    <w:p>
      <w:pPr>
        <w:spacing w:before="35" w:after="0" w:line="240" w:lineRule="auto"/>
        <w:ind w:left="160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78" w:after="0" w:line="158" w:lineRule="exact"/>
        <w:ind w:left="160" w:right="15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78" w:after="0" w:line="158" w:lineRule="exact"/>
        <w:ind w:left="160" w:right="11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160" w:right="7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160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6" w:after="0" w:line="158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9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2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1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ПОПО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ПОПОВ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2" w:after="0" w:line="158" w:lineRule="exact"/>
        <w:ind w:right="16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3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1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21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18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7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7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7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7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7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5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8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8" w:after="0" w:line="158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24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12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21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7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58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1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МИН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83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21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27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42.392029pt;margin-top:20.944006pt;width:242.305pt;height:220.508pt;mso-position-horizontal-relative:page;mso-position-vertical-relative:paragraph;z-index:-915" coordorigin="10848,419" coordsize="4846,4410">
            <v:shape style="position:absolute;left:10848;top:419;width:4846;height:4410" coordorigin="10848,419" coordsize="4846,4410" path="m10848,4829l15694,4829,15694,419,10848,419,10848,4829xe" filled="f" stroked="t" strokeweight="1pt" strokecolor="#D2232A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9" w:after="0" w:line="243" w:lineRule="auto"/>
        <w:ind w:right="25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3" w:lineRule="auto"/>
        <w:ind w:right="110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3" w:lineRule="auto"/>
        <w:ind w:right="7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ИП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8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3" w:lineRule="auto"/>
        <w:ind w:right="11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6" w:equalWidth="0">
            <w:col w:w="2347" w:space="356"/>
            <w:col w:w="2218" w:space="324"/>
            <w:col w:w="2301" w:space="241"/>
            <w:col w:w="2190" w:space="352"/>
            <w:col w:w="2313" w:space="229"/>
            <w:col w:w="2429"/>
          </w:cols>
        </w:sectPr>
      </w:pPr>
      <w:rPr/>
    </w:p>
    <w:p>
      <w:pPr>
        <w:spacing w:before="0" w:after="0" w:line="114" w:lineRule="exact"/>
        <w:ind w:left="160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9" w:lineRule="exact"/>
        <w:ind w:left="160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0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85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8" w:lineRule="exact"/>
        <w:ind w:left="160" w:right="-2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160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160" w:right="24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25.011999pt;margin-top:77.646393pt;width:767.772pt;height:487.283pt;mso-position-horizontal-relative:page;mso-position-vertical-relative:paragraph;z-index:-914" coordorigin="500,1553" coordsize="15355,9746">
            <v:group style="position:absolute;left:510;top:1563;width:15335;height:9726" coordorigin="510,1563" coordsize="15335,9726">
              <v:shape style="position:absolute;left:510;top:1563;width:15335;height:9726" coordorigin="510,1563" coordsize="15335,9726" path="m510,11289l15846,11289,15846,1563,510,1563,510,11289e" filled="t" fillcolor="#E6E7E8" stroked="f">
                <v:path arrowok="t"/>
                <v:fill/>
              </v:shape>
              <v:shape style="position:absolute;left:12135;top:2763;width:3569;height:4373" type="#_x0000_t75">
                <v:imagedata r:id="rId26" o:title=""/>
              </v:shape>
              <v:shape style="position:absolute;left:680;top:8283;width:4856;height:2878" type="#_x0000_t75">
                <v:imagedata r:id="rId27" o:title=""/>
              </v:shape>
              <v:shape style="position:absolute;left:5765;top:8283;width:2948;height:2878" type="#_x0000_t75">
                <v:imagedata r:id="rId28" o:title=""/>
              </v:shape>
              <v:shape style="position:absolute;left:8945;top:8283;width:2938;height:2878" type="#_x0000_t75">
                <v:imagedata r:id="rId29" o:title=""/>
              </v:shape>
            </v:group>
            <w10:wrap type="none"/>
          </v:group>
        </w:pict>
      </w:r>
      <w:r>
        <w:rPr/>
        <w:pict>
          <v:group style="position:absolute;margin-left:34.015701pt;margin-top:71.976891pt;width:751.181pt;height:.1pt;mso-position-horizontal-relative:page;mso-position-vertical-relative:paragraph;z-index:-913" coordorigin="680,1440" coordsize="15024,2">
            <v:shape style="position:absolute;left:680;top:1440;width:15024;height:2" coordorigin="680,1440" coordsize="15024,0" path="m680,1440l15704,1440e" filled="f" stroked="t" strokeweight="1pt" strokecolor="#00AA59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6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98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8" w:lineRule="exact"/>
        <w:ind w:right="39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-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58" w:lineRule="exact"/>
        <w:ind w:right="18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1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13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17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6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58" w:lineRule="exact"/>
        <w:ind w:right="29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ШОШ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right="-6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8" w:lineRule="exact"/>
        <w:ind w:right="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1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89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50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6" w:lineRule="exact"/>
        <w:ind w:right="537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98"/>
          <w:b/>
          <w:bCs/>
          <w:position w:val="2"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98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яры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10"/>
          <w:b/>
          <w:bCs/>
          <w:position w:val="2"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10"/>
          <w:b/>
          <w:bCs/>
          <w:position w:val="2"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7"/>
          <w:w w:val="11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98"/>
          <w:b/>
          <w:bCs/>
          <w:position w:val="2"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  <w:position w:val="2"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98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ано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  <w:position w:val="2"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ое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right="174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1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1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1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ца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20" w:lineRule="exact"/>
        <w:ind w:left="283" w:right="716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пять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ия.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ind w:left="283" w:right="248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76" w:lineRule="auto"/>
        <w:ind w:right="175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ник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уни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те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тел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обы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7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7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7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7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97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7" w:lineRule="auto"/>
        <w:ind w:right="532"/>
        <w:jc w:val="left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ще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атить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стну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681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5,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м: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right="1957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2"/>
          <w:w w:val="100"/>
          <w:b/>
          <w:bCs/>
        </w:rPr>
        <w:t>+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6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520" w:right="580"/>
          <w:cols w:num="5" w:equalWidth="0">
            <w:col w:w="2429" w:space="273"/>
            <w:col w:w="2305" w:space="237"/>
            <w:col w:w="2277" w:space="265"/>
            <w:col w:w="2242" w:space="479"/>
            <w:col w:w="4793"/>
          </w:cols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</w:sectPr>
      </w:pPr>
      <w:rPr/>
    </w:p>
    <w:p>
      <w:pPr>
        <w:spacing w:before="11" w:after="0" w:line="240" w:lineRule="auto"/>
        <w:ind w:left="160" w:right="-118"/>
        <w:jc w:val="left"/>
        <w:rPr>
          <w:rFonts w:ascii="AvantGardeGothicCTT" w:hAnsi="AvantGardeGothicCTT" w:cs="AvantGardeGothicCTT" w:eastAsia="AvantGardeGothicCTT"/>
          <w:sz w:val="51"/>
          <w:szCs w:val="51"/>
        </w:rPr>
      </w:pPr>
      <w:rPr/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-1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</w:rPr>
        <w:t>аго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-26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</w:rPr>
        <w:t>стройство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4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1"/>
          <w:b/>
          <w:bCs/>
        </w:rPr>
        <w:t>–</w:t>
      </w:r>
      <w:r>
        <w:rPr>
          <w:rFonts w:ascii="AvantGardeGothicCTT" w:hAnsi="AvantGardeGothicCTT" w:cs="AvantGardeGothicCTT" w:eastAsia="AvantGardeGothicCTT"/>
          <w:sz w:val="51"/>
          <w:szCs w:val="51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ницип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нт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tLeast"/>
        <w:ind w:right="-5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98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7"/>
          <w:w w:val="98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98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ед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ытия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4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м: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72" w:after="0" w:line="240" w:lineRule="exact"/>
        <w:ind w:right="6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4967" w:space="278"/>
            <w:col w:w="5245" w:space="1125"/>
            <w:col w:w="3685"/>
          </w:cols>
        </w:sectPr>
      </w:pPr>
      <w:rPr/>
    </w:p>
    <w:p>
      <w:pPr>
        <w:spacing w:before="0" w:after="0" w:line="390" w:lineRule="exact"/>
        <w:ind w:left="160" w:right="-20"/>
        <w:jc w:val="left"/>
        <w:rPr>
          <w:rFonts w:ascii="AvantGardeGothicCTT" w:hAnsi="AvantGardeGothicCTT" w:cs="AvantGardeGothicCTT" w:eastAsia="AvantGardeGothicCTT"/>
          <w:sz w:val="51"/>
          <w:szCs w:val="51"/>
        </w:rPr>
      </w:pPr>
      <w:rPr/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3"/>
        </w:rPr>
        <w:t>забота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20"/>
          <w:w w:val="100"/>
          <w:b/>
          <w:bCs/>
          <w:position w:val="3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1"/>
          <w:b/>
          <w:bCs/>
          <w:position w:val="3"/>
        </w:rPr>
        <w:t>общая!</w:t>
      </w:r>
      <w:r>
        <w:rPr>
          <w:rFonts w:ascii="AvantGardeGothicCTT" w:hAnsi="AvantGardeGothicCTT" w:cs="AvantGardeGothicCTT" w:eastAsia="AvantGardeGothicCTT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60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9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ем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и!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00" w:lineRule="exact"/>
        <w:ind w:left="160" w:right="951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пал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ани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8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left="16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оры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лов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69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/>
        <w:br w:type="column"/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96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96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оло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5;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95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5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95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5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5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8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95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5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5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8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96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5" w:lineRule="auto"/>
        <w:ind w:left="227" w:right="719" w:firstLine="-22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Ново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5" w:lineRule="auto"/>
        <w:ind w:left="227" w:right="719" w:firstLine="-22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Ново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0,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5" w:lineRule="auto"/>
        <w:ind w:left="227" w:right="719" w:firstLine="-22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Ново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6,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8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6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0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10;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8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0;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7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/>
        <w:br w:type="column"/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ш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8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ш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ц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ц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5" w:lineRule="auto"/>
        <w:ind w:left="227" w:right="465" w:firstLine="-22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6,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96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right="-6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0,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5,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95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5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5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5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95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4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5,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0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0;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са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1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8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3.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0" w:lineRule="exact"/>
        <w:ind w:right="122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5"/>
          <w:b/>
          <w:bCs/>
        </w:rPr>
        <w:t>бщи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5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ъ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ё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вы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.м.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right="10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5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5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5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5"/>
          <w:b/>
          <w:bCs/>
        </w:rPr>
        <w:t>ты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ремо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азо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ытия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7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97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97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7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7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7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7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7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2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7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7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7"/>
          <w:b/>
          <w:bCs/>
        </w:rPr>
        <w:t>ево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7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6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97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97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7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7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97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97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97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5021" w:space="223"/>
            <w:col w:w="2827" w:space="290"/>
            <w:col w:w="2730" w:space="524"/>
            <w:col w:w="3685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0" w:after="0" w:line="240" w:lineRule="auto"/>
        <w:ind w:right="1453"/>
        <w:jc w:val="righ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96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40" w:lineRule="auto"/>
        <w:ind w:right="1428"/>
        <w:jc w:val="righ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0;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40" w:lineRule="auto"/>
        <w:ind w:right="1931"/>
        <w:jc w:val="righ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40" w:lineRule="auto"/>
        <w:ind w:right="1237"/>
        <w:jc w:val="righ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96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</w:rPr>
        <w:t>ц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10" w:lineRule="exact"/>
        <w:ind w:right="1493"/>
        <w:jc w:val="righ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  <w:position w:val="-1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  <w:position w:val="-1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96"/>
          <w:position w:val="-1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  <w:position w:val="-1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96"/>
          <w:position w:val="-1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  <w:position w:val="-1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96"/>
          <w:position w:val="-1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  <w:position w:val="-1"/>
        </w:rPr>
        <w:t>са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96"/>
          <w:position w:val="-1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  <w:position w:val="-1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  <w:position w:val="-1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  <w:position w:val="-1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  <w:position w:val="-1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6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  <w:position w:val="-1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  <w:position w:val="-1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  <w:position w:val="-1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  <w:position w:val="-1"/>
        </w:rPr>
        <w:t>5,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3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96"/>
          <w:position w:val="-1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96"/>
          <w:position w:val="-1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96"/>
          <w:position w:val="-1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40" w:lineRule="exact"/>
        <w:ind w:left="11657" w:right="123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1592" w:right="59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ито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ии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400" w:h="23820"/>
          <w:pgMar w:top="1040" w:bottom="280" w:left="520" w:right="580"/>
        </w:sectPr>
      </w:pPr>
      <w:rPr/>
    </w:p>
    <w:p>
      <w:pPr>
        <w:spacing w:before="62" w:after="0" w:line="240" w:lineRule="auto"/>
        <w:ind w:left="39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169.882004pt;margin-top:5.076018pt;width:15.63pt;height:18.664pt;mso-position-horizontal-relative:page;mso-position-vertical-relative:paragraph;z-index:-909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908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907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906" type="#_x0000_t75">
            <v:imagedata r:id="rId30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4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135"/>
        <w:jc w:val="left"/>
        <w:rPr>
          <w:rFonts w:ascii="AvantGardeGothicCTT" w:hAnsi="AvantGardeGothicCTT" w:cs="AvantGardeGothicCTT" w:eastAsia="AvantGardeGothicCTT"/>
          <w:sz w:val="63"/>
          <w:szCs w:val="63"/>
        </w:rPr>
      </w:pPr>
      <w:rPr/>
      <w:r>
        <w:rPr/>
        <w:pict>
          <v:group style="position:absolute;margin-left:34.015598pt;margin-top:-5.767456pt;width:751.181pt;height:.1pt;mso-position-horizontal-relative:page;mso-position-vertical-relative:paragraph;z-index:-911" coordorigin="680,-115" coordsize="15024,2">
            <v:shape style="position:absolute;left:680;top:-115;width:15024;height:2" coordorigin="680,-115" coordsize="15024,0" path="m680,-115l15704,-115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33.515598pt;margin-top:-49.130657pt;width:752.181pt;height:36.656pt;mso-position-horizontal-relative:page;mso-position-vertical-relative:paragraph;z-index:-910" coordorigin="670,-983" coordsize="15044,733">
            <v:group style="position:absolute;left:680;top:-973;width:15024;height:2" coordorigin="680,-973" coordsize="15024,2">
              <v:shape style="position:absolute;left:680;top:-973;width:15024;height:2" coordorigin="680,-973" coordsize="15024,0" path="m680,-973l15704,-973e" filled="f" stroked="t" strokeweight="1pt" strokecolor="#575B5F">
                <v:path arrowok="t"/>
              </v:shape>
            </v:group>
            <v:group style="position:absolute;left:3061;top:-973;width:2;height:718" coordorigin="3061,-973" coordsize="2,718">
              <v:shape style="position:absolute;left:3061;top:-973;width:2;height:718" coordorigin="3061,-973" coordsize="0,718" path="m3061,-973l3061,-254e" filled="f" stroked="t" strokeweight=".5pt" strokecolor="#575B5F">
                <v:path arrowok="t"/>
              </v:shape>
            </v:group>
            <v:group style="position:absolute;left:12411;top:-973;width:2;height:718" coordorigin="12411,-973" coordsize="2,718">
              <v:shape style="position:absolute;left:12411;top:-973;width:2;height:718" coordorigin="12411,-973" coordsize="0,718" path="m12411,-973l12411,-254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Потребитель,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знай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свои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3"/>
          <w:szCs w:val="63"/>
          <w:color w:val="231F20"/>
          <w:spacing w:val="0"/>
          <w:w w:val="100"/>
          <w:b/>
          <w:bCs/>
        </w:rPr>
        <w:t>права!</w:t>
      </w:r>
      <w:r>
        <w:rPr>
          <w:rFonts w:ascii="AvantGardeGothicCTT" w:hAnsi="AvantGardeGothicCTT" w:cs="AvantGardeGothicCTT" w:eastAsia="AvantGardeGothicCTT"/>
          <w:sz w:val="63"/>
          <w:szCs w:val="63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left="160" w:right="115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(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)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(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101"/>
        <w:jc w:val="righ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7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(99)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июль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pgSz w:w="16400" w:h="23820"/>
          <w:pgMar w:top="1000" w:bottom="280" w:left="520" w:right="560"/>
          <w:cols w:num="2" w:equalWidth="0">
            <w:col w:w="9932" w:space="396"/>
            <w:col w:w="4992"/>
          </w:cols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</w:sectPr>
      </w:pPr>
      <w:rPr/>
    </w:p>
    <w:p>
      <w:pPr>
        <w:spacing w:before="26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902696pt;height:165.6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left="16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6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00801pt;margin-top:46.121197pt;width:751.196pt;height:.1pt;mso-position-horizontal-relative:page;mso-position-vertical-relative:paragraph;z-index:-899" coordorigin="680,922" coordsize="15024,2">
            <v:shape style="position:absolute;left:680;top:922;width:15024;height:2" coordorigin="680,922" coordsize="15024,0" path="m15704,922l680,922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40" w:lineRule="exact"/>
        <w:ind w:right="-5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57" w:firstLine="28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8.20401pt;margin-top:33.631016pt;width:242.834pt;height:156.001pt;mso-position-horizontal-relative:page;mso-position-vertical-relative:paragraph;z-index:-905" type="#_x0000_t75">
            <v:imagedata r:id="rId32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5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92212pt;margin-top:-170.36792pt;width:242.804672pt;height:156pt;mso-position-horizontal-relative:page;mso-position-vertical-relative:paragraph;z-index:-904" type="#_x0000_t75">
            <v:imagedata r:id="rId33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7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520" w:right="560"/>
          <w:cols w:num="3" w:equalWidth="0">
            <w:col w:w="5017" w:space="227"/>
            <w:col w:w="4857" w:space="227"/>
            <w:col w:w="4992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324" w:right="-20"/>
        <w:jc w:val="left"/>
        <w:tabs>
          <w:tab w:pos="5400" w:val="left"/>
        </w:tabs>
        <w:rPr>
          <w:rFonts w:ascii="AvantGardeGothicCTT" w:hAnsi="AvantGardeGothicCTT" w:cs="AvantGardeGothicCTT" w:eastAsia="AvantGardeGothicCTT"/>
          <w:sz w:val="24"/>
          <w:szCs w:val="24"/>
        </w:rPr>
      </w:pPr>
      <w:rPr/>
      <w:r>
        <w:rPr/>
        <w:pict>
          <v:group style="position:absolute;margin-left:282.019714pt;margin-top:-3.833322pt;width:.1pt;height:552pt;mso-position-horizontal-relative:page;mso-position-vertical-relative:paragraph;z-index:-901" coordorigin="5640,-77" coordsize="2,11040">
            <v:shape style="position:absolute;left:5640;top:-77;width:2;height:11040" coordorigin="5640,-77" coordsize="0,11040" path="m5640,-77l5640,10963e" filled="f" stroked="t" strokeweight="1pt" strokecolor="#00AA59">
              <v:path arrowok="t"/>
            </v:shape>
          </v:group>
          <w10:wrap type="none"/>
        </w:pict>
      </w:r>
      <w:r>
        <w:rPr/>
        <w:pict>
          <v:group style="position:absolute;margin-left:536.707886pt;margin-top:-3.833322pt;width:.1pt;height:552pt;mso-position-horizontal-relative:page;mso-position-vertical-relative:paragraph;z-index:-900" coordorigin="10734,-77" coordsize="2,11040">
            <v:shape style="position:absolute;left:10734;top:-77;width:2;height:11040" coordorigin="10734,-77" coordsize="0,11040" path="m10734,-77l10734,10963e" filled="f" stroked="t" strokeweight="1pt" strokecolor="#00AA59">
              <v:path arrowok="t"/>
            </v:shape>
          </v:group>
          <w10:wrap type="none"/>
        </w:pict>
      </w:r>
      <w:r>
        <w:rPr/>
        <w:pict>
          <v:group style="position:absolute;margin-left:34.015999pt;margin-top:-3.833122pt;width:242.82pt;height:24pt;mso-position-horizontal-relative:page;mso-position-vertical-relative:paragraph;z-index:-895" coordorigin="680,-77" coordsize="4856,480">
            <v:shape style="position:absolute;left:680;top:-77;width:4856;height:480" coordorigin="680,-77" coordsize="4856,480" path="m680,403l5537,403,5537,-77,680,-77,680,403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87.925995pt;margin-top:-3.833122pt;width:242.82pt;height:24pt;mso-position-horizontal-relative:page;mso-position-vertical-relative:paragraph;z-index:-894" coordorigin="5759,-77" coordsize="4856,480">
            <v:shape style="position:absolute;left:5759;top:-77;width:4856;height:480" coordorigin="5759,-77" coordsize="4856,480" path="m5759,403l10615,403,10615,-77,5759,-77,5759,403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42.392029pt;margin-top:-3.833122pt;width:243.805pt;height:338.067pt;mso-position-horizontal-relative:page;mso-position-vertical-relative:paragraph;z-index:-889" coordorigin="10848,-77" coordsize="4876,6761">
            <v:shape style="position:absolute;left:10858;top:-67;width:4856;height:6741" type="#_x0000_t75">
              <v:imagedata r:id="rId34" o:title=""/>
            </v:shape>
            <v:group style="position:absolute;left:10858;top:-67;width:4856;height:6741" coordorigin="10858,-67" coordsize="4856,6741">
              <v:shape style="position:absolute;left:10858;top:-67;width:4856;height:6741" coordorigin="10858,-67" coordsize="4856,6741" path="m10858,6675l15714,6675,15714,-67,10858,-67,10858,6675xe" filled="f" stroked="t" strokeweight="1.008pt" strokecolor="#00AA59">
                <v:path arrowok="t"/>
              </v:shape>
            </v:group>
            <v:group style="position:absolute;left:14559;top:211;width:873;height:1259" coordorigin="14559,211" coordsize="873,1259">
              <v:shape style="position:absolute;left:14559;top:211;width:873;height:1259" coordorigin="14559,211" coordsize="873,1259" path="m14559,1469l15432,1469,15432,211,14559,211,14559,146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6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4"/>
          <w:w w:val="84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5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8"/>
          <w:w w:val="106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3"/>
          <w:w w:val="12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-11"/>
          <w:w w:val="84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-6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1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3"/>
          <w:w w:val="12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-11"/>
          <w:w w:val="84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6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5"/>
          <w:w w:val="104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5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2"/>
          <w:w w:val="84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6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6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-1"/>
          <w:w w:val="84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3"/>
          <w:w w:val="12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0"/>
          <w:w w:val="100"/>
          <w:b/>
          <w:bCs/>
        </w:rPr>
        <w:t>Т</w:t>
        <w:tab/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9"/>
          <w:w w:val="106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1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-18"/>
          <w:w w:val="12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1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3"/>
          <w:w w:val="111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5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4"/>
          <w:szCs w:val="24"/>
          <w:color w:val="FFFFFF"/>
          <w:spacing w:val="0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3" w:lineRule="exact"/>
        <w:ind w:left="160" w:right="-20"/>
        <w:jc w:val="left"/>
        <w:tabs>
          <w:tab w:pos="5240" w:val="left"/>
        </w:tabs>
        <w:rPr>
          <w:rFonts w:ascii="AvantGardeGothicCTT" w:hAnsi="AvantGardeGothicCTT" w:cs="AvantGardeGothicCTT" w:eastAsia="AvantGardeGothicCTT"/>
          <w:sz w:val="36"/>
          <w:szCs w:val="36"/>
        </w:rPr>
      </w:pPr>
      <w:rPr/>
      <w:r>
        <w:rPr/>
        <w:pict>
          <v:shape style="position:absolute;margin-left:34.015999pt;margin-top:30.2034pt;width:242.804404pt;height:144pt;mso-position-horizontal-relative:page;mso-position-vertical-relative:paragraph;z-index:-898" type="#_x0000_t75">
            <v:imagedata r:id="rId35" o:title=""/>
          </v:shape>
        </w:pict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-14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0"/>
          <w:w w:val="100"/>
          <w:b/>
          <w:bCs/>
          <w:position w:val="-1"/>
        </w:rPr>
        <w:t>елефонные</w:t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2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0"/>
          <w:w w:val="100"/>
          <w:b/>
          <w:bCs/>
          <w:position w:val="-1"/>
        </w:rPr>
        <w:t>мошенники</w:t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-6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0"/>
          <w:w w:val="100"/>
          <w:b/>
          <w:bCs/>
          <w:position w:val="-1"/>
        </w:rPr>
        <w:tab/>
      </w:r>
      <w:r>
        <w:rPr>
          <w:rFonts w:ascii="AvantGardeGothicCTT" w:hAnsi="AvantGardeGothicCTT" w:cs="AvantGardeGothicCTT" w:eastAsia="AvantGardeGothicCTT"/>
          <w:sz w:val="38"/>
          <w:szCs w:val="38"/>
          <w:color w:val="231F20"/>
          <w:spacing w:val="0"/>
          <w:w w:val="100"/>
          <w:b/>
          <w:bCs/>
          <w:position w:val="-1"/>
        </w:rPr>
      </w:r>
      <w:r>
        <w:rPr>
          <w:rFonts w:ascii="AvantGardeGothicCTT" w:hAnsi="AvantGardeGothicCTT" w:cs="AvantGardeGothicCTT" w:eastAsia="AvantGardeGothicCTT"/>
          <w:sz w:val="36"/>
          <w:szCs w:val="36"/>
          <w:color w:val="00AA59"/>
          <w:spacing w:val="0"/>
          <w:w w:val="100"/>
          <w:b/>
          <w:bCs/>
          <w:position w:val="-3"/>
        </w:rPr>
        <w:t>«</w:t>
      </w:r>
      <w:r>
        <w:rPr>
          <w:rFonts w:ascii="AvantGardeGothicCTT" w:hAnsi="AvantGardeGothicCTT" w:cs="AvantGardeGothicCTT" w:eastAsia="AvantGardeGothicCTT"/>
          <w:sz w:val="36"/>
          <w:szCs w:val="36"/>
          <w:color w:val="00AA59"/>
          <w:spacing w:val="0"/>
          <w:w w:val="131"/>
          <w:b/>
          <w:bCs/>
          <w:position w:val="-3"/>
        </w:rPr>
        <w:t>о</w:t>
      </w:r>
      <w:r>
        <w:rPr>
          <w:rFonts w:ascii="AvantGardeGothicCTT" w:hAnsi="AvantGardeGothicCTT" w:cs="AvantGardeGothicCTT" w:eastAsia="AvantGardeGothicCTT"/>
          <w:sz w:val="36"/>
          <w:szCs w:val="36"/>
          <w:color w:val="00AA59"/>
          <w:spacing w:val="0"/>
          <w:w w:val="100"/>
          <w:b/>
          <w:bCs/>
          <w:position w:val="-3"/>
        </w:rPr>
        <w:t>сторожно,</w:t>
      </w:r>
      <w:r>
        <w:rPr>
          <w:rFonts w:ascii="AvantGardeGothicCTT" w:hAnsi="AvantGardeGothicCTT" w:cs="AvantGardeGothicCTT" w:eastAsia="AvantGardeGothicCTT"/>
          <w:sz w:val="36"/>
          <w:szCs w:val="36"/>
          <w:color w:val="00AA59"/>
          <w:spacing w:val="0"/>
          <w:w w:val="100"/>
          <w:b/>
          <w:bCs/>
          <w:position w:val="-3"/>
        </w:rPr>
        <w:t> </w:t>
      </w:r>
      <w:r>
        <w:rPr>
          <w:rFonts w:ascii="AvantGardeGothicCTT" w:hAnsi="AvantGardeGothicCTT" w:cs="AvantGardeGothicCTT" w:eastAsia="AvantGardeGothicCTT"/>
          <w:sz w:val="36"/>
          <w:szCs w:val="36"/>
          <w:color w:val="00AA59"/>
          <w:spacing w:val="0"/>
          <w:w w:val="100"/>
          <w:b/>
          <w:bCs/>
          <w:position w:val="-3"/>
        </w:rPr>
        <w:t>наркотики!»</w:t>
      </w:r>
      <w:r>
        <w:rPr>
          <w:rFonts w:ascii="AvantGardeGothicCTT" w:hAnsi="AvantGardeGothicCTT" w:cs="AvantGardeGothicCTT" w:eastAsia="AvantGardeGothicCTT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160" w:right="-62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т-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нош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мош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1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160" w:right="-5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8.189026pt;margin-top:135.592194pt;width:116.999974pt;height:150pt;mso-position-horizontal-relative:page;mso-position-vertical-relative:paragraph;z-index:-897" type="#_x0000_t75">
            <v:imagedata r:id="rId36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«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1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и-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мош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ов.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ци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соб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60" w:right="-49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1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160" w:right="-51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33.515999pt;margin-top:108.610603pt;width:752.181pt;height:84.905pt;mso-position-horizontal-relative:page;mso-position-vertical-relative:paragraph;z-index:-903" coordorigin="670,2172" coordsize="15044,1698">
            <v:group style="position:absolute;left:680;top:2182;width:15024;height:1678" coordorigin="680,2182" coordsize="15024,1678">
              <v:shape style="position:absolute;left:680;top:2182;width:15024;height:1678" coordorigin="680,2182" coordsize="15024,1678" path="m680,3860l15704,3860,15704,2182,680,2182,680,3860e" filled="t" fillcolor="#E7F3E9" stroked="f">
                <v:path arrowok="t"/>
                <v:fill/>
              </v:shape>
            </v:group>
            <v:group style="position:absolute;left:4528;top:2402;width:688;height:633" coordorigin="4528,2402" coordsize="688,633">
              <v:shape style="position:absolute;left:4528;top:2402;width:688;height:633" coordorigin="4528,2402" coordsize="688,633" path="m4528,3035l5217,3035,5217,2402,4528,2402,4528,3035e" filled="t" fillcolor="#49A95F" stroked="f">
                <v:path arrowok="t"/>
                <v:fill/>
              </v:shape>
            </v:group>
            <v:group style="position:absolute;left:965;top:3219;width:222;height:224" coordorigin="965,3219" coordsize="222,224">
              <v:shape style="position:absolute;left:965;top:3219;width:222;height:224" coordorigin="965,3219" coordsize="222,224" path="m1094,3219l1023,3235,978,3278,965,3317,967,3342,994,3404,1046,3438,1077,3442,1100,3440,1157,3409,1187,3352,1186,3325,1162,3260,1114,3224,1094,3219e" filled="t" fillcolor="#5BBB5D" stroked="f">
                <v:path arrowok="t"/>
                <v:fill/>
              </v:shape>
            </v:group>
            <v:group style="position:absolute;left:1010;top:3300;width:47;height:62" coordorigin="1010,3300" coordsize="47,62">
              <v:shape style="position:absolute;left:1010;top:3300;width:47;height:62" coordorigin="1010,3300" coordsize="47,62" path="m1057,3348l1010,3348,1010,3362,1057,3362,1057,3348e" filled="t" fillcolor="#FFFFFF" stroked="f">
                <v:path arrowok="t"/>
                <v:fill/>
              </v:shape>
              <v:shape style="position:absolute;left:1010;top:3300;width:47;height:62" coordorigin="1010,3300" coordsize="47,62" path="m1043,3319l1025,3319,1025,3348,1043,3348,1043,3319e" filled="t" fillcolor="#FFFFFF" stroked="f">
                <v:path arrowok="t"/>
                <v:fill/>
              </v:shape>
              <v:shape style="position:absolute;left:1010;top:3300;width:47;height:62" coordorigin="1010,3300" coordsize="47,62" path="m1043,3300l1029,3300,1026,3305,1021,3308,1012,3310,1012,3324,1015,3323,1020,3322,1025,3319,1043,3319,1043,3300e" filled="t" fillcolor="#FFFFFF" stroked="f">
                <v:path arrowok="t"/>
                <v:fill/>
              </v:shape>
            </v:group>
            <v:group style="position:absolute;left:1061;top:3300;width:47;height:62" coordorigin="1061,3300" coordsize="47,62">
              <v:shape style="position:absolute;left:1061;top:3300;width:47;height:62" coordorigin="1061,3300" coordsize="47,62" path="m1108,3314l1086,3314,1087,3314,1090,3317,1090,3318,1090,3322,1061,3348,1061,3362,1108,3362,1108,3347,1085,3347,1096,3339,1102,3334,1107,3327,1108,3323,1108,3314e" filled="t" fillcolor="#FFFFFF" stroked="f">
                <v:path arrowok="t"/>
                <v:fill/>
              </v:shape>
              <v:shape style="position:absolute;left:1061;top:3300;width:47;height:62" coordorigin="1061,3300" coordsize="47,62" path="m1092,3300l1079,3300,1074,3302,1065,3309,1062,3314,1061,3321,1077,3324,1077,3317,1080,3314,1108,3314,1106,3309,1097,3302,1092,3300e" filled="t" fillcolor="#FFFFFF" stroked="f">
                <v:path arrowok="t"/>
                <v:fill/>
              </v:shape>
            </v:group>
            <v:group style="position:absolute;left:1117;top:3308;width:28;height:45" coordorigin="1117,3308" coordsize="28,45">
              <v:shape style="position:absolute;left:1117;top:3308;width:28;height:45" coordorigin="1117,3308" coordsize="28,45" path="m1144,3337l1133,3337,1133,3354,1144,3354,1144,3337e" filled="t" fillcolor="#FFFFFF" stroked="f">
                <v:path arrowok="t"/>
                <v:fill/>
              </v:shape>
              <v:shape style="position:absolute;left:1117;top:3308;width:28;height:45" coordorigin="1117,3308" coordsize="28,45" path="m1161,3325l1117,3325,1117,3337,1161,3337,1161,3325e" filled="t" fillcolor="#FFFFFF" stroked="f">
                <v:path arrowok="t"/>
                <v:fill/>
              </v:shape>
              <v:shape style="position:absolute;left:1117;top:3308;width:28;height:45" coordorigin="1117,3308" coordsize="28,45" path="m1144,3308l1133,3308,1133,3325,1144,3325,1144,3308e" filled="t" fillcolor="#FFFFFF" stroked="f">
                <v:path arrowok="t"/>
                <v:fill/>
              </v:shape>
              <v:shape style="position:absolute;left:900;top:2357;width:907;height:788" type="#_x0000_t75">
                <v:imagedata r:id="rId37" o:title=""/>
              </v:shape>
            </v:group>
            <v:group style="position:absolute;left:4486;top:2402;width:2;height:633" coordorigin="4486,2402" coordsize="2,633">
              <v:shape style="position:absolute;left:4486;top:2402;width:2;height:633" coordorigin="4486,2402" coordsize="0,633" path="m4486,2402l4486,3035e" filled="f" stroked="t" strokeweight="3.559pt" strokecolor="#86CA92">
                <v:path arrowok="t"/>
              </v:shape>
            </v:group>
            <v:group style="position:absolute;left:1900;top:2402;width:576;height:696" coordorigin="1900,2402" coordsize="576,696">
              <v:shape style="position:absolute;left:1900;top:2402;width:576;height:696" coordorigin="1900,2402" coordsize="576,696" path="m1900,3098l2477,3098,2477,2402,1900,2402,1900,3098e" filled="t" fillcolor="#4AA75E" stroked="f">
                <v:path arrowok="t"/>
                <v:fill/>
              </v:shape>
            </v:group>
            <v:group style="position:absolute;left:1941;top:2462;width:471;height:571" coordorigin="1941,2462" coordsize="471,571">
              <v:shape style="position:absolute;left:1941;top:2462;width:471;height:571" coordorigin="1941,2462" coordsize="471,571" path="m2006,2462l1941,2462,2161,2884,2094,3033,2153,3033,2248,2823,2191,2823,2006,2462e" filled="t" fillcolor="#FFFFFF" stroked="f">
                <v:path arrowok="t"/>
                <v:fill/>
              </v:shape>
              <v:shape style="position:absolute;left:1941;top:2462;width:471;height:571" coordorigin="1941,2462" coordsize="471,571" path="m2411,2462l2352,2462,2191,2823,2248,2823,2411,2462e" filled="t" fillcolor="#FFFFFF" stroked="f">
                <v:path arrowok="t"/>
                <v:fill/>
              </v:shape>
            </v:group>
            <v:group style="position:absolute;left:2595;top:2402;width:481;height:696" coordorigin="2595,2402" coordsize="481,696">
              <v:shape style="position:absolute;left:2595;top:2402;width:481;height:696" coordorigin="2595,2402" coordsize="481,696" path="m2595,3098l3076,3098,3076,2402,2595,2402,2595,3098e" filled="t" fillcolor="#86CA92" stroked="f">
                <v:path arrowok="t"/>
                <v:fill/>
              </v:shape>
            </v:group>
            <v:group style="position:absolute;left:2660;top:2611;width:350;height:422" coordorigin="2660,2611" coordsize="350,422">
              <v:shape style="position:absolute;left:2660;top:2611;width:350;height:422" coordorigin="2660,2611" coordsize="350,422" path="m2717,2611l2660,2611,2660,3033,2717,3033,2717,2843,3011,2843,3011,2791,2717,2791,2717,2611e" filled="t" fillcolor="#FFFFFF" stroked="f">
                <v:path arrowok="t"/>
                <v:fill/>
              </v:shape>
            </v:group>
            <v:group style="position:absolute;left:2982;top:2611;width:2;height:422" coordorigin="2982,2611" coordsize="2,422">
              <v:shape style="position:absolute;left:2982;top:2611;width:2;height:422" coordorigin="2982,2611" coordsize="0,422" path="m2982,2611l2982,3033e" filled="f" stroked="t" strokeweight="2.954pt" strokecolor="#FFFFFF">
                <v:path arrowok="t"/>
              </v:shape>
            </v:group>
            <v:group style="position:absolute;left:3142;top:2402;width:563;height:696" coordorigin="3142,2402" coordsize="563,696">
              <v:shape style="position:absolute;left:3142;top:2402;width:563;height:696" coordorigin="3142,2402" coordsize="563,696" path="m3142,3098l3705,3098,3705,2402,3142,2402,3142,3098e" filled="t" fillcolor="#4D6E53" stroked="f">
                <v:path arrowok="t"/>
                <v:fill/>
              </v:shape>
            </v:group>
            <v:group style="position:absolute;left:3193;top:2602;width:364;height:441" coordorigin="3193,2602" coordsize="364,441">
              <v:shape style="position:absolute;left:3193;top:2602;width:364;height:441" coordorigin="3193,2602" coordsize="364,441" path="m3411,2602l3343,2612,3281,2643,3236,2689,3207,2745,3194,2805,3193,2826,3194,2849,3212,2914,3247,2967,3296,3008,3357,3034,3429,3043,3456,3040,3521,3016,3554,2990,3399,2990,3377,2986,3318,2959,3274,2911,3251,2848,3250,2826,3250,2816,3265,2751,3303,2699,3358,2665,3427,2653,3557,2653,3544,2641,3488,2612,3429,2603,3411,2602e" filled="t" fillcolor="#FFFFFF" stroked="f">
                <v:path arrowok="t"/>
                <v:fill/>
              </v:shape>
            </v:group>
            <v:group style="position:absolute;left:3585;top:2954;width:54;height:79" coordorigin="3585,2954" coordsize="54,79">
              <v:shape style="position:absolute;left:3585;top:2954;width:54;height:79" coordorigin="3585,2954" coordsize="54,79" path="m3585,2994l3639,2994e" filled="f" stroked="t" strokeweight="4.035pt" strokecolor="#FFFFFF">
                <v:path arrowok="t"/>
              </v:shape>
            </v:group>
            <v:group style="position:absolute;left:3399;top:2653;width:240;height:337" coordorigin="3399,2653" coordsize="240,337">
              <v:shape style="position:absolute;left:3399;top:2653;width:240;height:337" coordorigin="3399,2653" coordsize="240,337" path="m3557,2653l3427,2653,3449,2656,3470,2661,3525,2693,3564,2744,3583,2811,3584,2836,3581,2858,3558,2915,3513,2959,3449,2985,3399,2990,3554,2990,3564,2979,3575,2967,3583,2954,3639,2954,3639,2684,3585,2684,3577,2676,3561,2657,3557,2653e" filled="t" fillcolor="#FFFFFF" stroked="f">
                <v:path arrowok="t"/>
                <v:fill/>
              </v:shape>
            </v:group>
            <v:group style="position:absolute;left:3585;top:2611;width:54;height:73" coordorigin="3585,2611" coordsize="54,73">
              <v:shape style="position:absolute;left:3585;top:2611;width:54;height:73" coordorigin="3585,2611" coordsize="54,73" path="m3585,2648l3639,2648e" filled="f" stroked="t" strokeweight="3.764pt" strokecolor="#FFFFFF">
                <v:path arrowok="t"/>
              </v:shape>
            </v:group>
            <v:group style="position:absolute;left:3770;top:2402;width:576;height:696" coordorigin="3770,2402" coordsize="576,696">
              <v:shape style="position:absolute;left:3770;top:2402;width:576;height:696" coordorigin="3770,2402" coordsize="576,696" path="m3770,3098l4347,3098,4347,2402,3770,2402,3770,3098e" filled="t" fillcolor="#69BF6B" stroked="f">
                <v:path arrowok="t"/>
                <v:fill/>
              </v:shape>
            </v:group>
            <v:group style="position:absolute;left:3841;top:2602;width:372;height:441" coordorigin="3841,2602" coordsize="372,441">
              <v:shape style="position:absolute;left:3841;top:2602;width:372;height:441" coordorigin="3841,2602" coordsize="372,441" path="m4045,2602l3973,2620,3916,2657,3875,2706,3850,2764,3841,2823,3842,2843,3857,2903,3887,2958,3934,3002,3996,3032,4073,3043,4100,3041,4168,3021,4213,2991,4049,2991,4028,2987,3973,2961,3930,2915,3905,2851,3900,2799,3904,2776,3932,2718,3980,2676,4045,2654,4069,2653,4210,2653,4197,2643,4141,2615,4071,2603,4045,2602e" filled="t" fillcolor="#FFFFFF" stroked="f">
                <v:path arrowok="t"/>
                <v:fill/>
              </v:shape>
            </v:group>
            <v:group style="position:absolute;left:4049;top:2910;width:223;height:81" coordorigin="4049,2910" coordsize="223,81">
              <v:shape style="position:absolute;left:4049;top:2910;width:223;height:81" coordorigin="4049,2910" coordsize="223,81" path="m4272,2910l4198,2927,4185,2941,4171,2955,4117,2982,4049,2991,4213,2991,4255,2941,4264,2925,4272,2910e" filled="t" fillcolor="#FFFFFF" stroked="f">
                <v:path arrowok="t"/>
                <v:fill/>
              </v:shape>
            </v:group>
            <v:group style="position:absolute;left:4069;top:2653;width:201;height:86" coordorigin="4069,2653" coordsize="201,86">
              <v:shape style="position:absolute;left:4069;top:2653;width:201;height:86" coordorigin="4069,2653" coordsize="201,86" path="m4210,2653l4069,2653,4080,2653,4095,2655,4152,2677,4209,2739,4270,2733,4227,2668,4213,2655,4210,2653e" filled="t" fillcolor="#FFFFFF" stroked="f">
                <v:path arrowok="t"/>
                <v:fill/>
              </v:shape>
            </v:group>
            <v:group style="position:absolute;left:915;top:3552;width:93;height:101" coordorigin="915,3552" coordsize="93,101">
              <v:shape style="position:absolute;left:915;top:3552;width:93;height:101" coordorigin="915,3552" coordsize="93,101" path="m915,3654l1007,3654,1007,3552,915,3552,915,3654e" filled="t" fillcolor="#4AA75E" stroked="f">
                <v:path arrowok="t"/>
                <v:fill/>
              </v:shape>
            </v:group>
            <v:group style="position:absolute;left:1261;top:3552;width:2;height:101" coordorigin="1261,3552" coordsize="2,101">
              <v:shape style="position:absolute;left:1261;top:3552;width:2;height:101" coordorigin="1261,3552" coordsize="0,101" path="m1261,3552l1261,3654e" filled="f" stroked="t" strokeweight="1.876pt" strokecolor="#86CA92">
                <v:path arrowok="t"/>
              </v:shape>
            </v:group>
            <v:group style="position:absolute;left:1057;top:3552;width:2;height:101" coordorigin="1057,3552" coordsize="2,101">
              <v:shape style="position:absolute;left:1057;top:3552;width:2;height:101" coordorigin="1057,3552" coordsize="0,101" path="m1057,3552l1057,3654e" filled="f" stroked="t" strokeweight="2.942pt" strokecolor="#86CA92">
                <v:path arrowok="t"/>
              </v:shape>
            </v:group>
            <v:group style="position:absolute;left:1116;top:3552;width:2;height:101" coordorigin="1116,3552" coordsize="2,101">
              <v:shape style="position:absolute;left:1116;top:3552;width:2;height:101" coordorigin="1116,3552" coordsize="0,101" path="m1116,3552l1116,3654e" filled="f" stroked="t" strokeweight="1.876pt" strokecolor="#4D6E53">
                <v:path arrowok="t"/>
              </v:shape>
            </v:group>
            <v:group style="position:absolute;left:1189;top:3552;width:2;height:101" coordorigin="1189,3552" coordsize="2,101">
              <v:shape style="position:absolute;left:1189;top:3552;width:2;height:101" coordorigin="1189,3552" coordsize="0,101" path="m1189,3552l1189,3654e" filled="f" stroked="t" strokeweight="4.29pt" strokecolor="#69BF6B">
                <v:path arrowok="t"/>
              </v:shape>
            </v:group>
            <v:group style="position:absolute;left:1306;top:3552;width:3911;height:103" coordorigin="1306,3552" coordsize="3911,103">
              <v:shape style="position:absolute;left:1306;top:3552;width:3911;height:103" coordorigin="1306,3552" coordsize="3911,103" path="m1306,3656l5217,3656,5217,3552,1306,3552,1306,3656e" filled="t" fillcolor="#49A95F" stroked="f">
                <v:path arrowok="t"/>
                <v:fill/>
              </v:shape>
            </v:group>
            <v:group style="position:absolute;left:1302;top:3232;width:211;height:196" coordorigin="1302,3232" coordsize="211,196">
              <v:shape style="position:absolute;left:1302;top:3232;width:211;height:196" coordorigin="1302,3232" coordsize="211,196" path="m1491,3331l1359,3331,1429,3331,1453,3333,1471,3337,1482,3343,1493,3358,1495,3381,1486,3397,1468,3406,1439,3409,1306,3409,1302,3413,1302,3425,1306,3428,1449,3428,1504,3402,1513,3355,1503,3339,1491,3331e" filled="t" fillcolor="#231F20" stroked="f">
                <v:path arrowok="t"/>
                <v:fill/>
              </v:shape>
              <v:shape style="position:absolute;left:1302;top:3232;width:211;height:196" coordorigin="1302,3232" coordsize="211,196" path="m1359,3251l1340,3251,1340,3409,1359,3409,1359,3331,1491,3331,1485,3326,1461,3319,1476,3312,1359,3312,1359,3251e" filled="t" fillcolor="#231F20" stroked="f">
                <v:path arrowok="t"/>
                <v:fill/>
              </v:shape>
              <v:shape style="position:absolute;left:1302;top:3232;width:211;height:196" coordorigin="1302,3232" coordsize="211,196" path="m1418,3232l1306,3232,1302,3235,1302,3248,1306,3251,1429,3252,1451,3254,1465,3259,1472,3264,1476,3271,1474,3290,1463,3302,1441,3309,1410,3312,1476,3312,1480,3310,1491,3294,1494,3270,1486,3253,1471,3242,1448,3235,1418,3232e" filled="t" fillcolor="#231F20" stroked="f">
                <v:path arrowok="t"/>
                <v:fill/>
              </v:shape>
              <v:shape style="position:absolute;left:1629;top:3147;width:3604;height:299" type="#_x0000_t75">
                <v:imagedata r:id="rId38" o:title=""/>
              </v:shape>
            </v:group>
            <v:group style="position:absolute;left:915;top:3502;width:4302;height:2" coordorigin="915,3502" coordsize="4302,2">
              <v:shape style="position:absolute;left:915;top:3502;width:4302;height:2" coordorigin="915,3502" coordsize="4302,0" path="m915,3502l5217,3502e" filled="f" stroked="t" strokeweight=".673pt" strokecolor="#B6BCC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.0158pt;margin-top:100.153pt;width:751.181pt;height:.1pt;mso-position-horizontal-relative:page;mso-position-vertical-relative:paragraph;z-index:-902" coordorigin="680,2003" coordsize="15024,2">
            <v:shape style="position:absolute;left:680;top:2003;width:15024;height:2" coordorigin="680,2003" coordsize="15024,0" path="m680,2003l15704,2003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мош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1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.4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йо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1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1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1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40" w:lineRule="exact"/>
        <w:ind w:right="5141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14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7" w:lineRule="auto"/>
        <w:ind w:left="284" w:right="5506" w:firstLine="-283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 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это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!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8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Он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от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ц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ц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ж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7" w:lineRule="auto"/>
        <w:ind w:left="284" w:right="5295" w:firstLine="-284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 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ж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ч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ж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ю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7" w:lineRule="auto"/>
        <w:ind w:left="284" w:right="5363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Он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ют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мн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ол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67" w:lineRule="auto"/>
        <w:ind w:left="284" w:right="5702" w:firstLine="-284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/>
        <w:pict>
          <v:group style="position:absolute;margin-left:542.392029pt;margin-top:32.859306pt;width:142.883pt;height:204.0pt;mso-position-horizontal-relative:page;mso-position-vertical-relative:paragraph;z-index:-893" coordorigin="10848,657" coordsize="2858,4080">
            <v:group style="position:absolute;left:10865;top:674;width:2824;height:4047" coordorigin="10865,674" coordsize="2824,4047">
              <v:shape style="position:absolute;left:10865;top:674;width:2824;height:4047" coordorigin="10865,674" coordsize="2824,4047" path="m10865,4721l13689,4721,13689,674,10865,674,10865,4721xe" filled="f" stroked="t" strokeweight="1.666pt" strokecolor="#00AA59">
                <v:path arrowok="t"/>
              </v:shape>
              <v:shape style="position:absolute;left:12234;top:857;width:1291;height:1121" type="#_x0000_t75">
                <v:imagedata r:id="rId39" o:title=""/>
              </v:shape>
              <v:shape style="position:absolute;left:11076;top:2013;width:2159;height:452" type="#_x0000_t75">
                <v:imagedata r:id="rId40" o:title=""/>
              </v:shape>
              <v:shape style="position:absolute;left:10964;top:2625;width:2562;height:558" type="#_x0000_t75">
                <v:imagedata r:id="rId41" o:title=""/>
              </v:shape>
              <v:shape style="position:absolute;left:10964;top:3377;width:2539;height:558" type="#_x0000_t75">
                <v:imagedata r:id="rId42" o:title=""/>
              </v:shape>
              <v:shape style="position:absolute;left:10964;top:4127;width:2287;height:387" type="#_x0000_t75">
                <v:imagedata r:id="rId43" o:title=""/>
              </v:shape>
            </v:group>
            <w10:wrap type="none"/>
          </v:group>
        </w:pict>
      </w:r>
      <w:r>
        <w:rPr/>
        <w:pict>
          <v:group style="position:absolute;margin-left:692.989014pt;margin-top:32.026306pt;width:93.041pt;height:21.706pt;mso-position-horizontal-relative:page;mso-position-vertical-relative:paragraph;z-index:-892" coordorigin="13860,641" coordsize="1861,434">
            <v:group style="position:absolute;left:13876;top:657;width:1828;height:401" coordorigin="13876,657" coordsize="1828,401">
              <v:shape style="position:absolute;left:13876;top:657;width:1828;height:401" coordorigin="13876,657" coordsize="1828,401" path="m13876,1058l15704,1058,15704,657,13876,657,13876,1058e" filled="t" fillcolor="#49A95F" stroked="f">
                <v:path arrowok="t"/>
                <v:fill/>
              </v:shape>
            </v:group>
            <v:group style="position:absolute;left:13990;top:774;width:151;height:180" coordorigin="13990,774" coordsize="151,180">
              <v:shape style="position:absolute;left:13990;top:774;width:151;height:180" coordorigin="13990,774" coordsize="151,180" path="m14025,774l13990,774,13990,954,14010,954,14010,798,14009,794,14009,783,14027,783,14025,774e" filled="t" fillcolor="#FFFFFF" stroked="f">
                <v:path arrowok="t"/>
                <v:fill/>
              </v:shape>
              <v:shape style="position:absolute;left:13990;top:774;width:151;height:180" coordorigin="13990,774" coordsize="151,180" path="m14027,783l14010,783,14012,794,14015,805,14053,954,14077,954,14080,941,14064,941,14063,930,14062,922,14060,915,14027,783e" filled="t" fillcolor="#FFFFFF" stroked="f">
                <v:path arrowok="t"/>
                <v:fill/>
              </v:shape>
              <v:shape style="position:absolute;left:13990;top:774;width:151;height:180" coordorigin="13990,774" coordsize="151,180" path="m14140,783l14121,783,14121,790,14120,798,14120,954,14140,954,14140,783e" filled="t" fillcolor="#FFFFFF" stroked="f">
                <v:path arrowok="t"/>
                <v:fill/>
              </v:shape>
              <v:shape style="position:absolute;left:13990;top:774;width:151;height:180" coordorigin="13990,774" coordsize="151,180" path="m14140,774l14105,774,14069,915,14067,925,14066,932,14065,941,14080,941,14114,807,14116,800,14118,794,14120,783,14140,783,14140,774e" filled="t" fillcolor="#FFFFFF" stroked="f">
                <v:path arrowok="t"/>
                <v:fill/>
              </v:shape>
            </v:group>
            <v:group style="position:absolute;left:14174;top:821;width:124;height:134" coordorigin="14174,821" coordsize="124,134">
              <v:shape style="position:absolute;left:14174;top:821;width:124;height:134" coordorigin="14174,821" coordsize="124,134" path="m14193,821l14174,821,14174,954,14227,954,14243,946,14247,938,14193,938,14193,892,14248,892,14241,882,14220,876,14193,876,14193,821e" filled="t" fillcolor="#FFFFFF" stroked="f">
                <v:path arrowok="t"/>
                <v:fill/>
              </v:shape>
              <v:shape style="position:absolute;left:14174;top:821;width:124;height:134" coordorigin="14174,821" coordsize="124,134" path="m14248,892l14231,892,14237,901,14237,931,14231,938,14247,938,14252,928,14254,899,14248,892e" filled="t" fillcolor="#FFFFFF" stroked="f">
                <v:path arrowok="t"/>
                <v:fill/>
              </v:shape>
              <v:shape style="position:absolute;left:14174;top:821;width:124;height:134" coordorigin="14174,821" coordsize="124,134" path="m14298,821l14279,821,14279,954,14298,954,14298,821e" filled="t" fillcolor="#FFFFFF" stroked="f">
                <v:path arrowok="t"/>
                <v:fill/>
              </v:shape>
            </v:group>
            <v:group style="position:absolute;left:14388;top:821;width:83;height:134" coordorigin="14388,821" coordsize="83,134">
              <v:shape style="position:absolute;left:14388;top:821;width:83;height:134" coordorigin="14388,821" coordsize="83,134" path="m14432,821l14388,821,14388,954,14448,953,14465,940,14465,938,14407,938,14407,892,14459,892,14447,885,14452,882,14458,876,14407,876,14407,837,14462,837,14454,827,14432,821e" filled="t" fillcolor="#FFFFFF" stroked="f">
                <v:path arrowok="t"/>
                <v:fill/>
              </v:shape>
              <v:shape style="position:absolute;left:14388;top:821;width:83;height:134" coordorigin="14388,821" coordsize="83,134" path="m14459,892l14444,892,14452,900,14452,931,14447,938,14465,938,14471,917,14464,895,14459,892e" filled="t" fillcolor="#FFFFFF" stroked="f">
                <v:path arrowok="t"/>
                <v:fill/>
              </v:shape>
              <v:shape style="position:absolute;left:14388;top:821;width:83;height:134" coordorigin="14388,821" coordsize="83,134" path="m14462,837l14442,837,14449,843,14449,870,14442,876,14458,876,14463,870,14467,843,14462,837e" filled="t" fillcolor="#FFFFFF" stroked="f">
                <v:path arrowok="t"/>
                <v:fill/>
              </v:shape>
            </v:group>
            <v:group style="position:absolute;left:14553;top:771;width:108;height:188" coordorigin="14553,771" coordsize="108,188">
              <v:shape style="position:absolute;left:14553;top:771;width:108;height:188" coordorigin="14553,771" coordsize="108,188" path="m14605,771l14557,827,14553,881,14556,904,14562,925,14573,942,14592,954,14618,958,14638,951,14650,938,14596,938,14584,926,14577,906,14574,881,14574,853,14576,832,14582,812,14597,796,14623,791,14650,791,14647,787,14630,775,14605,771e" filled="t" fillcolor="#FFFFFF" stroked="f">
                <v:path arrowok="t"/>
                <v:fill/>
              </v:shape>
              <v:shape style="position:absolute;left:14553;top:771;width:108;height:188" coordorigin="14553,771" coordsize="108,188" path="m14661,889l14640,902,14635,922,14621,935,14596,938,14650,938,14651,937,14658,916,14661,889e" filled="t" fillcolor="#FFFFFF" stroked="f">
                <v:path arrowok="t"/>
                <v:fill/>
              </v:shape>
              <v:shape style="position:absolute;left:14553;top:771;width:108;height:188" coordorigin="14553,771" coordsize="108,188" path="m14650,791l14623,791,14637,805,14641,828,14661,827,14658,805,14650,791e" filled="t" fillcolor="#FFFFFF" stroked="f">
                <v:path arrowok="t"/>
                <v:fill/>
              </v:shape>
            </v:group>
            <v:group style="position:absolute;left:14686;top:772;width:119;height:185" coordorigin="14686,772" coordsize="119,185">
              <v:shape style="position:absolute;left:14686;top:772;width:119;height:185" coordorigin="14686,772" coordsize="119,185" path="m14731,772l14690,818,14686,864,14686,866,14698,931,14760,957,14780,949,14788,939,14734,939,14720,931,14711,915,14707,891,14706,858,14708,831,14714,809,14726,794,14744,789,14782,789,14780,786,14760,775,14731,772e" filled="t" fillcolor="#FFFFFF" stroked="f">
                <v:path arrowok="t"/>
                <v:fill/>
              </v:shape>
              <v:shape style="position:absolute;left:14686;top:772;width:119;height:185" coordorigin="14686,772" coordsize="119,185" path="m14782,789l14744,789,14747,789,14762,793,14773,805,14779,824,14782,850,14783,884,14780,908,14772,926,14757,936,14734,939,14788,939,14793,934,14800,914,14804,890,14805,864,14804,843,14800,821,14793,802,14782,789e" filled="t" fillcolor="#FFFFFF" stroked="f">
                <v:path arrowok="t"/>
                <v:fill/>
              </v:shape>
            </v:group>
            <v:group style="position:absolute;left:14834;top:774;width:123;height:222" coordorigin="14834,774" coordsize="123,222">
              <v:shape style="position:absolute;left:14834;top:774;width:123;height:222" coordorigin="14834,774" coordsize="123,222" path="m14854,774l14834,774,14834,954,14938,954,14938,997,14957,997,14957,936,14854,936,14854,774e" filled="t" fillcolor="#FFFFFF" stroked="f">
                <v:path arrowok="t"/>
                <v:fill/>
              </v:shape>
              <v:shape style="position:absolute;left:14834;top:774;width:123;height:222" coordorigin="14834,774" coordsize="123,222" path="m14943,774l14923,774,14923,936,14943,936,14943,774e" filled="t" fillcolor="#FFFFFF" stroked="f">
                <v:path arrowok="t"/>
                <v:fill/>
              </v:shape>
            </v:group>
            <v:group style="position:absolute;left:14973;top:771;width:108;height:188" coordorigin="14973,771" coordsize="108,188">
              <v:shape style="position:absolute;left:14973;top:771;width:108;height:188" coordorigin="14973,771" coordsize="108,188" path="m15025,771l14977,827,14973,881,14976,904,14982,925,14993,942,15011,954,15038,958,15058,951,15070,938,15016,938,15003,926,14997,906,14994,881,14994,853,14995,832,15002,812,15017,796,15043,791,15070,791,15067,787,15050,775,15025,771e" filled="t" fillcolor="#FFFFFF" stroked="f">
                <v:path arrowok="t"/>
                <v:fill/>
              </v:shape>
              <v:shape style="position:absolute;left:14973;top:771;width:108;height:188" coordorigin="14973,771" coordsize="108,188" path="m15081,889l15060,902,15054,922,15041,935,15016,938,15070,938,15071,937,15078,916,15081,889e" filled="t" fillcolor="#FFFFFF" stroked="f">
                <v:path arrowok="t"/>
                <v:fill/>
              </v:shape>
              <v:shape style="position:absolute;left:14973;top:771;width:108;height:188" coordorigin="14973,771" coordsize="108,188" path="m15070,791l15043,791,15057,805,15061,828,15081,827,15078,805,15070,791e" filled="t" fillcolor="#FFFFFF" stroked="f">
                <v:path arrowok="t"/>
                <v:fill/>
              </v:shape>
            </v:group>
            <v:group style="position:absolute;left:15109;top:774;width:91;height:180" coordorigin="15109,774" coordsize="91,180">
              <v:shape style="position:absolute;left:15109;top:774;width:91;height:180" coordorigin="15109,774" coordsize="91,180" path="m15199,774l15109,774,15109,954,15200,954,15200,936,15129,936,15129,869,15195,869,15195,851,15129,851,15129,792,15199,792,15199,774e" filled="t" fillcolor="#FFFFFF" stroked="f">
                <v:path arrowok="t"/>
                <v:fill/>
              </v:shape>
            </v:group>
            <v:group style="position:absolute;left:15218;top:774;width:67;height:180" coordorigin="15218,774" coordsize="67,180">
              <v:shape style="position:absolute;left:15218;top:774;width:67;height:180" coordorigin="15218,774" coordsize="67,180" path="m15285,792l15265,792,15265,954,15285,954,15285,792e" filled="t" fillcolor="#FFFFFF" stroked="f">
                <v:path arrowok="t"/>
                <v:fill/>
              </v:shape>
              <v:shape style="position:absolute;left:15218;top:774;width:67;height:180" coordorigin="15218,774" coordsize="67,180" path="m15331,774l15218,774,15218,792,15331,792,15331,774e" filled="t" fillcolor="#FFFFFF" stroked="f">
                <v:path arrowok="t"/>
                <v:fill/>
              </v:shape>
            </v:group>
            <v:group style="position:absolute;left:15341;top:774;width:108;height:180" coordorigin="15341,774" coordsize="108,180">
              <v:shape style="position:absolute;left:15341;top:774;width:108;height:180" coordorigin="15341,774" coordsize="108,180" path="m15449,774l15383,776,15364,785,15351,801,15347,827,15352,851,15364,866,15382,875,15341,954,15363,954,15403,878,15449,878,15449,860,15429,860,15404,860,15385,855,15373,841,15370,811,15382,796,15406,792,15449,792,15449,774e" filled="t" fillcolor="#FFFFFF" stroked="f">
                <v:path arrowok="t"/>
                <v:fill/>
              </v:shape>
              <v:shape style="position:absolute;left:15341;top:774;width:108;height:180" coordorigin="15341,774" coordsize="108,180" path="m15449,878l15429,878,15429,954,15449,954,15449,878e" filled="t" fillcolor="#FFFFFF" stroked="f">
                <v:path arrowok="t"/>
                <v:fill/>
              </v:shape>
              <v:shape style="position:absolute;left:15341;top:774;width:108;height:180" coordorigin="15341,774" coordsize="108,180" path="m15449,792l15429,792,15429,860,15449,860,15449,792e" filled="t" fillcolor="#FFFFFF" stroked="f">
                <v:path arrowok="t"/>
                <v:fill/>
              </v:shape>
            </v:group>
            <v:group style="position:absolute;left:15472;top:774;width:122;height:180" coordorigin="15472,774" coordsize="122,180">
              <v:shape style="position:absolute;left:15472;top:774;width:122;height:180" coordorigin="15472,774" coordsize="122,180" path="m15495,774l15473,774,15522,862,15472,954,15494,954,15533,879,15554,879,15545,862,15555,844,15533,844,15495,774e" filled="t" fillcolor="#FFFFFF" stroked="f">
                <v:path arrowok="t"/>
                <v:fill/>
              </v:shape>
              <v:shape style="position:absolute;left:15472;top:774;width:122;height:180" coordorigin="15472,774" coordsize="122,180" path="m15554,879l15533,879,15572,954,15594,954,15554,879e" filled="t" fillcolor="#FFFFFF" stroked="f">
                <v:path arrowok="t"/>
                <v:fill/>
              </v:shape>
              <v:shape style="position:absolute;left:15472;top:774;width:122;height:180" coordorigin="15472,774" coordsize="122,180" path="m15593,774l15571,774,15533,844,15555,844,15593,774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 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э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пе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ж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•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 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ш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бы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ча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8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!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67" w:lineRule="auto"/>
        <w:ind w:left="284" w:right="522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/>
        <w:pict>
          <v:shape style="position:absolute;margin-left:415.274994pt;margin-top:40.071301pt;width:115.748pt;height:150pt;mso-position-horizontal-relative:page;mso-position-vertical-relative:paragraph;z-index:-896" type="#_x0000_t75">
            <v:imagedata r:id="rId44" o:title=""/>
          </v:shape>
        </w:pict>
      </w:r>
      <w:r>
        <w:rPr/>
        <w:pict>
          <v:group style="position:absolute;margin-left:692.989014pt;margin-top:9.238298pt;width:93.395pt;height:89.252pt;mso-position-horizontal-relative:page;mso-position-vertical-relative:paragraph;z-index:-890" coordorigin="13860,185" coordsize="1868,1785">
            <v:group style="position:absolute;left:13876;top:201;width:1835;height:1752" coordorigin="13876,201" coordsize="1835,1752">
              <v:shape style="position:absolute;left:13876;top:201;width:1835;height:1752" coordorigin="13876,201" coordsize="1835,1752" path="m13876,1953l15711,1953,15711,201,13876,201,13876,1953e" filled="t" fillcolor="#29706B" stroked="f">
                <v:path arrowok="t"/>
                <v:fill/>
              </v:shape>
            </v:group>
            <v:group style="position:absolute;left:14371;top:620;width:845;height:845" coordorigin="14371,620" coordsize="845,845">
              <v:shape style="position:absolute;left:14371;top:620;width:845;height:845" coordorigin="14371,620" coordsize="845,845" path="m14371,620l15216,620,15216,1465,14371,1465,14371,620e" filled="t" fillcolor="#FFFFFF" stroked="f">
                <v:path arrowok="t"/>
                <v:fill/>
              </v:shape>
            </v:group>
            <v:group style="position:absolute;left:14419;top:644;width:2;height:253" coordorigin="14419,644" coordsize="2,253">
              <v:shape style="position:absolute;left:14419;top:644;width:2;height:253" coordorigin="14419,644" coordsize="0,253" path="m14419,644l14419,897e" filled="f" stroked="t" strokeweight="2.464pt" strokecolor="#231F20">
                <v:path arrowok="t"/>
              </v:shape>
            </v:group>
            <v:group style="position:absolute;left:14444;top:691;width:72;height:50" coordorigin="14444,691" coordsize="72,50">
              <v:shape style="position:absolute;left:14444;top:691;width:72;height:50" coordorigin="14444,691" coordsize="72,50" path="m14444,741l14516,741,14516,691,14444,691,14444,741xe" filled="t" fillcolor="#231F20" stroked="f">
                <v:path arrowok="t"/>
                <v:fill/>
              </v:shape>
            </v:group>
            <v:group style="position:absolute;left:14552;top:644;width:2;height:229" coordorigin="14552,644" coordsize="2,229">
              <v:shape style="position:absolute;left:14552;top:644;width:2;height:229" coordorigin="14552,644" coordsize="0,229" path="m14552,644l14552,873e" filled="f" stroked="t" strokeweight="1.307pt" strokecolor="#231F20">
                <v:path arrowok="t"/>
              </v:shape>
            </v:group>
            <v:group style="position:absolute;left:14420;top:656;width:121;height:2" coordorigin="14420,656" coordsize="121,2">
              <v:shape style="position:absolute;left:14420;top:656;width:121;height:2" coordorigin="14420,656" coordsize="121,0" path="m14420,656l14540,656e" filled="f" stroked="t" strokeweight="1.307pt" strokecolor="#231F20">
                <v:path arrowok="t"/>
              </v:shape>
            </v:group>
            <v:group style="position:absolute;left:14613;top:740;width:48;height:2" coordorigin="14613,740" coordsize="48,2">
              <v:shape style="position:absolute;left:14613;top:740;width:48;height:2" coordorigin="14613,740" coordsize="48,0" path="m14613,740l14661,740e" filled="f" stroked="t" strokeweight="2.515pt" strokecolor="#231F20">
                <v:path arrowok="t"/>
              </v:shape>
            </v:group>
            <v:group style="position:absolute;left:14661;top:680;width:48;height:2" coordorigin="14661,680" coordsize="48,2">
              <v:shape style="position:absolute;left:14661;top:680;width:48;height:2" coordorigin="14661,680" coordsize="48,0" path="m14661,680l14709,680e" filled="f" stroked="t" strokeweight="3.721pt" strokecolor="#231F20">
                <v:path arrowok="t"/>
              </v:shape>
            </v:group>
            <v:group style="position:absolute;left:14709;top:692;width:24;height:24" coordorigin="14709,692" coordsize="24,24">
              <v:shape style="position:absolute;left:14709;top:692;width:24;height:24" coordorigin="14709,692" coordsize="24,24" path="m14709,704l14733,704e" filled="f" stroked="t" strokeweight="1.307pt" strokecolor="#231F20">
                <v:path arrowok="t"/>
              </v:shape>
            </v:group>
            <v:group style="position:absolute;left:14613;top:668;width:48;height:2" coordorigin="14613,668" coordsize="48,2">
              <v:shape style="position:absolute;left:14613;top:668;width:48;height:2" coordorigin="14613,668" coordsize="48,0" path="m14613,668l14661,668e" filled="f" stroked="t" strokeweight="2.514pt" strokecolor="#231F20">
                <v:path arrowok="t"/>
              </v:shape>
            </v:group>
            <v:group style="position:absolute;left:14758;top:715;width:24;height:26" coordorigin="14758,715" coordsize="24,26">
              <v:shape style="position:absolute;left:14758;top:715;width:24;height:26" coordorigin="14758,715" coordsize="24,26" path="m14758,741l14782,741,14782,715,14758,715,14758,741xe" filled="t" fillcolor="#231F20" stroked="f">
                <v:path arrowok="t"/>
                <v:fill/>
              </v:shape>
            </v:group>
            <v:group style="position:absolute;left:14854;top:692;width:24;height:24" coordorigin="14854,692" coordsize="24,24">
              <v:shape style="position:absolute;left:14854;top:692;width:24;height:24" coordorigin="14854,692" coordsize="24,24" path="m14854,704l14878,704e" filled="f" stroked="t" strokeweight="1.307pt" strokecolor="#231F20">
                <v:path arrowok="t"/>
              </v:shape>
            </v:group>
            <v:group style="position:absolute;left:14758;top:667;width:24;height:26" coordorigin="14758,667" coordsize="24,26">
              <v:shape style="position:absolute;left:14758;top:667;width:24;height:26" coordorigin="14758,667" coordsize="24,26" path="m14758,693l14782,693,14782,667,14758,667,14758,693xe" filled="t" fillcolor="#231F20" stroked="f">
                <v:path arrowok="t"/>
                <v:fill/>
              </v:shape>
            </v:group>
            <v:group style="position:absolute;left:14806;top:668;width:24;height:24" coordorigin="14806,668" coordsize="24,24">
              <v:shape style="position:absolute;left:14806;top:668;width:24;height:24" coordorigin="14806,668" coordsize="24,24" path="m14806,680l14830,680e" filled="f" stroked="t" strokeweight="1.307pt" strokecolor="#231F20">
                <v:path arrowok="t"/>
              </v:shape>
            </v:group>
            <v:group style="position:absolute;left:14782;top:644;width:24;height:24" coordorigin="14782,644" coordsize="24,24">
              <v:shape style="position:absolute;left:14782;top:644;width:24;height:24" coordorigin="14782,644" coordsize="24,24" path="m14782,656l14806,656e" filled="f" stroked="t" strokeweight="1.307pt" strokecolor="#231F20">
                <v:path arrowok="t"/>
              </v:shape>
            </v:group>
            <v:group style="position:absolute;left:14830;top:656;width:121;height:2" coordorigin="14830,656" coordsize="121,2">
              <v:shape style="position:absolute;left:14830;top:656;width:121;height:2" coordorigin="14830,656" coordsize="121,0" path="m14830,656l14951,656e" filled="f" stroked="t" strokeweight="1.307pt" strokecolor="#231F20">
                <v:path arrowok="t"/>
              </v:shape>
            </v:group>
            <v:group style="position:absolute;left:14951;top:644;width:24;height:48" coordorigin="14951,644" coordsize="24,48">
              <v:shape style="position:absolute;left:14951;top:644;width:24;height:48" coordorigin="14951,644" coordsize="24,48" path="m14951,668l14975,668e" filled="f" stroked="t" strokeweight="2.514pt" strokecolor="#231F20">
                <v:path arrowok="t"/>
              </v:shape>
            </v:group>
            <v:group style="position:absolute;left:14975;top:644;width:24;height:24" coordorigin="14975,644" coordsize="24,24">
              <v:shape style="position:absolute;left:14975;top:644;width:24;height:24" coordorigin="14975,644" coordsize="24,24" path="m14975,656l14999,656e" filled="f" stroked="t" strokeweight="1.307pt" strokecolor="#231F20">
                <v:path arrowok="t"/>
              </v:shape>
            </v:group>
            <v:group style="position:absolute;left:15035;top:644;width:2;height:253" coordorigin="15035,644" coordsize="2,253">
              <v:shape style="position:absolute;left:15035;top:644;width:2;height:253" coordorigin="15035,644" coordsize="0,253" path="m15035,644l15035,897e" filled="f" stroked="t" strokeweight="1.307pt" strokecolor="#231F20">
                <v:path arrowok="t"/>
              </v:shape>
            </v:group>
            <v:group style="position:absolute;left:15071;top:691;width:72;height:50" coordorigin="15071,691" coordsize="72,50">
              <v:shape style="position:absolute;left:15071;top:691;width:72;height:50" coordorigin="15071,691" coordsize="72,50" path="m15071,741l15144,741,15144,691,15071,691,15071,741xe" filled="t" fillcolor="#231F20" stroked="f">
                <v:path arrowok="t"/>
                <v:fill/>
              </v:shape>
            </v:group>
            <v:group style="position:absolute;left:15168;top:644;width:2;height:229" coordorigin="15168,644" coordsize="2,229">
              <v:shape style="position:absolute;left:15168;top:644;width:2;height:229" coordorigin="15168,644" coordsize="0,229" path="m15168,644l15168,873e" filled="f" stroked="t" strokeweight="2.464pt" strokecolor="#231F20">
                <v:path arrowok="t"/>
              </v:shape>
            </v:group>
            <v:group style="position:absolute;left:15047;top:656;width:121;height:2" coordorigin="15047,656" coordsize="121,2">
              <v:shape style="position:absolute;left:15047;top:656;width:121;height:2" coordorigin="15047,656" coordsize="121,0" path="m15047,656l15168,656e" filled="f" stroked="t" strokeweight="1.307pt" strokecolor="#231F20">
                <v:path arrowok="t"/>
              </v:shape>
            </v:group>
            <v:group style="position:absolute;left:14589;top:668;width:24;height:48" coordorigin="14589,668" coordsize="24,48">
              <v:shape style="position:absolute;left:14589;top:668;width:24;height:48" coordorigin="14589,668" coordsize="24,48" path="m14589,692l14613,692e" filled="f" stroked="t" strokeweight="2.514pt" strokecolor="#231F20">
                <v:path arrowok="t"/>
              </v:shape>
            </v:group>
            <v:group style="position:absolute;left:14927;top:716;width:48;height:2" coordorigin="14927,716" coordsize="48,2">
              <v:shape style="position:absolute;left:14927;top:716;width:48;height:2" coordorigin="14927,716" coordsize="48,0" path="m14927,716l14975,716e" filled="f" stroked="t" strokeweight="2.514pt" strokecolor="#231F20">
                <v:path arrowok="t"/>
              </v:shape>
            </v:group>
            <v:group style="position:absolute;left:14420;top:801;width:121;height:2" coordorigin="14420,801" coordsize="121,2">
              <v:shape style="position:absolute;left:14420;top:801;width:121;height:2" coordorigin="14420,801" coordsize="121,0" path="m14420,801l14540,801e" filled="f" stroked="t" strokeweight="1.307pt" strokecolor="#231F20">
                <v:path arrowok="t"/>
              </v:shape>
            </v:group>
            <v:group style="position:absolute;left:14444;top:739;width:72;height:26" coordorigin="14444,739" coordsize="72,26">
              <v:shape style="position:absolute;left:14444;top:739;width:72;height:26" coordorigin="14444,739" coordsize="72,26" path="m14444,765l14516,765,14516,739,14444,739,14444,765xe" filled="t" fillcolor="#231F20" stroked="f">
                <v:path arrowok="t"/>
                <v:fill/>
              </v:shape>
            </v:group>
            <v:group style="position:absolute;left:14649;top:740;width:2;height:253" coordorigin="14649,740" coordsize="2,253">
              <v:shape style="position:absolute;left:14649;top:740;width:2;height:253" coordorigin="14649,740" coordsize="0,253" path="m14649,740l14649,994e" filled="f" stroked="t" strokeweight="1.307pt" strokecolor="#231F20">
                <v:path arrowok="t"/>
              </v:shape>
            </v:group>
            <v:group style="position:absolute;left:14697;top:862;width:2;height:96" coordorigin="14697,862" coordsize="2,96">
              <v:shape style="position:absolute;left:14697;top:862;width:2;height:96" coordorigin="14697,862" coordsize="0,96" path="m14697,862l14697,958e" filled="f" stroked="t" strokeweight="1.307pt" strokecolor="#231F20">
                <v:path arrowok="t"/>
              </v:shape>
            </v:group>
            <v:group style="position:absolute;left:14758;top:742;width:2;height:216" coordorigin="14758,742" coordsize="2,216">
              <v:shape style="position:absolute;left:14758;top:742;width:2;height:216" coordorigin="14758,742" coordsize="0,216" path="m14758,742l14758,958e" filled="f" stroked="t" strokeweight="2.514pt" strokecolor="#231F20">
                <v:path arrowok="t"/>
              </v:shape>
            </v:group>
            <v:group style="position:absolute;left:14782;top:886;width:24;height:72" coordorigin="14782,886" coordsize="24,72">
              <v:shape style="position:absolute;left:14782;top:886;width:24;height:72" coordorigin="14782,886" coordsize="24,72" path="m14782,922l14806,922e" filled="f" stroked="t" strokeweight="3.7pt" strokecolor="#231F20">
                <v:path arrowok="t"/>
              </v:shape>
            </v:group>
            <v:group style="position:absolute;left:14878;top:934;width:24;height:24" coordorigin="14878,934" coordsize="24,24">
              <v:shape style="position:absolute;left:14878;top:934;width:24;height:24" coordorigin="14878,934" coordsize="24,24" path="m14878,946l14902,946e" filled="f" stroked="t" strokeweight="1.3pt" strokecolor="#231F20">
                <v:path arrowok="t"/>
              </v:shape>
            </v:group>
            <v:group style="position:absolute;left:14661;top:910;width:24;height:24" coordorigin="14661,910" coordsize="24,24">
              <v:shape style="position:absolute;left:14661;top:910;width:24;height:24" coordorigin="14661,910" coordsize="24,24" path="m14661,922l14685,922e" filled="f" stroked="t" strokeweight="1.3pt" strokecolor="#231F20">
                <v:path arrowok="t"/>
              </v:shape>
            </v:group>
            <v:group style="position:absolute;left:14733;top:838;width:2;height:132" coordorigin="14733,838" coordsize="2,132">
              <v:shape style="position:absolute;left:14733;top:838;width:2;height:132" coordorigin="14733,838" coordsize="0,132" path="m14733,838l14733,970e" filled="f" stroked="t" strokeweight="2.464pt" strokecolor="#231F20">
                <v:path arrowok="t"/>
              </v:shape>
            </v:group>
            <v:group style="position:absolute;left:14733;top:862;width:24;height:48" coordorigin="14733,862" coordsize="24,48">
              <v:shape style="position:absolute;left:14733;top:862;width:24;height:48" coordorigin="14733,862" coordsize="24,48" path="m14733,886l14758,886e" filled="f" stroked="t" strokeweight="2.5pt" strokecolor="#231F20">
                <v:path arrowok="t"/>
              </v:shape>
            </v:group>
            <v:group style="position:absolute;left:14830;top:680;width:2;height:266" coordorigin="14830,680" coordsize="2,266">
              <v:shape style="position:absolute;left:14830;top:680;width:2;height:266" coordorigin="14830,680" coordsize="0,266" path="m14830,680l14830,946e" filled="f" stroked="t" strokeweight="2.464pt" strokecolor="#231F20">
                <v:path arrowok="t"/>
              </v:shape>
            </v:group>
            <v:group style="position:absolute;left:14806;top:814;width:24;height:72" coordorigin="14806,814" coordsize="24,72">
              <v:shape style="position:absolute;left:14806;top:814;width:24;height:72" coordorigin="14806,814" coordsize="24,72" path="m14806,850l14830,850e" filled="f" stroked="t" strokeweight="3.7pt" strokecolor="#231F20">
                <v:path arrowok="t"/>
              </v:shape>
            </v:group>
            <v:group style="position:absolute;left:14854;top:874;width:48;height:2" coordorigin="14854,874" coordsize="48,2">
              <v:shape style="position:absolute;left:14854;top:874;width:48;height:2" coordorigin="14854,874" coordsize="48,0" path="m14854,874l14902,874e" filled="f" stroked="t" strokeweight="1.3pt" strokecolor="#231F20">
                <v:path arrowok="t"/>
              </v:shape>
            </v:group>
            <v:group style="position:absolute;left:14758;top:790;width:48;height:2" coordorigin="14758,790" coordsize="48,2">
              <v:shape style="position:absolute;left:14758;top:790;width:48;height:2" coordorigin="14758,790" coordsize="48,0" path="m14758,790l14806,790e" filled="f" stroked="t" strokeweight="4.9pt" strokecolor="#231F20">
                <v:path arrowok="t"/>
              </v:shape>
            </v:group>
            <v:group style="position:absolute;left:14854;top:837;width:72;height:2" coordorigin="14854,837" coordsize="72,2">
              <v:shape style="position:absolute;left:14854;top:837;width:72;height:2" coordorigin="14854,837" coordsize="72,0" path="m14854,837l14927,837e" filled="f" stroked="t" strokeweight="4.879pt" strokecolor="#231F20">
                <v:path arrowok="t"/>
              </v:shape>
            </v:group>
            <v:group style="position:absolute;left:14685;top:790;width:48;height:2" coordorigin="14685,790" coordsize="48,2">
              <v:shape style="position:absolute;left:14685;top:790;width:48;height:2" coordorigin="14685,790" coordsize="48,0" path="m14685,790l14733,790e" filled="f" stroked="t" strokeweight="2.5pt" strokecolor="#231F20">
                <v:path arrowok="t"/>
              </v:shape>
            </v:group>
            <v:group style="position:absolute;left:14806;top:742;width:24;height:24" coordorigin="14806,742" coordsize="24,24">
              <v:shape style="position:absolute;left:14806;top:742;width:24;height:24" coordorigin="14806,742" coordsize="24,24" path="m14806,754l14830,754e" filled="f" stroked="t" strokeweight="1.3pt" strokecolor="#231F20">
                <v:path arrowok="t"/>
              </v:shape>
            </v:group>
            <v:group style="position:absolute;left:14927;top:946;width:48;height:2" coordorigin="14927,946" coordsize="48,2">
              <v:shape style="position:absolute;left:14927;top:946;width:48;height:2" coordorigin="14927,946" coordsize="48,0" path="m14927,946l14975,946e" filled="f" stroked="t" strokeweight="1.307pt" strokecolor="#231F20">
                <v:path arrowok="t"/>
              </v:shape>
            </v:group>
            <v:group style="position:absolute;left:14987;top:740;width:2;height:278" coordorigin="14987,740" coordsize="2,278">
              <v:shape style="position:absolute;left:14987;top:740;width:2;height:278" coordorigin="14987,740" coordsize="0,278" path="m14987,740l14987,1018e" filled="f" stroked="t" strokeweight="1.307pt" strokecolor="#231F20">
                <v:path arrowok="t"/>
              </v:shape>
            </v:group>
            <v:group style="position:absolute;left:15023;top:861;width:49;height:205" coordorigin="15023,861" coordsize="49,205">
              <v:shape style="position:absolute;left:15023;top:861;width:49;height:205" coordorigin="15023,861" coordsize="49,205" path="m15023,1066l15072,1066,15072,861,15023,861,15023,1066xe" filled="t" fillcolor="#231F20" stroked="f">
                <v:path arrowok="t"/>
                <v:fill/>
              </v:shape>
            </v:group>
            <v:group style="position:absolute;left:15047;top:958;width:48;height:2" coordorigin="15047,958" coordsize="48,2">
              <v:shape style="position:absolute;left:15047;top:958;width:48;height:2" coordorigin="15047,958" coordsize="48,0" path="m15047,958l15096,958e" filled="f" stroked="t" strokeweight="2.514pt" strokecolor="#231F20">
                <v:path arrowok="t"/>
              </v:shape>
            </v:group>
            <v:group style="position:absolute;left:15071;top:861;width:49;height:205" coordorigin="15071,861" coordsize="49,205">
              <v:shape style="position:absolute;left:15071;top:861;width:49;height:205" coordorigin="15071,861" coordsize="49,205" path="m15071,1066l15121,1066,15121,861,15071,861,15071,1066xe" filled="t" fillcolor="#231F20" stroked="f">
                <v:path arrowok="t"/>
                <v:fill/>
              </v:shape>
            </v:group>
            <v:group style="position:absolute;left:15144;top:909;width:48;height:2" coordorigin="15144,909" coordsize="48,2">
              <v:shape style="position:absolute;left:15144;top:909;width:48;height:2" coordorigin="15144,909" coordsize="48,0" path="m15144,909l15192,909e" filled="f" stroked="t" strokeweight="4.928pt" strokecolor="#231F20">
                <v:path arrowok="t"/>
              </v:shape>
            </v:group>
            <v:group style="position:absolute;left:14999;top:921;width:48;height:2" coordorigin="14999,921" coordsize="48,2">
              <v:shape style="position:absolute;left:14999;top:921;width:48;height:2" coordorigin="14999,921" coordsize="48,0" path="m14999,921l15047,921e" filled="f" stroked="t" strokeweight="1.307pt" strokecolor="#231F20">
                <v:path arrowok="t"/>
              </v:shape>
            </v:group>
            <v:group style="position:absolute;left:14951;top:728;width:2;height:181" coordorigin="14951,728" coordsize="2,181">
              <v:shape style="position:absolute;left:14951;top:728;width:2;height:181" coordorigin="14951,728" coordsize="0,181" path="m14951,728l14951,909e" filled="f" stroked="t" strokeweight="2.465pt" strokecolor="#231F20">
                <v:path arrowok="t"/>
              </v:shape>
            </v:group>
            <v:group style="position:absolute;left:15071;top:885;width:24;height:24" coordorigin="15071,885" coordsize="24,24">
              <v:shape style="position:absolute;left:15071;top:885;width:24;height:24" coordorigin="15071,885" coordsize="24,24" path="m15071,897l15096,897e" filled="f" stroked="t" strokeweight="1.307pt" strokecolor="#231F20">
                <v:path arrowok="t"/>
              </v:shape>
            </v:group>
            <v:group style="position:absolute;left:15120;top:837;width:24;height:48" coordorigin="15120,837" coordsize="24,48">
              <v:shape style="position:absolute;left:15120;top:837;width:24;height:48" coordorigin="15120,837" coordsize="24,48" path="m15120,861l15144,861e" filled="f" stroked="t" strokeweight="2.514pt" strokecolor="#231F20">
                <v:path arrowok="t"/>
              </v:shape>
            </v:group>
            <v:group style="position:absolute;left:15047;top:801;width:121;height:2" coordorigin="15047,801" coordsize="121,2">
              <v:shape style="position:absolute;left:15047;top:801;width:121;height:2" coordorigin="15047,801" coordsize="121,0" path="m15047,801l15168,801e" filled="f" stroked="t" strokeweight="1.307pt" strokecolor="#231F20">
                <v:path arrowok="t"/>
              </v:shape>
            </v:group>
            <v:group style="position:absolute;left:15071;top:739;width:72;height:26" coordorigin="15071,739" coordsize="72,26">
              <v:shape style="position:absolute;left:15071;top:739;width:72;height:26" coordorigin="15071,739" coordsize="72,26" path="m15071,765l15144,765,15144,739,15071,739,15071,765xe" filled="t" fillcolor="#231F20" stroked="f">
                <v:path arrowok="t"/>
                <v:fill/>
              </v:shape>
            </v:group>
            <v:group style="position:absolute;left:14589;top:861;width:24;height:24" coordorigin="14589,861" coordsize="24,24">
              <v:shape style="position:absolute;left:14589;top:861;width:24;height:24" coordorigin="14589,861" coordsize="24,24" path="m14589,873l14613,873e" filled="f" stroked="t" strokeweight="1.307pt" strokecolor="#231F20">
                <v:path arrowok="t"/>
              </v:shape>
            </v:group>
            <v:group style="position:absolute;left:14613;top:813;width:24;height:72" coordorigin="14613,813" coordsize="24,72">
              <v:shape style="position:absolute;left:14613;top:813;width:24;height:72" coordorigin="14613,813" coordsize="24,72" path="m14613,849l14637,849e" filled="f" stroked="t" strokeweight="3.721pt" strokecolor="#231F20">
                <v:path arrowok="t"/>
              </v:shape>
            </v:group>
            <v:group style="position:absolute;left:14589;top:789;width:24;height:24" coordorigin="14589,789" coordsize="24,24">
              <v:shape style="position:absolute;left:14589;top:789;width:24;height:24" coordorigin="14589,789" coordsize="24,24" path="m14589,801l14613,801e" filled="f" stroked="t" strokeweight="1.307pt" strokecolor="#231F20">
                <v:path arrowok="t"/>
              </v:shape>
            </v:group>
            <v:group style="position:absolute;left:14444;top:885;width:24;height:24" coordorigin="14444,885" coordsize="24,24">
              <v:shape style="position:absolute;left:14444;top:885;width:24;height:24" coordorigin="14444,885" coordsize="24,24" path="m14444,897l14468,897e" filled="f" stroked="t" strokeweight="1.307pt" strokecolor="#231F20">
                <v:path arrowok="t"/>
              </v:shape>
            </v:group>
            <v:group style="position:absolute;left:14516;top:897;width:48;height:2" coordorigin="14516,897" coordsize="48,2">
              <v:shape style="position:absolute;left:14516;top:897;width:48;height:2" coordorigin="14516,897" coordsize="48,0" path="m14516,897l14564,897e" filled="f" stroked="t" strokeweight="1.307pt" strokecolor="#231F20">
                <v:path arrowok="t"/>
              </v:shape>
            </v:group>
            <v:group style="position:absolute;left:14468;top:837;width:24;height:48" coordorigin="14468,837" coordsize="24,48">
              <v:shape style="position:absolute;left:14468;top:837;width:24;height:48" coordorigin="14468,837" coordsize="24,48" path="m14468,861l14492,861e" filled="f" stroked="t" strokeweight="2.514pt" strokecolor="#231F20">
                <v:path arrowok="t"/>
              </v:shape>
            </v:group>
            <v:group style="position:absolute;left:14492;top:861;width:48;height:2" coordorigin="14492,861" coordsize="48,2">
              <v:shape style="position:absolute;left:14492;top:861;width:48;height:2" coordorigin="14492,861" coordsize="48,0" path="m14492,861l14540,861e" filled="f" stroked="t" strokeweight="2.514pt" strokecolor="#231F20">
                <v:path arrowok="t"/>
              </v:shape>
            </v:group>
            <v:group style="position:absolute;left:14444;top:837;width:24;height:24" coordorigin="14444,837" coordsize="24,24">
              <v:shape style="position:absolute;left:14444;top:837;width:24;height:24" coordorigin="14444,837" coordsize="24,24" path="m14444,849l14468,849e" filled="f" stroked="t" strokeweight="1.307pt" strokecolor="#231F20">
                <v:path arrowok="t"/>
              </v:shape>
            </v:group>
            <v:group style="position:absolute;left:14613;top:909;width:24;height:48" coordorigin="14613,909" coordsize="24,48">
              <v:shape style="position:absolute;left:14613;top:909;width:24;height:48" coordorigin="14613,909" coordsize="24,48" path="m14613,933l14637,933e" filled="f" stroked="t" strokeweight="2.514pt" strokecolor="#231F20">
                <v:path arrowok="t"/>
              </v:shape>
            </v:group>
            <v:group style="position:absolute;left:14395;top:946;width:72;height:2" coordorigin="14395,946" coordsize="72,2">
              <v:shape style="position:absolute;left:14395;top:946;width:72;height:2" coordorigin="14395,946" coordsize="72,0" path="m14395,946l14468,946e" filled="f" stroked="t" strokeweight="1.307pt" strokecolor="#231F20">
                <v:path arrowok="t"/>
              </v:shape>
            </v:group>
            <v:group style="position:absolute;left:14516;top:946;width:72;height:2" coordorigin="14516,946" coordsize="72,2">
              <v:shape style="position:absolute;left:14516;top:946;width:72;height:2" coordorigin="14516,946" coordsize="72,0" path="m14516,946l14589,946e" filled="f" stroked="t" strokeweight="1.307pt" strokecolor="#231F20">
                <v:path arrowok="t"/>
              </v:shape>
            </v:group>
            <v:group style="position:absolute;left:14540;top:958;width:2;height:157" coordorigin="14540,958" coordsize="2,157">
              <v:shape style="position:absolute;left:14540;top:958;width:2;height:157" coordorigin="14540,958" coordsize="0,157" path="m14540,958l14540,1115e" filled="f" stroked="t" strokeweight="2.464pt" strokecolor="#231F20">
                <v:path arrowok="t"/>
              </v:shape>
            </v:group>
            <v:group style="position:absolute;left:14420;top:982;width:24;height:48" coordorigin="14420,982" coordsize="24,48">
              <v:shape style="position:absolute;left:14420;top:982;width:24;height:48" coordorigin="14420,982" coordsize="24,48" path="m14420,1006l14444,1006e" filled="f" stroked="t" strokeweight="2.514pt" strokecolor="#231F20">
                <v:path arrowok="t"/>
              </v:shape>
            </v:group>
            <v:group style="position:absolute;left:14395;top:982;width:24;height:24" coordorigin="14395,982" coordsize="24,24">
              <v:shape style="position:absolute;left:14395;top:982;width:24;height:24" coordorigin="14395,982" coordsize="24,24" path="m14395,994l14420,994e" filled="f" stroked="t" strokeweight="1.307pt" strokecolor="#231F20">
                <v:path arrowok="t"/>
              </v:shape>
            </v:group>
            <v:group style="position:absolute;left:14444;top:994;width:48;height:2" coordorigin="14444,994" coordsize="48,2">
              <v:shape style="position:absolute;left:14444;top:994;width:48;height:2" coordorigin="14444,994" coordsize="48,0" path="m14444,994l14492,994e" filled="f" stroked="t" strokeweight="1.307pt" strokecolor="#231F20">
                <v:path arrowok="t"/>
              </v:shape>
            </v:group>
            <v:group style="position:absolute;left:14492;top:958;width:24;height:48" coordorigin="14492,958" coordsize="24,48">
              <v:shape style="position:absolute;left:14492;top:958;width:24;height:48" coordorigin="14492,958" coordsize="24,48" path="m14492,982l14516,982e" filled="f" stroked="t" strokeweight="2.514pt" strokecolor="#231F20">
                <v:path arrowok="t"/>
              </v:shape>
            </v:group>
            <v:group style="position:absolute;left:14540;top:982;width:24;height:24" coordorigin="14540,982" coordsize="24,24">
              <v:shape style="position:absolute;left:14540;top:982;width:24;height:24" coordorigin="14540,982" coordsize="24,24" path="m14540,994l14564,994e" filled="f" stroked="t" strokeweight="1.307pt" strokecolor="#231F20">
                <v:path arrowok="t"/>
              </v:shape>
            </v:group>
            <v:group style="position:absolute;left:14589;top:1054;width:48;height:2" coordorigin="14589,1054" coordsize="48,2">
              <v:shape style="position:absolute;left:14589;top:1054;width:48;height:2" coordorigin="14589,1054" coordsize="48,0" path="m14589,1054l14637,1054e" filled="f" stroked="t" strokeweight="2.515pt" strokecolor="#231F20">
                <v:path arrowok="t"/>
              </v:shape>
            </v:group>
            <v:group style="position:absolute;left:14564;top:994;width:48;height:2" coordorigin="14564,994" coordsize="48,2">
              <v:shape style="position:absolute;left:14564;top:994;width:48;height:2" coordorigin="14564,994" coordsize="48,0" path="m14564,994l14613,994e" filled="f" stroked="t" strokeweight="3.721pt" strokecolor="#231F20">
                <v:path arrowok="t"/>
              </v:shape>
            </v:group>
            <v:group style="position:absolute;left:14395;top:1030;width:338;height:2" coordorigin="14395,1030" coordsize="338,2">
              <v:shape style="position:absolute;left:14395;top:1030;width:338;height:2" coordorigin="14395,1030" coordsize="338,0" path="m14395,1030l14733,1030e" filled="f" stroked="t" strokeweight="2.514pt" strokecolor="#231F20">
                <v:path arrowok="t"/>
              </v:shape>
            </v:group>
            <v:group style="position:absolute;left:14613;top:1006;width:97;height:2" coordorigin="14613,1006" coordsize="97,2">
              <v:shape style="position:absolute;left:14613;top:1006;width:97;height:2" coordorigin="14613,1006" coordsize="97,0" path="m14613,1006l14709,1006e" filled="f" stroked="t" strokeweight="2.514pt" strokecolor="#231F20">
                <v:path arrowok="t"/>
              </v:shape>
            </v:group>
            <v:group style="position:absolute;left:14733;top:994;width:72;height:2" coordorigin="14733,994" coordsize="72,2">
              <v:shape style="position:absolute;left:14733;top:994;width:72;height:2" coordorigin="14733,994" coordsize="72,0" path="m14733,994l14806,994e" filled="f" stroked="t" strokeweight="3.721pt" strokecolor="#231F20">
                <v:path arrowok="t"/>
              </v:shape>
            </v:group>
            <v:group style="position:absolute;left:14830;top:982;width:24;height:48" coordorigin="14830,982" coordsize="24,48">
              <v:shape style="position:absolute;left:14830;top:982;width:24;height:48" coordorigin="14830,982" coordsize="24,48" path="m14830,1006l14854,1006e" filled="f" stroked="t" strokeweight="2.514pt" strokecolor="#231F20">
                <v:path arrowok="t"/>
              </v:shape>
            </v:group>
            <v:group style="position:absolute;left:14854;top:982;width:24;height:24" coordorigin="14854,982" coordsize="24,24">
              <v:shape style="position:absolute;left:14854;top:982;width:24;height:24" coordorigin="14854,982" coordsize="24,24" path="m14854,994l14878,994e" filled="f" stroked="t" strokeweight="1.307pt" strokecolor="#231F20">
                <v:path arrowok="t"/>
              </v:shape>
            </v:group>
            <v:group style="position:absolute;left:14878;top:1006;width:48;height:2" coordorigin="14878,1006" coordsize="48,2">
              <v:shape style="position:absolute;left:14878;top:1006;width:48;height:2" coordorigin="14878,1006" coordsize="48,0" path="m14878,1006l14927,1006e" filled="f" stroked="t" strokeweight="4.928pt" strokecolor="#231F20">
                <v:path arrowok="t"/>
              </v:shape>
            </v:group>
            <v:group style="position:absolute;left:14999;top:1006;width:24;height:48" coordorigin="14999,1006" coordsize="24,48">
              <v:shape style="position:absolute;left:14999;top:1006;width:24;height:48" coordorigin="14999,1006" coordsize="24,48" path="m14999,1030l15023,1030e" filled="f" stroked="t" strokeweight="2.514pt" strokecolor="#231F20">
                <v:path arrowok="t"/>
              </v:shape>
            </v:group>
            <v:group style="position:absolute;left:15096;top:1006;width:24;height:48" coordorigin="15096,1006" coordsize="24,48">
              <v:shape style="position:absolute;left:15096;top:1006;width:24;height:48" coordorigin="15096,1006" coordsize="24,48" path="m15096,1030l15120,1030e" filled="f" stroked="t" strokeweight="2.514pt" strokecolor="#231F20">
                <v:path arrowok="t"/>
              </v:shape>
            </v:group>
            <v:group style="position:absolute;left:15120;top:982;width:24;height:72" coordorigin="15120,982" coordsize="24,72">
              <v:shape style="position:absolute;left:15120;top:982;width:24;height:72" coordorigin="15120,982" coordsize="24,72" path="m15120,1018l15144,1018e" filled="f" stroked="t" strokeweight="3.721pt" strokecolor="#231F20">
                <v:path arrowok="t"/>
              </v:shape>
            </v:group>
            <v:group style="position:absolute;left:15047;top:1006;width:24;height:24" coordorigin="15047,1006" coordsize="24,24">
              <v:shape style="position:absolute;left:15047;top:1006;width:24;height:24" coordorigin="15047,1006" coordsize="24,24" path="m15047,1018l15071,1018e" filled="f" stroked="t" strokeweight="1.307pt" strokecolor="#231F20">
                <v:path arrowok="t"/>
              </v:shape>
            </v:group>
            <v:group style="position:absolute;left:15144;top:958;width:24;height:24" coordorigin="15144,958" coordsize="24,24">
              <v:shape style="position:absolute;left:15144;top:958;width:24;height:24" coordorigin="15144,958" coordsize="24,24" path="m15144,970l15168,970e" filled="f" stroked="t" strokeweight="1.307pt" strokecolor="#231F20">
                <v:path arrowok="t"/>
              </v:shape>
            </v:group>
            <v:group style="position:absolute;left:14927;top:982;width:24;height:72" coordorigin="14927,982" coordsize="24,72">
              <v:shape style="position:absolute;left:14927;top:982;width:24;height:72" coordorigin="14927,982" coordsize="24,72" path="m14927,1018l14951,1018e" filled="f" stroked="t" strokeweight="3.721pt" strokecolor="#231F20">
                <v:path arrowok="t"/>
              </v:shape>
            </v:group>
            <v:group style="position:absolute;left:14395;top:1078;width:121;height:2" coordorigin="14395,1078" coordsize="121,2">
              <v:shape style="position:absolute;left:14395;top:1078;width:121;height:2" coordorigin="14395,1078" coordsize="121,0" path="m14395,1078l14516,1078e" filled="f" stroked="t" strokeweight="2.514pt" strokecolor="#231F20">
                <v:path arrowok="t"/>
              </v:shape>
            </v:group>
            <v:group style="position:absolute;left:14613;top:1054;width:24;height:24" coordorigin="14613,1054" coordsize="24,24">
              <v:shape style="position:absolute;left:14613;top:1054;width:24;height:24" coordorigin="14613,1054" coordsize="24,24" path="m14613,1066l14637,1066e" filled="f" stroked="t" strokeweight="1.307pt" strokecolor="#231F20">
                <v:path arrowok="t"/>
              </v:shape>
            </v:group>
            <v:group style="position:absolute;left:14685;top:1079;width:24;height:2" coordorigin="14685,1079" coordsize="24,2">
              <v:shape style="position:absolute;left:14685;top:1079;width:24;height:2" coordorigin="14685,1079" coordsize="24,0" path="m14685,1079l14709,1079e" filled="f" stroked="t" strokeweight="2.57pt" strokecolor="#231F20">
                <v:path arrowok="t"/>
              </v:shape>
            </v:group>
            <v:group style="position:absolute;left:14758;top:1079;width:97;height:2" coordorigin="14758,1079" coordsize="97,2">
              <v:shape style="position:absolute;left:14758;top:1079;width:97;height:2" coordorigin="14758,1079" coordsize="97,0" path="m14758,1079l14854,1079e" filled="f" stroked="t" strokeweight="2.57pt" strokecolor="#231F20">
                <v:path arrowok="t"/>
              </v:shape>
            </v:group>
            <v:group style="position:absolute;left:14902;top:1078;width:72;height:2" coordorigin="14902,1078" coordsize="72,2">
              <v:shape style="position:absolute;left:14902;top:1078;width:72;height:2" coordorigin="14902,1078" coordsize="72,0" path="m14902,1078l14975,1078e" filled="f" stroked="t" strokeweight="2.514pt" strokecolor="#231F20">
                <v:path arrowok="t"/>
              </v:shape>
            </v:group>
            <v:group style="position:absolute;left:14999;top:1078;width:48;height:2" coordorigin="14999,1078" coordsize="48,2">
              <v:shape style="position:absolute;left:14999;top:1078;width:48;height:2" coordorigin="14999,1078" coordsize="48,0" path="m14999,1078l15047,1078e" filled="f" stroked="t" strokeweight="2.514pt" strokecolor="#231F20">
                <v:path arrowok="t"/>
              </v:shape>
            </v:group>
            <v:group style="position:absolute;left:14468;top:1078;width:24;height:24" coordorigin="14468,1078" coordsize="24,24">
              <v:shape style="position:absolute;left:14468;top:1078;width:24;height:24" coordorigin="14468,1078" coordsize="24,24" path="m14468,1090l14492,1090e" filled="f" stroked="t" strokeweight="1.307pt" strokecolor="#231F20">
                <v:path arrowok="t"/>
              </v:shape>
            </v:group>
            <v:group style="position:absolute;left:14637;top:1260;width:72;height:2" coordorigin="14637,1260" coordsize="72,2">
              <v:shape style="position:absolute;left:14637;top:1260;width:72;height:2" coordorigin="14637,1260" coordsize="72,0" path="m14637,1260l14709,1260e" filled="f" stroked="t" strokeweight="3.7pt" strokecolor="#231F20">
                <v:path arrowok="t"/>
              </v:shape>
            </v:group>
            <v:group style="position:absolute;left:14709;top:1224;width:24;height:72" coordorigin="14709,1224" coordsize="24,72">
              <v:shape style="position:absolute;left:14709;top:1224;width:24;height:72" coordorigin="14709,1224" coordsize="24,72" path="m14709,1260l14733,1260e" filled="f" stroked="t" strokeweight="3.7pt" strokecolor="#231F20">
                <v:path arrowok="t"/>
              </v:shape>
            </v:group>
            <v:group style="position:absolute;left:14709;top:1272;width:121;height:2" coordorigin="14709,1272" coordsize="121,2">
              <v:shape style="position:absolute;left:14709;top:1272;width:121;height:2" coordorigin="14709,1272" coordsize="121,0" path="m14709,1272l14830,1272e" filled="f" stroked="t" strokeweight="2.5pt" strokecolor="#231F20">
                <v:path arrowok="t"/>
              </v:shape>
            </v:group>
            <v:group style="position:absolute;left:14854;top:1248;width:97;height:2" coordorigin="14854,1248" coordsize="97,2">
              <v:shape style="position:absolute;left:14854;top:1248;width:97;height:2" coordorigin="14854,1248" coordsize="97,0" path="m14854,1248l14951,1248e" filled="f" stroked="t" strokeweight="4.857pt" strokecolor="#231F20">
                <v:path arrowok="t"/>
              </v:shape>
            </v:group>
            <v:group style="position:absolute;left:14661;top:1224;width:24;height:24" coordorigin="14661,1224" coordsize="24,24">
              <v:shape style="position:absolute;left:14661;top:1224;width:24;height:24" coordorigin="14661,1224" coordsize="24,24" path="m14661,1236l14685,1236e" filled="f" stroked="t" strokeweight="1.3pt" strokecolor="#231F20">
                <v:path arrowok="t"/>
              </v:shape>
            </v:group>
            <v:group style="position:absolute;left:14745;top:1152;width:2;height:96" coordorigin="14745,1152" coordsize="2,96">
              <v:shape style="position:absolute;left:14745;top:1152;width:2;height:96" coordorigin="14745,1152" coordsize="0,96" path="m14745,1152l14745,1248e" filled="f" stroked="t" strokeweight="1.307pt" strokecolor="#231F20">
                <v:path arrowok="t"/>
              </v:shape>
            </v:group>
            <v:group style="position:absolute;left:14781;top:1068;width:2;height:180" coordorigin="14781,1068" coordsize="2,180">
              <v:shape style="position:absolute;left:14781;top:1068;width:2;height:180" coordorigin="14781,1068" coordsize="0,180" path="m14781,1068l14781,1248e" filled="f" stroked="t" strokeweight="2.464pt" strokecolor="#231F20">
                <v:path arrowok="t"/>
              </v:shape>
            </v:group>
            <v:group style="position:absolute;left:14782;top:1200;width:24;height:24" coordorigin="14782,1200" coordsize="24,24">
              <v:shape style="position:absolute;left:14782;top:1200;width:24;height:24" coordorigin="14782,1200" coordsize="24,24" path="m14782,1212l14806,1212e" filled="f" stroked="t" strokeweight="1.3pt" strokecolor="#231F20">
                <v:path arrowok="t"/>
              </v:shape>
            </v:group>
            <v:group style="position:absolute;left:14818;top:1104;width:2;height:120" coordorigin="14818,1104" coordsize="2,120">
              <v:shape style="position:absolute;left:14818;top:1104;width:2;height:120" coordorigin="14818,1104" coordsize="0,120" path="m14818,1104l14818,1224e" filled="f" stroked="t" strokeweight="1.307pt" strokecolor="#231F20">
                <v:path arrowok="t"/>
              </v:shape>
            </v:group>
            <v:group style="position:absolute;left:14661;top:1176;width:24;height:24" coordorigin="14661,1176" coordsize="24,24">
              <v:shape style="position:absolute;left:14661;top:1176;width:24;height:24" coordorigin="14661,1176" coordsize="24,24" path="m14661,1188l14685,1188e" filled="f" stroked="t" strokeweight="1.3pt" strokecolor="#231F20">
                <v:path arrowok="t"/>
              </v:shape>
            </v:group>
            <v:group style="position:absolute;left:14830;top:1188;width:48;height:2" coordorigin="14830,1188" coordsize="48,2">
              <v:shape style="position:absolute;left:14830;top:1188;width:48;height:2" coordorigin="14830,1188" coordsize="48,0" path="m14830,1188l14878,1188e" filled="f" stroked="t" strokeweight="1.3pt" strokecolor="#231F20">
                <v:path arrowok="t"/>
              </v:shape>
            </v:group>
            <v:group style="position:absolute;left:14613;top:1152;width:97;height:2" coordorigin="14613,1152" coordsize="97,2">
              <v:shape style="position:absolute;left:14613;top:1152;width:97;height:2" coordorigin="14613,1152" coordsize="97,0" path="m14613,1152l14709,1152e" filled="f" stroked="t" strokeweight="2.5pt" strokecolor="#231F20">
                <v:path arrowok="t"/>
              </v:shape>
            </v:group>
            <v:group style="position:absolute;left:14709;top:1116;width:48;height:2" coordorigin="14709,1116" coordsize="48,2">
              <v:shape style="position:absolute;left:14709;top:1116;width:48;height:2" coordorigin="14709,1116" coordsize="48,0" path="m14709,1116l14758,1116e" filled="f" stroked="t" strokeweight="3.7pt" strokecolor="#231F20">
                <v:path arrowok="t"/>
              </v:shape>
            </v:group>
            <v:group style="position:absolute;left:14830;top:1128;width:24;height:24" coordorigin="14830,1128" coordsize="24,24">
              <v:shape style="position:absolute;left:14830;top:1128;width:24;height:24" coordorigin="14830,1128" coordsize="24,24" path="m14830,1140l14854,1140e" filled="f" stroked="t" strokeweight="1.3pt" strokecolor="#231F20">
                <v:path arrowok="t"/>
              </v:shape>
            </v:group>
            <v:group style="position:absolute;left:14854;top:1116;width:48;height:2" coordorigin="14854,1116" coordsize="48,2">
              <v:shape style="position:absolute;left:14854;top:1116;width:48;height:2" coordorigin="14854,1116" coordsize="48,0" path="m14854,1116l14902,1116e" filled="f" stroked="t" strokeweight="3.7pt" strokecolor="#231F20">
                <v:path arrowok="t"/>
              </v:shape>
            </v:group>
            <v:group style="position:absolute;left:14878;top:1284;width:72;height:2" coordorigin="14878,1284" coordsize="72,2">
              <v:shape style="position:absolute;left:14878;top:1284;width:72;height:2" coordorigin="14878,1284" coordsize="72,0" path="m14878,1284l14951,1284e" filled="f" stroked="t" strokeweight="1.307pt" strokecolor="#231F20">
                <v:path arrowok="t"/>
              </v:shape>
            </v:group>
            <v:group style="position:absolute;left:14902;top:1127;width:24;height:48" coordorigin="14902,1127" coordsize="24,48">
              <v:shape style="position:absolute;left:14902;top:1127;width:24;height:48" coordorigin="14902,1127" coordsize="24,48" path="m14902,1151l14927,1151e" filled="f" stroked="t" strokeweight="2.514pt" strokecolor="#231F20">
                <v:path arrowok="t"/>
              </v:shape>
            </v:group>
            <v:group style="position:absolute;left:14927;top:1102;width:24;height:24" coordorigin="14927,1102" coordsize="24,24">
              <v:shape style="position:absolute;left:14927;top:1102;width:24;height:24" coordorigin="14927,1102" coordsize="24,24" path="m14927,1115l14951,1115e" filled="f" stroked="t" strokeweight="1.307pt" strokecolor="#231F20">
                <v:path arrowok="t"/>
              </v:shape>
            </v:group>
            <v:group style="position:absolute;left:14951;top:1102;width:2;height:229" coordorigin="14951,1102" coordsize="2,229">
              <v:shape style="position:absolute;left:14951;top:1102;width:2;height:229" coordorigin="14951,1102" coordsize="0,229" path="m14951,1102l14951,1332e" filled="f" stroked="t" strokeweight="2.465pt" strokecolor="#231F20">
                <v:path arrowok="t"/>
              </v:shape>
            </v:group>
            <v:group style="position:absolute;left:14975;top:1199;width:2;height:253" coordorigin="14975,1199" coordsize="2,253">
              <v:shape style="position:absolute;left:14975;top:1199;width:2;height:253" coordorigin="14975,1199" coordsize="0,253" path="m14975,1199l14975,1453e" filled="f" stroked="t" strokeweight="2.464pt" strokecolor="#231F20">
                <v:path arrowok="t"/>
              </v:shape>
            </v:group>
            <v:group style="position:absolute;left:15023;top:1271;width:24;height:24" coordorigin="15023,1271" coordsize="24,24">
              <v:shape style="position:absolute;left:15023;top:1271;width:24;height:24" coordorigin="15023,1271" coordsize="24,24" path="m15023,1284l15047,1284e" filled="f" stroked="t" strokeweight="1.307pt" strokecolor="#231F20">
                <v:path arrowok="t"/>
              </v:shape>
            </v:group>
            <v:group style="position:absolute;left:15095;top:1199;width:2;height:133" coordorigin="15095,1199" coordsize="2,133">
              <v:shape style="position:absolute;left:15095;top:1199;width:2;height:133" coordorigin="15095,1199" coordsize="0,133" path="m15095,1199l15095,1332e" filled="f" stroked="t" strokeweight="2.464pt" strokecolor="#231F20">
                <v:path arrowok="t"/>
              </v:shape>
            </v:group>
            <v:group style="position:absolute;left:15096;top:1223;width:24;height:48" coordorigin="15096,1223" coordsize="24,48">
              <v:shape style="position:absolute;left:15096;top:1223;width:24;height:48" coordorigin="15096,1223" coordsize="24,48" path="m15096,1247l15120,1247e" filled="f" stroked="t" strokeweight="2.514pt" strokecolor="#231F20">
                <v:path arrowok="t"/>
              </v:shape>
            </v:group>
            <v:group style="position:absolute;left:14999;top:1199;width:24;height:48" coordorigin="14999,1199" coordsize="24,48">
              <v:shape style="position:absolute;left:14999;top:1199;width:24;height:48" coordorigin="14999,1199" coordsize="24,48" path="m14999,1223l15023,1223e" filled="f" stroked="t" strokeweight="2.514pt" strokecolor="#231F20">
                <v:path arrowok="t"/>
              </v:shape>
            </v:group>
            <v:group style="position:absolute;left:15023;top:1235;width:48;height:2" coordorigin="15023,1235" coordsize="48,2">
              <v:shape style="position:absolute;left:15023;top:1235;width:48;height:2" coordorigin="15023,1235" coordsize="48,0" path="m15023,1235l15071,1235e" filled="f" stroked="t" strokeweight="1.307pt" strokecolor="#231F20">
                <v:path arrowok="t"/>
              </v:shape>
            </v:group>
            <v:group style="position:absolute;left:15168;top:1223;width:24;height:24" coordorigin="15168,1223" coordsize="24,24">
              <v:shape style="position:absolute;left:15168;top:1223;width:24;height:24" coordorigin="15168,1223" coordsize="24,24" path="m15168,1235l15192,1235e" filled="f" stroked="t" strokeweight="1.307pt" strokecolor="#231F20">
                <v:path arrowok="t"/>
              </v:shape>
            </v:group>
            <v:group style="position:absolute;left:15120;top:1127;width:24;height:72" coordorigin="15120,1127" coordsize="24,72">
              <v:shape style="position:absolute;left:15120;top:1127;width:24;height:72" coordorigin="15120,1127" coordsize="24,72" path="m15120,1163l15144,1163e" filled="f" stroked="t" strokeweight="3.721pt" strokecolor="#231F20">
                <v:path arrowok="t"/>
              </v:shape>
            </v:group>
            <v:group style="position:absolute;left:15144;top:1175;width:24;height:24" coordorigin="15144,1175" coordsize="24,24">
              <v:shape style="position:absolute;left:15144;top:1175;width:24;height:24" coordorigin="15144,1175" coordsize="24,24" path="m15144,1187l15168,1187e" filled="f" stroked="t" strokeweight="1.307pt" strokecolor="#231F20">
                <v:path arrowok="t"/>
              </v:shape>
            </v:group>
            <v:group style="position:absolute;left:15168;top:1127;width:24;height:72" coordorigin="15168,1127" coordsize="24,72">
              <v:shape style="position:absolute;left:15168;top:1127;width:24;height:72" coordorigin="15168,1127" coordsize="24,72" path="m15168,1163l15192,1163e" filled="f" stroked="t" strokeweight="3.721pt" strokecolor="#231F20">
                <v:path arrowok="t"/>
              </v:shape>
            </v:group>
            <v:group style="position:absolute;left:14975;top:1163;width:97;height:2" coordorigin="14975,1163" coordsize="97,2">
              <v:shape style="position:absolute;left:14975;top:1163;width:97;height:2" coordorigin="14975,1163" coordsize="97,0" path="m14975,1163l15071,1163e" filled="f" stroked="t" strokeweight="1.307pt" strokecolor="#231F20">
                <v:path arrowok="t"/>
              </v:shape>
            </v:group>
            <v:group style="position:absolute;left:15096;top:1127;width:24;height:24" coordorigin="15096,1127" coordsize="24,24">
              <v:shape style="position:absolute;left:15096;top:1127;width:24;height:24" coordorigin="15096,1127" coordsize="24,24" path="m15096,1139l15120,1139e" filled="f" stroked="t" strokeweight="1.307pt" strokecolor="#231F20">
                <v:path arrowok="t"/>
              </v:shape>
            </v:group>
            <v:group style="position:absolute;left:14975;top:1102;width:24;height:24" coordorigin="14975,1102" coordsize="24,24">
              <v:shape style="position:absolute;left:14975;top:1102;width:24;height:24" coordorigin="14975,1102" coordsize="24,24" path="m14975,1115l14999,1115e" filled="f" stroked="t" strokeweight="1.307pt" strokecolor="#231F20">
                <v:path arrowok="t"/>
              </v:shape>
            </v:group>
            <v:group style="position:absolute;left:15071;top:1078;width:24;height:48" coordorigin="15071,1078" coordsize="24,48">
              <v:shape style="position:absolute;left:15071;top:1078;width:24;height:48" coordorigin="15071,1078" coordsize="24,48" path="m15071,1102l15096,1102e" filled="f" stroked="t" strokeweight="2.514pt" strokecolor="#231F20">
                <v:path arrowok="t"/>
              </v:shape>
            </v:group>
            <v:group style="position:absolute;left:15023;top:1090;width:169;height:2" coordorigin="15023,1090" coordsize="169,2">
              <v:shape style="position:absolute;left:15023;top:1090;width:169;height:2" coordorigin="15023,1090" coordsize="169,0" path="m15023,1090l15192,1090e" filled="f" stroked="t" strokeweight="1.307pt" strokecolor="#231F20">
                <v:path arrowok="t"/>
              </v:shape>
            </v:group>
            <v:group style="position:absolute;left:14613;top:1296;width:48;height:2" coordorigin="14613,1296" coordsize="48,2">
              <v:shape style="position:absolute;left:14613;top:1296;width:48;height:2" coordorigin="14613,1296" coordsize="48,0" path="m14613,1296l14661,1296e" filled="f" stroked="t" strokeweight="4.928pt" strokecolor="#231F20">
                <v:path arrowok="t"/>
              </v:shape>
            </v:group>
            <v:group style="position:absolute;left:14589;top:1199;width:24;height:72" coordorigin="14589,1199" coordsize="24,72">
              <v:shape style="position:absolute;left:14589;top:1199;width:24;height:72" coordorigin="14589,1199" coordsize="24,72" path="m14589,1235l14613,1235e" filled="f" stroked="t" strokeweight="3.721pt" strokecolor="#231F20">
                <v:path arrowok="t"/>
              </v:shape>
            </v:group>
            <v:group style="position:absolute;left:14540;top:1235;width:48;height:2" coordorigin="14540,1235" coordsize="48,2">
              <v:shape style="position:absolute;left:14540;top:1235;width:48;height:2" coordorigin="14540,1235" coordsize="48,0" path="m14540,1235l14589,1235e" filled="f" stroked="t" strokeweight="1.307pt" strokecolor="#231F20">
                <v:path arrowok="t"/>
              </v:shape>
            </v:group>
            <v:group style="position:absolute;left:14564;top:1151;width:24;height:48" coordorigin="14564,1151" coordsize="24,48">
              <v:shape style="position:absolute;left:14564;top:1151;width:24;height:48" coordorigin="14564,1151" coordsize="24,48" path="m14564,1175l14589,1175e" filled="f" stroked="t" strokeweight="2.514pt" strokecolor="#231F20">
                <v:path arrowok="t"/>
              </v:shape>
            </v:group>
            <v:group style="position:absolute;left:14589;top:1151;width:24;height:24" coordorigin="14589,1151" coordsize="24,24">
              <v:shape style="position:absolute;left:14589;top:1151;width:24;height:24" coordorigin="14589,1151" coordsize="24,24" path="m14589,1163l14613,1163e" filled="f" stroked="t" strokeweight="1.307pt" strokecolor="#231F20">
                <v:path arrowok="t"/>
              </v:shape>
            </v:group>
            <v:group style="position:absolute;left:14589;top:1102;width:24;height:24" coordorigin="14589,1102" coordsize="24,24">
              <v:shape style="position:absolute;left:14589;top:1102;width:24;height:24" coordorigin="14589,1102" coordsize="24,24" path="m14589,1115l14613,1115e" filled="f" stroked="t" strokeweight="1.307pt" strokecolor="#231F20">
                <v:path arrowok="t"/>
              </v:shape>
            </v:group>
            <v:group style="position:absolute;left:14395;top:1127;width:24;height:48" coordorigin="14395,1127" coordsize="24,48">
              <v:shape style="position:absolute;left:14395;top:1127;width:24;height:48" coordorigin="14395,1127" coordsize="24,48" path="m14395,1151l14420,1151e" filled="f" stroked="t" strokeweight="2.514pt" strokecolor="#231F20">
                <v:path arrowok="t"/>
              </v:shape>
            </v:group>
            <v:group style="position:absolute;left:14395;top:1223;width:24;height:24" coordorigin="14395,1223" coordsize="24,24">
              <v:shape style="position:absolute;left:14395;top:1223;width:24;height:24" coordorigin="14395,1223" coordsize="24,24" path="m14395,1235l14420,1235e" filled="f" stroked="t" strokeweight="1.307pt" strokecolor="#231F20">
                <v:path arrowok="t"/>
              </v:shape>
            </v:group>
            <v:group style="position:absolute;left:14444;top:1199;width:24;height:48" coordorigin="14444,1199" coordsize="24,48">
              <v:shape style="position:absolute;left:14444;top:1199;width:24;height:48" coordorigin="14444,1199" coordsize="24,48" path="m14444,1223l14468,1223e" filled="f" stroked="t" strokeweight="2.514pt" strokecolor="#231F20">
                <v:path arrowok="t"/>
              </v:shape>
            </v:group>
            <v:group style="position:absolute;left:14468;top:1223;width:24;height:24" coordorigin="14468,1223" coordsize="24,24">
              <v:shape style="position:absolute;left:14468;top:1223;width:24;height:24" coordorigin="14468,1223" coordsize="24,24" path="m14468,1235l14492,1235e" filled="f" stroked="t" strokeweight="1.307pt" strokecolor="#231F20">
                <v:path arrowok="t"/>
              </v:shape>
            </v:group>
            <v:group style="position:absolute;left:14420;top:1199;width:24;height:24" coordorigin="14420,1199" coordsize="24,24">
              <v:shape style="position:absolute;left:14420;top:1199;width:24;height:24" coordorigin="14420,1199" coordsize="24,24" path="m14420,1211l14444,1211e" filled="f" stroked="t" strokeweight="1.307pt" strokecolor="#231F20">
                <v:path arrowok="t"/>
              </v:shape>
            </v:group>
            <v:group style="position:absolute;left:14492;top:1175;width:24;height:48" coordorigin="14492,1175" coordsize="24,48">
              <v:shape style="position:absolute;left:14492;top:1175;width:24;height:48" coordorigin="14492,1175" coordsize="24,48" path="m14492,1199l14516,1199e" filled="f" stroked="t" strokeweight="2.514pt" strokecolor="#231F20">
                <v:path arrowok="t"/>
              </v:shape>
            </v:group>
            <v:group style="position:absolute;left:14468;top:1175;width:24;height:24" coordorigin="14468,1175" coordsize="24,24">
              <v:shape style="position:absolute;left:14468;top:1175;width:24;height:24" coordorigin="14468,1175" coordsize="24,24" path="m14468,1187l14492,1187e" filled="f" stroked="t" strokeweight="1.307pt" strokecolor="#231F20">
                <v:path arrowok="t"/>
              </v:shape>
            </v:group>
            <v:group style="position:absolute;left:14444;top:1127;width:24;height:48" coordorigin="14444,1127" coordsize="24,48">
              <v:shape style="position:absolute;left:14444;top:1127;width:24;height:48" coordorigin="14444,1127" coordsize="24,48" path="m14444,1151l14468,1151e" filled="f" stroked="t" strokeweight="2.514pt" strokecolor="#231F20">
                <v:path arrowok="t"/>
              </v:shape>
            </v:group>
            <v:group style="position:absolute;left:14492;top:1127;width:24;height:24" coordorigin="14492,1127" coordsize="24,24">
              <v:shape style="position:absolute;left:14492;top:1127;width:24;height:24" coordorigin="14492,1127" coordsize="24,24" path="m14492,1139l14516,1139e" filled="f" stroked="t" strokeweight="1.307pt" strokecolor="#231F20">
                <v:path arrowok="t"/>
              </v:shape>
            </v:group>
            <v:group style="position:absolute;left:14540;top:1127;width:24;height:24" coordorigin="14540,1127" coordsize="24,24">
              <v:shape style="position:absolute;left:14540;top:1127;width:24;height:24" coordorigin="14540,1127" coordsize="24,24" path="m14540,1139l14564,1139e" filled="f" stroked="t" strokeweight="1.307pt" strokecolor="#231F20">
                <v:path arrowok="t"/>
              </v:shape>
            </v:group>
            <v:group style="position:absolute;left:14540;top:1175;width:24;height:24" coordorigin="14540,1175" coordsize="24,24">
              <v:shape style="position:absolute;left:14540;top:1175;width:24;height:24" coordorigin="14540,1175" coordsize="24,24" path="m14540,1187l14564,1187e" filled="f" stroked="t" strokeweight="1.307pt" strokecolor="#231F20">
                <v:path arrowok="t"/>
              </v:shape>
            </v:group>
            <v:group style="position:absolute;left:14395;top:1284;width:169;height:2" coordorigin="14395,1284" coordsize="169,2">
              <v:shape style="position:absolute;left:14395;top:1284;width:169;height:2" coordorigin="14395,1284" coordsize="169,0" path="m14395,1284l14564,1284e" filled="f" stroked="t" strokeweight="1.307pt" strokecolor="#231F20">
                <v:path arrowok="t"/>
              </v:shape>
            </v:group>
            <v:group style="position:absolute;left:14395;top:1295;width:24;height:74" coordorigin="14395,1295" coordsize="24,74">
              <v:shape style="position:absolute;left:14395;top:1295;width:24;height:74" coordorigin="14395,1295" coordsize="24,74" path="m14395,1369l14420,1369,14420,1295,14395,1295,14395,1369xe" filled="t" fillcolor="#231F20" stroked="f">
                <v:path arrowok="t"/>
                <v:fill/>
              </v:shape>
            </v:group>
            <v:group style="position:absolute;left:14540;top:1296;width:24;height:72" coordorigin="14540,1296" coordsize="24,72">
              <v:shape style="position:absolute;left:14540;top:1296;width:24;height:72" coordorigin="14540,1296" coordsize="24,72" path="m14540,1332l14564,1332e" filled="f" stroked="t" strokeweight="3.721pt" strokecolor="#231F20">
                <v:path arrowok="t"/>
              </v:shape>
            </v:group>
            <v:group style="position:absolute;left:14589;top:1308;width:48;height:2" coordorigin="14589,1308" coordsize="48,2">
              <v:shape style="position:absolute;left:14589;top:1308;width:48;height:2" coordorigin="14589,1308" coordsize="48,0" path="m14589,1308l14637,1308e" filled="f" stroked="t" strokeweight="1.307pt" strokecolor="#231F20">
                <v:path arrowok="t"/>
              </v:shape>
            </v:group>
            <v:group style="position:absolute;left:14589;top:1344;width:169;height:2" coordorigin="14589,1344" coordsize="169,2">
              <v:shape style="position:absolute;left:14589;top:1344;width:169;height:2" coordorigin="14589,1344" coordsize="169,0" path="m14589,1344l14758,1344e" filled="f" stroked="t" strokeweight="2.514pt" strokecolor="#231F20">
                <v:path arrowok="t"/>
              </v:shape>
            </v:group>
            <v:group style="position:absolute;left:14782;top:1295;width:24;height:74" coordorigin="14782,1295" coordsize="24,74">
              <v:shape style="position:absolute;left:14782;top:1295;width:24;height:74" coordorigin="14782,1295" coordsize="24,74" path="m14782,1369l14806,1369,14806,1295,14782,1295,14782,1369xe" filled="t" fillcolor="#231F20" stroked="f">
                <v:path arrowok="t"/>
                <v:fill/>
              </v:shape>
            </v:group>
            <v:group style="position:absolute;left:14830;top:1320;width:24;height:48" coordorigin="14830,1320" coordsize="24,48">
              <v:shape style="position:absolute;left:14830;top:1320;width:24;height:48" coordorigin="14830,1320" coordsize="24,48" path="m14830,1344l14854,1344e" filled="f" stroked="t" strokeweight="2.514pt" strokecolor="#231F20">
                <v:path arrowok="t"/>
              </v:shape>
            </v:group>
            <v:group style="position:absolute;left:14854;top:1296;width:24;height:72" coordorigin="14854,1296" coordsize="24,72">
              <v:shape style="position:absolute;left:14854;top:1296;width:24;height:72" coordorigin="14854,1296" coordsize="24,72" path="m14854,1332l14878,1332e" filled="f" stroked="t" strokeweight="3.721pt" strokecolor="#231F20">
                <v:path arrowok="t"/>
              </v:shape>
            </v:group>
            <v:group style="position:absolute;left:14806;top:1320;width:24;height:24" coordorigin="14806,1320" coordsize="24,24">
              <v:shape style="position:absolute;left:14806;top:1320;width:24;height:24" coordorigin="14806,1320" coordsize="24,24" path="m14806,1332l14830,1332e" filled="f" stroked="t" strokeweight="1.307pt" strokecolor="#231F20">
                <v:path arrowok="t"/>
              </v:shape>
            </v:group>
            <v:group style="position:absolute;left:14878;top:1320;width:24;height:24" coordorigin="14878,1320" coordsize="24,24">
              <v:shape style="position:absolute;left:14878;top:1320;width:24;height:24" coordorigin="14878,1320" coordsize="24,24" path="m14878,1332l14902,1332e" filled="f" stroked="t" strokeweight="1.307pt" strokecolor="#231F20">
                <v:path arrowok="t"/>
              </v:shape>
            </v:group>
            <v:group style="position:absolute;left:14927;top:1344;width:48;height:2" coordorigin="14927,1344" coordsize="48,2">
              <v:shape style="position:absolute;left:14927;top:1344;width:48;height:2" coordorigin="14927,1344" coordsize="48,0" path="m14927,1344l14975,1344e" filled="f" stroked="t" strokeweight="2.514pt" strokecolor="#231F20">
                <v:path arrowok="t"/>
              </v:shape>
            </v:group>
            <v:group style="position:absolute;left:14902;top:1296;width:24;height:48" coordorigin="14902,1296" coordsize="24,48">
              <v:shape style="position:absolute;left:14902;top:1296;width:24;height:48" coordorigin="14902,1296" coordsize="24,48" path="m14902,1320l14927,1320e" filled="f" stroked="t" strokeweight="2.514pt" strokecolor="#231F20">
                <v:path arrowok="t"/>
              </v:shape>
            </v:group>
            <v:group style="position:absolute;left:15047;top:1295;width:48;height:74" coordorigin="15047,1295" coordsize="48,74">
              <v:shape style="position:absolute;left:15047;top:1295;width:48;height:74" coordorigin="15047,1295" coordsize="48,74" path="m15047,1369l15096,1369,15096,1295,15047,1295,15047,1369xe" filled="t" fillcolor="#231F20" stroked="f">
                <v:path arrowok="t"/>
                <v:fill/>
              </v:shape>
            </v:group>
            <v:group style="position:absolute;left:15096;top:1368;width:48;height:2" coordorigin="15096,1368" coordsize="48,2">
              <v:shape style="position:absolute;left:15096;top:1368;width:48;height:2" coordorigin="15096,1368" coordsize="48,0" path="m15096,1368l15144,1368e" filled="f" stroked="t" strokeweight="2.515pt" strokecolor="#231F20">
                <v:path arrowok="t"/>
              </v:shape>
            </v:group>
            <v:group style="position:absolute;left:15120;top:1332;width:48;height:2" coordorigin="15120,1332" coordsize="48,2">
              <v:shape style="position:absolute;left:15120;top:1332;width:48;height:2" coordorigin="15120,1332" coordsize="48,0" path="m15120,1332l15168,1332e" filled="f" stroked="t" strokeweight="3.721pt" strokecolor="#231F20">
                <v:path arrowok="t"/>
              </v:shape>
            </v:group>
            <v:group style="position:absolute;left:15168;top:1296;width:24;height:72" coordorigin="15168,1296" coordsize="24,72">
              <v:shape style="position:absolute;left:15168;top:1296;width:24;height:72" coordorigin="15168,1296" coordsize="24,72" path="m15168,1332l15192,1332e" filled="f" stroked="t" strokeweight="3.721pt" strokecolor="#231F20">
                <v:path arrowok="t"/>
              </v:shape>
            </v:group>
            <v:group style="position:absolute;left:14999;top:1332;width:48;height:2" coordorigin="14999,1332" coordsize="48,2">
              <v:shape style="position:absolute;left:14999;top:1332;width:48;height:2" coordorigin="14999,1332" coordsize="48,0" path="m14999,1332l15047,1332e" filled="f" stroked="t" strokeweight="1.307pt" strokecolor="#231F20">
                <v:path arrowok="t"/>
              </v:shape>
            </v:group>
            <v:group style="position:absolute;left:14444;top:1319;width:72;height:50" coordorigin="14444,1319" coordsize="72,50">
              <v:shape style="position:absolute;left:14444;top:1319;width:72;height:50" coordorigin="14444,1319" coordsize="72,50" path="m14444,1369l14516,1369,14516,1319,14444,1319,14444,1369xe" filled="t" fillcolor="#231F20" stroked="f">
                <v:path arrowok="t"/>
                <v:fill/>
              </v:shape>
            </v:group>
            <v:group style="position:absolute;left:14589;top:1368;width:72;height:2" coordorigin="14589,1368" coordsize="72,2">
              <v:shape style="position:absolute;left:14589;top:1368;width:72;height:2" coordorigin="14589,1368" coordsize="72,0" path="m14589,1368l14661,1368e" filled="f" stroked="t" strokeweight="2.515pt" strokecolor="#231F20">
                <v:path arrowok="t"/>
              </v:shape>
            </v:group>
            <v:group style="position:absolute;left:14395;top:1367;width:24;height:74" coordorigin="14395,1367" coordsize="24,74">
              <v:shape style="position:absolute;left:14395;top:1367;width:24;height:74" coordorigin="14395,1367" coordsize="24,74" path="m14395,1441l14420,1441,14420,1367,14395,1367,14395,1441xe" filled="t" fillcolor="#231F20" stroked="f">
                <v:path arrowok="t"/>
                <v:fill/>
              </v:shape>
            </v:group>
            <v:group style="position:absolute;left:14420;top:1428;width:121;height:2" coordorigin="14420,1428" coordsize="121,2">
              <v:shape style="position:absolute;left:14420;top:1428;width:121;height:2" coordorigin="14420,1428" coordsize="121,0" path="m14420,1428l14540,1428e" filled="f" stroked="t" strokeweight="1.307pt" strokecolor="#231F20">
                <v:path arrowok="t"/>
              </v:shape>
            </v:group>
            <v:group style="position:absolute;left:14540;top:1368;width:24;height:72" coordorigin="14540,1368" coordsize="24,72">
              <v:shape style="position:absolute;left:14540;top:1368;width:24;height:72" coordorigin="14540,1368" coordsize="24,72" path="m14540,1404l14564,1404e" filled="f" stroked="t" strokeweight="3.721pt" strokecolor="#231F20">
                <v:path arrowok="t"/>
              </v:shape>
            </v:group>
            <v:group style="position:absolute;left:14444;top:1367;width:72;height:26" coordorigin="14444,1367" coordsize="72,26">
              <v:shape style="position:absolute;left:14444;top:1367;width:72;height:26" coordorigin="14444,1367" coordsize="72,26" path="m14444,1393l14516,1393,14516,1367,14444,1367,14444,1393xe" filled="t" fillcolor="#231F20" stroked="f">
                <v:path arrowok="t"/>
                <v:fill/>
              </v:shape>
            </v:group>
            <v:group style="position:absolute;left:14661;top:1416;width:48;height:2" coordorigin="14661,1416" coordsize="48,2">
              <v:shape style="position:absolute;left:14661;top:1416;width:48;height:2" coordorigin="14661,1416" coordsize="48,0" path="m14661,1416l14709,1416e" filled="f" stroked="t" strokeweight="2.514pt" strokecolor="#231F20">
                <v:path arrowok="t"/>
              </v:shape>
            </v:group>
            <v:group style="position:absolute;left:14733;top:1368;width:24;height:72" coordorigin="14733,1368" coordsize="24,72">
              <v:shape style="position:absolute;left:14733;top:1368;width:24;height:72" coordorigin="14733,1368" coordsize="24,72" path="m14733,1404l14758,1404e" filled="f" stroked="t" strokeweight="3.721pt" strokecolor="#231F20">
                <v:path arrowok="t"/>
              </v:shape>
            </v:group>
            <v:group style="position:absolute;left:14758;top:1415;width:24;height:26" coordorigin="14758,1415" coordsize="24,26">
              <v:shape style="position:absolute;left:14758;top:1415;width:24;height:26" coordorigin="14758,1415" coordsize="24,26" path="m14758,1441l14782,1441,14782,1415,14758,1415,14758,1441xe" filled="t" fillcolor="#231F20" stroked="f">
                <v:path arrowok="t"/>
                <v:fill/>
              </v:shape>
            </v:group>
            <v:group style="position:absolute;left:14782;top:1367;width:24;height:74" coordorigin="14782,1367" coordsize="24,74">
              <v:shape style="position:absolute;left:14782;top:1367;width:24;height:74" coordorigin="14782,1367" coordsize="24,74" path="m14782,1441l14806,1441,14806,1367,14782,1367,14782,1441xe" filled="t" fillcolor="#231F20" stroked="f">
                <v:path arrowok="t"/>
                <v:fill/>
              </v:shape>
            </v:group>
            <v:group style="position:absolute;left:14806;top:1416;width:72;height:2" coordorigin="14806,1416" coordsize="72,2">
              <v:shape style="position:absolute;left:14806;top:1416;width:72;height:2" coordorigin="14806,1416" coordsize="72,0" path="m14806,1416l14878,1416e" filled="f" stroked="t" strokeweight="2.514pt" strokecolor="#231F20">
                <v:path arrowok="t"/>
              </v:shape>
            </v:group>
            <v:group style="position:absolute;left:14709;top:1392;width:24;height:24" coordorigin="14709,1392" coordsize="24,24">
              <v:shape style="position:absolute;left:14709;top:1392;width:24;height:24" coordorigin="14709,1392" coordsize="24,24" path="m14709,1404l14733,1404e" filled="f" stroked="t" strokeweight="1.307pt" strokecolor="#231F20">
                <v:path arrowok="t"/>
              </v:shape>
            </v:group>
            <v:group style="position:absolute;left:14758;top:1367;width:24;height:26" coordorigin="14758,1367" coordsize="24,26">
              <v:shape style="position:absolute;left:14758;top:1367;width:24;height:26" coordorigin="14758,1367" coordsize="24,26" path="m14758,1393l14782,1393,14782,1367,14758,1367,14758,1393xe" filled="t" fillcolor="#231F20" stroked="f">
                <v:path arrowok="t"/>
                <v:fill/>
              </v:shape>
            </v:group>
            <v:group style="position:absolute;left:14878;top:1368;width:24;height:24" coordorigin="14878,1368" coordsize="24,24">
              <v:shape style="position:absolute;left:14878;top:1368;width:24;height:24" coordorigin="14878,1368" coordsize="24,24" path="m14878,1380l14902,1380e" filled="f" stroked="t" strokeweight="1.307pt" strokecolor="#231F20">
                <v:path arrowok="t"/>
              </v:shape>
            </v:group>
            <v:group style="position:absolute;left:14975;top:1416;width:48;height:2" coordorigin="14975,1416" coordsize="48,2">
              <v:shape style="position:absolute;left:14975;top:1416;width:48;height:2" coordorigin="14975,1416" coordsize="48,0" path="m14975,1416l15023,1416e" filled="f" stroked="t" strokeweight="2.514pt" strokecolor="#231F20">
                <v:path arrowok="t"/>
              </v:shape>
            </v:group>
            <v:group style="position:absolute;left:15047;top:1367;width:48;height:74" coordorigin="15047,1367" coordsize="48,74">
              <v:shape style="position:absolute;left:15047;top:1367;width:48;height:74" coordorigin="15047,1367" coordsize="48,74" path="m15047,1441l15096,1441,15096,1367,15047,1367,15047,1441xe" filled="t" fillcolor="#231F20" stroked="f">
                <v:path arrowok="t"/>
                <v:fill/>
              </v:shape>
            </v:group>
            <v:group style="position:absolute;left:15023;top:1368;width:24;height:24" coordorigin="15023,1368" coordsize="24,24">
              <v:shape style="position:absolute;left:15023;top:1368;width:24;height:24" coordorigin="15023,1368" coordsize="24,24" path="m15023,1380l15047,1380e" filled="f" stroked="t" strokeweight="1.307pt" strokecolor="#231F20">
                <v:path arrowok="t"/>
              </v:shape>
            </v:group>
            <v:group style="position:absolute;left:15168;top:1392;width:24;height:24" coordorigin="15168,1392" coordsize="24,24">
              <v:shape style="position:absolute;left:15168;top:1392;width:24;height:24" coordorigin="15168,1392" coordsize="24,24" path="m15168,1404l15192,1404e" filled="f" stroked="t" strokeweight="1.307pt" strokecolor="#231F20">
                <v:path arrowok="t"/>
              </v:shape>
            </v:group>
            <v:group style="position:absolute;left:14902;top:1416;width:24;height:24" coordorigin="14902,1416" coordsize="24,24">
              <v:shape style="position:absolute;left:14902;top:1416;width:24;height:24" coordorigin="14902,1416" coordsize="24,24" path="m14902,1428l14927,1428e" filled="f" stroked="t" strokeweight="1.307pt" strokecolor="#231F20">
                <v:path arrowok="t"/>
              </v:shape>
            </v:group>
            <v:group style="position:absolute;left:15120;top:1416;width:24;height:24" coordorigin="15120,1416" coordsize="24,24">
              <v:shape style="position:absolute;left:15120;top:1416;width:24;height:24" coordorigin="15120,1416" coordsize="24,24" path="m15120,1428l15144,1428e" filled="f" stroked="t" strokeweight="1.307pt" strokecolor="#231F20">
                <v:path arrowok="t"/>
              </v:shape>
              <v:shape style="position:absolute;left:13908;top:270;width:273;height:236" type="#_x0000_t75">
                <v:imagedata r:id="rId45" o:title=""/>
              </v:shape>
              <v:shape style="position:absolute;left:14251;top:1490;width:1088;height:114" type="#_x0000_t75">
                <v:imagedata r:id="rId46" o:title=""/>
              </v:shape>
              <v:shape style="position:absolute;left:14201;top:268;width:1336;height:219" type="#_x0000_t75">
                <v:imagedata r:id="rId47" o:title=""/>
              </v:shape>
              <v:shape style="position:absolute;left:14053;top:1720;width:1479;height:195" type="#_x0000_t75">
                <v:imagedata r:id="rId48" o:title="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ь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0"/>
          <w:w w:val="100"/>
        </w:rPr>
        <w:t>ж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го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го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х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!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  <w:cols w:num="2" w:equalWidth="0">
            <w:col w:w="5028" w:space="216"/>
            <w:col w:w="100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</w:sectPr>
      </w:pPr>
      <w:rPr/>
    </w:p>
    <w:p>
      <w:pPr>
        <w:spacing w:before="56" w:after="0" w:line="277" w:lineRule="exact"/>
        <w:ind w:right="15"/>
        <w:jc w:val="righ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/>
        <w:pict>
          <v:group style="position:absolute;margin-left:693.822021pt;margin-top:-111.232399pt;width:91.729pt;height:87.586pt;mso-position-horizontal-relative:page;mso-position-vertical-relative:paragraph;z-index:-891" coordorigin="13876,-2225" coordsize="1835,1752">
            <v:shape style="position:absolute;left:13876;top:-2225;width:1835;height:1752" type="#_x0000_t75">
              <v:imagedata r:id="rId49" o:title=""/>
            </v:shape>
            <v:shape style="position:absolute;left:13892;top:-2158;width:1772;height:219" type="#_x0000_t75">
              <v:imagedata r:id="rId50" o:title=""/>
            </v:shape>
            <v:shape style="position:absolute;left:14313;top:-1823;width:958;height:997" type="#_x0000_t75">
              <v:imagedata r:id="rId51" o:title=""/>
            </v:shape>
            <v:shape style="position:absolute;left:13950;top:-706;width:1687;height:195" type="#_x0000_t75">
              <v:imagedata r:id="rId52" o:title=""/>
            </v:shape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0"/>
          <w:w w:val="100"/>
          <w:b/>
          <w:bCs/>
          <w:position w:val="-1"/>
        </w:rPr>
        <w:t>№</w: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FFFFFF"/>
          <w:spacing w:val="0"/>
          <w:w w:val="102"/>
          <w:b/>
          <w:bCs/>
          <w:position w:val="-1"/>
        </w:rPr>
        <w:t>7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15"/>
        <w:jc w:val="right"/>
        <w:rPr>
          <w:rFonts w:ascii="AvantGardeGothicCTT" w:hAnsi="AvantGardeGothicCTT" w:cs="AvantGardeGothicCTT" w:eastAsia="AvantGardeGothicCTT"/>
          <w:sz w:val="11"/>
          <w:szCs w:val="11"/>
        </w:rPr>
      </w:pPr>
      <w:rPr/>
      <w:r>
        <w:rPr>
          <w:rFonts w:ascii="AvantGardeGothicCTT" w:hAnsi="AvantGardeGothicCTT" w:cs="AvantGardeGothicCTT" w:eastAsia="AvantGardeGothicCTT"/>
          <w:sz w:val="11"/>
          <w:szCs w:val="11"/>
          <w:color w:val="FFFFFF"/>
          <w:spacing w:val="0"/>
          <w:w w:val="98"/>
          <w:b/>
          <w:bCs/>
        </w:rPr>
        <w:t>(99)</w:t>
      </w:r>
      <w:r>
        <w:rPr>
          <w:rFonts w:ascii="AvantGardeGothicCTT" w:hAnsi="AvantGardeGothicCTT" w:cs="AvantGardeGothicCTT" w:eastAsia="AvantGardeGothicCTT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240" w:lineRule="auto"/>
        <w:ind w:right="21"/>
        <w:jc w:val="right"/>
        <w:rPr>
          <w:rFonts w:ascii="AvantGardeGothicCTT" w:hAnsi="AvantGardeGothicCTT" w:cs="AvantGardeGothicCTT" w:eastAsia="AvantGardeGothicCTT"/>
          <w:sz w:val="8"/>
          <w:szCs w:val="8"/>
        </w:rPr>
      </w:pPr>
      <w:rPr/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0"/>
          <w:b/>
          <w:bCs/>
        </w:rPr>
        <w:t>июль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8"/>
          <w:szCs w:val="8"/>
          <w:color w:val="FFFFFF"/>
          <w:spacing w:val="0"/>
          <w:w w:val="107"/>
          <w:b/>
          <w:bCs/>
        </w:rPr>
        <w:t>2022</w:t>
      </w:r>
      <w:r>
        <w:rPr>
          <w:rFonts w:ascii="AvantGardeGothicCTT" w:hAnsi="AvantGardeGothicCTT" w:cs="AvantGardeGothicCTT" w:eastAsia="AvantGardeGothicCTT"/>
          <w:sz w:val="8"/>
          <w:szCs w:val="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vantGardeGothicCTT" w:hAnsi="AvantGardeGothicCTT" w:cs="AvantGardeGothicCTT" w:eastAsia="AvantGardeGothicCTT"/>
          <w:sz w:val="5"/>
          <w:szCs w:val="5"/>
        </w:rPr>
      </w:pPr>
      <w:rPr/>
      <w:r>
        <w:rPr>
          <w:rFonts w:ascii="AvantGardeGothicCTT" w:hAnsi="AvantGardeGothicCTT" w:cs="AvantGardeGothicCTT" w:eastAsia="AvantGardeGothicCTT"/>
          <w:sz w:val="5"/>
          <w:szCs w:val="5"/>
          <w:color w:val="357E48"/>
          <w:w w:val="111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бы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ло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  <w:position w:val="2"/>
        </w:rPr>
        <w:t>ди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дре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чр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5,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ны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кт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3"/>
          <w:w w:val="100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тер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э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6400" w:h="23820"/>
      <w:pgMar w:top="1040" w:bottom="280" w:left="520" w:right="560"/>
      <w:cols w:num="3" w:equalWidth="0">
        <w:col w:w="4709" w:space="535"/>
        <w:col w:w="4857" w:space="227"/>
        <w:col w:w="49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Segoe Script">
    <w:altName w:val="Segoe Script"/>
    <w:charset w:val="204"/>
    <w:family w:val="script"/>
    <w:pitch w:val="variable"/>
  </w:font>
  <w:font w:name="AvantGardeGothicC">
    <w:altName w:val="AvantGardeGothicC"/>
    <w:charset w:val="204"/>
    <w:family w:val="modern"/>
    <w:pitch w:val="variable"/>
  </w:font>
  <w:font w:name="AvantGardeGothicCTT">
    <w:altName w:val="AvantGardeGothicCTT"/>
    <w:charset w:val="204"/>
    <w:family w:val="auto"/>
    <w:pitch w:val="variable"/>
  </w:font>
  <w:font w:name="HeliosCondLight">
    <w:altName w:val="HeliosCondLight"/>
    <w:charset w:val="0"/>
    <w:family w:val="swiss"/>
    <w:pitch w:val="variable"/>
  </w:font>
  <w:font w:name="Minion Pro">
    <w:altName w:val="Minion Pro"/>
    <w:charset w:val="0"/>
    <w:family w:val="roman"/>
    <w:pitch w:val="variable"/>
  </w:font>
  <w:font w:name="HeliosCondC">
    <w:altName w:val="HeliosCondC"/>
    <w:charset w:val="204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mailto:info@mo-svetlanovskoe.ru" TargetMode="External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pn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pn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png"/><Relationship Id="rId39" Type="http://schemas.openxmlformats.org/officeDocument/2006/relationships/image" Target="media/image34.jp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g"/><Relationship Id="rId45" Type="http://schemas.openxmlformats.org/officeDocument/2006/relationships/image" Target="media/image40.jp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Газета_7_99.indd</dc:title>
  <dcterms:created xsi:type="dcterms:W3CDTF">2022-08-01T17:23:18Z</dcterms:created>
  <dcterms:modified xsi:type="dcterms:W3CDTF">2022-08-01T17:23:18Z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LastSaved">
    <vt:filetime>2022-08-01T00:00:00Z</vt:filetime>
  </property>
</Properties>
</file>