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928" w:lineRule="exact"/>
        <w:ind w:right="262"/>
        <w:jc w:val="right"/>
        <w:rPr>
          <w:rFonts w:ascii="AvantGardeGothicCTT" w:hAnsi="AvantGardeGothicCTT" w:cs="AvantGardeGothicCTT" w:eastAsia="AvantGardeGothicCTT"/>
          <w:sz w:val="82"/>
          <w:szCs w:val="82"/>
        </w:rPr>
      </w:pPr>
      <w:rPr/>
      <w:r>
        <w:rPr/>
        <w:pict>
          <v:group style="position:absolute;margin-left:205.647003pt;margin-top:-1.398pt;width:101.645pt;height:122.512pt;mso-position-horizontal-relative:page;mso-position-vertical-relative:paragraph;z-index:-1014" coordorigin="4113,-28" coordsize="2033,2450">
            <v:group style="position:absolute;left:4123;top:-18;width:2013;height:2430" coordorigin="4123,-18" coordsize="2013,2430">
              <v:shape style="position:absolute;left:4123;top:-18;width:2013;height:2430" coordorigin="4123,-18" coordsize="2013,2430" path="m4123,2412l6136,2412,6136,-18,4123,-18,4123,2412e" filled="t" fillcolor="#4AA75E" stroked="f">
                <v:path arrowok="t"/>
                <v:fill/>
              </v:shape>
            </v:group>
            <v:group style="position:absolute;left:4264;top:192;width:1643;height:1994" coordorigin="4264,192" coordsize="1643,1994">
              <v:shape style="position:absolute;left:4264;top:192;width:1643;height:1994" coordorigin="4264,192" coordsize="1643,1994" path="m4490,192l4264,192,5032,1666,4797,2186,5005,2186,5338,1450,5140,1450,4490,192e" filled="t" fillcolor="#FFFFFF" stroked="f">
                <v:path arrowok="t"/>
                <v:fill/>
              </v:shape>
              <v:shape style="position:absolute;left:4264;top:192;width:1643;height:1994" coordorigin="4264,192" coordsize="1643,1994" path="m5907,192l5700,192,5140,1450,5338,1450,5907,19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6.915009pt;margin-top:-1.398pt;width:84.973pt;height:122.512pt;mso-position-horizontal-relative:page;mso-position-vertical-relative:paragraph;z-index:-1013" coordorigin="6538,-28" coordsize="1699,2450">
            <v:group style="position:absolute;left:6548;top:-18;width:1679;height:2430" coordorigin="6548,-18" coordsize="1679,2430">
              <v:shape style="position:absolute;left:6548;top:-18;width:1679;height:2430" coordorigin="6548,-18" coordsize="1679,2430" path="m6548,2412l8228,2412,8228,-18,6548,-18,6548,2412e" filled="t" fillcolor="#86CA92" stroked="f">
                <v:path arrowok="t"/>
                <v:fill/>
              </v:shape>
            </v:group>
            <v:group style="position:absolute;left:6776;top:712;width:1223;height:1474" coordorigin="6776,712" coordsize="1223,1474">
              <v:shape style="position:absolute;left:6776;top:712;width:1223;height:1474" coordorigin="6776,712" coordsize="1223,1474" path="m6976,712l6776,712,6776,2186,6976,2186,6976,1520,8000,1520,8000,1340,6976,1340,6976,712e" filled="t" fillcolor="#FFFFFF" stroked="f">
                <v:path arrowok="t"/>
                <v:fill/>
              </v:shape>
            </v:group>
            <v:group style="position:absolute;left:7800;top:1520;width:199;height:665" coordorigin="7800,1520" coordsize="199,665">
              <v:shape style="position:absolute;left:7800;top:1520;width:199;height:665" coordorigin="7800,1520" coordsize="199,665" path="m8000,1520l7800,1520,7800,2186,8000,2186,8000,1520e" filled="t" fillcolor="#FFFFFF" stroked="f">
                <v:path arrowok="t"/>
                <v:fill/>
              </v:shape>
            </v:group>
            <v:group style="position:absolute;left:7800;top:712;width:199;height:628" coordorigin="7800,712" coordsize="199,628">
              <v:shape style="position:absolute;left:7800;top:712;width:199;height:628" coordorigin="7800,712" coordsize="199,628" path="m8000,712l7800,712,7800,1340,8000,1340,8000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462006pt;margin-top:-1.398pt;width:99.342pt;height:122.512pt;mso-position-horizontal-relative:page;mso-position-vertical-relative:paragraph;z-index:-1012" coordorigin="8449,-28" coordsize="1987,2450">
            <v:group style="position:absolute;left:8459;top:-18;width:1967;height:2430" coordorigin="8459,-18" coordsize="1967,2430">
              <v:shape style="position:absolute;left:8459;top:-18;width:1967;height:2430" coordorigin="8459,-18" coordsize="1967,2430" path="m8459,2412l10426,2412,10426,-18,8459,-18,8459,2412e" filled="t" fillcolor="#4D6E53" stroked="f">
                <v:path arrowok="t"/>
                <v:fill/>
              </v:shape>
            </v:group>
            <v:group style="position:absolute;left:8636;top:677;width:1557;height:1544" coordorigin="8636,677" coordsize="1557,1544">
              <v:shape style="position:absolute;left:8636;top:677;width:1557;height:1544" coordorigin="8636,677" coordsize="1557,1544" path="m9420,677l9343,680,9270,689,9200,703,9135,723,9075,747,9018,776,8965,808,8916,845,8830,927,8760,1020,8705,1120,8667,1226,8643,1333,8636,1440,8638,1507,8646,1573,8658,1636,8675,1697,8697,1755,8723,1810,8753,1863,8824,1959,8909,2042,9007,2110,9060,2139,9115,2163,9173,2184,9234,2200,9296,2211,9360,2218,9425,2221,9472,2220,9559,2209,9638,2190,9709,2164,9772,2131,9828,2095,9877,2055,9892,2040,9425,2040,9378,2039,9287,2024,9200,1996,9119,1956,9046,1904,8981,1842,8926,1770,8883,1689,8853,1601,8837,1506,8835,1456,8837,1405,8852,1308,8881,1218,8923,1135,8977,1062,9040,998,9113,944,9193,903,9280,874,9372,860,9420,858,9909,858,9883,833,9819,785,9755,748,9690,721,9627,701,9567,689,9486,679,9440,677,9420,677e" filled="t" fillcolor="#FFFFFF" stroked="f">
                <v:path arrowok="t"/>
                <v:fill/>
              </v:shape>
              <v:shape style="position:absolute;left:8636;top:677;width:1557;height:1544" coordorigin="8636,677" coordsize="1557,1544" path="m10193,1911l10004,1911,10004,2186,10193,2186,10193,1911e" filled="t" fillcolor="#FFFFFF" stroked="f">
                <v:path arrowok="t"/>
                <v:fill/>
              </v:shape>
              <v:shape style="position:absolute;left:8636;top:677;width:1557;height:1544" coordorigin="8636,677" coordsize="1557,1544" path="m9909,858l9420,858,9469,860,9517,865,9609,888,9693,924,9770,973,9837,1033,9895,1103,9941,1181,9976,1268,9997,1360,10004,1458,10003,1506,9988,1599,9959,1686,9918,1766,9866,1838,9803,1901,9732,1954,9652,1995,9565,2024,9473,2038,9425,2040,9892,2040,9938,1992,9986,1930,9999,1911,10193,1911,10193,968,9999,968,9972,929,9943,894,9913,862,9909,858e" filled="t" fillcolor="#FFFFFF" stroked="f">
                <v:path arrowok="t"/>
                <v:fill/>
              </v:shape>
              <v:shape style="position:absolute;left:8636;top:677;width:1557;height:1544" coordorigin="8636,677" coordsize="1557,1544" path="m10193,712l10004,712,10004,968,10193,968,10193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2.143005pt;margin-top:-1.398pt;width:101.645pt;height:122.512pt;mso-position-horizontal-relative:page;mso-position-vertical-relative:paragraph;z-index:-1011" coordorigin="10643,-28" coordsize="2033,2450">
            <v:group style="position:absolute;left:10653;top:-18;width:2013;height:2430" coordorigin="10653,-18" coordsize="2013,2430">
              <v:shape style="position:absolute;left:10653;top:-18;width:2013;height:2430" coordorigin="10653,-18" coordsize="2013,2430" path="m10653,2412l12666,2412,12666,-18,10653,-18,10653,2412e" filled="t" fillcolor="#69BF6B" stroked="f">
                <v:path arrowok="t"/>
                <v:fill/>
              </v:shape>
            </v:group>
            <v:group style="position:absolute;left:10901;top:677;width:1506;height:1544" coordorigin="10901,677" coordsize="1506,1544">
              <v:shape style="position:absolute;left:10901;top:677;width:1506;height:1544" coordorigin="10901,677" coordsize="1506,1544" path="m11688,677l11612,680,11541,689,11473,704,11408,723,11348,748,11291,777,11238,810,11188,847,11143,887,11064,976,11000,1074,10951,1178,10919,1286,10903,1394,10901,1448,10903,1505,10920,1620,10953,1731,11002,1836,11067,1934,11147,2021,11193,2060,11242,2095,11296,2127,11352,2154,11412,2177,11476,2196,11543,2210,11614,2218,11688,2221,11747,2219,11857,2205,11956,2179,12045,2142,12124,2096,12194,2042,12196,2040,11688,2040,11640,2038,11548,2024,11461,1995,11380,1953,11307,1900,11243,1836,11189,1762,11147,1680,11118,1591,11102,1495,11100,1445,11102,1397,11116,1303,11144,1216,11184,1135,11236,1062,11298,999,11370,945,11452,904,11541,875,11637,860,11688,858,12195,858,12168,836,12095,785,12014,744,11928,712,11836,690,11738,679,11688,677e" filled="t" fillcolor="#FFFFFF" stroked="f">
                <v:path arrowok="t"/>
                <v:fill/>
              </v:shape>
              <v:shape style="position:absolute;left:10901;top:677;width:1506;height:1544" coordorigin="10901,677" coordsize="1506,1544" path="m12404,1755l12183,1755,12167,1782,12149,1808,12111,1856,12068,1898,11997,1952,11919,1993,11836,2022,11748,2037,11688,2040,12196,2040,12255,1983,12307,1920,12351,1854,12388,1788,12404,1755e" filled="t" fillcolor="#FFFFFF" stroked="f">
                <v:path arrowok="t"/>
                <v:fill/>
              </v:shape>
              <v:shape style="position:absolute;left:10901;top:677;width:1506;height:1544" coordorigin="10901,677" coordsize="1506,1544" path="m12195,858l11688,858,11699,858,11714,858,11796,868,11876,889,11935,912,11994,945,12053,990,12109,1046,12160,1118,12183,1159,12407,1159,12368,1075,12320,998,12265,927,12202,864,12195,85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4"/>
        </w:rPr>
        <w:t>№</w: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4"/>
        </w:rPr>
        <w:t> </w:t>
      </w:r>
      <w:r>
        <w:rPr>
          <w:rFonts w:ascii="AvantGardeGothicCTT" w:hAnsi="AvantGardeGothicCTT" w:cs="AvantGardeGothicCTT" w:eastAsia="AvantGardeGothicCTT"/>
          <w:sz w:val="82"/>
          <w:szCs w:val="82"/>
          <w:color w:val="FFFFFF"/>
          <w:spacing w:val="0"/>
          <w:w w:val="100"/>
          <w:b/>
          <w:bCs/>
          <w:position w:val="-4"/>
        </w:rPr>
        <w:t>8</w:t>
      </w:r>
      <w:r>
        <w:rPr>
          <w:rFonts w:ascii="AvantGardeGothicCTT" w:hAnsi="AvantGardeGothicCTT" w:cs="AvantGardeGothicCTT" w:eastAsia="AvantGardeGothicCTT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352" w:lineRule="exact"/>
        <w:ind w:right="262"/>
        <w:jc w:val="right"/>
        <w:rPr>
          <w:rFonts w:ascii="AvantGardeGothicCTT" w:hAnsi="AvantGardeGothicCTT" w:cs="AvantGardeGothicCTT" w:eastAsia="AvantGardeGothicCTT"/>
          <w:sz w:val="38"/>
          <w:szCs w:val="38"/>
        </w:rPr>
      </w:pPr>
      <w:rPr/>
      <w:r>
        <w:rPr>
          <w:rFonts w:ascii="AvantGardeGothicCTT" w:hAnsi="AvantGardeGothicCTT" w:cs="AvantGardeGothicCTT" w:eastAsia="AvantGardeGothicCTT"/>
          <w:sz w:val="38"/>
          <w:szCs w:val="38"/>
          <w:color w:val="FFFFFF"/>
          <w:spacing w:val="0"/>
          <w:w w:val="100"/>
          <w:b/>
          <w:bCs/>
        </w:rPr>
        <w:t>(100)</w:t>
      </w:r>
      <w:r>
        <w:rPr>
          <w:rFonts w:ascii="AvantGardeGothicCTT" w:hAnsi="AvantGardeGothicCTT" w:cs="AvantGardeGothicCTT" w:eastAsia="AvantGardeGothicCTT"/>
          <w:sz w:val="38"/>
          <w:szCs w:val="3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8" w:lineRule="exact"/>
        <w:ind w:right="287"/>
        <w:jc w:val="right"/>
        <w:rPr>
          <w:rFonts w:ascii="AvantGardeGothicCTT" w:hAnsi="AvantGardeGothicCTT" w:cs="AvantGardeGothicCTT" w:eastAsia="AvantGardeGothicCTT"/>
          <w:sz w:val="34"/>
          <w:szCs w:val="34"/>
        </w:rPr>
      </w:pPr>
      <w:rPr/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3"/>
          <w:w w:val="100"/>
          <w:b/>
          <w:bCs/>
          <w:position w:val="-2"/>
        </w:rPr>
        <w:t>авг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-12"/>
          <w:w w:val="100"/>
          <w:b/>
          <w:bCs/>
          <w:position w:val="-2"/>
        </w:rPr>
        <w:t>у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3"/>
          <w:w w:val="100"/>
          <w:b/>
          <w:bCs/>
          <w:position w:val="-2"/>
        </w:rPr>
        <w:t>с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0"/>
          <w:w w:val="100"/>
          <w:b/>
          <w:bCs/>
          <w:position w:val="-2"/>
        </w:rPr>
        <w:t>т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6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34"/>
          <w:szCs w:val="34"/>
          <w:color w:val="FFFFFF"/>
          <w:spacing w:val="3"/>
          <w:w w:val="102"/>
          <w:b/>
          <w:bCs/>
          <w:position w:val="-2"/>
        </w:rPr>
        <w:t>2022</w:t>
      </w:r>
      <w:r>
        <w:rPr>
          <w:rFonts w:ascii="AvantGardeGothicCTT" w:hAnsi="AvantGardeGothicCTT" w:cs="AvantGardeGothicCTT" w:eastAsia="AvantGardeGothicCTT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0" w:after="0" w:line="240" w:lineRule="exact"/>
        <w:ind w:right="110"/>
        <w:jc w:val="right"/>
        <w:rPr>
          <w:rFonts w:ascii="AvantGardeGothicCTT" w:hAnsi="AvantGardeGothicCTT" w:cs="AvantGardeGothicCTT" w:eastAsia="AvantGardeGothicCTT"/>
          <w:sz w:val="20"/>
          <w:szCs w:val="20"/>
        </w:rPr>
      </w:pPr>
      <w:rPr/>
      <w:r>
        <w:rPr/>
        <w:pict>
          <v:group style="position:absolute;margin-left:651.043030pt;margin-top:-110.793213pt;width:134.654pt;height:111.551pt;mso-position-horizontal-relative:page;mso-position-vertical-relative:paragraph;z-index:-1017" coordorigin="13021,-2216" coordsize="2693,2231">
            <v:group style="position:absolute;left:13300;top:-2206;width:2404;height:2211" coordorigin="13300,-2206" coordsize="2404,2211">
              <v:shape style="position:absolute;left:13300;top:-2206;width:2404;height:2211" coordorigin="13300,-2206" coordsize="2404,2211" path="m13300,5l15704,5,15704,-2206,13300,-2206,13300,5e" filled="t" fillcolor="#49A95F" stroked="f">
                <v:path arrowok="t"/>
                <v:fill/>
              </v:shape>
            </v:group>
            <v:group style="position:absolute;left:13031;top:-2206;width:242;height:2211" coordorigin="13031,-2206" coordsize="242,2211">
              <v:shape style="position:absolute;left:13031;top:-2206;width:242;height:2211" coordorigin="13031,-2206" coordsize="242,2211" path="m13031,5l13272,5,13272,-2206,13031,-2206,13031,5e" filled="t" fillcolor="#86CA92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6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8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.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ф</w:t>
      </w:r>
      <w:r>
        <w:rPr>
          <w:rFonts w:ascii="AvantGardeGothicCTT" w:hAnsi="AvantGardeGothicCTT" w:cs="AvantGardeGothicCTT" w:eastAsia="AvantGardeGothicCTT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6400" w:h="23820"/>
          <w:pgMar w:top="1040" w:bottom="280" w:left="520" w:right="54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1" w:right="2857"/>
        <w:jc w:val="both"/>
        <w:rPr>
          <w:rFonts w:ascii="AvantGardeGothicCTT" w:hAnsi="AvantGardeGothicCTT" w:cs="AvantGardeGothicCTT" w:eastAsia="AvantGardeGothicCTT"/>
          <w:sz w:val="49"/>
          <w:szCs w:val="49"/>
        </w:rPr>
      </w:pPr>
      <w:rPr/>
      <w:r>
        <w:rPr/>
        <w:pict>
          <v:shape style="position:absolute;margin-left:34.653999pt;margin-top:-323.347321pt;width:496.475913pt;height:324pt;mso-position-horizontal-relative:page;mso-position-vertical-relative:paragraph;z-index:-1019" type="#_x0000_t75">
            <v:imagedata r:id="rId5" o:title=""/>
          </v:shape>
        </w:pict>
      </w:r>
      <w:r>
        <w:rPr/>
        <w:pict>
          <v:group style="position:absolute;margin-left:42.235401pt;margin-top:-418.187317pt;width:40.284pt;height:40.283pt;mso-position-horizontal-relative:page;mso-position-vertical-relative:paragraph;z-index:-1016" coordorigin="845,-8364" coordsize="806,806">
            <v:group style="position:absolute;left:855;top:-8354;width:786;height:786" coordorigin="855,-8354" coordsize="786,786">
              <v:shape style="position:absolute;left:855;top:-8354;width:786;height:786" coordorigin="855,-8354" coordsize="786,786" path="m1248,-8354l1184,-8349,1123,-8334,1067,-8310,1016,-8278,970,-8239,931,-8193,899,-8141,875,-8085,860,-8025,855,-7961,856,-7929,866,-7867,886,-7808,914,-7754,949,-7705,992,-7663,1041,-7627,1095,-7599,1153,-7580,1215,-7569,1248,-7568,1280,-7569,1342,-7580,1400,-7599,1454,-7627,1503,-7663,1546,-7705,1582,-7754,1610,-7808,1629,-7867,1639,-7929,1640,-7961,1639,-7993,1629,-8055,1610,-8114,1582,-8168,1546,-8217,1503,-8259,1454,-8295,1400,-8323,1342,-8342,1280,-8352,1248,-8354e" filled="t" fillcolor="#5BBB5D" stroked="f">
                <v:path arrowok="t"/>
                <v:fill/>
              </v:shape>
            </v:group>
            <v:group style="position:absolute;left:1015;top:-8066;width:163;height:215" coordorigin="1015,-8066" coordsize="163,215">
              <v:shape style="position:absolute;left:1015;top:-8066;width:163;height:215" coordorigin="1015,-8066" coordsize="163,215" path="m1178,-7898l1015,-7898,1015,-7851,1178,-7851,1178,-7898e" filled="t" fillcolor="#FFFFFF" stroked="f">
                <v:path arrowok="t"/>
                <v:fill/>
              </v:shape>
              <v:shape style="position:absolute;left:1015;top:-8066;width:163;height:215" coordorigin="1015,-8066" coordsize="163,215" path="m1128,-7999l1067,-7999,1067,-7898,1128,-7898,1128,-7999e" filled="t" fillcolor="#FFFFFF" stroked="f">
                <v:path arrowok="t"/>
                <v:fill/>
              </v:shape>
              <v:shape style="position:absolute;left:1015;top:-8066;width:163;height:215" coordorigin="1015,-8066" coordsize="163,215" path="m1128,-8066l1076,-8059,1062,-8047,1044,-8038,1020,-8031,1027,-7984,1045,-7990,1067,-7999,1128,-7999,1128,-8066e" filled="t" fillcolor="#FFFFFF" stroked="f">
                <v:path arrowok="t"/>
                <v:fill/>
              </v:shape>
            </v:group>
            <v:group style="position:absolute;left:1193;top:-8066;width:164;height:215" coordorigin="1193,-8066" coordsize="164,215">
              <v:shape style="position:absolute;left:1193;top:-8066;width:164;height:215" coordorigin="1193,-8066" coordsize="164,215" path="m1352,-8018l1279,-8018,1284,-8016,1292,-8008,1293,-8003,1293,-7989,1244,-7936,1229,-7925,1193,-7899,1193,-7851,1354,-7851,1357,-7903,1275,-7904,1296,-7918,1349,-7970,1354,-8003,1354,-8014,1352,-8018e" filled="t" fillcolor="#FFFFFF" stroked="f">
                <v:path arrowok="t"/>
                <v:fill/>
              </v:shape>
              <v:shape style="position:absolute;left:1193;top:-8066;width:164;height:215" coordorigin="1193,-8066" coordsize="164,215" path="m1276,-8066l1220,-8046,1193,-7992,1247,-7989,1256,-8011,1273,-8018,1352,-8018,1347,-8032,1334,-8048,1318,-8058,1299,-8064,1276,-8066e" filled="t" fillcolor="#FFFFFF" stroked="f">
                <v:path arrowok="t"/>
                <v:fill/>
              </v:shape>
            </v:group>
            <v:group style="position:absolute;left:1386;top:-8037;width:97;height:159" coordorigin="1386,-8037" coordsize="97,159">
              <v:shape style="position:absolute;left:1386;top:-8037;width:97;height:159" coordorigin="1386,-8037" coordsize="97,159" path="m1483,-7938l1443,-7938,1443,-7878,1483,-7878,1483,-7938e" filled="t" fillcolor="#FFFFFF" stroked="f">
                <v:path arrowok="t"/>
                <v:fill/>
              </v:shape>
              <v:shape style="position:absolute;left:1386;top:-8037;width:97;height:159" coordorigin="1386,-8037" coordsize="97,159" path="m1541,-7977l1386,-7977,1386,-7938,1541,-7938,1541,-7977e" filled="t" fillcolor="#FFFFFF" stroked="f">
                <v:path arrowok="t"/>
                <v:fill/>
              </v:shape>
              <v:shape style="position:absolute;left:1386;top:-8037;width:97;height:159" coordorigin="1386,-8037" coordsize="97,159" path="m1483,-8037l1443,-8037,1443,-7977,1483,-7977,1483,-8037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015999pt;margin-top:-359.218292pt;width:16.1550pt;height:17.659pt;mso-position-horizontal-relative:page;mso-position-vertical-relative:paragraph;z-index:-1010" coordorigin="680,-7184" coordsize="323,353">
            <v:shape style="position:absolute;left:680;top:-7184;width:323;height:353" coordorigin="680,-7184" coordsize="323,353" path="m680,-6831l1003,-6831,1003,-7184,680,-7184,680,-6831e" filled="t" fillcolor="#4AA75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3.388pt;margin-top:-359.718292pt;width:44.766pt;height:18.659pt;mso-position-horizontal-relative:page;mso-position-vertical-relative:paragraph;z-index:-1009" coordorigin="1068,-7194" coordsize="895,373">
            <v:group style="position:absolute;left:1829;top:-7184;width:124;height:353" coordorigin="1829,-7184" coordsize="124,353">
              <v:shape style="position:absolute;left:1829;top:-7184;width:124;height:353" coordorigin="1829,-7184" coordsize="124,353" path="m1829,-6831l1953,-6831,1953,-7184,1829,-7184,1829,-6831e" filled="t" fillcolor="#86CA92" stroked="f">
                <v:path arrowok="t"/>
                <v:fill/>
              </v:shape>
            </v:group>
            <v:group style="position:absolute;left:1078;top:-7184;width:198;height:353" coordorigin="1078,-7184" coordsize="198,353">
              <v:shape style="position:absolute;left:1078;top:-7184;width:198;height:353" coordorigin="1078,-7184" coordsize="198,353" path="m1078,-6831l1276,-6831,1276,-7184,1078,-7184,1078,-6831e" filled="t" fillcolor="#86CA92" stroked="f">
                <v:path arrowok="t"/>
                <v:fill/>
              </v:shape>
            </v:group>
            <v:group style="position:absolute;left:1322;top:-7184;width:124;height:353" coordorigin="1322,-7184" coordsize="124,353">
              <v:shape style="position:absolute;left:1322;top:-7184;width:124;height:353" coordorigin="1322,-7184" coordsize="124,353" path="m1322,-6831l1446,-6831,1446,-7184,1322,-7184,1322,-6831e" filled="t" fillcolor="#4D6E53" stroked="f">
                <v:path arrowok="t"/>
                <v:fill/>
              </v:shape>
            </v:group>
            <v:group style="position:absolute;left:1491;top:-7184;width:293;height:353" coordorigin="1491,-7184" coordsize="293,353">
              <v:shape style="position:absolute;left:1491;top:-7184;width:293;height:353" coordorigin="1491,-7184" coordsize="293,353" path="m1491,-6831l1784,-6831,1784,-7184,1491,-7184,1491,-6831e" filled="t" fillcolor="#69BF6B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2.377998pt;margin-top:-359.218292pt;width:682.819pt;height:18.037pt;mso-position-horizontal-relative:page;mso-position-vertical-relative:paragraph;z-index:-1008" coordorigin="2048,-7184" coordsize="13656,361">
            <v:shape style="position:absolute;left:2048;top:-7184;width:13656;height:361" coordorigin="2048,-7184" coordsize="13656,361" path="m2048,-6824l15704,-6824,15704,-7184,2048,-7184,2048,-6824e" filled="t" fillcolor="#49A9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1.327278pt;margin-top:-415.629395pt;width:38.07974pt;height:35.258pt;mso-position-horizontal-relative:page;mso-position-vertical-relative:paragraph;z-index:-1007" coordorigin="2027,-8313" coordsize="762,705">
            <v:group style="position:absolute;left:2037;top:-8235;width:694;height:618" coordorigin="2037,-8235" coordsize="694,618">
              <v:shape style="position:absolute;left:2037;top:-8235;width:694;height:618" coordorigin="2037,-8235" coordsize="694,618" path="m2233,-8235l2167,-8235,2167,-7684,2067,-7683,2048,-7677,2038,-7662,2037,-7635,2051,-7622,2077,-7617,2537,-7618,2619,-7627,2684,-7649,2731,-7684,2233,-7684,2233,-7958,2697,-7958,2679,-7968,2658,-7978,2635,-7986,2609,-7993,2582,-7998,2606,-8005,2628,-8014,2646,-8024,2647,-8025,2233,-8025,2233,-8235e" filled="t" fillcolor="#231F20" stroked="f">
                <v:path arrowok="t"/>
                <v:fill/>
              </v:shape>
            </v:group>
            <v:group style="position:absolute;left:2233;top:-7958;width:545;height:275" coordorigin="2233,-7958" coordsize="545,275">
              <v:shape style="position:absolute;left:2233;top:-7958;width:545;height:275" coordorigin="2233,-7958" coordsize="545,275" path="m2697,-7958l2233,-7958,2444,-7958,2471,-7957,2544,-7952,2619,-7936,2682,-7894,2709,-7820,2710,-7794,2706,-7775,2663,-7717,2600,-7692,2512,-7684,2731,-7684,2763,-7735,2777,-7799,2778,-7824,2776,-7845,2745,-7918,2699,-7958,2697,-7958e" filled="t" fillcolor="#231F20" stroked="f">
                <v:path arrowok="t"/>
                <v:fill/>
              </v:shape>
            </v:group>
            <v:group style="position:absolute;left:2037;top:-8303;width:670;height:278" coordorigin="2037,-8303" coordsize="670,278">
              <v:shape style="position:absolute;left:2037;top:-8303;width:670;height:278" coordorigin="2037,-8303" coordsize="670,278" path="m2438,-8303l2067,-8302,2048,-8295,2038,-8280,2037,-8253,2051,-8240,2077,-8235,2464,-8235,2489,-8234,2553,-8226,2614,-8200,2641,-8123,2637,-8107,2594,-8058,2533,-8036,2446,-8026,2411,-8025,2647,-8025,2696,-8084,2707,-8152,2704,-8171,2670,-8236,2603,-8278,2530,-8297,2471,-8302,2438,-8303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015999pt;margin-top:-368.024292pt;width:751.181pt;height:.1pt;mso-position-horizontal-relative:page;mso-position-vertical-relative:paragraph;z-index:-1006" coordorigin="680,-7360" coordsize="15024,2">
            <v:shape style="position:absolute;left:680;top:-7360;width:15024;height:2" coordorigin="680,-7360" coordsize="15024,0" path="m680,-7360l15704,-7360e" filled="f" stroked="t" strokeweight="2.1pt" strokecolor="#B6BCC2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Подарки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2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1"/>
          <w:b/>
          <w:bCs/>
        </w:rPr>
        <w:t>первок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-9"/>
          <w:w w:val="101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1"/>
          <w:b/>
          <w:bCs/>
        </w:rPr>
        <w:t>ассникам</w:t>
      </w:r>
      <w:r>
        <w:rPr>
          <w:rFonts w:ascii="AvantGardeGothicCTT" w:hAnsi="AvantGardeGothicCTT" w:cs="AvantGardeGothicCTT" w:eastAsia="AvantGardeGothicCTT"/>
          <w:sz w:val="49"/>
          <w:szCs w:val="49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00" w:lineRule="exact"/>
        <w:ind w:left="160" w:right="-63"/>
        <w:jc w:val="both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й.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э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11" w:right="759"/>
        <w:jc w:val="center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544.252014pt;margin-top:1.495928pt;width:.1pt;height:264pt;mso-position-horizontal-relative:page;mso-position-vertical-relative:paragraph;z-index:-1022" coordorigin="10885,30" coordsize="2,5280">
            <v:shape style="position:absolute;left:10885;top:30;width:2;height:5280" coordorigin="10885,30" coordsize="0,5280" path="m10885,30l10885,5310e" filled="f" stroked="t" strokeweight="1pt" strokecolor="#00AA59">
              <v:path arrowok="t"/>
            </v:shape>
          </v:group>
          <w10:wrap type="none"/>
        </w:pict>
      </w:r>
      <w:r>
        <w:rPr/>
        <w:pict>
          <v:group style="position:absolute;margin-left:31.492001pt;margin-top:-243.081879pt;width:755.102603pt;height:188.858193pt;mso-position-horizontal-relative:page;mso-position-vertical-relative:paragraph;z-index:-1015" coordorigin="630,-4862" coordsize="15102,3777">
            <v:shape style="position:absolute;left:630;top:-4862;width:3167;height:2751" type="#_x0000_t75">
              <v:imagedata r:id="rId6" o:title=""/>
            </v:shape>
            <v:shape style="position:absolute;left:3201;top:-2078;width:12531;height:993" type="#_x0000_t75">
              <v:imagedata r:id="rId7" o:title=""/>
            </v:shape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D95943"/>
          <w:spacing w:val="-9"/>
          <w:w w:val="103"/>
          <w:b/>
          <w:bCs/>
          <w:i/>
        </w:rPr>
        <w:t>У</w:t>
      </w:r>
      <w:r>
        <w:rPr>
          <w:rFonts w:ascii="Arial" w:hAnsi="Arial" w:cs="Arial" w:eastAsia="Arial"/>
          <w:sz w:val="30"/>
          <w:szCs w:val="30"/>
          <w:color w:val="D95943"/>
          <w:spacing w:val="3"/>
          <w:w w:val="82"/>
          <w:b/>
          <w:bCs/>
          <w:i/>
        </w:rPr>
        <w:t>в</w:t>
      </w:r>
      <w:r>
        <w:rPr>
          <w:rFonts w:ascii="Arial" w:hAnsi="Arial" w:cs="Arial" w:eastAsia="Arial"/>
          <w:sz w:val="30"/>
          <w:szCs w:val="30"/>
          <w:color w:val="D95943"/>
          <w:spacing w:val="1"/>
          <w:w w:val="118"/>
          <w:b/>
          <w:bCs/>
          <w:i/>
        </w:rPr>
        <w:t>а</w:t>
      </w:r>
      <w:r>
        <w:rPr>
          <w:rFonts w:ascii="Arial" w:hAnsi="Arial" w:cs="Arial" w:eastAsia="Arial"/>
          <w:sz w:val="30"/>
          <w:szCs w:val="30"/>
          <w:color w:val="D95943"/>
          <w:spacing w:val="-6"/>
          <w:w w:val="114"/>
          <w:b/>
          <w:bCs/>
          <w:i/>
        </w:rPr>
        <w:t>ж</w:t>
      </w:r>
      <w:r>
        <w:rPr>
          <w:rFonts w:ascii="Arial" w:hAnsi="Arial" w:cs="Arial" w:eastAsia="Arial"/>
          <w:sz w:val="30"/>
          <w:szCs w:val="30"/>
          <w:color w:val="D95943"/>
          <w:spacing w:val="3"/>
          <w:w w:val="118"/>
          <w:b/>
          <w:bCs/>
          <w:i/>
        </w:rPr>
        <w:t>а</w:t>
      </w:r>
      <w:r>
        <w:rPr>
          <w:rFonts w:ascii="Arial" w:hAnsi="Arial" w:cs="Arial" w:eastAsia="Arial"/>
          <w:sz w:val="30"/>
          <w:szCs w:val="30"/>
          <w:color w:val="D95943"/>
          <w:spacing w:val="2"/>
          <w:w w:val="115"/>
          <w:b/>
          <w:bCs/>
          <w:i/>
        </w:rPr>
        <w:t>е</w:t>
      </w:r>
      <w:r>
        <w:rPr>
          <w:rFonts w:ascii="Arial" w:hAnsi="Arial" w:cs="Arial" w:eastAsia="Arial"/>
          <w:sz w:val="30"/>
          <w:szCs w:val="30"/>
          <w:color w:val="D95943"/>
          <w:spacing w:val="5"/>
          <w:w w:val="105"/>
          <w:b/>
          <w:bCs/>
          <w:i/>
        </w:rPr>
        <w:t>м</w:t>
      </w:r>
      <w:r>
        <w:rPr>
          <w:rFonts w:ascii="Arial" w:hAnsi="Arial" w:cs="Arial" w:eastAsia="Arial"/>
          <w:sz w:val="30"/>
          <w:szCs w:val="30"/>
          <w:color w:val="D95943"/>
          <w:spacing w:val="3"/>
          <w:w w:val="86"/>
          <w:b/>
          <w:bCs/>
          <w:i/>
        </w:rPr>
        <w:t>ы</w:t>
      </w:r>
      <w:r>
        <w:rPr>
          <w:rFonts w:ascii="Arial" w:hAnsi="Arial" w:cs="Arial" w:eastAsia="Arial"/>
          <w:sz w:val="30"/>
          <w:szCs w:val="30"/>
          <w:color w:val="D95943"/>
          <w:spacing w:val="0"/>
          <w:w w:val="115"/>
          <w:b/>
          <w:bCs/>
          <w:i/>
        </w:rPr>
        <w:t>е</w:t>
      </w:r>
      <w:r>
        <w:rPr>
          <w:rFonts w:ascii="Arial" w:hAnsi="Arial" w:cs="Arial" w:eastAsia="Arial"/>
          <w:sz w:val="30"/>
          <w:szCs w:val="30"/>
          <w:color w:val="D95943"/>
          <w:spacing w:val="-8"/>
          <w:w w:val="100"/>
          <w:b/>
          <w:bCs/>
          <w:i/>
        </w:rPr>
        <w:t> </w:t>
      </w:r>
      <w:r>
        <w:rPr>
          <w:rFonts w:ascii="Arial" w:hAnsi="Arial" w:cs="Arial" w:eastAsia="Arial"/>
          <w:sz w:val="30"/>
          <w:szCs w:val="30"/>
          <w:color w:val="D95943"/>
          <w:spacing w:val="0"/>
          <w:w w:val="114"/>
          <w:b/>
          <w:bCs/>
          <w:i/>
        </w:rPr>
        <w:t>ж</w:t>
      </w:r>
      <w:r>
        <w:rPr>
          <w:rFonts w:ascii="Arial" w:hAnsi="Arial" w:cs="Arial" w:eastAsia="Arial"/>
          <w:sz w:val="30"/>
          <w:szCs w:val="30"/>
          <w:color w:val="D95943"/>
          <w:spacing w:val="2"/>
          <w:w w:val="69"/>
          <w:b/>
          <w:bCs/>
          <w:i/>
        </w:rPr>
        <w:t>и</w:t>
      </w:r>
      <w:r>
        <w:rPr>
          <w:rFonts w:ascii="Arial" w:hAnsi="Arial" w:cs="Arial" w:eastAsia="Arial"/>
          <w:sz w:val="30"/>
          <w:szCs w:val="30"/>
          <w:color w:val="D95943"/>
          <w:spacing w:val="3"/>
          <w:w w:val="69"/>
          <w:b/>
          <w:bCs/>
          <w:i/>
        </w:rPr>
        <w:t>т</w:t>
      </w:r>
      <w:r>
        <w:rPr>
          <w:rFonts w:ascii="Arial" w:hAnsi="Arial" w:cs="Arial" w:eastAsia="Arial"/>
          <w:sz w:val="30"/>
          <w:szCs w:val="30"/>
          <w:color w:val="D95943"/>
          <w:spacing w:val="-2"/>
          <w:w w:val="115"/>
          <w:b/>
          <w:bCs/>
          <w:i/>
        </w:rPr>
        <w:t>е</w:t>
      </w:r>
      <w:r>
        <w:rPr>
          <w:rFonts w:ascii="Arial" w:hAnsi="Arial" w:cs="Arial" w:eastAsia="Arial"/>
          <w:sz w:val="30"/>
          <w:szCs w:val="30"/>
          <w:color w:val="D95943"/>
          <w:spacing w:val="2"/>
          <w:w w:val="97"/>
          <w:b/>
          <w:bCs/>
          <w:i/>
        </w:rPr>
        <w:t>л</w:t>
      </w:r>
      <w:r>
        <w:rPr>
          <w:rFonts w:ascii="Arial" w:hAnsi="Arial" w:cs="Arial" w:eastAsia="Arial"/>
          <w:sz w:val="30"/>
          <w:szCs w:val="30"/>
          <w:color w:val="D95943"/>
          <w:spacing w:val="4"/>
          <w:w w:val="97"/>
          <w:b/>
          <w:bCs/>
          <w:i/>
        </w:rPr>
        <w:t>и</w:t>
      </w:r>
      <w:r>
        <w:rPr>
          <w:rFonts w:ascii="Arial" w:hAnsi="Arial" w:cs="Arial" w:eastAsia="Arial"/>
          <w:sz w:val="30"/>
          <w:szCs w:val="30"/>
          <w:color w:val="D95943"/>
          <w:spacing w:val="0"/>
          <w:w w:val="84"/>
          <w:b/>
          <w:bCs/>
          <w:i/>
        </w:rPr>
        <w:t>!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40" w:lineRule="exact"/>
        <w:ind w:left="980" w:right="1101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D95943"/>
          <w:spacing w:val="0"/>
          <w:w w:val="100"/>
          <w:b/>
          <w:bCs/>
          <w:i/>
        </w:rPr>
        <w:t>Д</w:t>
      </w:r>
      <w:r>
        <w:rPr>
          <w:rFonts w:ascii="Arial" w:hAnsi="Arial" w:cs="Arial" w:eastAsia="Arial"/>
          <w:sz w:val="30"/>
          <w:szCs w:val="30"/>
          <w:color w:val="D95943"/>
          <w:spacing w:val="3"/>
          <w:w w:val="100"/>
          <w:b/>
          <w:bCs/>
          <w:i/>
        </w:rPr>
        <w:t>о</w:t>
      </w:r>
      <w:r>
        <w:rPr>
          <w:rFonts w:ascii="Arial" w:hAnsi="Arial" w:cs="Arial" w:eastAsia="Arial"/>
          <w:sz w:val="30"/>
          <w:szCs w:val="30"/>
          <w:color w:val="D95943"/>
          <w:spacing w:val="3"/>
          <w:w w:val="100"/>
          <w:b/>
          <w:bCs/>
          <w:i/>
        </w:rPr>
        <w:t>р</w:t>
      </w:r>
      <w:r>
        <w:rPr>
          <w:rFonts w:ascii="Arial" w:hAnsi="Arial" w:cs="Arial" w:eastAsia="Arial"/>
          <w:sz w:val="30"/>
          <w:szCs w:val="30"/>
          <w:color w:val="D95943"/>
          <w:spacing w:val="2"/>
          <w:w w:val="100"/>
          <w:b/>
          <w:bCs/>
          <w:i/>
        </w:rPr>
        <w:t>о</w:t>
      </w:r>
      <w:r>
        <w:rPr>
          <w:rFonts w:ascii="Arial" w:hAnsi="Arial" w:cs="Arial" w:eastAsia="Arial"/>
          <w:sz w:val="30"/>
          <w:szCs w:val="30"/>
          <w:color w:val="D95943"/>
          <w:spacing w:val="2"/>
          <w:w w:val="100"/>
          <w:b/>
          <w:bCs/>
          <w:i/>
        </w:rPr>
        <w:t>г</w:t>
      </w:r>
      <w:r>
        <w:rPr>
          <w:rFonts w:ascii="Arial" w:hAnsi="Arial" w:cs="Arial" w:eastAsia="Arial"/>
          <w:sz w:val="30"/>
          <w:szCs w:val="30"/>
          <w:color w:val="D95943"/>
          <w:spacing w:val="3"/>
          <w:w w:val="100"/>
          <w:b/>
          <w:bCs/>
          <w:i/>
        </w:rPr>
        <w:t>и</w:t>
      </w:r>
      <w:r>
        <w:rPr>
          <w:rFonts w:ascii="Arial" w:hAnsi="Arial" w:cs="Arial" w:eastAsia="Arial"/>
          <w:sz w:val="30"/>
          <w:szCs w:val="30"/>
          <w:color w:val="D95943"/>
          <w:spacing w:val="0"/>
          <w:w w:val="100"/>
          <w:b/>
          <w:bCs/>
          <w:i/>
        </w:rPr>
        <w:t>е</w:t>
      </w:r>
      <w:r>
        <w:rPr>
          <w:rFonts w:ascii="Arial" w:hAnsi="Arial" w:cs="Arial" w:eastAsia="Arial"/>
          <w:sz w:val="30"/>
          <w:szCs w:val="30"/>
          <w:color w:val="D95943"/>
          <w:spacing w:val="30"/>
          <w:w w:val="100"/>
          <w:b/>
          <w:bCs/>
          <w:i/>
        </w:rPr>
        <w:t> </w:t>
      </w:r>
      <w:r>
        <w:rPr>
          <w:rFonts w:ascii="Arial" w:hAnsi="Arial" w:cs="Arial" w:eastAsia="Arial"/>
          <w:sz w:val="30"/>
          <w:szCs w:val="30"/>
          <w:color w:val="D95943"/>
          <w:spacing w:val="2"/>
          <w:w w:val="109"/>
          <w:b/>
          <w:bCs/>
          <w:i/>
        </w:rPr>
        <w:t>д</w:t>
      </w:r>
      <w:r>
        <w:rPr>
          <w:rFonts w:ascii="Arial" w:hAnsi="Arial" w:cs="Arial" w:eastAsia="Arial"/>
          <w:sz w:val="30"/>
          <w:szCs w:val="30"/>
          <w:color w:val="D95943"/>
          <w:spacing w:val="-6"/>
          <w:w w:val="109"/>
          <w:b/>
          <w:bCs/>
          <w:i/>
        </w:rPr>
        <w:t>р</w:t>
      </w:r>
      <w:r>
        <w:rPr>
          <w:rFonts w:ascii="Arial" w:hAnsi="Arial" w:cs="Arial" w:eastAsia="Arial"/>
          <w:sz w:val="30"/>
          <w:szCs w:val="30"/>
          <w:color w:val="D95943"/>
          <w:spacing w:val="1"/>
          <w:w w:val="104"/>
          <w:b/>
          <w:bCs/>
          <w:i/>
        </w:rPr>
        <w:t>у</w:t>
      </w:r>
      <w:r>
        <w:rPr>
          <w:rFonts w:ascii="Arial" w:hAnsi="Arial" w:cs="Arial" w:eastAsia="Arial"/>
          <w:sz w:val="30"/>
          <w:szCs w:val="30"/>
          <w:color w:val="D95943"/>
          <w:spacing w:val="4"/>
          <w:w w:val="90"/>
          <w:b/>
          <w:bCs/>
          <w:i/>
        </w:rPr>
        <w:t>з</w:t>
      </w:r>
      <w:r>
        <w:rPr>
          <w:rFonts w:ascii="Arial" w:hAnsi="Arial" w:cs="Arial" w:eastAsia="Arial"/>
          <w:sz w:val="30"/>
          <w:szCs w:val="30"/>
          <w:color w:val="D95943"/>
          <w:spacing w:val="-4"/>
          <w:w w:val="87"/>
          <w:b/>
          <w:bCs/>
          <w:i/>
        </w:rPr>
        <w:t>ь</w:t>
      </w:r>
      <w:r>
        <w:rPr>
          <w:rFonts w:ascii="Arial" w:hAnsi="Arial" w:cs="Arial" w:eastAsia="Arial"/>
          <w:sz w:val="30"/>
          <w:szCs w:val="30"/>
          <w:color w:val="D95943"/>
          <w:spacing w:val="4"/>
          <w:w w:val="91"/>
          <w:b/>
          <w:bCs/>
          <w:i/>
        </w:rPr>
        <w:t>я</w:t>
      </w:r>
      <w:r>
        <w:rPr>
          <w:rFonts w:ascii="Arial" w:hAnsi="Arial" w:cs="Arial" w:eastAsia="Arial"/>
          <w:sz w:val="30"/>
          <w:szCs w:val="30"/>
          <w:color w:val="D95943"/>
          <w:spacing w:val="0"/>
          <w:w w:val="84"/>
          <w:b/>
          <w:bCs/>
          <w:i/>
        </w:rPr>
        <w:t>!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88" w:after="0" w:line="240" w:lineRule="auto"/>
        <w:ind w:left="793" w:right="914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121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147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120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8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402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120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8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8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2847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30" w:right="351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ом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7" w:right="127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96" w:right="517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лод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ок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2073" w:right="119" w:firstLine="619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кое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1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right="119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2"/>
        </w:rPr>
        <w:t>тн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мин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ции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119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543.752014pt;margin-top:20.23621pt;width:241.445pt;height:432.411pt;mso-position-horizontal-relative:page;mso-position-vertical-relative:paragraph;z-index:-1018" coordorigin="10875,405" coordsize="4829,8648">
            <v:group style="position:absolute;left:10885;top:415;width:4809;height:8628" coordorigin="10885,415" coordsize="4809,8628">
              <v:shape style="position:absolute;left:10885;top:415;width:4809;height:8628" coordorigin="10885,415" coordsize="4809,8628" path="m10885,9043l15694,9043,15694,415,10885,415,10885,9043e" filled="t" fillcolor="#E7F3E9" stroked="f">
                <v:path arrowok="t"/>
                <v:fill/>
              </v:shape>
            </v:group>
            <v:group style="position:absolute;left:10885;top:415;width:4809;height:8628" coordorigin="10885,415" coordsize="4809,8628">
              <v:shape style="position:absolute;left:10885;top:415;width:4809;height:8628" coordorigin="10885,415" coordsize="4809,8628" path="m10885,9043l15694,9043,15694,415,10885,415,10885,9043xe" filled="f" stroked="t" strokeweight="1pt" strokecolor="#00AA59">
                <v:path arrowok="t"/>
              </v:shape>
              <v:shape style="position:absolute;left:10875;top:5222;width:4829;height:3179" type="#_x0000_t75">
                <v:imagedata r:id="rId8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кое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3495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</w:rPr>
        <w:t>нимани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0" w:lineRule="exact"/>
        <w:ind w:left="10" w:right="303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«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ти»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4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жи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49" w:after="0" w:line="240" w:lineRule="auto"/>
        <w:ind w:left="10" w:right="3293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я: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62" w:after="0" w:line="220" w:lineRule="exact"/>
        <w:ind w:left="294" w:right="1277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и;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10" w:right="1860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чи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ать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  <w:position w:val="-1"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ия;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10" w:right="598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ять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ия;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20" w:lineRule="exact"/>
        <w:ind w:left="294" w:right="1109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ать,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мять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а;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ind w:left="294" w:right="464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7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дать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40"/>
          <w:cols w:num="2" w:equalWidth="0">
            <w:col w:w="10103" w:space="510"/>
            <w:col w:w="4727"/>
          </w:cols>
        </w:sectPr>
      </w:pPr>
      <w:rPr/>
    </w:p>
    <w:p>
      <w:pPr>
        <w:spacing w:before="0" w:after="0" w:line="141" w:lineRule="exact"/>
        <w:ind w:left="686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298302pt;margin-top:-7.620981pt;width:28.002384pt;height:47.6231pt;mso-position-horizontal-relative:page;mso-position-vertical-relative:paragraph;z-index:-1003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В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5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5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5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5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5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5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5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5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5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5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5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5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5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5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5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5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5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5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5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686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686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в,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16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15701pt;margin-top:16.641586pt;width:495.813pt;height:.1pt;mso-position-horizontal-relative:page;mso-position-vertical-relative:paragraph;z-index:-1021" coordorigin="680,333" coordsize="9916,2">
            <v:shape style="position:absolute;left:680;top:333;width:9916;height:2" coordorigin="680,333" coordsize="9916,0" path="m680,333l10597,333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1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left="284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5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5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5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5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ря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5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5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5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5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5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5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5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5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5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5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5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5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5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5"/>
        </w:rPr>
        <w:t>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right="-71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2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2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2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2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2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2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2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1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№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4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2"/>
          <w:position w:val="2"/>
        </w:rPr>
        <w:t>де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2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2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4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284" w:right="-7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3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я,</w:t>
      </w:r>
      <w:r>
        <w:rPr>
          <w:rFonts w:ascii="Minion Pro" w:hAnsi="Minion Pro" w:cs="Minion Pro" w:eastAsia="Minion Pro"/>
          <w:sz w:val="20"/>
          <w:szCs w:val="20"/>
          <w:color w:val="231F20"/>
          <w:spacing w:val="2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2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2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2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4" w:lineRule="exact"/>
        <w:ind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right="-71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2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2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2"/>
          <w:position w:val="2"/>
        </w:rPr>
        <w:t>а-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284"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ройс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во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м.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6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нят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98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2,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э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сать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4" w:after="0" w:line="240" w:lineRule="auto"/>
        <w:ind w:left="40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4"/>
          <w:w w:val="100"/>
          <w:b/>
          <w:bCs/>
        </w:rPr>
        <w:t>+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7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3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8,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5"/>
          <w:w w:val="100"/>
          <w:b/>
          <w:bCs/>
        </w:rPr>
        <w:t> </w:t>
      </w:r>
      <w:hyperlink r:id="rId9"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3"/>
            <w:w w:val="100"/>
          </w:rPr>
          <w:t>i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1"/>
            <w:w w:val="100"/>
          </w:rPr>
          <w:t>n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-1"/>
            <w:w w:val="100"/>
          </w:rPr>
          <w:t>f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0"/>
            <w:w w:val="100"/>
          </w:rPr>
          <w:t>o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1"/>
            <w:w w:val="100"/>
          </w:rPr>
          <w:t>@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2"/>
            <w:w w:val="100"/>
          </w:rPr>
          <w:t>m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6"/>
            <w:w w:val="100"/>
          </w:rPr>
          <w:t>o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5"/>
            <w:w w:val="100"/>
          </w:rPr>
          <w:t>-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2"/>
            <w:w w:val="100"/>
          </w:rPr>
          <w:t>s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-1"/>
            <w:w w:val="100"/>
          </w:rPr>
          <w:t>ve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3"/>
            <w:w w:val="100"/>
          </w:rPr>
          <w:t>t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3"/>
            <w:w w:val="100"/>
          </w:rPr>
          <w:t>l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3"/>
            <w:w w:val="100"/>
          </w:rPr>
          <w:t>a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3"/>
            <w:w w:val="100"/>
          </w:rPr>
          <w:t>n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-1"/>
            <w:w w:val="100"/>
          </w:rPr>
          <w:t>o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2"/>
            <w:w w:val="100"/>
          </w:rPr>
          <w:t>v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4"/>
            <w:w w:val="100"/>
          </w:rPr>
          <w:t>s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-2"/>
            <w:w w:val="100"/>
          </w:rPr>
          <w:t>k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2"/>
            <w:w w:val="100"/>
          </w:rPr>
          <w:t>o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-2"/>
            <w:w w:val="100"/>
          </w:rPr>
          <w:t>e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1"/>
            <w:w w:val="100"/>
          </w:rPr>
          <w:t>.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3"/>
            <w:w w:val="100"/>
          </w:rPr>
          <w:t>r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231F20"/>
            <w:spacing w:val="0"/>
            <w:w w:val="100"/>
          </w:rPr>
          <w:t>u</w:t>
        </w:r>
        <w:r>
          <w:rPr>
            <w:rFonts w:ascii="AvantGardeGothicC" w:hAnsi="AvantGardeGothicC" w:cs="AvantGardeGothicC" w:eastAsia="AvantGardeGothicC"/>
            <w:sz w:val="16"/>
            <w:szCs w:val="16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6400" w:h="23820"/>
          <w:pgMar w:top="1040" w:bottom="280" w:left="520" w:right="540"/>
          <w:cols w:num="3" w:equalWidth="0">
            <w:col w:w="4980" w:space="283"/>
            <w:col w:w="4819" w:space="542"/>
            <w:col w:w="4716"/>
          </w:cols>
        </w:sectPr>
      </w:pPr>
      <w:rPr/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40"/>
        </w:sectPr>
      </w:pPr>
      <w:rPr/>
    </w:p>
    <w:p>
      <w:pPr>
        <w:spacing w:before="0" w:after="0" w:line="659" w:lineRule="exact"/>
        <w:ind w:left="161" w:right="-127"/>
        <w:jc w:val="left"/>
        <w:rPr>
          <w:rFonts w:ascii="AvantGardeGothicCTT" w:hAnsi="AvantGardeGothicCTT" w:cs="AvantGardeGothicCTT" w:eastAsia="AvantGardeGothicCTT"/>
          <w:sz w:val="58"/>
          <w:szCs w:val="58"/>
        </w:rPr>
      </w:pPr>
      <w:rPr/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0"/>
          <w:w w:val="100"/>
          <w:b/>
          <w:bCs/>
          <w:position w:val="-1"/>
        </w:rPr>
        <w:t>Библиотека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-3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0"/>
          <w:w w:val="100"/>
          <w:b/>
          <w:bCs/>
          <w:position w:val="-1"/>
        </w:rPr>
        <w:t>как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-11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-61"/>
          <w:w w:val="100"/>
          <w:b/>
          <w:bCs/>
          <w:position w:val="-1"/>
        </w:rPr>
        <w:t>у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0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-20"/>
          <w:w w:val="100"/>
          <w:b/>
          <w:bCs/>
          <w:position w:val="-1"/>
        </w:rPr>
        <w:t>ь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0"/>
          <w:w w:val="100"/>
          <w:b/>
          <w:bCs/>
          <w:position w:val="-1"/>
        </w:rPr>
        <w:t>турный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-3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58"/>
          <w:szCs w:val="58"/>
          <w:color w:val="231F20"/>
          <w:spacing w:val="0"/>
          <w:w w:val="100"/>
          <w:b/>
          <w:bCs/>
          <w:position w:val="-1"/>
        </w:rPr>
        <w:t>центр</w:t>
      </w:r>
      <w:r>
        <w:rPr>
          <w:rFonts w:ascii="AvantGardeGothicCTT" w:hAnsi="AvantGardeGothicCTT" w:cs="AvantGardeGothicCTT" w:eastAsia="AvantGardeGothicCTT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2" w:lineRule="exact"/>
        <w:ind w:left="172" w:right="192"/>
        <w:jc w:val="left"/>
        <w:rPr>
          <w:rFonts w:ascii="AvantGardeGothicC" w:hAnsi="AvantGardeGothicC" w:cs="AvantGardeGothicC" w:eastAsia="AvantGardeGothicC"/>
          <w:sz w:val="24"/>
          <w:szCs w:val="24"/>
        </w:rPr>
      </w:pPr>
      <w:rPr/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Ч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4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0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9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?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7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Э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1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щ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8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2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2"/>
        </w:rPr>
        <w:t>ю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2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й,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ъ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1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щ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6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и.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7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Э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6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1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6"/>
          <w:w w:val="100"/>
        </w:rPr>
        <w:t>г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4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1"/>
          <w:w w:val="100"/>
        </w:rPr>
        <w:t>ж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ж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1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2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2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1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«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ф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ц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1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2"/>
          <w:w w:val="100"/>
        </w:rPr>
        <w:t>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3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7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7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2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2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2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2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ы,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0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0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3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8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ц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и.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0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Э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0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0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6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ц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0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щ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9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6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1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4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4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ы.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8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Э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0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0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0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3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2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2"/>
        </w:rPr>
        <w:t>ро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2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2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2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2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6"/>
          <w:w w:val="102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6"/>
          <w:w w:val="100"/>
        </w:rPr>
        <w:t>г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4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1"/>
          <w:w w:val="100"/>
        </w:rPr>
        <w:t>ж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7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ж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4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6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4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2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2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2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1"/>
          <w:w w:val="102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2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2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0"/>
          <w:w w:val="102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2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2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2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6"/>
          <w:w w:val="102"/>
        </w:rPr>
        <w:t>ь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-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ивны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8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2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2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ф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2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ц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2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0"/>
          <w:w w:val="102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2"/>
        </w:rPr>
        <w:t>.</w:t>
      </w:r>
      <w:r>
        <w:rPr>
          <w:rFonts w:ascii="AvantGardeGothicC" w:hAnsi="AvantGardeGothicC" w:cs="AvantGardeGothicC" w:eastAsia="AvantGardeGothicC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5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288.640991pt;margin-top:-2.115298pt;width:241.93pt;height:169pt;mso-position-horizontal-relative:page;mso-position-vertical-relative:paragraph;z-index:-1023" coordorigin="5773,-42" coordsize="4839,3380">
            <v:group style="position:absolute;left:5783;top:-32;width:4819;height:3360" coordorigin="5783,-32" coordsize="4819,3360">
              <v:shape style="position:absolute;left:5783;top:-32;width:4819;height:3360" coordorigin="5783,-32" coordsize="4819,3360" path="m5783,3328l10601,3328,10601,-32,5783,-32,5783,3328e" filled="t" fillcolor="#B8BFC4" stroked="f">
                <v:path arrowok="t"/>
                <v:fill/>
              </v:shape>
              <v:shape style="position:absolute;left:5783;top:-32;width:4819;height:3360" type="#_x0000_t75">
                <v:imagedata r:id="rId10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9174pt;margin-top:-.52969pt;width:31.669363pt;height:47.6231pt;mso-position-horizontal-relative:page;mso-position-vertical-relative:paragraph;z-index:-1002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С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75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1"/>
          <w:position w:val="3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75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овно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2" w:after="0" w:line="240" w:lineRule="exact"/>
        <w:ind w:left="160" w:right="5003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1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ит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1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1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1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1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1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1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1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2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2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ф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3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1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1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1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1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1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1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1"/>
          <w:b/>
          <w:bCs/>
          <w:i/>
        </w:rPr>
        <w:t>ц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1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1"/>
          <w:b/>
          <w:bCs/>
          <w:i/>
        </w:rPr>
        <w:t>р?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left="160" w:right="5004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45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15701pt;margin-top:21.2407pt;width:751.181pt;height:.1pt;mso-position-horizontal-relative:page;mso-position-vertical-relative:paragraph;z-index:-1020" coordorigin="680,425" coordsize="15024,2">
            <v:shape style="position:absolute;left:680;top:425;width:15024;height:2" coordorigin="680,425" coordsize="15024,0" path="m680,425l15704,425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i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2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i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2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i/>
          <w:position w:val="2"/>
        </w:rPr>
        <w:t>2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1" w:lineRule="auto"/>
        <w:ind w:left="465" w:right="290"/>
        <w:jc w:val="left"/>
        <w:rPr>
          <w:rFonts w:ascii="AvantGardeGothicCTT" w:hAnsi="AvantGardeGothicCTT" w:cs="AvantGardeGothicCTT" w:eastAsia="AvantGardeGothicCTT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2.614075pt;margin-top:-.528892pt;width:10.022293pt;height:19.1339pt;mso-position-horizontal-relative:page;mso-position-vertical-relative:paragraph;z-index:-1001" type="#_x0000_t202" filled="f" stroked="f">
            <v:textbox inset="0,0,0,0">
              <w:txbxContent>
                <w:p>
                  <w:pPr>
                    <w:spacing w:before="0" w:after="0" w:line="383" w:lineRule="exact"/>
                    <w:ind w:right="-97"/>
                    <w:jc w:val="left"/>
                    <w:rPr>
                      <w:rFonts w:ascii="AvantGardeGothicCTT" w:hAnsi="AvantGardeGothicCTT" w:cs="AvantGardeGothicCTT" w:eastAsia="AvantGardeGothicCTT"/>
                      <w:sz w:val="38"/>
                      <w:szCs w:val="38"/>
                    </w:rPr>
                  </w:pPr>
                  <w:rPr/>
                  <w:r>
                    <w:rPr>
                      <w:rFonts w:ascii="AvantGardeGothicCTT" w:hAnsi="AvantGardeGothicCTT" w:cs="AvantGardeGothicCTT" w:eastAsia="AvantGardeGothicCTT"/>
                      <w:sz w:val="38"/>
                      <w:szCs w:val="38"/>
                      <w:color w:val="D2232A"/>
                      <w:spacing w:val="-4"/>
                      <w:w w:val="100"/>
                      <w:b/>
                      <w:bCs/>
                      <w:position w:val="-1"/>
                    </w:rPr>
                    <w:t>!!</w:t>
                  </w:r>
                  <w:r>
                    <w:rPr>
                      <w:rFonts w:ascii="AvantGardeGothicCTT" w:hAnsi="AvantGardeGothicCTT" w:cs="AvantGardeGothicCTT" w:eastAsia="AvantGardeGothicCTT"/>
                      <w:sz w:val="38"/>
                      <w:szCs w:val="3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Об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вни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ан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е,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5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5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5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5"/>
          <w:w w:val="95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5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5"/>
          <w:w w:val="95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2"/>
          <w:w w:val="95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4"/>
          <w:w w:val="95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5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5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5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5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5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5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5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5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5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8"/>
          <w:w w:val="95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ров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6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6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6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6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6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6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6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э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6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6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96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6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1"/>
          <w:w w:val="96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96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иче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-2"/>
          <w:w w:val="96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96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100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2"/>
          <w:szCs w:val="12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ие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100"/>
          <w:b/>
          <w:bCs/>
        </w:rPr>
        <w:t>ита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3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6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</w:rPr>
        <w:t>и!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45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ницип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right="-20"/>
        <w:jc w:val="left"/>
        <w:tabs>
          <w:tab w:pos="1840" w:val="left"/>
        </w:tabs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/>
        <w:pict>
          <v:group style="position:absolute;margin-left:623.380859pt;margin-top:.828542pt;width:10.095565pt;height:10.159942pt;mso-position-horizontal-relative:page;mso-position-vertical-relative:paragraph;z-index:-1004" coordorigin="12468,17" coordsize="202,203">
            <v:group style="position:absolute;left:12478;top:27;width:182;height:183" coordorigin="12478,27" coordsize="182,183">
              <v:shape style="position:absolute;left:12478;top:27;width:182;height:183" coordorigin="12478,27" coordsize="182,183" path="m12560,27l12494,67,12478,139,12485,159,12531,201,12579,210,12601,204,12649,162,12660,118,12658,101,12625,48,12560,27e" filled="t" fillcolor="#020302" stroked="f">
                <v:path arrowok="t"/>
                <v:fill/>
              </v:shape>
            </v:group>
            <v:group style="position:absolute;left:12501;top:66;width:122;height:111" coordorigin="12501,66" coordsize="122,111">
              <v:shape style="position:absolute;left:12501;top:66;width:122;height:111" coordorigin="12501,66" coordsize="122,111" path="m12610,153l12570,153,12603,177,12605,176,12610,153e" filled="t" fillcolor="#FFFFFF" stroked="f">
                <v:path arrowok="t"/>
                <v:fill/>
              </v:shape>
              <v:shape style="position:absolute;left:12501;top:66;width:122;height:111" coordorigin="12501,66" coordsize="122,111" path="m12625,66l12501,114,12501,118,12533,130,12545,169,12548,169,12567,154,12546,154,12539,128,12540,126,12600,89,12623,89,12628,69,12625,66e" filled="t" fillcolor="#FFFFFF" stroked="f">
                <v:path arrowok="t"/>
                <v:fill/>
              </v:shape>
              <v:shape style="position:absolute;left:12501;top:66;width:122;height:111" coordorigin="12501,66" coordsize="122,111" path="m12623,89l12600,89,12601,90,12552,136,12551,138,12549,154,12546,154,12567,154,12567,153,12570,153,12610,153,12623,8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  <w:position w:val="-1"/>
        </w:rPr>
        <w:t>T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l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g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  <w:position w:val="-1"/>
        </w:rPr>
        <w:t>r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a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m-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:</w:t>
        <w:tab/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  <w:position w:val="-1"/>
        </w:rPr>
        <w:t>t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.m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9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  <w:position w:val="-1"/>
        </w:rPr>
        <w:t>/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m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o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  <w:position w:val="-1"/>
        </w:rPr>
        <w:t>s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  <w:position w:val="-1"/>
        </w:rPr>
        <w:t>v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t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l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a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n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  <w:position w:val="-1"/>
        </w:rPr>
        <w:t>o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  <w:position w:val="-1"/>
        </w:rPr>
        <w:t>v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  <w:position w:val="-1"/>
        </w:rPr>
        <w:t>s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7"/>
          <w:w w:val="100"/>
          <w:b/>
          <w:bCs/>
          <w:position w:val="-1"/>
        </w:rPr>
        <w:t>k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o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4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62" w:after="0" w:line="220" w:lineRule="exact"/>
        <w:ind w:left="283" w:right="2687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/>
        <w:pict>
          <v:shape style="position:absolute;margin-left:719.5pt;margin-top:20.095501pt;width:66.7285pt;height:65.9629pt;mso-position-horizontal-relative:page;mso-position-vertical-relative:paragraph;z-index:-1005" type="#_x0000_t75">
            <v:imagedata r:id="rId11" o:title=""/>
          </v:shape>
        </w:pic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8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ую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цию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5" w:lineRule="exact"/>
        <w:ind w:left="283"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об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ыти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58" w:lineRule="auto"/>
        <w:ind w:left="283" w:right="1970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20" w:lineRule="exact"/>
        <w:ind w:right="3099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4"/>
          <w:w w:val="100"/>
          <w:b/>
          <w:bCs/>
        </w:rPr>
        <w:t>Q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40"/>
          <w:cols w:num="2" w:equalWidth="0">
            <w:col w:w="10085" w:space="280"/>
            <w:col w:w="4975"/>
          </w:cols>
        </w:sectPr>
      </w:pPr>
      <w:rPr/>
    </w:p>
    <w:p>
      <w:pPr>
        <w:spacing w:before="60" w:after="0" w:line="240" w:lineRule="auto"/>
        <w:ind w:left="396" w:right="-20"/>
        <w:jc w:val="left"/>
        <w:tabs>
          <w:tab w:pos="13480" w:val="left"/>
        </w:tabs>
        <w:rPr>
          <w:rFonts w:ascii="HeliosCondLight" w:hAnsi="HeliosCondLight" w:cs="HeliosCondLight" w:eastAsia="HeliosCondLight"/>
          <w:sz w:val="24"/>
          <w:szCs w:val="24"/>
        </w:rPr>
      </w:pPr>
      <w:rPr/>
      <w:r>
        <w:rPr/>
        <w:pict>
          <v:group style="position:absolute;margin-left:34.015598pt;margin-top:36.085209pt;width:751.181pt;height:.1pt;mso-position-horizontal-relative:page;mso-position-vertical-relative:paragraph;z-index:-1000" coordorigin="680,722" coordsize="15024,2">
            <v:shape style="position:absolute;left:680;top:722;width:15024;height:2" coordorigin="680,722" coordsize="15024,0" path="m680,722l15704,722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169.882004pt;margin-top:5.07221pt;width:15.63pt;height:18.664pt;mso-position-horizontal-relative:page;mso-position-vertical-relative:paragraph;z-index:-998" coordorigin="3398,101" coordsize="313,373">
            <v:group style="position:absolute;left:3408;top:111;width:293;height:353" coordorigin="3408,111" coordsize="293,353">
              <v:shape style="position:absolute;left:3408;top:111;width:293;height:353" coordorigin="3408,111" coordsize="293,353" path="m3408,465l3700,465,3700,111,3408,111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221pt;width:45.465pt;height:18.664pt;mso-position-horizontal-relative:page;mso-position-vertical-relative:paragraph;z-index:-997" coordorigin="3793,101" coordsize="909,373">
            <v:group style="position:absolute;left:3803;top:111;width:244;height:353" coordorigin="3803,111" coordsize="244,353">
              <v:shape style="position:absolute;left:3803;top:111;width:244;height:353" coordorigin="3803,111" coordsize="244,353" path="m3803,465l4047,465,4047,111,3803,111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1;width:286;height:353" coordorigin="4081,111" coordsize="286,353">
              <v:shape style="position:absolute;left:4081;top:111;width:286;height:353" coordorigin="4081,111" coordsize="286,353" path="m4081,465l4366,465,4366,111,4081,111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2,4113,363,4149,410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4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1;width:293;height:353" coordorigin="4399,111" coordsize="293,353">
              <v:shape style="position:absolute;left:4399;top:111;width:293;height:353" coordorigin="4399,111" coordsize="293,353" path="m4399,465l4692,465,4692,111,4399,111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3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0821pt;width:6.861325pt;height:6.343pt;mso-position-horizontal-relative:page;mso-position-vertical-relative:paragraph;z-index:-996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3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441pt;width:116.8686pt;height:10.0091pt;mso-position-horizontal-relative:page;mso-position-vertical-relative:paragraph;z-index:-995" type="#_x0000_t75">
            <v:imagedata r:id="rId12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  <w:t>2</w: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-88"/>
          <w:w w:val="100"/>
          <w:position w:val="-8"/>
        </w:rPr>
        <w:t> </w: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  <w:tab/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8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1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(100)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август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5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  <w:position w:val="0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73" w:lineRule="exact"/>
        <w:ind w:left="156" w:right="-20"/>
        <w:jc w:val="left"/>
        <w:rPr>
          <w:rFonts w:ascii="AvantGardeGothicCTT" w:hAnsi="AvantGardeGothicCTT" w:cs="AvantGardeGothicCTT" w:eastAsia="AvantGardeGothicCTT"/>
          <w:sz w:val="51"/>
          <w:szCs w:val="51"/>
        </w:rPr>
      </w:pPr>
      <w:rPr/>
      <w:r>
        <w:rPr/>
        <w:pict>
          <v:group style="position:absolute;margin-left:33.515598pt;margin-top:-48.471691pt;width:752.181pt;height:36.656pt;mso-position-horizontal-relative:page;mso-position-vertical-relative:paragraph;z-index:-999" coordorigin="670,-969" coordsize="15044,733">
            <v:group style="position:absolute;left:680;top:-959;width:15024;height:2" coordorigin="680,-959" coordsize="15024,2">
              <v:shape style="position:absolute;left:680;top:-959;width:15024;height:2" coordorigin="680,-959" coordsize="15024,0" path="m680,-959l15704,-959e" filled="f" stroked="t" strokeweight="1pt" strokecolor="#575B5F">
                <v:path arrowok="t"/>
              </v:shape>
            </v:group>
            <v:group style="position:absolute;left:3061;top:-959;width:2;height:718" coordorigin="3061,-959" coordsize="2,718">
              <v:shape style="position:absolute;left:3061;top:-959;width:2;height:718" coordorigin="3061,-959" coordsize="0,718" path="m3061,-959l3061,-241e" filled="f" stroked="t" strokeweight=".5pt" strokecolor="#575B5F">
                <v:path arrowok="t"/>
              </v:shape>
            </v:group>
            <v:group style="position:absolute;left:12411;top:-959;width:2;height:718" coordorigin="12411,-959" coordsize="2,718">
              <v:shape style="position:absolute;left:12411;top:-959;width:2;height:718" coordorigin="12411,-959" coordsize="0,718" path="m12411,-959l12411,-241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Комплексное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развитие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территорий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в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вопросах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и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1"/>
          <w:szCs w:val="51"/>
          <w:color w:val="231F20"/>
          <w:spacing w:val="0"/>
          <w:w w:val="100"/>
          <w:b/>
          <w:bCs/>
          <w:position w:val="-2"/>
        </w:rPr>
        <w:t>ответах</w:t>
      </w:r>
      <w:r>
        <w:rPr>
          <w:rFonts w:ascii="AvantGardeGothicCTT" w:hAnsi="AvantGardeGothicCTT" w:cs="AvantGardeGothicCTT" w:eastAsia="AvantGardeGothicCTT"/>
          <w:sz w:val="51"/>
          <w:szCs w:val="51"/>
          <w:color w:val="000000"/>
          <w:spacing w:val="0"/>
          <w:w w:val="100"/>
          <w:position w:val="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400" w:h="23820"/>
          <w:pgMar w:top="1000" w:bottom="280" w:left="520" w:right="560"/>
        </w:sectPr>
      </w:pPr>
      <w:rPr/>
    </w:p>
    <w:p>
      <w:pPr>
        <w:spacing w:before="76" w:after="0" w:line="240" w:lineRule="exact"/>
        <w:ind w:left="117" w:right="-13" w:firstLine="441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9002pt;margin-top:2.99902pt;width:24.024628pt;height:46.9231pt;mso-position-horizontal-relative:page;mso-position-vertical-relative:paragraph;z-index:-986" type="#_x0000_t202" filled="f" stroked="f">
            <v:textbox inset="0,0,0,0">
              <w:txbxContent>
                <w:p>
                  <w:pPr>
                    <w:spacing w:before="0" w:after="0" w:line="938" w:lineRule="exact"/>
                    <w:ind w:right="-181"/>
                    <w:jc w:val="left"/>
                    <w:rPr>
                      <w:rFonts w:ascii="Minion Pro" w:hAnsi="Minion Pro" w:cs="Minion Pro" w:eastAsia="Minion Pro"/>
                      <w:sz w:val="94"/>
                      <w:szCs w:val="9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4"/>
                      <w:szCs w:val="94"/>
                      <w:color w:val="231F20"/>
                      <w:spacing w:val="0"/>
                      <w:w w:val="100"/>
                      <w:position w:val="6"/>
                    </w:rPr>
                    <w:t>Г</w:t>
                  </w:r>
                  <w:r>
                    <w:rPr>
                      <w:rFonts w:ascii="Minion Pro" w:hAnsi="Minion Pro" w:cs="Minion Pro" w:eastAsia="Minion Pro"/>
                      <w:sz w:val="94"/>
                      <w:szCs w:val="9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ло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ьн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бно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новые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64" w:lineRule="exact"/>
        <w:ind w:left="157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13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юн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7" w:right="-63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7" w:right="-63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ко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7" w:right="-63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7" w:right="-62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рвые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рной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7" w:right="-63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7" w:right="-63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домов.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7" w:right="-62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7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7" w:after="0" w:line="240" w:lineRule="auto"/>
        <w:ind w:left="157"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5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?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left="158" w:right="-60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v:group style="position:absolute;margin-left:31.007pt;margin-top:227.017212pt;width:249.449pt;height:77.48pt;mso-position-horizontal-relative:page;mso-position-vertical-relative:paragraph;z-index:-994" coordorigin="620,4540" coordsize="4989,1550">
            <v:shape style="position:absolute;left:620;top:4540;width:4989;height:1550" coordorigin="620,4540" coordsize="4989,1550" path="m620,6090l5609,6090,5609,4540,620,4540,620,6090e" filled="t" fillcolor="#E6E7E8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рое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знош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ющ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ьц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327" w:right="-57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го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b/>
          <w:bCs/>
          <w:i/>
        </w:rPr>
        <w:t>рит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b/>
          <w:bCs/>
          <w:i/>
        </w:rPr>
        <w:t>вит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ритор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737" w:right="-13" w:firstLine="-2274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1" w:after="0" w:line="240" w:lineRule="auto"/>
        <w:ind w:left="157"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5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му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57"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?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left="158" w:right="-54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76" w:after="0" w:line="240" w:lineRule="exact"/>
        <w:ind w:right="-59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9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9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7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дит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right="-60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5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?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right="-60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(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)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right="-43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ини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лю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му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?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right="-59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right="-60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«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/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/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right="314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3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бс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лю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ых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аниц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7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5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ня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6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/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6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уч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?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right="-59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домо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9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right="-60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81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5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ал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right="77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5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бс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ых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оф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5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вош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ше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9" w:lineRule="exact"/>
        <w:ind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му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?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right="-59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left="49"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7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ст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ьст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25" w:after="0" w:line="240" w:lineRule="exact"/>
        <w:ind w:left="49" w:right="102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ло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9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ном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97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97"/>
          <w:b/>
          <w:bCs/>
        </w:rPr>
        <w:t>9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6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022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№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4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4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4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9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«О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орые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7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9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про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кт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КР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про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пе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6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6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6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6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96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6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6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6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6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6"/>
          <w:b/>
          <w:bCs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6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6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6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6"/>
          <w:b/>
          <w:bCs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6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6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6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6"/>
          <w:b/>
          <w:bCs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96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96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6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6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6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6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6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м,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97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4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пр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со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соб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соот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ло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7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7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3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7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13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7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7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7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7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7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7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7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exact"/>
        <w:ind w:right="62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v:group style="position:absolute;margin-left:539.077026pt;margin-top:30.906218pt;width:249.449pt;height:91.654pt;mso-position-horizontal-relative:page;mso-position-vertical-relative:paragraph;z-index:-993" coordorigin="10782,618" coordsize="4989,1833">
            <v:shape style="position:absolute;left:10782;top:618;width:4989;height:1833" coordorigin="10782,618" coordsize="4989,1833" path="m10782,2451l15771,2451,15771,618,10782,618,10782,2451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39.008972pt;margin-top:-434.39978pt;width:249.449pt;height:420pt;mso-position-horizontal-relative:page;mso-position-vertical-relative:paragraph;z-index:-990" coordorigin="10780,-8688" coordsize="4989,8400">
            <v:shape style="position:absolute;left:10780;top:-8688;width:4989;height:8400" coordorigin="10780,-8688" coordsize="4989,8400" path="m10780,-288l15769,-288,15769,-8688,10780,-8688,10780,-288e" filled="t" fillcolor="#E6E7E8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170" w:right="229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ед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right="103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104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6" w:after="0" w:line="240" w:lineRule="exact"/>
        <w:ind w:right="687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5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5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нф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ия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лю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му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?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right="60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157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70.555481pt;margin-top:15.109059pt;width:61.237987pt;height:60.991143pt;mso-position-horizontal-relative:page;mso-position-vertical-relative:paragraph;z-index:-988" type="#_x0000_t75">
            <v:imagedata r:id="rId13" o:title=""/>
          </v:shape>
        </w:pict>
      </w:r>
      <w:r>
        <w:rPr/>
        <w:pict>
          <v:shape style="position:absolute;margin-left:698.26709pt;margin-top:14.467998pt;width:61.759933pt;height:61.636828pt;mso-position-horizontal-relative:page;mso-position-vertical-relative:paragraph;z-index:-987" type="#_x0000_t75">
            <v:imagedata r:id="rId14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position w:val="2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  <w:cols w:num="3" w:equalWidth="0">
            <w:col w:w="5021" w:space="219"/>
            <w:col w:w="4858" w:space="226"/>
            <w:col w:w="4996"/>
          </w:cols>
        </w:sectPr>
      </w:pPr>
      <w:rPr/>
    </w:p>
    <w:p>
      <w:pPr>
        <w:spacing w:before="0" w:after="0" w:line="240" w:lineRule="exact"/>
        <w:ind w:left="158" w:right="-60" w:firstLine="28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v:group style="position:absolute;margin-left:34.613201pt;margin-top:46.099987pt;width:750.462pt;height:.1pt;mso-position-horizontal-relative:page;mso-position-vertical-relative:paragraph;z-index:-989" coordorigin="692,922" coordsize="15009,2">
            <v:shape style="position:absolute;left:692;top:922;width:15009;height:2" coordorigin="692,922" coordsize="15009,0" path="m692,922l15702,922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right="-60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гла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06" w:lineRule="exact"/>
        <w:ind w:left="-32" w:right="-52"/>
        <w:jc w:val="center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ф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  <w:position w:val="1"/>
        </w:rPr>
        <w:t>иц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  <w:position w:val="1"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  <w:position w:val="1"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  <w:position w:val="1"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242" w:lineRule="auto"/>
        <w:ind w:left="20" w:firstLine="4"/>
        <w:jc w:val="center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7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ции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Санк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а</w:t>
      </w:r>
      <w:hyperlink r:id="rId15"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0"/>
            <w:w w:val="100"/>
            <w:b/>
            <w:bCs/>
          </w:rPr>
          <w:t> 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6"/>
            <w:w w:val="100"/>
            <w:b/>
            <w:bCs/>
          </w:rPr>
          <w:t>w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6"/>
            <w:w w:val="100"/>
            <w:b/>
            <w:bCs/>
          </w:rPr>
          <w:t>w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-6"/>
            <w:w w:val="100"/>
            <w:b/>
            <w:bCs/>
          </w:rPr>
          <w:t>w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0"/>
            <w:w w:val="100"/>
            <w:b/>
            <w:bCs/>
          </w:rPr>
          <w:t>.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4"/>
            <w:w w:val="100"/>
            <w:b/>
            <w:bCs/>
          </w:rPr>
          <w:t>g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0"/>
            <w:w w:val="100"/>
            <w:b/>
            <w:bCs/>
          </w:rPr>
          <w:t>o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-7"/>
            <w:w w:val="100"/>
            <w:b/>
            <w:bCs/>
          </w:rPr>
          <w:t>v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4"/>
            <w:w w:val="100"/>
            <w:b/>
            <w:bCs/>
          </w:rPr>
          <w:t>.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5"/>
            <w:w w:val="100"/>
            <w:b/>
            <w:bCs/>
          </w:rPr>
          <w:t>s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4"/>
            <w:w w:val="100"/>
            <w:b/>
            <w:bCs/>
          </w:rPr>
          <w:t>p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1"/>
            <w:w w:val="100"/>
            <w:b/>
            <w:bCs/>
          </w:rPr>
          <w:t>b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3"/>
            <w:w w:val="100"/>
            <w:b/>
            <w:bCs/>
          </w:rPr>
          <w:t>.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3"/>
            <w:w w:val="100"/>
            <w:b/>
            <w:bCs/>
          </w:rPr>
          <w:t>r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231F20"/>
            <w:spacing w:val="0"/>
            <w:w w:val="100"/>
            <w:b/>
            <w:bCs/>
          </w:rPr>
          <w:t>u</w:t>
        </w:r>
        <w:r>
          <w:rPr>
            <w:rFonts w:ascii="AvantGardeGothicCTT" w:hAnsi="AvantGardeGothicCTT" w:cs="AvantGardeGothicCTT" w:eastAsia="AvantGardeGothicCTT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0" w:after="0" w:line="106" w:lineRule="exact"/>
        <w:ind w:left="-32" w:right="170"/>
        <w:jc w:val="center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ф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  <w:position w:val="1"/>
        </w:rPr>
        <w:t>иц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  <w:position w:val="1"/>
        </w:rPr>
        <w:t>я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  <w:position w:val="1"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  <w:position w:val="1"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  <w:position w:val="1"/>
        </w:rPr>
        <w:t>ц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  <w:position w:val="1"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242" w:lineRule="auto"/>
        <w:ind w:left="-1" w:right="239"/>
        <w:jc w:val="center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Санк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v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k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c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o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100"/>
          <w:b/>
          <w:bCs/>
        </w:rPr>
        <w:t>m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/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5"/>
          <w:w w:val="100"/>
          <w:b/>
          <w:bCs/>
        </w:rPr>
        <w:t>s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p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b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/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400" w:h="23820"/>
          <w:pgMar w:top="1040" w:bottom="280" w:left="520" w:right="560"/>
          <w:cols w:num="4" w:equalWidth="0">
            <w:col w:w="5015" w:space="226"/>
            <w:col w:w="4857" w:space="555"/>
            <w:col w:w="1622" w:space="793"/>
            <w:col w:w="22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4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i/>
        </w:rPr>
        <w:t>1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6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44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5" w:after="0" w:line="240" w:lineRule="exact"/>
        <w:ind w:right="-5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3.874001pt;margin-top:-50.341503pt;width:242.834pt;height:132.952pt;mso-position-horizontal-relative:page;mso-position-vertical-relative:paragraph;z-index:-992" type="#_x0000_t75">
            <v:imagedata r:id="rId16" o:title=""/>
          </v:shape>
        </w:pict>
      </w:r>
      <w:r>
        <w:rPr/>
        <w:pict>
          <v:shape style="position:absolute;margin-left:542.392029pt;margin-top:-50.340504pt;width:242.834pt;height:131.999767pt;mso-position-horizontal-relative:page;mso-position-vertical-relative:paragraph;z-index:-991" type="#_x0000_t75">
            <v:imagedata r:id="rId17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чны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инны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ный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5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оры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28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ры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70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3285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520" w:right="560"/>
          <w:cols w:num="3" w:equalWidth="0">
            <w:col w:w="5018" w:space="226"/>
            <w:col w:w="4861" w:space="222"/>
            <w:col w:w="4993"/>
          </w:cols>
        </w:sectPr>
      </w:pPr>
      <w:rPr/>
    </w:p>
    <w:p>
      <w:pPr>
        <w:spacing w:before="59" w:after="0" w:line="240" w:lineRule="auto"/>
        <w:ind w:left="109" w:right="-20"/>
        <w:jc w:val="left"/>
        <w:tabs>
          <w:tab w:pos="14680" w:val="left"/>
        </w:tabs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33.5158pt;margin-top:-7.029961pt;width:752.181pt;height:36.906pt;mso-position-horizontal-relative:page;mso-position-vertical-relative:paragraph;z-index:-984" coordorigin="670,-141" coordsize="15044,738">
            <v:group style="position:absolute;left:680;top:-126;width:15024;height:2" coordorigin="680,-126" coordsize="15024,2">
              <v:shape style="position:absolute;left:680;top:-126;width:15024;height:2" coordorigin="680,-126" coordsize="15024,0" path="m15704,-126l680,-126e" filled="f" stroked="t" strokeweight="1pt" strokecolor="#575B5F">
                <v:path arrowok="t"/>
              </v:shape>
            </v:group>
            <v:group style="position:absolute;left:13323;top:-136;width:2;height:718" coordorigin="13323,-136" coordsize="2,718">
              <v:shape style="position:absolute;left:13323;top:-136;width:2;height:718" coordorigin="13323,-136" coordsize="0,718" path="m13323,-136l13323,583e" filled="f" stroked="t" strokeweight=".5pt" strokecolor="#575B5F">
                <v:path arrowok="t"/>
              </v:shape>
            </v:group>
            <v:group style="position:absolute;left:3981;top:-126;width:2;height:718" coordorigin="3981,-126" coordsize="2,718">
              <v:shape style="position:absolute;left:3981;top:-126;width:2;height:718" coordorigin="3981,-126" coordsize="0,718" path="m3981,-126l3981,593e" filled="f" stroked="t" strokeweight=".5pt" strokecolor="#575B5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9.21701pt;margin-top:5.06994pt;width:15.63pt;height:18.664pt;mso-position-horizontal-relative:page;mso-position-vertical-relative:paragraph;z-index:-983" coordorigin="8984,101" coordsize="313,373">
            <v:group style="position:absolute;left:8994;top:111;width:293;height:353" coordorigin="8994,111" coordsize="293,353">
              <v:shape style="position:absolute;left:8994;top:111;width:293;height:353" coordorigin="8994,111" coordsize="293,353" path="m8994,465l9287,465,9287,111,8994,111,8994,465e" filled="t" fillcolor="#00AF5D" stroked="f">
                <v:path arrowok="t"/>
                <v:fill/>
              </v:shape>
            </v:group>
            <v:group style="position:absolute;left:9015;top:142;width:239;height:290" coordorigin="9015,142" coordsize="239,290">
              <v:shape style="position:absolute;left:9015;top:142;width:239;height:290" coordorigin="9015,142" coordsize="239,290" path="m9048,142l9015,142,9126,356,9092,432,9122,432,9171,325,9142,325,9048,142e" filled="t" fillcolor="#FFFFFF" stroked="f">
                <v:path arrowok="t"/>
                <v:fill/>
              </v:shape>
              <v:shape style="position:absolute;left:9015;top:142;width:239;height:290" coordorigin="9015,142" coordsize="239,290" path="m9254,142l9224,142,9142,325,9171,325,9254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8.971008pt;margin-top:5.06994pt;width:45.465pt;height:18.664pt;mso-position-horizontal-relative:page;mso-position-vertical-relative:paragraph;z-index:-982" coordorigin="9379,101" coordsize="909,373">
            <v:group style="position:absolute;left:9389;top:111;width:244;height:353" coordorigin="9389,111" coordsize="244,353">
              <v:shape style="position:absolute;left:9389;top:111;width:244;height:353" coordorigin="9389,111" coordsize="244,353" path="m9389,465l9634,465,9634,111,9389,111,9389,465e" filled="t" fillcolor="#77C691" stroked="f">
                <v:path arrowok="t"/>
                <v:fill/>
              </v:shape>
            </v:group>
            <v:group style="position:absolute;left:9423;top:218;width:178;height:214" coordorigin="9423,218" coordsize="178,214">
              <v:shape style="position:absolute;left:9423;top:218;width:178;height:214" coordorigin="9423,218" coordsize="178,214" path="m9452,218l9423,218,9423,432,9452,432,9452,335,9600,335,9600,309,9452,309,9452,218e" filled="t" fillcolor="#FFFFFF" stroked="f">
                <v:path arrowok="t"/>
                <v:fill/>
              </v:shape>
              <v:shape style="position:absolute;left:9423;top:218;width:178;height:214" coordorigin="9423,218" coordsize="178,214" path="m9600,335l9571,335,9571,432,9600,432,9600,335e" filled="t" fillcolor="#FFFFFF" stroked="f">
                <v:path arrowok="t"/>
                <v:fill/>
              </v:shape>
              <v:shape style="position:absolute;left:9423;top:218;width:178;height:214" coordorigin="9423,218" coordsize="178,214" path="m9600,218l9571,218,9571,309,9600,309,9600,218e" filled="t" fillcolor="#FFFFFF" stroked="f">
                <v:path arrowok="t"/>
                <v:fill/>
              </v:shape>
            </v:group>
            <v:group style="position:absolute;left:9667;top:111;width:286;height:353" coordorigin="9667,111" coordsize="286,353">
              <v:shape style="position:absolute;left:9667;top:111;width:286;height:353" coordorigin="9667,111" coordsize="286,353" path="m9667,465l9953,465,9953,111,9667,111,9667,465e" filled="t" fillcolor="#3D704F" stroked="f">
                <v:path arrowok="t"/>
                <v:fill/>
              </v:shape>
            </v:group>
            <v:group style="position:absolute;left:9694;top:214;width:225;height:221" coordorigin="9694,214" coordsize="225,221">
              <v:shape style="position:absolute;left:9694;top:214;width:225;height:221" coordorigin="9694,214" coordsize="225,221" path="m9809,214l9747,228,9707,276,9694,342,9699,363,9736,410,9801,434,9828,435,9850,428,9868,417,9875,411,9807,411,9785,408,9734,369,9722,326,9722,323,9748,263,9807,239,9877,239,9867,230,9848,220,9829,215,9809,214e" filled="t" fillcolor="#FFFFFF" stroked="f">
                <v:path arrowok="t"/>
                <v:fill/>
              </v:shape>
              <v:shape style="position:absolute;left:9694;top:214;width:225;height:221" coordorigin="9694,214" coordsize="225,221" path="m9919,392l9892,392,9892,432,9919,432,9919,392e" filled="t" fillcolor="#FFFFFF" stroked="f">
                <v:path arrowok="t"/>
                <v:fill/>
              </v:shape>
              <v:shape style="position:absolute;left:9694;top:214;width:225;height:221" coordorigin="9694,214" coordsize="225,221" path="m9877,239l9807,239,9827,241,9845,248,9882,296,9889,349,9880,369,9867,386,9850,399,9830,408,9807,411,9875,411,9882,404,9891,392,9919,392,9919,255,9892,255,9883,244,9877,239e" filled="t" fillcolor="#FFFFFF" stroked="f">
                <v:path arrowok="t"/>
                <v:fill/>
              </v:shape>
              <v:shape style="position:absolute;left:9694;top:214;width:225;height:221" coordorigin="9694,214" coordsize="225,221" path="m9919,218l9892,218,9892,255,9919,255,9919,218e" filled="t" fillcolor="#FFFFFF" stroked="f">
                <v:path arrowok="t"/>
                <v:fill/>
              </v:shape>
            </v:group>
            <v:group style="position:absolute;left:9986;top:111;width:293;height:353" coordorigin="9986,111" coordsize="293,353">
              <v:shape style="position:absolute;left:9986;top:111;width:293;height:353" coordorigin="9986,111" coordsize="293,353" path="m9986,465l10279,465,10279,111,9986,111,9986,465e" filled="t" fillcolor="#2FB55D" stroked="f">
                <v:path arrowok="t"/>
                <v:fill/>
              </v:shape>
            </v:group>
            <v:group style="position:absolute;left:10022;top:213;width:218;height:224" coordorigin="10022,213" coordsize="218,224">
              <v:shape style="position:absolute;left:10022;top:213;width:218;height:224" coordorigin="10022,213" coordsize="218,224" path="m10132,213l10066,236,10029,288,10022,329,10025,349,10054,403,10115,434,10142,437,10168,433,10189,425,10207,414,10210,411,10133,411,10111,407,10062,367,10051,322,10054,300,10093,250,10138,239,10209,239,10196,229,10177,220,10156,214,10132,213e" filled="t" fillcolor="#FFFFFF" stroked="f">
                <v:path arrowok="t"/>
                <v:fill/>
              </v:shape>
              <v:shape style="position:absolute;left:10022;top:213;width:218;height:224" coordorigin="10022,213" coordsize="218,224" path="m10241,369l10205,375,10191,390,10174,401,10155,408,10133,411,10210,411,10221,400,10232,385,10241,369e" filled="t" fillcolor="#FFFFFF" stroked="f">
                <v:path arrowok="t"/>
                <v:fill/>
              </v:shape>
              <v:shape style="position:absolute;left:10022;top:213;width:218;height:224" coordorigin="10022,213" coordsize="218,224" path="m10209,239l10138,239,10151,240,10170,246,10191,259,10209,283,10237,273,10226,256,10213,241,10209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9.931580pt;margin-top:14.005939pt;width:6.861325pt;height:6.343pt;mso-position-horizontal-relative:page;mso-position-vertical-relative:paragraph;z-index:-981" coordorigin="10399,280" coordsize="137,127">
            <v:shape style="position:absolute;left:10399;top:280;width:137;height:127" coordorigin="10399,280" coordsize="137,127" path="m10524,344l10436,344,10478,344,10502,346,10515,352,10521,357,10524,363,10524,375,10513,390,10487,395,10401,395,10399,397,10399,405,10401,407,10497,407,10519,401,10532,387,10536,363,10526,345,10524,344e" filled="t" fillcolor="#231F20" stroked="f">
              <v:path arrowok="t"/>
              <v:fill/>
            </v:shape>
            <v:shape style="position:absolute;left:10399;top:280;width:137;height:127" coordorigin="10399,280" coordsize="137,127" path="m10436,293l10423,293,10423,395,10436,395,10436,344,10524,344,10509,333,10510,332,10436,332,10436,293e" filled="t" fillcolor="#231F20" stroked="f">
              <v:path arrowok="t"/>
              <v:fill/>
            </v:shape>
            <v:shape style="position:absolute;left:10399;top:280;width:137;height:127" coordorigin="10399,280" coordsize="137,127" path="m10474,280l10401,280,10399,282,10399,291,10401,293,10489,293,10499,294,10509,301,10511,305,10510,317,10497,328,10469,332,10510,332,10519,321,10518,295,10502,284,10474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532.461975pt;margin-top:11.082139pt;width:116.8686pt;height:10.0091pt;mso-position-horizontal-relative:page;mso-position-vertical-relative:paragraph;z-index:-980" type="#_x0000_t75">
            <v:imagedata r:id="rId18" o:title=""/>
          </v:shape>
        </w:pic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мосветлановское.рф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-33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ab/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  <w:position w:val="-8"/>
        </w:rPr>
        <w:t>3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4" w:right="-20"/>
        <w:jc w:val="left"/>
        <w:rPr>
          <w:rFonts w:ascii="Better Together" w:hAnsi="Better Together" w:cs="Better Together" w:eastAsia="Better Together"/>
          <w:sz w:val="111"/>
          <w:szCs w:val="111"/>
        </w:rPr>
      </w:pPr>
      <w:rPr/>
      <w:r>
        <w:rPr/>
        <w:pict>
          <v:group style="position:absolute;margin-left:34.015598pt;margin-top:-2.895769pt;width:751.181pt;height:.1pt;mso-position-horizontal-relative:page;mso-position-vertical-relative:paragraph;z-index:-985" coordorigin="680,-58" coordsize="15024,2">
            <v:shape style="position:absolute;left:680;top:-58;width:15024;height:2" coordorigin="680,-58" coordsize="15024,0" path="m680,-58l15704,-58e" filled="f" stroked="t" strokeweight="1pt" strokecolor="#B8BFC4">
              <v:path arrowok="t"/>
            </v:shape>
          </v:group>
          <w10:wrap type="none"/>
        </w:pict>
      </w:r>
      <w:r>
        <w:rPr/>
        <w:pict>
          <v:shape style="position:absolute;margin-left:637.638pt;margin-top:.646881pt;width:146.134pt;height:102.59925pt;mso-position-horizontal-relative:page;mso-position-vertical-relative:paragraph;z-index:-976" type="#_x0000_t75">
            <v:imagedata r:id="rId19" o:title=""/>
          </v:shape>
        </w:pic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Поздравл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98"/>
          <w:w w:val="133"/>
        </w:rPr>
        <w:t>я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ем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-22"/>
          <w:w w:val="133"/>
        </w:rPr>
        <w:t> 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юбиляров!</w:t>
      </w:r>
      <w:r>
        <w:rPr>
          <w:rFonts w:ascii="Better Together" w:hAnsi="Better Together" w:cs="Better Together" w:eastAsia="Better Together"/>
          <w:sz w:val="111"/>
          <w:szCs w:val="111"/>
          <w:color w:val="000000"/>
          <w:spacing w:val="0"/>
          <w:w w:val="100"/>
        </w:rPr>
      </w:r>
    </w:p>
    <w:p>
      <w:pPr>
        <w:spacing w:before="41" w:after="0" w:line="320" w:lineRule="exact"/>
        <w:ind w:left="109" w:right="6185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нё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6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ен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яров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7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7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1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оро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ше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го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8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я!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Sz w:w="16400" w:h="23820"/>
          <w:pgMar w:top="1000" w:bottom="280" w:left="560" w:right="70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4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5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" w:right="-20"/>
        <w:jc w:val="left"/>
        <w:rPr>
          <w:rFonts w:ascii="HeliosCondLight" w:hAnsi="HeliosCondLight" w:cs="HeliosCondLight" w:eastAsia="HeliosCondLight"/>
          <w:sz w:val="20"/>
          <w:szCs w:val="20"/>
        </w:rPr>
      </w:pPr>
      <w:rPr/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-5"/>
          <w:w w:val="100"/>
        </w:rPr>
        <w:t>Г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0"/>
          <w:w w:val="100"/>
        </w:rPr>
        <w:t>НО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134" w:right="-20"/>
        <w:jc w:val="left"/>
        <w:rPr>
          <w:rFonts w:ascii="HeliosCondLight" w:hAnsi="HeliosCondLight" w:cs="HeliosCondLight" w:eastAsia="HeliosCondLight"/>
          <w:sz w:val="20"/>
          <w:szCs w:val="20"/>
        </w:rPr>
      </w:pPr>
      <w:rPr/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-7"/>
          <w:w w:val="100"/>
        </w:rPr>
        <w:t>Р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-1"/>
          <w:w w:val="100"/>
        </w:rPr>
        <w:t>ИС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-4"/>
          <w:w w:val="100"/>
        </w:rPr>
        <w:t>К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2"/>
          <w:w w:val="100"/>
        </w:rPr>
        <w:t>А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20"/>
          <w:szCs w:val="20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20"/>
          <w:szCs w:val="20"/>
          <w:color w:val="000000"/>
          <w:spacing w:val="0"/>
          <w:w w:val="100"/>
        </w:rPr>
      </w:r>
    </w:p>
    <w:p>
      <w:pPr>
        <w:spacing w:before="65" w:after="0" w:line="240" w:lineRule="auto"/>
        <w:ind w:left="134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9" w:lineRule="auto"/>
        <w:ind w:left="134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1" w:after="0" w:line="240" w:lineRule="auto"/>
        <w:ind w:left="134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94" w:after="0" w:line="170" w:lineRule="atLeast"/>
        <w:ind w:left="134" w:right="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8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55" w:lineRule="auto"/>
        <w:ind w:right="25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ИОНО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24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МИН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right="-4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13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55" w:lineRule="auto"/>
        <w:ind w:right="66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КРЫЛ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70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541.892029pt;margin-top:138.380600pt;width:243.305pt;height:436.913pt;mso-position-horizontal-relative:page;mso-position-vertical-relative:paragraph;z-index:-979" coordorigin="10838,2768" coordsize="4866,8738">
            <v:group style="position:absolute;left:10848;top:2778;width:4846;height:8718" coordorigin="10848,2778" coordsize="4846,8718">
              <v:shape style="position:absolute;left:10848;top:2778;width:4846;height:8718" coordorigin="10848,2778" coordsize="4846,8718" path="m10848,11496l15694,11496,15694,2778,10848,2778,10848,11496xe" filled="f" stroked="t" strokeweight="1pt" strokecolor="#D2232A">
                <v:path arrowok="t"/>
              </v:shape>
              <v:shape style="position:absolute;left:11027;top:5307;width:4550;height:2838" type="#_x0000_t75">
                <v:imagedata r:id="rId20" o:title=""/>
              </v:shape>
            </v:group>
            <w10:wrap type="none"/>
          </v:group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91" w:lineRule="auto"/>
        <w:ind w:right="22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-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91" w:lineRule="auto"/>
        <w:ind w:right="13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60" w:right="700"/>
          <w:cols w:num="6" w:equalWidth="0">
            <w:col w:w="2317" w:space="359"/>
            <w:col w:w="2307" w:space="235"/>
            <w:col w:w="2265" w:space="277"/>
            <w:col w:w="2263" w:space="279"/>
            <w:col w:w="2294" w:space="248"/>
            <w:col w:w="2296"/>
          </w:cols>
        </w:sectPr>
      </w:pPr>
      <w:rPr/>
    </w:p>
    <w:p>
      <w:pPr>
        <w:spacing w:before="13" w:after="0" w:line="259" w:lineRule="auto"/>
        <w:ind w:left="134" w:right="22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9" w:lineRule="auto"/>
        <w:ind w:left="134" w:right="17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9" w:lineRule="auto"/>
        <w:ind w:left="155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89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55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85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9" w:lineRule="auto"/>
        <w:ind w:left="155" w:right="9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9" w:lineRule="auto"/>
        <w:ind w:left="155" w:right="5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ЕЩИ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59" w:lineRule="auto"/>
        <w:ind w:left="174" w:right="-3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5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5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5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5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5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5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5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9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9" w:lineRule="auto"/>
        <w:ind w:left="174" w:right="11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25.011999pt;margin-top:54.759491pt;width:767.772pt;height:385.653pt;mso-position-horizontal-relative:page;mso-position-vertical-relative:paragraph;z-index:-978" coordorigin="500,1095" coordsize="15355,7713">
            <v:group style="position:absolute;left:510;top:1105;width:15335;height:7693" coordorigin="510,1105" coordsize="15335,7693">
              <v:shape style="position:absolute;left:510;top:1105;width:15335;height:7693" coordorigin="510,1105" coordsize="15335,7693" path="m510,8798l15846,8798,15846,1105,510,1105,510,8798e" filled="t" fillcolor="#E6E7E8" stroked="f">
                <v:path arrowok="t"/>
                <v:fill/>
              </v:shape>
              <v:shape style="position:absolute;left:6921;top:5073;width:4157;height:3598" type="#_x0000_t75">
                <v:imagedata r:id="rId21" o:title=""/>
              </v:shape>
              <v:shape style="position:absolute;left:6921;top:1234;width:4157;height:3598" type="#_x0000_t75">
                <v:imagedata r:id="rId22" o:title=""/>
              </v:shape>
              <v:shape style="position:absolute;left:11353;top:1234;width:4351;height:3598" type="#_x0000_t75">
                <v:imagedata r:id="rId23" o:title=""/>
              </v:shape>
              <v:shape style="position:absolute;left:11353;top:5073;width:4351;height:3600" type="#_x0000_t75">
                <v:imagedata r:id="rId24" o:title=""/>
              </v:shape>
            </v:group>
            <w10:wrap type="none"/>
          </v:group>
        </w:pict>
      </w:r>
      <w:r>
        <w:rPr/>
        <w:pict>
          <v:group style="position:absolute;margin-left:34.015701pt;margin-top:49.129292pt;width:751.181pt;height:.1pt;mso-position-horizontal-relative:page;mso-position-vertical-relative:paragraph;z-index:-977" coordorigin="680,983" coordsize="15024,2">
            <v:shape style="position:absolute;left:680;top:983;width:15024;height:2" coordorigin="680,983" coordsize="15024,0" path="m680,983l15704,983e" filled="f" stroked="t" strokeweight="1pt" strokecolor="#00AA59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1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55" w:lineRule="auto"/>
        <w:ind w:right="-3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6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6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6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96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19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ЬК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1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2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98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5" w:lineRule="auto"/>
        <w:ind w:right="20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355"/>
        <w:jc w:val="both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20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1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7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7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97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97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7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97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5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9" w:lineRule="exact"/>
        <w:ind w:right="-6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55" w:lineRule="auto"/>
        <w:ind w:right="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19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55" w:lineRule="auto"/>
        <w:ind w:right="-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98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15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9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8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3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11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12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ИОНО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7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25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4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1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28" w:lineRule="exact"/>
        <w:ind w:right="418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ие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98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</w:rPr>
        <w:t>МО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3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6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ано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ое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0" w:lineRule="exact"/>
        <w:ind w:right="54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ца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5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6" w:after="0" w:line="220" w:lineRule="exact"/>
        <w:ind w:left="283" w:right="596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пять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ия.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ind w:left="283" w:right="128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right="56" w:firstLine="38"/>
        <w:jc w:val="both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ави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наш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уницип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5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98"/>
        </w:rPr>
        <w:t>мин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ми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ави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цу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ву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!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3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це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х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оп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э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гол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!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7" w:lineRule="auto"/>
        <w:ind w:right="130"/>
        <w:jc w:val="left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—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7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7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7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7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7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7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6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7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7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7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7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7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9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от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дет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уч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дет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–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это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емо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и!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60" w:right="700"/>
          <w:cols w:num="5" w:equalWidth="0">
            <w:col w:w="2434" w:space="242"/>
            <w:col w:w="2315" w:space="227"/>
            <w:col w:w="2218" w:space="324"/>
            <w:col w:w="2292" w:space="415"/>
            <w:col w:w="4673"/>
          </w:cols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2" w:after="0" w:line="516" w:lineRule="exact"/>
        <w:ind w:left="120" w:right="8989"/>
        <w:jc w:val="left"/>
        <w:rPr>
          <w:rFonts w:ascii="AvantGardeGothicCTT" w:hAnsi="AvantGardeGothicCTT" w:cs="AvantGardeGothicCTT" w:eastAsia="AvantGardeGothicCTT"/>
          <w:sz w:val="49"/>
          <w:szCs w:val="49"/>
        </w:rPr>
      </w:pPr>
      <w:rPr/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-52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орячая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пора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для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работ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по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-9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аго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-2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</w:rPr>
        <w:t>стройству</w:t>
      </w:r>
      <w:r>
        <w:rPr>
          <w:rFonts w:ascii="AvantGardeGothicCTT" w:hAnsi="AvantGardeGothicCTT" w:cs="AvantGardeGothicCTT" w:eastAsia="AvantGardeGothicCTT"/>
          <w:sz w:val="49"/>
          <w:szCs w:val="49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4" w:lineRule="exact"/>
        <w:ind w:left="120" w:right="9024"/>
        <w:jc w:val="left"/>
        <w:rPr>
          <w:rFonts w:ascii="AvantGardeGothicC" w:hAnsi="AvantGardeGothicC" w:cs="AvantGardeGothicC" w:eastAsia="AvantGardeGothicC"/>
          <w:sz w:val="23"/>
          <w:szCs w:val="23"/>
        </w:rPr>
      </w:pPr>
      <w:rPr/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2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4"/>
          <w:w w:val="100"/>
        </w:rPr>
        <w:t>ж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"/>
          <w:w w:val="100"/>
        </w:rPr>
        <w:t>б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"/>
          <w:w w:val="100"/>
        </w:rPr>
        <w:t>х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5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3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3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рр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3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3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ор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3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й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5"/>
          <w:w w:val="100"/>
        </w:rPr>
        <w:t>Г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6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мин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8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6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6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0"/>
          <w:w w:val="103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-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2"/>
          <w:w w:val="100"/>
        </w:rPr>
        <w:t>у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7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7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1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б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у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2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об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3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3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щ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3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3"/>
        </w:rPr>
        <w:t>ю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бо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3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5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"/>
          <w:w w:val="100"/>
        </w:rPr>
        <w:t>х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1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7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п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б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у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ву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1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2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2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0"/>
          <w:w w:val="102"/>
        </w:rPr>
        <w:t>у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2"/>
        </w:rPr>
        <w:t>тр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2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2"/>
        </w:rPr>
        <w:t>к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2"/>
        </w:rPr>
        <w:t>в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2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2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2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2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2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"/>
          <w:w w:val="102"/>
        </w:rPr>
        <w:t>ь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2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2"/>
        </w:rPr>
        <w:t>ы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2"/>
        </w:rPr>
        <w:t>х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6"/>
          <w:w w:val="102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3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3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рр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3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3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ор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3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й,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2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7"/>
          <w:w w:val="100"/>
        </w:rPr>
        <w:t>д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у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нн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5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ни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6"/>
          <w:w w:val="100"/>
        </w:rPr>
        <w:t> 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3"/>
        </w:rPr>
        <w:t>п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3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г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2"/>
          <w:w w:val="103"/>
        </w:rPr>
        <w:t>р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5"/>
          <w:w w:val="103"/>
        </w:rPr>
        <w:t>ам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м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4"/>
          <w:w w:val="103"/>
        </w:rPr>
        <w:t>о</w:t>
      </w:r>
      <w:r>
        <w:rPr>
          <w:rFonts w:ascii="AvantGardeGothicC" w:hAnsi="AvantGardeGothicC" w:cs="AvantGardeGothicC" w:eastAsia="AvantGardeGothicC"/>
          <w:sz w:val="23"/>
          <w:szCs w:val="23"/>
          <w:color w:val="58595B"/>
          <w:spacing w:val="0"/>
          <w:w w:val="103"/>
        </w:rPr>
        <w:t>й</w:t>
      </w:r>
      <w:r>
        <w:rPr>
          <w:rFonts w:ascii="AvantGardeGothicC" w:hAnsi="AvantGardeGothicC" w:cs="AvantGardeGothicC" w:eastAsia="AvantGardeGothicC"/>
          <w:sz w:val="23"/>
          <w:szCs w:val="23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exact"/>
        <w:ind w:left="120" w:right="8989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8989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8989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5;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9;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2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8989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2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ind w:left="120" w:right="9173" w:firstLine="283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жд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год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ито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мфорт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60" w:right="700"/>
        </w:sectPr>
      </w:pPr>
      <w:rPr/>
    </w:p>
    <w:p>
      <w:pPr>
        <w:spacing w:before="60" w:after="0" w:line="240" w:lineRule="auto"/>
        <w:ind w:left="376" w:right="-20"/>
        <w:jc w:val="left"/>
        <w:tabs>
          <w:tab w:pos="13460" w:val="left"/>
        </w:tabs>
        <w:rPr>
          <w:rFonts w:ascii="HeliosCondLight" w:hAnsi="HeliosCondLight" w:cs="HeliosCondLight" w:eastAsia="HeliosCondLight"/>
          <w:sz w:val="24"/>
          <w:szCs w:val="24"/>
        </w:rPr>
      </w:pPr>
      <w:rPr/>
      <w:r>
        <w:rPr/>
        <w:pict>
          <v:group style="position:absolute;margin-left:34.015598pt;margin-top:36.085209pt;width:751.181pt;height:.1pt;mso-position-horizontal-relative:page;mso-position-vertical-relative:paragraph;z-index:-975" coordorigin="680,722" coordsize="15024,2">
            <v:shape style="position:absolute;left:680;top:722;width:15024;height:2" coordorigin="680,722" coordsize="15024,0" path="m680,722l15704,722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169.882004pt;margin-top:5.07221pt;width:15.63pt;height:18.664pt;mso-position-horizontal-relative:page;mso-position-vertical-relative:paragraph;z-index:-973" coordorigin="3398,101" coordsize="313,373">
            <v:group style="position:absolute;left:3408;top:111;width:293;height:353" coordorigin="3408,111" coordsize="293,353">
              <v:shape style="position:absolute;left:3408;top:111;width:293;height:353" coordorigin="3408,111" coordsize="293,353" path="m3408,465l3700,465,3700,111,3408,111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221pt;width:45.465pt;height:18.664pt;mso-position-horizontal-relative:page;mso-position-vertical-relative:paragraph;z-index:-972" coordorigin="3793,101" coordsize="909,373">
            <v:group style="position:absolute;left:3803;top:111;width:244;height:353" coordorigin="3803,111" coordsize="244,353">
              <v:shape style="position:absolute;left:3803;top:111;width:244;height:353" coordorigin="3803,111" coordsize="244,353" path="m3803,465l4047,465,4047,111,3803,111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1;width:286;height:353" coordorigin="4081,111" coordsize="286,353">
              <v:shape style="position:absolute;left:4081;top:111;width:286;height:353" coordorigin="4081,111" coordsize="286,353" path="m4081,465l4366,465,4366,111,4081,111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2,4113,363,4149,410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4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1;width:293;height:353" coordorigin="4399,111" coordsize="293,353">
              <v:shape style="position:absolute;left:4399;top:111;width:293;height:353" coordorigin="4399,111" coordsize="293,353" path="m4399,465l4692,465,4692,111,4399,111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3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0821pt;width:6.861325pt;height:6.343pt;mso-position-horizontal-relative:page;mso-position-vertical-relative:paragraph;z-index:-971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3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441pt;width:116.8686pt;height:10.0091pt;mso-position-horizontal-relative:page;mso-position-vertical-relative:paragraph;z-index:-970" type="#_x0000_t75">
            <v:imagedata r:id="rId25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  <w:t>4</w: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-88"/>
          <w:w w:val="100"/>
          <w:position w:val="-8"/>
        </w:rPr>
        <w:t> </w: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  <w:tab/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8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1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(100)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август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5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  <w:position w:val="0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35" w:lineRule="exact"/>
        <w:ind w:left="138" w:right="-20"/>
        <w:jc w:val="left"/>
        <w:rPr>
          <w:rFonts w:ascii="AvantGardeGothicCTT" w:hAnsi="AvantGardeGothicCTT" w:cs="AvantGardeGothicCTT" w:eastAsia="AvantGardeGothicCTT"/>
          <w:sz w:val="65"/>
          <w:szCs w:val="65"/>
        </w:rPr>
      </w:pPr>
      <w:rPr/>
      <w:r>
        <w:rPr/>
        <w:pict>
          <v:group style="position:absolute;margin-left:33.515598pt;margin-top:-46.673267pt;width:752.181pt;height:36.656pt;mso-position-horizontal-relative:page;mso-position-vertical-relative:paragraph;z-index:-974" coordorigin="670,-933" coordsize="15044,733">
            <v:group style="position:absolute;left:680;top:-923;width:15024;height:2" coordorigin="680,-923" coordsize="15024,2">
              <v:shape style="position:absolute;left:680;top:-923;width:15024;height:2" coordorigin="680,-923" coordsize="15024,0" path="m680,-923l15704,-923e" filled="f" stroked="t" strokeweight="1pt" strokecolor="#575B5F">
                <v:path arrowok="t"/>
              </v:shape>
            </v:group>
            <v:group style="position:absolute;left:3061;top:-923;width:2;height:718" coordorigin="3061,-923" coordsize="2,718">
              <v:shape style="position:absolute;left:3061;top:-923;width:2;height:718" coordorigin="3061,-923" coordsize="0,718" path="m3061,-923l3061,-205e" filled="f" stroked="t" strokeweight=".5pt" strokecolor="#575B5F">
                <v:path arrowok="t"/>
              </v:shape>
            </v:group>
            <v:group style="position:absolute;left:12411;top:-923;width:2;height:718" coordorigin="12411,-923" coordsize="2,718">
              <v:shape style="position:absolute;left:12411;top:-923;width:2;height:718" coordorigin="12411,-923" coordsize="0,718" path="m12411,-923l12411,-205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Осень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–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время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активных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65"/>
          <w:szCs w:val="65"/>
          <w:color w:val="231F20"/>
          <w:spacing w:val="0"/>
          <w:w w:val="100"/>
          <w:b/>
          <w:bCs/>
          <w:position w:val="-1"/>
        </w:rPr>
        <w:t>любознательных!</w:t>
      </w:r>
      <w:r>
        <w:rPr>
          <w:rFonts w:ascii="AvantGardeGothicCTT" w:hAnsi="AvantGardeGothicCTT" w:cs="AvantGardeGothicCTT" w:eastAsia="AvantGardeGothicCTT"/>
          <w:sz w:val="65"/>
          <w:szCs w:val="65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0" w:lineRule="exact"/>
        <w:ind w:left="140" w:right="5259"/>
        <w:jc w:val="left"/>
        <w:rPr>
          <w:rFonts w:ascii="AvantGardeGothicC" w:hAnsi="AvantGardeGothicC" w:cs="AvantGardeGothicC" w:eastAsia="AvantGardeGothicC"/>
          <w:sz w:val="25"/>
          <w:szCs w:val="25"/>
        </w:rPr>
      </w:pPr>
      <w:rPr/>
      <w:r>
        <w:rPr/>
        <w:pict>
          <v:shape style="position:absolute;margin-left:542.392212pt;margin-top:-.345827pt;width:242.804657pt;height:144pt;mso-position-horizontal-relative:page;mso-position-vertical-relative:paragraph;z-index:-967" type="#_x0000_t75">
            <v:imagedata r:id="rId26" o:title=""/>
          </v:shape>
        </w:pic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5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э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к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щ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г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й.</w:t>
      </w:r>
      <w:r>
        <w:rPr>
          <w:rFonts w:ascii="AvantGardeGothicC" w:hAnsi="AvantGardeGothicC" w:cs="AvantGardeGothicC" w:eastAsia="AvantGardeGothicC"/>
          <w:sz w:val="25"/>
          <w:szCs w:val="25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exact"/>
        <w:ind w:left="5508" w:right="5127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4.015999pt;margin-top:-2.399782pt;width:242.789389pt;height:144pt;mso-position-horizontal-relative:page;mso-position-vertical-relative:paragraph;z-index:-969" type="#_x0000_t75">
            <v:imagedata r:id="rId27" o:title=""/>
          </v:shape>
        </w:pict>
      </w:r>
      <w:r>
        <w:rPr/>
        <w:pict>
          <v:group style="position:absolute;margin-left:288.20401pt;margin-top:42.426819pt;width:242.541pt;height:.1pt;mso-position-horizontal-relative:page;mso-position-vertical-relative:paragraph;z-index:-957" coordorigin="5764,849" coordsize="4851,2">
            <v:shape style="position:absolute;left:5764;top:849;width:4851;height:2" coordorigin="5764,849" coordsize="4851,0" path="m5764,849l10615,849e" filled="f" stroked="t" strokeweight="2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5508" w:right="5126" w:firstLine="-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400" w:h="23820"/>
          <w:pgMar w:top="1000" w:bottom="280" w:left="54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exact"/>
        <w:ind w:left="666" w:right="-55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298302pt;margin-top:-1.314175pt;width:28.002384pt;height:47.6231pt;mso-position-horizontal-relative:page;mso-position-vertical-relative:paragraph;z-index:-953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В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55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e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v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k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y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ind w:left="140" w:right="-62" w:firstLine="283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нный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55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ind w:left="140" w:right="-56" w:firstLine="283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4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15701pt;margin-top:-4.331994pt;width:242.805pt;height:.1pt;mso-position-horizontal-relative:page;mso-position-vertical-relative:paragraph;z-index:-965" coordorigin="680,-87" coordsize="4856,2">
            <v:shape style="position:absolute;left:680;top:-87;width:4856;height:2" coordorigin="680,-87" coordsize="4856,0" path="m680,-87l5536,-87e" filled="f" stroked="t" strokeweight="2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424" w:right="-6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  <w:i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4" w:right="-6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4" w:right="-6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-Н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пр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бр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2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15701pt;margin-top:19.689123pt;width:242.805pt;height:.1pt;mso-position-horizontal-relative:page;mso-position-vertical-relative:paragraph;z-index:-964" coordorigin="680,394" coordsize="4856,2">
            <v:shape style="position:absolute;left:680;top:394;width:4856;height:2" coordorigin="680,394" coordsize="4856,0" path="m680,394l5536,394e" filled="f" stroked="t" strokeweight="2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424" w:right="-55" w:firstLine="-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15701pt;margin-top:78.453003pt;width:242.805pt;height:.1pt;mso-position-horizontal-relative:page;mso-position-vertical-relative:paragraph;z-index:-963" coordorigin="680,1569" coordsize="4856,2">
            <v:shape style="position:absolute;left:680;top:1569;width:4856;height:2" coordorigin="680,1569" coordsize="4856,0" path="m680,1569l5536,1569e" filled="f" stroked="t" strokeweight="2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exact"/>
        <w:ind w:left="140" w:right="-4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3.015999pt;margin-top:21.0203pt;width:753.181pt;height:365.866pt;mso-position-horizontal-relative:page;mso-position-vertical-relative:paragraph;z-index:-962" coordorigin="660,420" coordsize="15064,7317">
            <v:group style="position:absolute;left:680;top:6040;width:15024;height:1678" coordorigin="680,6040" coordsize="15024,1678">
              <v:shape style="position:absolute;left:680;top:6040;width:15024;height:1678" coordorigin="680,6040" coordsize="15024,1678" path="m680,7718l15704,7718,15704,6040,680,6040,680,7718e" filled="t" fillcolor="#E7F3E9" stroked="f">
                <v:path arrowok="t"/>
                <v:fill/>
              </v:shape>
            </v:group>
            <v:group style="position:absolute;left:680;top:5979;width:15024;height:2" coordorigin="680,5979" coordsize="15024,2">
              <v:shape style="position:absolute;left:680;top:5979;width:15024;height:2" coordorigin="680,5979" coordsize="15024,0" path="m680,5979l15704,5979e" filled="f" stroked="t" strokeweight="1pt" strokecolor="#00AA59">
                <v:path arrowok="t"/>
              </v:shape>
            </v:group>
            <v:group style="position:absolute;left:4528;top:6259;width:688;height:633" coordorigin="4528,6259" coordsize="688,633">
              <v:shape style="position:absolute;left:4528;top:6259;width:688;height:633" coordorigin="4528,6259" coordsize="688,633" path="m4528,6893l5217,6893,5217,6259,4528,6259,4528,6893e" filled="t" fillcolor="#49A95F" stroked="f">
                <v:path arrowok="t"/>
                <v:fill/>
              </v:shape>
            </v:group>
            <v:group style="position:absolute;left:965;top:7076;width:222;height:224" coordorigin="965,7076" coordsize="222,224">
              <v:shape style="position:absolute;left:965;top:7076;width:222;height:224" coordorigin="965,7076" coordsize="222,224" path="m1094,7076l1023,7092,978,7135,965,7174,967,7200,994,7262,1046,7296,1077,7300,1100,7298,1157,7267,1187,7209,1186,7182,1162,7117,1114,7081,1094,7076e" filled="t" fillcolor="#5BBB5D" stroked="f">
                <v:path arrowok="t"/>
                <v:fill/>
              </v:shape>
            </v:group>
            <v:group style="position:absolute;left:1010;top:7157;width:47;height:62" coordorigin="1010,7157" coordsize="47,62">
              <v:shape style="position:absolute;left:1010;top:7157;width:47;height:62" coordorigin="1010,7157" coordsize="47,62" path="m1057,7205l1010,7205,1010,7219,1057,7219,1057,7205e" filled="t" fillcolor="#FFFFFF" stroked="f">
                <v:path arrowok="t"/>
                <v:fill/>
              </v:shape>
              <v:shape style="position:absolute;left:1010;top:7157;width:47;height:62" coordorigin="1010,7157" coordsize="47,62" path="m1043,7177l1025,7177,1025,7205,1043,7205,1043,7177e" filled="t" fillcolor="#FFFFFF" stroked="f">
                <v:path arrowok="t"/>
                <v:fill/>
              </v:shape>
              <v:shape style="position:absolute;left:1010;top:7157;width:47;height:62" coordorigin="1010,7157" coordsize="47,62" path="m1043,7157l1029,7157,1026,7162,1021,7165,1012,7167,1012,7181,1015,7181,1020,7179,1025,7177,1043,7177,1043,7157e" filled="t" fillcolor="#FFFFFF" stroked="f">
                <v:path arrowok="t"/>
                <v:fill/>
              </v:shape>
            </v:group>
            <v:group style="position:absolute;left:1061;top:7157;width:47;height:62" coordorigin="1061,7157" coordsize="47,62">
              <v:shape style="position:absolute;left:1061;top:7157;width:47;height:62" coordorigin="1061,7157" coordsize="47,62" path="m1108,7171l1086,7171,1087,7172,1090,7174,1090,7175,1090,7179,1061,7205,1061,7219,1108,7219,1108,7204,1085,7204,1096,7197,1102,7191,1107,7184,1108,7181,1108,7171e" filled="t" fillcolor="#FFFFFF" stroked="f">
                <v:path arrowok="t"/>
                <v:fill/>
              </v:shape>
              <v:shape style="position:absolute;left:1061;top:7157;width:47;height:62" coordorigin="1061,7157" coordsize="47,62" path="m1092,7157l1079,7157,1074,7159,1065,7166,1062,7171,1061,7178,1077,7181,1077,7174,1080,7171,1108,7171,1106,7166,1097,7159,1092,7157e" filled="t" fillcolor="#FFFFFF" stroked="f">
                <v:path arrowok="t"/>
                <v:fill/>
              </v:shape>
            </v:group>
            <v:group style="position:absolute;left:1117;top:7166;width:28;height:45" coordorigin="1117,7166" coordsize="28,45">
              <v:shape style="position:absolute;left:1117;top:7166;width:28;height:45" coordorigin="1117,7166" coordsize="28,45" path="m1144,7194l1133,7194,1133,7211,1144,7211,1144,7194e" filled="t" fillcolor="#FFFFFF" stroked="f">
                <v:path arrowok="t"/>
                <v:fill/>
              </v:shape>
              <v:shape style="position:absolute;left:1117;top:7166;width:28;height:45" coordorigin="1117,7166" coordsize="28,45" path="m1161,7183l1117,7183,1117,7194,1161,7194,1161,7183e" filled="t" fillcolor="#FFFFFF" stroked="f">
                <v:path arrowok="t"/>
                <v:fill/>
              </v:shape>
              <v:shape style="position:absolute;left:1117;top:7166;width:28;height:45" coordorigin="1117,7166" coordsize="28,45" path="m1144,7166l1133,7166,1133,7183,1144,7183,1144,7166e" filled="t" fillcolor="#FFFFFF" stroked="f">
                <v:path arrowok="t"/>
                <v:fill/>
              </v:shape>
              <v:shape style="position:absolute;left:900;top:6214;width:907;height:788" type="#_x0000_t75">
                <v:imagedata r:id="rId28" o:title=""/>
              </v:shape>
            </v:group>
            <v:group style="position:absolute;left:4486;top:6259;width:2;height:633" coordorigin="4486,6259" coordsize="2,633">
              <v:shape style="position:absolute;left:4486;top:6259;width:2;height:633" coordorigin="4486,6259" coordsize="0,633" path="m4486,6259l4486,6893e" filled="f" stroked="t" strokeweight="3.559pt" strokecolor="#86CA92">
                <v:path arrowok="t"/>
              </v:shape>
            </v:group>
            <v:group style="position:absolute;left:1900;top:6259;width:576;height:696" coordorigin="1900,6259" coordsize="576,696">
              <v:shape style="position:absolute;left:1900;top:6259;width:576;height:696" coordorigin="1900,6259" coordsize="576,696" path="m1900,6955l2477,6955,2477,6259,1900,6259,1900,6955e" filled="t" fillcolor="#4AA75E" stroked="f">
                <v:path arrowok="t"/>
                <v:fill/>
              </v:shape>
            </v:group>
            <v:group style="position:absolute;left:1941;top:6320;width:471;height:571" coordorigin="1941,6320" coordsize="471,571">
              <v:shape style="position:absolute;left:1941;top:6320;width:471;height:571" coordorigin="1941,6320" coordsize="471,571" path="m2006,6320l1941,6320,2161,6742,2094,6891,2153,6891,2248,6680,2191,6680,2006,6320e" filled="t" fillcolor="#FFFFFF" stroked="f">
                <v:path arrowok="t"/>
                <v:fill/>
              </v:shape>
              <v:shape style="position:absolute;left:1941;top:6320;width:471;height:571" coordorigin="1941,6320" coordsize="471,571" path="m2411,6320l2352,6320,2191,6680,2248,6680,2411,6320e" filled="t" fillcolor="#FFFFFF" stroked="f">
                <v:path arrowok="t"/>
                <v:fill/>
              </v:shape>
            </v:group>
            <v:group style="position:absolute;left:2595;top:6259;width:481;height:696" coordorigin="2595,6259" coordsize="481,696">
              <v:shape style="position:absolute;left:2595;top:6259;width:481;height:696" coordorigin="2595,6259" coordsize="481,696" path="m2595,6955l3076,6955,3076,6259,2595,6259,2595,6955e" filled="t" fillcolor="#86CA92" stroked="f">
                <v:path arrowok="t"/>
                <v:fill/>
              </v:shape>
            </v:group>
            <v:group style="position:absolute;left:2660;top:6469;width:350;height:422" coordorigin="2660,6469" coordsize="350,422">
              <v:shape style="position:absolute;left:2660;top:6469;width:350;height:422" coordorigin="2660,6469" coordsize="350,422" path="m2717,6469l2660,6469,2660,6891,2717,6891,2717,6700,3011,6700,3011,6648,2717,6648,2717,6469e" filled="t" fillcolor="#FFFFFF" stroked="f">
                <v:path arrowok="t"/>
                <v:fill/>
              </v:shape>
            </v:group>
            <v:group style="position:absolute;left:2982;top:6469;width:2;height:422" coordorigin="2982,6469" coordsize="2,422">
              <v:shape style="position:absolute;left:2982;top:6469;width:2;height:422" coordorigin="2982,6469" coordsize="0,422" path="m2982,6469l2982,6891e" filled="f" stroked="t" strokeweight="2.954pt" strokecolor="#FFFFFF">
                <v:path arrowok="t"/>
              </v:shape>
            </v:group>
            <v:group style="position:absolute;left:3142;top:6259;width:563;height:696" coordorigin="3142,6259" coordsize="563,696">
              <v:shape style="position:absolute;left:3142;top:6259;width:563;height:696" coordorigin="3142,6259" coordsize="563,696" path="m3142,6955l3705,6955,3705,6259,3142,6259,3142,6955e" filled="t" fillcolor="#4D6E53" stroked="f">
                <v:path arrowok="t"/>
                <v:fill/>
              </v:shape>
            </v:group>
            <v:group style="position:absolute;left:3193;top:6460;width:364;height:441" coordorigin="3193,6460" coordsize="364,441">
              <v:shape style="position:absolute;left:3193;top:6460;width:364;height:441" coordorigin="3193,6460" coordsize="364,441" path="m3411,6460l3343,6469,3281,6500,3236,6547,3207,6602,3194,6663,3193,6683,3194,6707,3212,6771,3247,6825,3296,6865,3357,6891,3429,6900,3456,6898,3521,6873,3554,6848,3399,6848,3377,6844,3318,6816,3274,6768,3251,6705,3250,6683,3250,6673,3265,6608,3303,6557,3358,6523,3427,6510,3557,6510,3544,6499,3488,6470,3429,6460,3411,6460e" filled="t" fillcolor="#FFFFFF" stroked="f">
                <v:path arrowok="t"/>
                <v:fill/>
              </v:shape>
            </v:group>
            <v:group style="position:absolute;left:3585;top:6812;width:54;height:79" coordorigin="3585,6812" coordsize="54,79">
              <v:shape style="position:absolute;left:3585;top:6812;width:54;height:79" coordorigin="3585,6812" coordsize="54,79" path="m3585,6851l3639,6851e" filled="f" stroked="t" strokeweight="4.035pt" strokecolor="#FFFFFF">
                <v:path arrowok="t"/>
              </v:shape>
            </v:group>
            <v:group style="position:absolute;left:3399;top:6510;width:240;height:337" coordorigin="3399,6510" coordsize="240,337">
              <v:shape style="position:absolute;left:3399;top:6510;width:240;height:337" coordorigin="3399,6510" coordsize="240,337" path="m3557,6510l3427,6510,3449,6513,3470,6519,3525,6550,3564,6601,3583,6669,3584,6694,3581,6715,3558,6773,3513,6817,3449,6843,3399,6848,3554,6848,3564,6837,3575,6824,3583,6812,3639,6812,3639,6542,3585,6542,3577,6533,3561,6514,3557,6510e" filled="t" fillcolor="#FFFFFF" stroked="f">
                <v:path arrowok="t"/>
                <v:fill/>
              </v:shape>
            </v:group>
            <v:group style="position:absolute;left:3585;top:6469;width:54;height:73" coordorigin="3585,6469" coordsize="54,73">
              <v:shape style="position:absolute;left:3585;top:6469;width:54;height:73" coordorigin="3585,6469" coordsize="54,73" path="m3585,6505l3639,6505e" filled="f" stroked="t" strokeweight="3.764pt" strokecolor="#FFFFFF">
                <v:path arrowok="t"/>
              </v:shape>
            </v:group>
            <v:group style="position:absolute;left:3770;top:6259;width:576;height:696" coordorigin="3770,6259" coordsize="576,696">
              <v:shape style="position:absolute;left:3770;top:6259;width:576;height:696" coordorigin="3770,6259" coordsize="576,696" path="m3770,6955l4347,6955,4347,6259,3770,6259,3770,6955e" filled="t" fillcolor="#69BF6B" stroked="f">
                <v:path arrowok="t"/>
                <v:fill/>
              </v:shape>
            </v:group>
            <v:group style="position:absolute;left:3841;top:6459;width:372;height:441" coordorigin="3841,6459" coordsize="372,441">
              <v:shape style="position:absolute;left:3841;top:6459;width:372;height:441" coordorigin="3841,6459" coordsize="372,441" path="m4045,6459l3973,6477,3916,6514,3875,6564,3850,6621,3841,6680,3842,6701,3857,6761,3887,6815,3934,6860,3996,6890,4073,6900,4100,6898,4168,6878,4213,6848,4049,6848,4028,6844,3973,6819,3930,6773,3905,6708,3900,6656,3904,6634,3932,6576,3980,6533,4045,6512,4069,6510,4210,6510,4197,6500,4141,6473,4071,6460,4045,6459e" filled="t" fillcolor="#FFFFFF" stroked="f">
                <v:path arrowok="t"/>
                <v:fill/>
              </v:shape>
            </v:group>
            <v:group style="position:absolute;left:4049;top:6767;width:223;height:81" coordorigin="4049,6767" coordsize="223,81">
              <v:shape style="position:absolute;left:4049;top:6767;width:223;height:81" coordorigin="4049,6767" coordsize="223,81" path="m4272,6767l4198,6784,4185,6799,4171,6812,4117,6839,4049,6848,4213,6848,4255,6798,4264,6783,4272,6767e" filled="t" fillcolor="#FFFFFF" stroked="f">
                <v:path arrowok="t"/>
                <v:fill/>
              </v:shape>
            </v:group>
            <v:group style="position:absolute;left:4069;top:6510;width:201;height:86" coordorigin="4069,6510" coordsize="201,86">
              <v:shape style="position:absolute;left:4069;top:6510;width:201;height:86" coordorigin="4069,6510" coordsize="201,86" path="m4210,6510l4069,6510,4080,6511,4095,6513,4152,6534,4209,6597,4270,6590,4227,6525,4213,6512,4210,6510e" filled="t" fillcolor="#FFFFFF" stroked="f">
                <v:path arrowok="t"/>
                <v:fill/>
              </v:shape>
            </v:group>
            <v:group style="position:absolute;left:915;top:7410;width:93;height:101" coordorigin="915,7410" coordsize="93,101">
              <v:shape style="position:absolute;left:915;top:7410;width:93;height:101" coordorigin="915,7410" coordsize="93,101" path="m915,7511l1007,7511,1007,7410,915,7410,915,7511e" filled="t" fillcolor="#4AA75E" stroked="f">
                <v:path arrowok="t"/>
                <v:fill/>
              </v:shape>
            </v:group>
            <v:group style="position:absolute;left:1261;top:7410;width:2;height:101" coordorigin="1261,7410" coordsize="2,101">
              <v:shape style="position:absolute;left:1261;top:7410;width:2;height:101" coordorigin="1261,7410" coordsize="0,101" path="m1261,7410l1261,7511e" filled="f" stroked="t" strokeweight="1.876pt" strokecolor="#86CA92">
                <v:path arrowok="t"/>
              </v:shape>
            </v:group>
            <v:group style="position:absolute;left:1057;top:7410;width:2;height:101" coordorigin="1057,7410" coordsize="2,101">
              <v:shape style="position:absolute;left:1057;top:7410;width:2;height:101" coordorigin="1057,7410" coordsize="0,101" path="m1057,7410l1057,7511e" filled="f" stroked="t" strokeweight="2.942pt" strokecolor="#86CA92">
                <v:path arrowok="t"/>
              </v:shape>
            </v:group>
            <v:group style="position:absolute;left:1116;top:7410;width:2;height:101" coordorigin="1116,7410" coordsize="2,101">
              <v:shape style="position:absolute;left:1116;top:7410;width:2;height:101" coordorigin="1116,7410" coordsize="0,101" path="m1116,7410l1116,7511e" filled="f" stroked="t" strokeweight="1.876pt" strokecolor="#4D6E53">
                <v:path arrowok="t"/>
              </v:shape>
            </v:group>
            <v:group style="position:absolute;left:1189;top:7410;width:2;height:101" coordorigin="1189,7410" coordsize="2,101">
              <v:shape style="position:absolute;left:1189;top:7410;width:2;height:101" coordorigin="1189,7410" coordsize="0,101" path="m1189,7410l1189,7511e" filled="f" stroked="t" strokeweight="4.29pt" strokecolor="#69BF6B">
                <v:path arrowok="t"/>
              </v:shape>
            </v:group>
            <v:group style="position:absolute;left:1306;top:7410;width:3911;height:103" coordorigin="1306,7410" coordsize="3911,103">
              <v:shape style="position:absolute;left:1306;top:7410;width:3911;height:103" coordorigin="1306,7410" coordsize="3911,103" path="m1306,7513l5217,7513,5217,7410,1306,7410,1306,7513e" filled="t" fillcolor="#49A95F" stroked="f">
                <v:path arrowok="t"/>
                <v:fill/>
              </v:shape>
            </v:group>
            <v:group style="position:absolute;left:1302;top:7090;width:211;height:196" coordorigin="1302,7090" coordsize="211,196">
              <v:shape style="position:absolute;left:1302;top:7090;width:211;height:196" coordorigin="1302,7090" coordsize="211,196" path="m1491,7188l1359,7188,1429,7188,1453,7191,1471,7195,1482,7201,1493,7215,1495,7238,1486,7254,1468,7264,1439,7267,1306,7267,1302,7270,1302,7283,1306,7286,1449,7286,1504,7260,1513,7213,1503,7196,1491,7188e" filled="t" fillcolor="#231F20" stroked="f">
                <v:path arrowok="t"/>
                <v:fill/>
              </v:shape>
              <v:shape style="position:absolute;left:1302;top:7090;width:211;height:196" coordorigin="1302,7090" coordsize="211,196" path="m1359,7109l1340,7109,1340,7267,1359,7267,1359,7188,1491,7188,1485,7184,1461,7176,1476,7169,1359,7169,1359,7109e" filled="t" fillcolor="#231F20" stroked="f">
                <v:path arrowok="t"/>
                <v:fill/>
              </v:shape>
              <v:shape style="position:absolute;left:1302;top:7090;width:211;height:196" coordorigin="1302,7090" coordsize="211,196" path="m1418,7090l1306,7090,1302,7093,1302,7106,1306,7109,1429,7109,1451,7111,1465,7116,1472,7121,1476,7128,1474,7148,1463,7160,1441,7167,1410,7169,1476,7169,1480,7167,1491,7151,1494,7127,1486,7111,1471,7099,1448,7092,1418,7090e" filled="t" fillcolor="#231F20" stroked="f">
                <v:path arrowok="t"/>
                <v:fill/>
              </v:shape>
              <v:shape style="position:absolute;left:1629;top:7005;width:3604;height:299" type="#_x0000_t75">
                <v:imagedata r:id="rId29" o:title=""/>
              </v:shape>
            </v:group>
            <v:group style="position:absolute;left:915;top:7359;width:4302;height:2" coordorigin="915,7359" coordsize="4302,2">
              <v:shape style="position:absolute;left:915;top:7359;width:4302;height:2" coordorigin="915,7359" coordsize="4302,0" path="m915,7359l5217,7359e" filled="f" stroked="t" strokeweight=".673pt" strokecolor="#B6BCC2">
                <v:path arrowok="t"/>
              </v:shape>
              <v:shape style="position:absolute;left:680;top:420;width:15031;height:5520" type="#_x0000_t75">
                <v:imagedata r:id="rId30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6" w:after="0" w:line="240" w:lineRule="exact"/>
        <w:ind w:left="6" w:right="-64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жела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ие: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290" w:right="-62" w:firstLine="-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288.20401pt;margin-top:-5.531129pt;width:242.541pt;height:.1pt;mso-position-horizontal-relative:page;mso-position-vertical-relative:paragraph;z-index:-956" coordorigin="5764,-111" coordsize="4851,2">
            <v:shape style="position:absolute;left:5764;top:-111;width:4851;height:2" coordorigin="5764,-111" coordsize="4851,0" path="m5764,-111l10615,-111e" filled="f" stroked="t" strokeweight="2pt" strokecolor="#00AA59">
              <v:path arrowok="t"/>
            </v:shape>
          </v:group>
          <w10:wrap type="none"/>
        </w:pict>
      </w:r>
      <w:r>
        <w:rPr/>
        <w:pict>
          <v:group style="position:absolute;margin-left:288.20401pt;margin-top:114.468872pt;width:242.541pt;height:.1pt;mso-position-horizontal-relative:page;mso-position-vertical-relative:paragraph;z-index:-955" coordorigin="5764,2289" coordsize="4851,2">
            <v:shape style="position:absolute;left:5764;top:2289;width:4851;height:2" coordorigin="5764,2289" coordsize="4851,0" path="m5764,2289l10615,2289e" filled="f" stroked="t" strokeweight="2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290" w:right="-62" w:firstLine="-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288.20401pt;margin-top:30.511229pt;width:242.541pt;height:.1pt;mso-position-horizontal-relative:page;mso-position-vertical-relative:paragraph;z-index:-954" coordorigin="5764,610" coordsize="4851,2">
            <v:shape style="position:absolute;left:5764;top:610;width:4851;height:2" coordorigin="5764,610" coordsize="4851,0" path="m5764,610l10615,610e" filled="f" stroked="t" strokeweight="2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290" w:right="-62" w:firstLine="-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6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87.895996pt;margin-top:81.716187pt;width:242.849254pt;height:119.999798pt;mso-position-horizontal-relative:page;mso-position-vertical-relative:paragraph;z-index:-968" type="#_x0000_t75">
            <v:imagedata r:id="rId31" o:title=""/>
          </v:shape>
        </w:pict>
      </w:r>
      <w:r>
        <w:rPr/>
        <w:pict>
          <v:group style="position:absolute;margin-left:542.038025pt;margin-top:-2.283815pt;width:142.883pt;height:204.0pt;mso-position-horizontal-relative:page;mso-position-vertical-relative:paragraph;z-index:-961" coordorigin="10841,-46" coordsize="2858,4080">
            <v:group style="position:absolute;left:10857;top:-29;width:2824;height:4047" coordorigin="10857,-29" coordsize="2824,4047">
              <v:shape style="position:absolute;left:10857;top:-29;width:2824;height:4047" coordorigin="10857,-29" coordsize="2824,4047" path="m10857,4018l13682,4018,13682,-29,10857,-29,10857,4018xe" filled="f" stroked="t" strokeweight="1.666pt" strokecolor="#00AA59">
                <v:path arrowok="t"/>
              </v:shape>
              <v:shape style="position:absolute;left:12227;top:112;width:1291;height:1121" type="#_x0000_t75">
                <v:imagedata r:id="rId32" o:title=""/>
              </v:shape>
              <v:shape style="position:absolute;left:11069;top:1310;width:2159;height:452" type="#_x0000_t75">
                <v:imagedata r:id="rId33" o:title=""/>
              </v:shape>
              <v:shape style="position:absolute;left:10957;top:1922;width:2562;height:558" type="#_x0000_t75">
                <v:imagedata r:id="rId34" o:title=""/>
              </v:shape>
              <v:shape style="position:absolute;left:10957;top:2674;width:2539;height:558" type="#_x0000_t75">
                <v:imagedata r:id="rId35" o:title=""/>
              </v:shape>
              <v:shape style="position:absolute;left:10957;top:3424;width:2287;height:387" type="#_x0000_t75">
                <v:imagedata r:id="rId36" o:title=""/>
              </v:shape>
            </v:group>
            <w10:wrap type="none"/>
          </v:group>
        </w:pict>
      </w:r>
      <w:r>
        <w:rPr/>
        <w:pict>
          <v:group style="position:absolute;margin-left:693.468018pt;margin-top:114.130188pt;width:91.729pt;height:87.586pt;mso-position-horizontal-relative:page;mso-position-vertical-relative:paragraph;z-index:-959" coordorigin="13869,2283" coordsize="1835,1752">
            <v:shape style="position:absolute;left:13869;top:2283;width:1835;height:1752" type="#_x0000_t75">
              <v:imagedata r:id="rId37" o:title=""/>
            </v:shape>
            <v:shape style="position:absolute;left:13884;top:2349;width:1772;height:219" type="#_x0000_t75">
              <v:imagedata r:id="rId38" o:title=""/>
            </v:shape>
            <v:shape style="position:absolute;left:14306;top:2684;width:958;height:997" type="#_x0000_t75">
              <v:imagedata r:id="rId39" o:title=""/>
            </v:shape>
            <v:shape style="position:absolute;left:13943;top:3801;width:1687;height:195" type="#_x0000_t75">
              <v:imagedata r:id="rId40" o:title=""/>
            </v:shape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exact"/>
        <w:ind w:right="3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3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392212pt;margin-top:129.760132pt;width:242.804642pt;height:120pt;mso-position-horizontal-relative:page;mso-position-vertical-relative:paragraph;z-index:-966" type="#_x0000_t75">
            <v:imagedata r:id="rId41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оз-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+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540" w:right="580"/>
          <w:cols w:num="3" w:equalWidth="0">
            <w:col w:w="5005" w:space="213"/>
            <w:col w:w="4858" w:space="232"/>
            <w:col w:w="4972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40" w:right="580"/>
        </w:sectPr>
      </w:pPr>
      <w:rPr/>
    </w:p>
    <w:p>
      <w:pPr>
        <w:spacing w:before="56" w:after="0" w:line="277" w:lineRule="exact"/>
        <w:ind w:right="15"/>
        <w:jc w:val="righ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/>
        <w:pict>
          <v:group style="position:absolute;margin-left:692.63501pt;margin-top:575.544067pt;width:93.041pt;height:21.706pt;mso-position-horizontal-relative:page;mso-position-vertical-relative:page;z-index:-960" coordorigin="13853,11511" coordsize="1861,434">
            <v:group style="position:absolute;left:13869;top:11528;width:1828;height:401" coordorigin="13869,11528" coordsize="1828,401">
              <v:shape style="position:absolute;left:13869;top:11528;width:1828;height:401" coordorigin="13869,11528" coordsize="1828,401" path="m13869,11928l15697,11928,15697,11528,13869,11528,13869,11928e" filled="t" fillcolor="#49A95F" stroked="f">
                <v:path arrowok="t"/>
                <v:fill/>
              </v:shape>
            </v:group>
            <v:group style="position:absolute;left:13983;top:11644;width:151;height:180" coordorigin="13983,11644" coordsize="151,180">
              <v:shape style="position:absolute;left:13983;top:11644;width:151;height:180" coordorigin="13983,11644" coordsize="151,180" path="m14018,11644l13983,11644,13983,11825,14003,11825,14003,11668,14002,11664,14002,11653,14020,11653,14018,11644e" filled="t" fillcolor="#FFFFFF" stroked="f">
                <v:path arrowok="t"/>
                <v:fill/>
              </v:shape>
              <v:shape style="position:absolute;left:13983;top:11644;width:151;height:180" coordorigin="13983,11644" coordsize="151,180" path="m14020,11653l14003,11653,14005,11664,14008,11675,14046,11825,14069,11825,14073,11812,14057,11812,14056,11800,14055,11793,14053,11785,14020,11653e" filled="t" fillcolor="#FFFFFF" stroked="f">
                <v:path arrowok="t"/>
                <v:fill/>
              </v:shape>
              <v:shape style="position:absolute;left:13983;top:11644;width:151;height:180" coordorigin="13983,11644" coordsize="151,180" path="m14133,11653l14114,11653,14114,11660,14113,11668,14113,11825,14133,11825,14133,11653e" filled="t" fillcolor="#FFFFFF" stroked="f">
                <v:path arrowok="t"/>
                <v:fill/>
              </v:shape>
              <v:shape style="position:absolute;left:13983;top:11644;width:151;height:180" coordorigin="13983,11644" coordsize="151,180" path="m14133,11644l14098,11644,14062,11785,14059,11795,14059,11803,14058,11812,14073,11812,14107,11678,14109,11670,14111,11664,14113,11653,14133,11653,14133,11644e" filled="t" fillcolor="#FFFFFF" stroked="f">
                <v:path arrowok="t"/>
                <v:fill/>
              </v:shape>
            </v:group>
            <v:group style="position:absolute;left:14167;top:11691;width:124;height:134" coordorigin="14167,11691" coordsize="124,134">
              <v:shape style="position:absolute;left:14167;top:11691;width:124;height:134" coordorigin="14167,11691" coordsize="124,134" path="m14186,11691l14167,11691,14167,11825,14220,11824,14236,11816,14240,11809,14186,11809,14186,11762,14241,11762,14234,11753,14213,11746,14186,11746,14186,11691e" filled="t" fillcolor="#FFFFFF" stroked="f">
                <v:path arrowok="t"/>
                <v:fill/>
              </v:shape>
              <v:shape style="position:absolute;left:14167;top:11691;width:124;height:134" coordorigin="14167,11691" coordsize="124,134" path="m14241,11762l14224,11762,14230,11771,14230,11801,14224,11809,14240,11809,14245,11799,14247,11770,14241,11762e" filled="t" fillcolor="#FFFFFF" stroked="f">
                <v:path arrowok="t"/>
                <v:fill/>
              </v:shape>
              <v:shape style="position:absolute;left:14167;top:11691;width:124;height:134" coordorigin="14167,11691" coordsize="124,134" path="m14291,11691l14272,11691,14272,11825,14291,11825,14291,11691e" filled="t" fillcolor="#FFFFFF" stroked="f">
                <v:path arrowok="t"/>
                <v:fill/>
              </v:shape>
            </v:group>
            <v:group style="position:absolute;left:14381;top:11691;width:83;height:134" coordorigin="14381,11691" coordsize="83,134">
              <v:shape style="position:absolute;left:14381;top:11691;width:83;height:134" coordorigin="14381,11691" coordsize="83,134" path="m14425,11691l14381,11691,14381,11825,14441,11823,14457,11811,14458,11809,14400,11809,14400,11762,14452,11762,14440,11755,14445,11753,14450,11746,14400,11746,14400,11707,14454,11707,14447,11697,14425,11691e" filled="t" fillcolor="#FFFFFF" stroked="f">
                <v:path arrowok="t"/>
                <v:fill/>
              </v:shape>
              <v:shape style="position:absolute;left:14381;top:11691;width:83;height:134" coordorigin="14381,11691" coordsize="83,134" path="m14452,11762l14437,11762,14445,11770,14445,11801,14440,11809,14458,11809,14464,11787,14457,11766,14452,11762e" filled="t" fillcolor="#FFFFFF" stroked="f">
                <v:path arrowok="t"/>
                <v:fill/>
              </v:shape>
              <v:shape style="position:absolute;left:14381;top:11691;width:83;height:134" coordorigin="14381,11691" coordsize="83,134" path="m14454,11707l14435,11707,14441,11713,14441,11741,14435,11746,14450,11746,14456,11740,14459,11714,14454,11707e" filled="t" fillcolor="#FFFFFF" stroked="f">
                <v:path arrowok="t"/>
                <v:fill/>
              </v:shape>
            </v:group>
            <v:group style="position:absolute;left:14546;top:11641;width:108;height:188" coordorigin="14546,11641" coordsize="108,188">
              <v:shape style="position:absolute;left:14546;top:11641;width:108;height:188" coordorigin="14546,11641" coordsize="108,188" path="m14598,11641l14550,11698,14546,11751,14549,11774,14555,11795,14566,11813,14584,11824,14611,11829,14631,11822,14643,11808,14589,11808,14577,11796,14570,11776,14567,11751,14567,11723,14569,11703,14575,11682,14590,11667,14616,11661,14643,11661,14640,11657,14623,11645,14598,11641e" filled="t" fillcolor="#FFFFFF" stroked="f">
                <v:path arrowok="t"/>
                <v:fill/>
              </v:shape>
              <v:shape style="position:absolute;left:14546;top:11641;width:108;height:188" coordorigin="14546,11641" coordsize="108,188" path="m14654,11760l14633,11773,14628,11793,14614,11805,14589,11808,14643,11808,14644,11807,14651,11786,14654,11760e" filled="t" fillcolor="#FFFFFF" stroked="f">
                <v:path arrowok="t"/>
                <v:fill/>
              </v:shape>
              <v:shape style="position:absolute;left:14546;top:11641;width:108;height:188" coordorigin="14546,11641" coordsize="108,188" path="m14643,11661l14616,11661,14630,11676,14634,11699,14654,11698,14651,11675,14643,11661e" filled="t" fillcolor="#FFFFFF" stroked="f">
                <v:path arrowok="t"/>
                <v:fill/>
              </v:shape>
            </v:group>
            <v:group style="position:absolute;left:14678;top:11642;width:119;height:185" coordorigin="14678,11642" coordsize="119,185">
              <v:shape style="position:absolute;left:14678;top:11642;width:119;height:185" coordorigin="14678,11642" coordsize="119,185" path="m14724,11642l14683,11688,14678,11734,14678,11737,14691,11801,14753,11828,14773,11819,14780,11810,14727,11810,14713,11802,14704,11785,14700,11761,14699,11729,14701,11701,14707,11679,14719,11664,14737,11659,14775,11659,14773,11656,14752,11646,14724,11642e" filled="t" fillcolor="#FFFFFF" stroked="f">
                <v:path arrowok="t"/>
                <v:fill/>
              </v:shape>
              <v:shape style="position:absolute;left:14678;top:11642;width:119;height:185" coordorigin="14678,11642" coordsize="119,185" path="m14775,11659l14737,11659,14740,11659,14755,11664,14766,11676,14772,11695,14775,11721,14776,11754,14773,11779,14765,11796,14750,11807,14727,11810,14780,11810,14785,11804,14793,11784,14797,11760,14797,11734,14797,11713,14793,11692,14786,11672,14775,11659e" filled="t" fillcolor="#FFFFFF" stroked="f">
                <v:path arrowok="t"/>
                <v:fill/>
              </v:shape>
            </v:group>
            <v:group style="position:absolute;left:14827;top:11644;width:123;height:222" coordorigin="14827,11644" coordsize="123,222">
              <v:shape style="position:absolute;left:14827;top:11644;width:123;height:222" coordorigin="14827,11644" coordsize="123,222" path="m14847,11644l14827,11644,14827,11825,14931,11825,14931,11867,14950,11867,14950,11807,14847,11807,14847,11644e" filled="t" fillcolor="#FFFFFF" stroked="f">
                <v:path arrowok="t"/>
                <v:fill/>
              </v:shape>
              <v:shape style="position:absolute;left:14827;top:11644;width:123;height:222" coordorigin="14827,11644" coordsize="123,222" path="m14936,11644l14916,11644,14916,11807,14936,11807,14936,11644e" filled="t" fillcolor="#FFFFFF" stroked="f">
                <v:path arrowok="t"/>
                <v:fill/>
              </v:shape>
            </v:group>
            <v:group style="position:absolute;left:14966;top:11641;width:108;height:188" coordorigin="14966,11641" coordsize="108,188">
              <v:shape style="position:absolute;left:14966;top:11641;width:108;height:188" coordorigin="14966,11641" coordsize="108,188" path="m15018,11641l14969,11698,14966,11751,14969,11774,14975,11795,14986,11813,15004,11824,15031,11829,15051,11822,15063,11808,15008,11808,14996,11796,14990,11776,14987,11751,14987,11723,14988,11703,14995,11682,15010,11667,15036,11661,15062,11661,15060,11657,15043,11645,15018,11641e" filled="t" fillcolor="#FFFFFF" stroked="f">
                <v:path arrowok="t"/>
                <v:fill/>
              </v:shape>
              <v:shape style="position:absolute;left:14966;top:11641;width:108;height:188" coordorigin="14966,11641" coordsize="108,188" path="m15074,11760l15053,11773,15047,11793,15034,11805,15008,11808,15063,11808,15064,11807,15071,11786,15074,11760e" filled="t" fillcolor="#FFFFFF" stroked="f">
                <v:path arrowok="t"/>
                <v:fill/>
              </v:shape>
              <v:shape style="position:absolute;left:14966;top:11641;width:108;height:188" coordorigin="14966,11641" coordsize="108,188" path="m15062,11661l15036,11661,15050,11676,15054,11699,15074,11698,15070,11675,15062,11661e" filled="t" fillcolor="#FFFFFF" stroked="f">
                <v:path arrowok="t"/>
                <v:fill/>
              </v:shape>
            </v:group>
            <v:group style="position:absolute;left:15102;top:11644;width:91;height:180" coordorigin="15102,11644" coordsize="91,180">
              <v:shape style="position:absolute;left:15102;top:11644;width:91;height:180" coordorigin="15102,11644" coordsize="91,180" path="m15192,11644l15102,11644,15102,11825,15192,11825,15192,11807,15122,11807,15122,11739,15188,11739,15188,11721,15122,11721,15122,11662,15192,11662,15192,11644e" filled="t" fillcolor="#FFFFFF" stroked="f">
                <v:path arrowok="t"/>
                <v:fill/>
              </v:shape>
            </v:group>
            <v:group style="position:absolute;left:15211;top:11644;width:67;height:180" coordorigin="15211,11644" coordsize="67,180">
              <v:shape style="position:absolute;left:15211;top:11644;width:67;height:180" coordorigin="15211,11644" coordsize="67,180" path="m15278,11662l15258,11662,15258,11825,15278,11825,15278,11662e" filled="t" fillcolor="#FFFFFF" stroked="f">
                <v:path arrowok="t"/>
                <v:fill/>
              </v:shape>
              <v:shape style="position:absolute;left:15211;top:11644;width:67;height:180" coordorigin="15211,11644" coordsize="67,180" path="m15324,11644l15211,11644,15211,11662,15324,11662,15324,11644e" filled="t" fillcolor="#FFFFFF" stroked="f">
                <v:path arrowok="t"/>
                <v:fill/>
              </v:shape>
            </v:group>
            <v:group style="position:absolute;left:15334;top:11644;width:108;height:180" coordorigin="15334,11644" coordsize="108,180">
              <v:shape style="position:absolute;left:15334;top:11644;width:108;height:180" coordorigin="15334,11644" coordsize="108,180" path="m15442,11644l15376,11646,15357,11655,15344,11672,15340,11697,15345,11721,15357,11737,15375,11746,15334,11825,15356,11825,15396,11748,15442,11748,15442,11730,15422,11730,15397,11730,15378,11725,15366,11711,15363,11682,15375,11667,15399,11662,15442,11662,15442,11644e" filled="t" fillcolor="#FFFFFF" stroked="f">
                <v:path arrowok="t"/>
                <v:fill/>
              </v:shape>
              <v:shape style="position:absolute;left:15334;top:11644;width:108;height:180" coordorigin="15334,11644" coordsize="108,180" path="m15442,11748l15422,11748,15422,11825,15442,11825,15442,11748e" filled="t" fillcolor="#FFFFFF" stroked="f">
                <v:path arrowok="t"/>
                <v:fill/>
              </v:shape>
              <v:shape style="position:absolute;left:15334;top:11644;width:108;height:180" coordorigin="15334,11644" coordsize="108,180" path="m15442,11662l15422,11662,15422,11730,15442,11730,15442,11662e" filled="t" fillcolor="#FFFFFF" stroked="f">
                <v:path arrowok="t"/>
                <v:fill/>
              </v:shape>
            </v:group>
            <v:group style="position:absolute;left:15465;top:11644;width:122;height:180" coordorigin="15465,11644" coordsize="122,180">
              <v:shape style="position:absolute;left:15465;top:11644;width:122;height:180" coordorigin="15465,11644" coordsize="122,180" path="m15488,11644l15466,11644,15515,11732,15465,11825,15487,11825,15526,11749,15547,11749,15538,11732,15547,11715,15526,11715,15488,11644e" filled="t" fillcolor="#FFFFFF" stroked="f">
                <v:path arrowok="t"/>
                <v:fill/>
              </v:shape>
              <v:shape style="position:absolute;left:15465;top:11644;width:122;height:180" coordorigin="15465,11644" coordsize="122,180" path="m15547,11749l15526,11749,15564,11825,15587,11825,15547,11749e" filled="t" fillcolor="#FFFFFF" stroked="f">
                <v:path arrowok="t"/>
                <v:fill/>
              </v:shape>
              <v:shape style="position:absolute;left:15465;top:11644;width:122;height:180" coordorigin="15465,11644" coordsize="122,180" path="m15586,11644l15564,11644,15526,11715,15547,11715,15586,11644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92.63501pt;margin-top:599.544067pt;width:93.395pt;height:89.252pt;mso-position-horizontal-relative:page;mso-position-vertical-relative:page;z-index:-958" coordorigin="13853,11991" coordsize="1868,1785">
            <v:group style="position:absolute;left:13869;top:12008;width:1835;height:1752" coordorigin="13869,12008" coordsize="1835,1752">
              <v:shape style="position:absolute;left:13869;top:12008;width:1835;height:1752" coordorigin="13869,12008" coordsize="1835,1752" path="m13869,13759l15704,13759,15704,12008,13869,12008,13869,13759e" filled="t" fillcolor="#29706B" stroked="f">
                <v:path arrowok="t"/>
                <v:fill/>
              </v:shape>
            </v:group>
            <v:group style="position:absolute;left:14364;top:12426;width:845;height:845" coordorigin="14364,12426" coordsize="845,845">
              <v:shape style="position:absolute;left:14364;top:12426;width:845;height:845" coordorigin="14364,12426" coordsize="845,845" path="m14364,12426l15209,12426,15209,13271,14364,13271,14364,12426e" filled="t" fillcolor="#FFFFFF" stroked="f">
                <v:path arrowok="t"/>
                <v:fill/>
              </v:shape>
            </v:group>
            <v:group style="position:absolute;left:14388;top:12449;width:24;height:74" coordorigin="14388,12449" coordsize="24,74">
              <v:shape style="position:absolute;left:14388;top:12449;width:24;height:74" coordorigin="14388,12449" coordsize="24,74" path="m14388,12523l14412,12523,14412,12449,14388,12449,14388,12523xe" filled="t" fillcolor="#231F20" stroked="f">
                <v:path arrowok="t"/>
                <v:fill/>
              </v:shape>
            </v:group>
            <v:group style="position:absolute;left:14437;top:12497;width:72;height:26" coordorigin="14437,12497" coordsize="72,26">
              <v:shape style="position:absolute;left:14437;top:12497;width:72;height:26" coordorigin="14437,12497" coordsize="72,26" path="m14437,12523l14509,12523,14509,12497,14437,12497,14437,12523xe" filled="t" fillcolor="#231F20" stroked="f">
                <v:path arrowok="t"/>
                <v:fill/>
              </v:shape>
            </v:group>
            <v:group style="position:absolute;left:14533;top:12449;width:24;height:74" coordorigin="14533,12449" coordsize="24,74">
              <v:shape style="position:absolute;left:14533;top:12449;width:24;height:74" coordorigin="14533,12449" coordsize="24,74" path="m14533,12523l14557,12523,14557,12449,14533,12449,14533,12523xe" filled="t" fillcolor="#231F20" stroked="f">
                <v:path arrowok="t"/>
                <v:fill/>
              </v:shape>
            </v:group>
            <v:group style="position:absolute;left:14412;top:12462;width:121;height:2" coordorigin="14412,12462" coordsize="121,2">
              <v:shape style="position:absolute;left:14412;top:12462;width:121;height:2" coordorigin="14412,12462" coordsize="121,0" path="m14412,12462l14533,12462e" filled="f" stroked="t" strokeweight="1.307pt" strokecolor="#231F20">
                <v:path arrowok="t"/>
              </v:shape>
            </v:group>
            <v:group style="position:absolute;left:14581;top:12474;width:24;height:48" coordorigin="14581,12474" coordsize="24,48">
              <v:shape style="position:absolute;left:14581;top:12474;width:24;height:48" coordorigin="14581,12474" coordsize="24,48" path="m14581,12498l14606,12498e" filled="f" stroked="t" strokeweight="2.514pt" strokecolor="#231F20">
                <v:path arrowok="t"/>
              </v:shape>
            </v:group>
            <v:group style="position:absolute;left:14654;top:12486;width:48;height:2" coordorigin="14654,12486" coordsize="48,2">
              <v:shape style="position:absolute;left:14654;top:12486;width:48;height:2" coordorigin="14654,12486" coordsize="48,0" path="m14654,12486l14702,12486e" filled="f" stroked="t" strokeweight="3.721pt" strokecolor="#231F20">
                <v:path arrowok="t"/>
              </v:shape>
            </v:group>
            <v:group style="position:absolute;left:14702;top:12498;width:24;height:24" coordorigin="14702,12498" coordsize="24,24">
              <v:shape style="position:absolute;left:14702;top:12498;width:24;height:24" coordorigin="14702,12498" coordsize="24,24" path="m14702,12510l14726,12510e" filled="f" stroked="t" strokeweight="1.307pt" strokecolor="#231F20">
                <v:path arrowok="t"/>
              </v:shape>
            </v:group>
            <v:group style="position:absolute;left:14606;top:12474;width:48;height:2" coordorigin="14606,12474" coordsize="48,2">
              <v:shape style="position:absolute;left:14606;top:12474;width:48;height:2" coordorigin="14606,12474" coordsize="48,0" path="m14606,12474l14654,12474e" filled="f" stroked="t" strokeweight="2.514pt" strokecolor="#231F20">
                <v:path arrowok="t"/>
              </v:shape>
            </v:group>
            <v:group style="position:absolute;left:14799;top:12498;width:72;height:2" coordorigin="14799,12498" coordsize="72,2">
              <v:shape style="position:absolute;left:14799;top:12498;width:72;height:2" coordorigin="14799,12498" coordsize="72,0" path="m14799,12498l14871,12498e" filled="f" stroked="t" strokeweight="2.514pt" strokecolor="#231F20">
                <v:path arrowok="t"/>
              </v:shape>
            </v:group>
            <v:group style="position:absolute;left:14919;top:12522;width:48;height:2" coordorigin="14919,12522" coordsize="48,2">
              <v:shape style="position:absolute;left:14919;top:12522;width:48;height:2" coordorigin="14919,12522" coordsize="48,0" path="m14919,12522l14968,12522e" filled="f" stroked="t" strokeweight="2.514pt" strokecolor="#231F20">
                <v:path arrowok="t"/>
              </v:shape>
            </v:group>
            <v:group style="position:absolute;left:14750;top:12474;width:48;height:2" coordorigin="14750,12474" coordsize="48,2">
              <v:shape style="position:absolute;left:14750;top:12474;width:48;height:2" coordorigin="14750,12474" coordsize="48,0" path="m14750,12474l14799,12474e" filled="f" stroked="t" strokeweight="2.514pt" strokecolor="#231F20">
                <v:path arrowok="t"/>
              </v:shape>
            </v:group>
            <v:group style="position:absolute;left:14944;top:12450;width:24;height:48" coordorigin="14944,12450" coordsize="24,48">
              <v:shape style="position:absolute;left:14944;top:12450;width:24;height:48" coordorigin="14944,12450" coordsize="24,48" path="m14944,12474l14968,12474e" filled="f" stroked="t" strokeweight="2.514pt" strokecolor="#231F20">
                <v:path arrowok="t"/>
              </v:shape>
            </v:group>
            <v:group style="position:absolute;left:14823;top:12462;width:121;height:2" coordorigin="14823,12462" coordsize="121,2">
              <v:shape style="position:absolute;left:14823;top:12462;width:121;height:2" coordorigin="14823,12462" coordsize="121,0" path="m14823,12462l14944,12462e" filled="f" stroked="t" strokeweight="1.307pt" strokecolor="#231F20">
                <v:path arrowok="t"/>
              </v:shape>
            </v:group>
            <v:group style="position:absolute;left:14968;top:12450;width:24;height:24" coordorigin="14968,12450" coordsize="24,24">
              <v:shape style="position:absolute;left:14968;top:12450;width:24;height:24" coordorigin="14968,12450" coordsize="24,24" path="m14968,12462l14992,12462e" filled="f" stroked="t" strokeweight="1.307pt" strokecolor="#231F20">
                <v:path arrowok="t"/>
              </v:shape>
            </v:group>
            <v:group style="position:absolute;left:15016;top:12449;width:24;height:74" coordorigin="15016,12449" coordsize="24,74">
              <v:shape style="position:absolute;left:15016;top:12449;width:24;height:74" coordorigin="15016,12449" coordsize="24,74" path="m15016,12523l15040,12523,15040,12449,15016,12449,15016,12523xe" filled="t" fillcolor="#231F20" stroked="f">
                <v:path arrowok="t"/>
                <v:fill/>
              </v:shape>
            </v:group>
            <v:group style="position:absolute;left:15040;top:12462;width:121;height:2" coordorigin="15040,12462" coordsize="121,2">
              <v:shape style="position:absolute;left:15040;top:12462;width:121;height:2" coordorigin="15040,12462" coordsize="121,0" path="m15040,12462l15161,12462e" filled="f" stroked="t" strokeweight="1.307pt" strokecolor="#231F20">
                <v:path arrowok="t"/>
              </v:shape>
            </v:group>
            <v:group style="position:absolute;left:15064;top:12497;width:72;height:26" coordorigin="15064,12497" coordsize="72,26">
              <v:shape style="position:absolute;left:15064;top:12497;width:72;height:26" coordorigin="15064,12497" coordsize="72,26" path="m15064,12523l15137,12523,15137,12497,15064,12497,15064,12523xe" filled="t" fillcolor="#231F20" stroked="f">
                <v:path arrowok="t"/>
                <v:fill/>
              </v:shape>
            </v:group>
            <v:group style="position:absolute;left:15161;top:12449;width:24;height:74" coordorigin="15161,12449" coordsize="24,74">
              <v:shape style="position:absolute;left:15161;top:12449;width:24;height:74" coordorigin="15161,12449" coordsize="24,74" path="m15161,12523l15185,12523,15185,12449,15161,12449,15161,12523xe" filled="t" fillcolor="#231F20" stroked="f">
                <v:path arrowok="t"/>
                <v:fill/>
              </v:shape>
            </v:group>
            <v:group style="position:absolute;left:14388;top:12521;width:24;height:26" coordorigin="14388,12521" coordsize="24,26">
              <v:shape style="position:absolute;left:14388;top:12521;width:24;height:26" coordorigin="14388,12521" coordsize="24,26" path="m14388,12547l14412,12547,14412,12521,14388,12521,14388,12547xe" filled="t" fillcolor="#231F20" stroked="f">
                <v:path arrowok="t"/>
                <v:fill/>
              </v:shape>
            </v:group>
            <v:group style="position:absolute;left:14437;top:12521;width:72;height:26" coordorigin="14437,12521" coordsize="72,26">
              <v:shape style="position:absolute;left:14437;top:12521;width:72;height:26" coordorigin="14437,12521" coordsize="72,26" path="m14437,12547l14509,12547,14509,12521,14437,12521,14437,12547xe" filled="t" fillcolor="#231F20" stroked="f">
                <v:path arrowok="t"/>
                <v:fill/>
              </v:shape>
            </v:group>
            <v:group style="position:absolute;left:14533;top:12521;width:24;height:26" coordorigin="14533,12521" coordsize="24,26">
              <v:shape style="position:absolute;left:14533;top:12521;width:24;height:26" coordorigin="14533,12521" coordsize="24,26" path="m14533,12547l14557,12547,14557,12521,14533,12521,14533,12547xe" filled="t" fillcolor="#231F20" stroked="f">
                <v:path arrowok="t"/>
                <v:fill/>
              </v:shape>
            </v:group>
            <v:group style="position:absolute;left:14606;top:12534;width:48;height:2" coordorigin="14606,12534" coordsize="48,2">
              <v:shape style="position:absolute;left:14606;top:12534;width:48;height:2" coordorigin="14606,12534" coordsize="48,0" path="m14606,12534l14654,12534e" filled="f" stroked="t" strokeweight="1.307pt" strokecolor="#231F20">
                <v:path arrowok="t"/>
              </v:shape>
            </v:group>
            <v:group style="position:absolute;left:14750;top:12522;width:24;height:24" coordorigin="14750,12522" coordsize="24,24">
              <v:shape style="position:absolute;left:14750;top:12522;width:24;height:24" coordorigin="14750,12522" coordsize="24,24" path="m14750,12534l14775,12534e" filled="f" stroked="t" strokeweight="1.307pt" strokecolor="#231F20">
                <v:path arrowok="t"/>
              </v:shape>
            </v:group>
            <v:group style="position:absolute;left:14799;top:12547;width:48;height:2" coordorigin="14799,12547" coordsize="48,2">
              <v:shape style="position:absolute;left:14799;top:12547;width:48;height:2" coordorigin="14799,12547" coordsize="48,0" path="m14799,12547l14847,12547e" filled="f" stroked="t" strokeweight="2.599pt" strokecolor="#231F20">
                <v:path arrowok="t"/>
              </v:shape>
            </v:group>
            <v:group style="position:absolute;left:15016;top:12521;width:24;height:26" coordorigin="15016,12521" coordsize="24,26">
              <v:shape style="position:absolute;left:15016;top:12521;width:24;height:26" coordorigin="15016,12521" coordsize="24,26" path="m15016,12547l15040,12547,15040,12521,15016,12521,15016,12547xe" filled="t" fillcolor="#231F20" stroked="f">
                <v:path arrowok="t"/>
                <v:fill/>
              </v:shape>
            </v:group>
            <v:group style="position:absolute;left:15064;top:12521;width:72;height:26" coordorigin="15064,12521" coordsize="72,26">
              <v:shape style="position:absolute;left:15064;top:12521;width:72;height:26" coordorigin="15064,12521" coordsize="72,26" path="m15064,12547l15137,12547,15137,12521,15064,12521,15064,12547xe" filled="t" fillcolor="#231F20" stroked="f">
                <v:path arrowok="t"/>
                <v:fill/>
              </v:shape>
            </v:group>
            <v:group style="position:absolute;left:15161;top:12521;width:24;height:26" coordorigin="15161,12521" coordsize="24,26">
              <v:shape style="position:absolute;left:15161;top:12521;width:24;height:26" coordorigin="15161,12521" coordsize="24,26" path="m15161,12547l15185,12547,15185,12521,15161,12521,15161,12547xe" filled="t" fillcolor="#231F20" stroked="f">
                <v:path arrowok="t"/>
                <v:fill/>
              </v:shape>
            </v:group>
            <v:group style="position:absolute;left:14388;top:12545;width:24;height:74" coordorigin="14388,12545" coordsize="24,74">
              <v:shape style="position:absolute;left:14388;top:12545;width:24;height:74" coordorigin="14388,12545" coordsize="24,74" path="m14388,12620l14412,12620,14412,12545,14388,12545,14388,12620xe" filled="t" fillcolor="#231F20" stroked="f">
                <v:path arrowok="t"/>
                <v:fill/>
              </v:shape>
            </v:group>
            <v:group style="position:absolute;left:14437;top:12545;width:72;height:26" coordorigin="14437,12545" coordsize="72,26">
              <v:shape style="position:absolute;left:14437;top:12545;width:72;height:26" coordorigin="14437,12545" coordsize="72,26" path="m14437,12572l14509,12572,14509,12545,14437,12545,14437,12572xe" filled="t" fillcolor="#231F20" stroked="f">
                <v:path arrowok="t"/>
                <v:fill/>
              </v:shape>
            </v:group>
            <v:group style="position:absolute;left:14412;top:12607;width:121;height:2" coordorigin="14412,12607" coordsize="121,2">
              <v:shape style="position:absolute;left:14412;top:12607;width:121;height:2" coordorigin="14412,12607" coordsize="121,0" path="m14412,12607l14533,12607e" filled="f" stroked="t" strokeweight="1.307pt" strokecolor="#231F20">
                <v:path arrowok="t"/>
              </v:shape>
            </v:group>
            <v:group style="position:absolute;left:14533;top:12545;width:24;height:74" coordorigin="14533,12545" coordsize="24,74">
              <v:shape style="position:absolute;left:14533;top:12545;width:24;height:74" coordorigin="14533,12545" coordsize="24,74" path="m14533,12620l14557,12620,14557,12545,14533,12545,14533,12620xe" filled="t" fillcolor="#231F20" stroked="f">
                <v:path arrowok="t"/>
                <v:fill/>
              </v:shape>
            </v:group>
            <v:group style="position:absolute;left:14521;top:12740;width:2;height:120" coordorigin="14521,12740" coordsize="2,120">
              <v:shape style="position:absolute;left:14521;top:12740;width:2;height:120" coordorigin="14521,12740" coordsize="0,120" path="m14521,12740l14521,12860e" filled="f" stroked="t" strokeweight="1.307pt" strokecolor="#231F20">
                <v:path arrowok="t"/>
              </v:shape>
            </v:group>
            <v:group style="position:absolute;left:14412;top:12788;width:24;height:48" coordorigin="14412,12788" coordsize="24,48">
              <v:shape style="position:absolute;left:14412;top:12788;width:24;height:48" coordorigin="14412,12788" coordsize="24,48" path="m14412,12812l14437,12812e" filled="f" stroked="t" strokeweight="2.5pt" strokecolor="#231F20">
                <v:path arrowok="t"/>
              </v:shape>
            </v:group>
            <v:group style="position:absolute;left:14569;top:12740;width:2;height:96" coordorigin="14569,12740" coordsize="2,96">
              <v:shape style="position:absolute;left:14569;top:12740;width:2;height:96" coordorigin="14569,12740" coordsize="0,96" path="m14569,12740l14569,12836e" filled="f" stroked="t" strokeweight="1.307pt" strokecolor="#231F20">
                <v:path arrowok="t"/>
              </v:shape>
            </v:group>
            <v:group style="position:absolute;left:14581;top:12764;width:24;height:72" coordorigin="14581,12764" coordsize="24,72">
              <v:shape style="position:absolute;left:14581;top:12764;width:24;height:72" coordorigin="14581,12764" coordsize="24,72" path="m14581,12800l14606,12800e" filled="f" stroked="t" strokeweight="3.7pt" strokecolor="#231F20">
                <v:path arrowok="t"/>
              </v:shape>
            </v:group>
            <v:group style="position:absolute;left:14606;top:12812;width:97;height:2" coordorigin="14606,12812" coordsize="97,2">
              <v:shape style="position:absolute;left:14606;top:12812;width:97;height:2" coordorigin="14606,12812" coordsize="97,0" path="m14606,12812l14702,12812e" filled="f" stroked="t" strokeweight="2.5pt" strokecolor="#231F20">
                <v:path arrowok="t"/>
              </v:shape>
            </v:group>
            <v:group style="position:absolute;left:14437;top:12800;width:48;height:2" coordorigin="14437,12800" coordsize="48,2">
              <v:shape style="position:absolute;left:14437;top:12800;width:48;height:2" coordorigin="14437,12800" coordsize="48,0" path="m14437,12800l14485,12800e" filled="f" stroked="t" strokeweight="1.3pt" strokecolor="#231F20">
                <v:path arrowok="t"/>
              </v:shape>
            </v:group>
            <v:group style="position:absolute;left:14485;top:12764;width:24;height:48" coordorigin="14485,12764" coordsize="24,48">
              <v:shape style="position:absolute;left:14485;top:12764;width:24;height:48" coordorigin="14485,12764" coordsize="24,48" path="m14485,12788l14509,12788e" filled="f" stroked="t" strokeweight="2.5pt" strokecolor="#231F20">
                <v:path arrowok="t"/>
              </v:shape>
            </v:group>
            <v:group style="position:absolute;left:14533;top:12788;width:24;height:24" coordorigin="14533,12788" coordsize="24,24">
              <v:shape style="position:absolute;left:14533;top:12788;width:24;height:24" coordorigin="14533,12788" coordsize="24,24" path="m14533,12800l14557,12800e" filled="f" stroked="t" strokeweight="1.3pt" strokecolor="#231F20">
                <v:path arrowok="t"/>
              </v:shape>
            </v:group>
            <v:group style="position:absolute;left:14388;top:12752;width:72;height:2" coordorigin="14388,12752" coordsize="72,2">
              <v:shape style="position:absolute;left:14388;top:12752;width:72;height:2" coordorigin="14388,12752" coordsize="72,0" path="m14388,12752l14461,12752e" filled="f" stroked="t" strokeweight="1.335pt" strokecolor="#231F20">
                <v:path arrowok="t"/>
              </v:shape>
            </v:group>
            <v:group style="position:absolute;left:14533;top:12740;width:24;height:24" coordorigin="14533,12740" coordsize="24,24">
              <v:shape style="position:absolute;left:14533;top:12740;width:24;height:24" coordorigin="14533,12740" coordsize="24,24" path="m14533,12752l14557,12752e" filled="f" stroked="t" strokeweight="1.3pt" strokecolor="#231F20">
                <v:path arrowok="t"/>
              </v:shape>
            </v:group>
            <v:group style="position:absolute;left:14606;top:12716;width:24;height:48" coordorigin="14606,12716" coordsize="24,48">
              <v:shape style="position:absolute;left:14606;top:12716;width:24;height:48" coordorigin="14606,12716" coordsize="24,48" path="m14606,12740l14630,12740e" filled="f" stroked="t" strokeweight="2.5pt" strokecolor="#231F20">
                <v:path arrowok="t"/>
              </v:shape>
            </v:group>
            <v:group style="position:absolute;left:14690;top:12668;width:2;height:96" coordorigin="14690,12668" coordsize="2,96">
              <v:shape style="position:absolute;left:14690;top:12668;width:2;height:96" coordorigin="14690,12668" coordsize="0,96" path="m14690,12668l14690,12764e" filled="f" stroked="t" strokeweight="1.307pt" strokecolor="#231F20">
                <v:path arrowok="t"/>
              </v:shape>
            </v:group>
            <v:group style="position:absolute;left:14654;top:12716;width:24;height:24" coordorigin="14654,12716" coordsize="24,24">
              <v:shape style="position:absolute;left:14654;top:12716;width:24;height:24" coordorigin="14654,12716" coordsize="24,24" path="m14654,12728l14678,12728e" filled="f" stroked="t" strokeweight="1.3pt" strokecolor="#231F20">
                <v:path arrowok="t"/>
              </v:shape>
            </v:group>
            <v:group style="position:absolute;left:14726;top:12548;width:2;height:192" coordorigin="14726,12548" coordsize="2,192">
              <v:shape style="position:absolute;left:14726;top:12548;width:2;height:192" coordorigin="14726,12548" coordsize="0,192" path="m14726,12548l14726,12740e" filled="f" stroked="t" strokeweight="2.515pt" strokecolor="#231F20">
                <v:path arrowok="t"/>
              </v:shape>
            </v:group>
            <v:group style="position:absolute;left:14437;top:12692;width:24;height:24" coordorigin="14437,12692" coordsize="24,24">
              <v:shape style="position:absolute;left:14437;top:12692;width:24;height:24" coordorigin="14437,12692" coordsize="24,24" path="m14437,12704l14461,12704e" filled="f" stroked="t" strokeweight="1.3pt" strokecolor="#231F20">
                <v:path arrowok="t"/>
              </v:shape>
            </v:group>
            <v:group style="position:absolute;left:14509;top:12704;width:48;height:2" coordorigin="14509,12704" coordsize="48,2">
              <v:shape style="position:absolute;left:14509;top:12704;width:48;height:2" coordorigin="14509,12704" coordsize="48,0" path="m14509,12704l14557,12704e" filled="f" stroked="t" strokeweight="1.3pt" strokecolor="#231F20">
                <v:path arrowok="t"/>
              </v:shape>
            </v:group>
            <v:group style="position:absolute;left:14412;top:12668;width:72;height:2" coordorigin="14412,12668" coordsize="72,2">
              <v:shape style="position:absolute;left:14412;top:12668;width:72;height:2" coordorigin="14412,12668" coordsize="72,0" path="m14412,12668l14485,12668e" filled="f" stroked="t" strokeweight="2.5pt" strokecolor="#231F20">
                <v:path arrowok="t"/>
              </v:shape>
            </v:group>
            <v:group style="position:absolute;left:14485;top:12668;width:48;height:2" coordorigin="14485,12668" coordsize="48,2">
              <v:shape style="position:absolute;left:14485;top:12668;width:48;height:2" coordorigin="14485,12668" coordsize="48,0" path="m14485,12668l14533,12668e" filled="f" stroked="t" strokeweight="2.5pt" strokecolor="#231F20">
                <v:path arrowok="t"/>
              </v:shape>
            </v:group>
            <v:group style="position:absolute;left:14581;top:12668;width:24;height:24" coordorigin="14581,12668" coordsize="24,24">
              <v:shape style="position:absolute;left:14581;top:12668;width:24;height:24" coordorigin="14581,12668" coordsize="24,24" path="m14581,12680l14606,12680e" filled="f" stroked="t" strokeweight="1.3pt" strokecolor="#231F20">
                <v:path arrowok="t"/>
              </v:shape>
            </v:group>
            <v:group style="position:absolute;left:14606;top:12620;width:24;height:72" coordorigin="14606,12620" coordsize="24,72">
              <v:shape style="position:absolute;left:14606;top:12620;width:24;height:72" coordorigin="14606,12620" coordsize="24,72" path="m14606,12656l14630,12656e" filled="f" stroked="t" strokeweight="3.7pt" strokecolor="#231F20">
                <v:path arrowok="t"/>
              </v:shape>
            </v:group>
            <v:group style="position:absolute;left:14437;top:12644;width:24;height:24" coordorigin="14437,12644" coordsize="24,24">
              <v:shape style="position:absolute;left:14437;top:12644;width:24;height:24" coordorigin="14437,12644" coordsize="24,24" path="m14437,12656l14461,12656e" filled="f" stroked="t" strokeweight="1.3pt" strokecolor="#231F20">
                <v:path arrowok="t"/>
              </v:shape>
            </v:group>
            <v:group style="position:absolute;left:14533;top:12644;width:24;height:24" coordorigin="14533,12644" coordsize="24,24">
              <v:shape style="position:absolute;left:14533;top:12644;width:24;height:24" coordorigin="14533,12644" coordsize="24,24" path="m14533,12656l14557,12656e" filled="f" stroked="t" strokeweight="1.3pt" strokecolor="#231F20">
                <v:path arrowok="t"/>
              </v:shape>
            </v:group>
            <v:group style="position:absolute;left:14642;top:12548;width:2;height:252" coordorigin="14642,12548" coordsize="2,252">
              <v:shape style="position:absolute;left:14642;top:12548;width:2;height:252" coordorigin="14642,12548" coordsize="0,252" path="m14642,12548l14642,12800e" filled="f" stroked="t" strokeweight="1.307pt" strokecolor="#231F20">
                <v:path arrowok="t"/>
              </v:shape>
            </v:group>
            <v:group style="position:absolute;left:14581;top:12596;width:24;height:24" coordorigin="14581,12596" coordsize="24,24">
              <v:shape style="position:absolute;left:14581;top:12596;width:24;height:24" coordorigin="14581,12596" coordsize="24,24" path="m14581,12608l14606,12608e" filled="f" stroked="t" strokeweight="1.3pt" strokecolor="#231F20">
                <v:path arrowok="t"/>
              </v:shape>
            </v:group>
            <v:group style="position:absolute;left:14678;top:12596;width:48;height:2" coordorigin="14678,12596" coordsize="48,2">
              <v:shape style="position:absolute;left:14678;top:12596;width:48;height:2" coordorigin="14678,12596" coordsize="48,0" path="m14678,12596l14726,12596e" filled="f" stroked="t" strokeweight="2.5pt" strokecolor="#231F20">
                <v:path arrowok="t"/>
              </v:shape>
            </v:group>
            <v:group style="position:absolute;left:14606;top:12548;width:24;height:24" coordorigin="14606,12548" coordsize="24,24">
              <v:shape style="position:absolute;left:14606;top:12548;width:24;height:24" coordorigin="14606,12548" coordsize="24,24" path="m14606,12560l14630,12560e" filled="f" stroked="t" strokeweight="1.3pt" strokecolor="#231F20">
                <v:path arrowok="t"/>
              </v:shape>
            </v:group>
            <v:group style="position:absolute;left:14799;top:12861;width:24;height:2" coordorigin="14799,12861" coordsize="24,2">
              <v:shape style="position:absolute;left:14799;top:12861;width:24;height:2" coordorigin="14799,12861" coordsize="24,0" path="m14799,12861l14823,12861e" filled="f" stroked="t" strokeweight="2.592pt" strokecolor="#231F20">
                <v:path arrowok="t"/>
              </v:shape>
            </v:group>
            <v:group style="position:absolute;left:14895;top:12812;width:24;height:48" coordorigin="14895,12812" coordsize="24,48">
              <v:shape style="position:absolute;left:14895;top:12812;width:24;height:48" coordorigin="14895,12812" coordsize="24,48" path="m14895,12836l14919,12836e" filled="f" stroked="t" strokeweight="2.5pt" strokecolor="#231F20">
                <v:path arrowok="t"/>
              </v:shape>
            </v:group>
            <v:group style="position:absolute;left:14919;top:12788;width:24;height:72" coordorigin="14919,12788" coordsize="24,72">
              <v:shape style="position:absolute;left:14919;top:12788;width:24;height:72" coordorigin="14919,12788" coordsize="24,72" path="m14919,12824l14944,12824e" filled="f" stroked="t" strokeweight="3.7pt" strokecolor="#231F20">
                <v:path arrowok="t"/>
              </v:shape>
            </v:group>
            <v:group style="position:absolute;left:14992;top:12861;width:48;height:2" coordorigin="14992,12861" coordsize="48,2">
              <v:shape style="position:absolute;left:14992;top:12861;width:48;height:2" coordorigin="14992,12861" coordsize="48,0" path="m14992,12861l15040,12861e" filled="f" stroked="t" strokeweight="4.992pt" strokecolor="#231F20">
                <v:path arrowok="t"/>
              </v:shape>
            </v:group>
            <v:group style="position:absolute;left:14726;top:12812;width:48;height:2" coordorigin="14726,12812" coordsize="48,2">
              <v:shape style="position:absolute;left:14726;top:12812;width:48;height:2" coordorigin="14726,12812" coordsize="48,0" path="m14726,12812l14775,12812e" filled="f" stroked="t" strokeweight="2.5pt" strokecolor="#231F20">
                <v:path arrowok="t"/>
              </v:shape>
            </v:group>
            <v:group style="position:absolute;left:14823;top:12788;width:24;height:48" coordorigin="14823,12788" coordsize="24,48">
              <v:shape style="position:absolute;left:14823;top:12788;width:24;height:48" coordorigin="14823,12788" coordsize="24,48" path="m14823,12812l14847,12812e" filled="f" stroked="t" strokeweight="2.5pt" strokecolor="#231F20">
                <v:path arrowok="t"/>
              </v:shape>
            </v:group>
            <v:group style="position:absolute;left:14847;top:12788;width:24;height:24" coordorigin="14847,12788" coordsize="24,24">
              <v:shape style="position:absolute;left:14847;top:12788;width:24;height:24" coordorigin="14847,12788" coordsize="24,24" path="m14847,12800l14871,12800e" filled="f" stroked="t" strokeweight="1.3pt" strokecolor="#231F20">
                <v:path arrowok="t"/>
              </v:shape>
            </v:group>
            <v:group style="position:absolute;left:14871;top:12740;width:24;height:72" coordorigin="14871,12740" coordsize="24,72">
              <v:shape style="position:absolute;left:14871;top:12740;width:24;height:72" coordorigin="14871,12740" coordsize="24,72" path="m14871,12776l14895,12776e" filled="f" stroked="t" strokeweight="3.7pt" strokecolor="#231F20">
                <v:path arrowok="t"/>
              </v:shape>
            </v:group>
            <v:group style="position:absolute;left:14726;top:12740;width:24;height:24" coordorigin="14726,12740" coordsize="24,24">
              <v:shape style="position:absolute;left:14726;top:12740;width:24;height:24" coordorigin="14726,12740" coordsize="24,24" path="m14726,12752l14750,12752e" filled="f" stroked="t" strokeweight="1.3pt" strokecolor="#231F20">
                <v:path arrowok="t"/>
              </v:shape>
            </v:group>
            <v:group style="position:absolute;left:14763;top:12536;width:2;height:228" coordorigin="14763,12536" coordsize="2,228">
              <v:shape style="position:absolute;left:14763;top:12536;width:2;height:228" coordorigin="14763,12536" coordsize="0,228" path="m14763,12536l14763,12764e" filled="f" stroked="t" strokeweight="1.307pt" strokecolor="#231F20">
                <v:path arrowok="t"/>
              </v:shape>
            </v:group>
            <v:group style="position:absolute;left:14919;top:12752;width:48;height:2" coordorigin="14919,12752" coordsize="48,2">
              <v:shape style="position:absolute;left:14919;top:12752;width:48;height:2" coordorigin="14919,12752" coordsize="48,0" path="m14919,12752l14968,12752e" filled="f" stroked="t" strokeweight="1.3pt" strokecolor="#231F20">
                <v:path arrowok="t"/>
              </v:shape>
            </v:group>
            <v:group style="position:absolute;left:14980;top:12548;width:2;height:276" coordorigin="14980,12548" coordsize="2,276">
              <v:shape style="position:absolute;left:14980;top:12548;width:2;height:276" coordorigin="14980,12548" coordsize="0,276" path="m14980,12548l14980,12824e" filled="f" stroked="t" strokeweight="1.307pt" strokecolor="#231F20">
                <v:path arrowok="t"/>
              </v:shape>
            </v:group>
            <v:group style="position:absolute;left:14992;top:12728;width:48;height:2" coordorigin="14992,12728" coordsize="48,2">
              <v:shape style="position:absolute;left:14992;top:12728;width:48;height:2" coordorigin="14992,12728" coordsize="48,0" path="m14992,12728l15040,12728e" filled="f" stroked="t" strokeweight="1.3pt" strokecolor="#231F20">
                <v:path arrowok="t"/>
              </v:shape>
            </v:group>
            <v:group style="position:absolute;left:14726;top:12668;width:24;height:48" coordorigin="14726,12668" coordsize="24,48">
              <v:shape style="position:absolute;left:14726;top:12668;width:24;height:48" coordorigin="14726,12668" coordsize="24,48" path="m14726,12692l14750,12692e" filled="f" stroked="t" strokeweight="2.5pt" strokecolor="#231F20">
                <v:path arrowok="t"/>
              </v:shape>
            </v:group>
            <v:group style="position:absolute;left:14823;top:12548;width:2;height:204" coordorigin="14823,12548" coordsize="2,204">
              <v:shape style="position:absolute;left:14823;top:12548;width:2;height:204" coordorigin="14823,12548" coordsize="0,204" path="m14823,12548l14823,12752e" filled="f" stroked="t" strokeweight="2.464pt" strokecolor="#231F20">
                <v:path arrowok="t"/>
              </v:shape>
            </v:group>
            <v:group style="position:absolute;left:14944;top:12536;width:2;height:180" coordorigin="14944,12536" coordsize="2,180">
              <v:shape style="position:absolute;left:14944;top:12536;width:2;height:180" coordorigin="14944,12536" coordsize="0,180" path="m14944,12536l14944,12716e" filled="f" stroked="t" strokeweight="2.464pt" strokecolor="#231F20">
                <v:path arrowok="t"/>
              </v:shape>
            </v:group>
            <v:group style="position:absolute;left:14799;top:12620;width:24;height:72" coordorigin="14799,12620" coordsize="24,72">
              <v:shape style="position:absolute;left:14799;top:12620;width:24;height:72" coordorigin="14799,12620" coordsize="24,72" path="m14799,12656l14823,12656e" filled="f" stroked="t" strokeweight="3.7pt" strokecolor="#231F20">
                <v:path arrowok="t"/>
              </v:shape>
            </v:group>
            <v:group style="position:absolute;left:14847;top:12680;width:48;height:2" coordorigin="14847,12680" coordsize="48,2">
              <v:shape style="position:absolute;left:14847;top:12680;width:48;height:2" coordorigin="14847,12680" coordsize="48,0" path="m14847,12680l14895,12680e" filled="f" stroked="t" strokeweight="1.3pt" strokecolor="#231F20">
                <v:path arrowok="t"/>
              </v:shape>
            </v:group>
            <v:group style="position:absolute;left:14895;top:12644;width:24;height:48" coordorigin="14895,12644" coordsize="24,48">
              <v:shape style="position:absolute;left:14895;top:12644;width:24;height:48" coordorigin="14895,12644" coordsize="24,48" path="m14895,12668l14919,12668e" filled="f" stroked="t" strokeweight="2.5pt" strokecolor="#231F20">
                <v:path arrowok="t"/>
              </v:shape>
            </v:group>
            <v:group style="position:absolute;left:15016;top:12668;width:24;height:24" coordorigin="15016,12668" coordsize="24,24">
              <v:shape style="position:absolute;left:15016;top:12668;width:24;height:24" coordorigin="15016,12668" coordsize="24,24" path="m15016,12680l15040,12680e" filled="f" stroked="t" strokeweight="1.3pt" strokecolor="#231F20">
                <v:path arrowok="t"/>
              </v:shape>
            </v:group>
            <v:group style="position:absolute;left:14847;top:12620;width:24;height:24" coordorigin="14847,12620" coordsize="24,24">
              <v:shape style="position:absolute;left:14847;top:12620;width:24;height:24" coordorigin="14847,12620" coordsize="24,24" path="m14847,12632l14871,12632e" filled="f" stroked="t" strokeweight="1.3pt" strokecolor="#231F20">
                <v:path arrowok="t"/>
              </v:shape>
            </v:group>
            <v:group style="position:absolute;left:14871;top:12596;width:24;height:24" coordorigin="14871,12596" coordsize="24,24">
              <v:shape style="position:absolute;left:14871;top:12596;width:24;height:24" coordorigin="14871,12596" coordsize="24,24" path="m14871,12608l14895,12608e" filled="f" stroked="t" strokeweight="1.3pt" strokecolor="#231F20">
                <v:path arrowok="t"/>
              </v:shape>
            </v:group>
            <v:group style="position:absolute;left:15016;top:12547;width:24;height:74" coordorigin="15016,12547" coordsize="24,74">
              <v:shape style="position:absolute;left:15016;top:12547;width:24;height:74" coordorigin="15016,12547" coordsize="24,74" path="m15016,12621l15040,12621,15040,12547,15016,12547,15016,12621xe" filled="t" fillcolor="#231F20" stroked="f">
                <v:path arrowok="t"/>
                <v:fill/>
              </v:shape>
            </v:group>
            <v:group style="position:absolute;left:15064;top:12545;width:72;height:26" coordorigin="15064,12545" coordsize="72,26">
              <v:shape style="position:absolute;left:15064;top:12545;width:72;height:26" coordorigin="15064,12545" coordsize="72,26" path="m15064,12572l15137,12572,15137,12545,15064,12545,15064,12572xe" filled="t" fillcolor="#231F20" stroked="f">
                <v:path arrowok="t"/>
                <v:fill/>
              </v:shape>
            </v:group>
            <v:group style="position:absolute;left:15040;top:12607;width:121;height:2" coordorigin="15040,12607" coordsize="121,2">
              <v:shape style="position:absolute;left:15040;top:12607;width:121;height:2" coordorigin="15040,12607" coordsize="121,0" path="m15040,12607l15161,12607e" filled="f" stroked="t" strokeweight="1.307pt" strokecolor="#231F20">
                <v:path arrowok="t"/>
              </v:shape>
            </v:group>
            <v:group style="position:absolute;left:15161;top:12545;width:24;height:74" coordorigin="15161,12545" coordsize="24,74">
              <v:shape style="position:absolute;left:15161;top:12545;width:24;height:74" coordorigin="15161,12545" coordsize="24,74" path="m15161,12620l15185,12620,15185,12545,15161,12545,15161,12620xe" filled="t" fillcolor="#231F20" stroked="f">
                <v:path arrowok="t"/>
                <v:fill/>
              </v:shape>
            </v:group>
            <v:group style="position:absolute;left:15088;top:12812;width:24;height:48" coordorigin="15088,12812" coordsize="24,48">
              <v:shape style="position:absolute;left:15088;top:12812;width:24;height:48" coordorigin="15088,12812" coordsize="24,48" path="m15088,12836l15113,12836e" filled="f" stroked="t" strokeweight="2.514pt" strokecolor="#231F20">
                <v:path arrowok="t"/>
              </v:shape>
            </v:group>
            <v:group style="position:absolute;left:15113;top:12788;width:24;height:72" coordorigin="15113,12788" coordsize="24,72">
              <v:shape style="position:absolute;left:15113;top:12788;width:24;height:72" coordorigin="15113,12788" coordsize="24,72" path="m15113,12824l15137,12824e" filled="f" stroked="t" strokeweight="3.721pt" strokecolor="#231F20">
                <v:path arrowok="t"/>
              </v:shape>
            </v:group>
            <v:group style="position:absolute;left:15137;top:12631;width:2;height:157" coordorigin="15137,12631" coordsize="2,157">
              <v:shape style="position:absolute;left:15137;top:12631;width:2;height:157" coordorigin="15137,12631" coordsize="0,157" path="m15137,12631l15137,12788e" filled="f" stroked="t" strokeweight="2.464pt" strokecolor="#231F20">
                <v:path arrowok="t"/>
              </v:shape>
            </v:group>
            <v:group style="position:absolute;left:15064;top:12740;width:24;height:24" coordorigin="15064,12740" coordsize="24,24">
              <v:shape style="position:absolute;left:15064;top:12740;width:24;height:24" coordorigin="15064,12740" coordsize="24,24" path="m15064,12752l15088,12752e" filled="f" stroked="t" strokeweight="1.307pt" strokecolor="#231F20">
                <v:path arrowok="t"/>
              </v:shape>
            </v:group>
            <v:group style="position:absolute;left:15064;top:12667;width:49;height:205" coordorigin="15064,12667" coordsize="49,205">
              <v:shape style="position:absolute;left:15064;top:12667;width:49;height:205" coordorigin="15064,12667" coordsize="49,205" path="m15064,12872l15114,12872,15114,12667,15064,12667,15064,12872xe" filled="t" fillcolor="#231F20" stroked="f">
                <v:path arrowok="t"/>
                <v:fill/>
              </v:shape>
            </v:group>
            <v:group style="position:absolute;left:15161;top:12667;width:24;height:72" coordorigin="15161,12667" coordsize="24,72">
              <v:shape style="position:absolute;left:15161;top:12667;width:24;height:72" coordorigin="15161,12667" coordsize="24,72" path="m15161,12703l15185,12703e" filled="f" stroked="t" strokeweight="3.721pt" strokecolor="#231F20">
                <v:path arrowok="t"/>
              </v:shape>
            </v:group>
            <v:group style="position:absolute;left:15064;top:12691;width:24;height:24" coordorigin="15064,12691" coordsize="24,24">
              <v:shape style="position:absolute;left:15064;top:12691;width:24;height:24" coordorigin="15064,12691" coordsize="24,24" path="m15064,12703l15088,12703e" filled="f" stroked="t" strokeweight="1.307pt" strokecolor="#231F20">
                <v:path arrowok="t"/>
              </v:shape>
            </v:group>
            <v:group style="position:absolute;left:15137;top:12643;width:24;height:24" coordorigin="15137,12643" coordsize="24,24">
              <v:shape style="position:absolute;left:15137;top:12643;width:24;height:24" coordorigin="15137,12643" coordsize="24,24" path="m15137,12655l15161,12655e" filled="f" stroked="t" strokeweight="1.307pt" strokecolor="#231F20">
                <v:path arrowok="t"/>
              </v:shape>
            </v:group>
            <v:group style="position:absolute;left:15016;top:12667;width:49;height:205" coordorigin="15016,12667" coordsize="49,205">
              <v:shape style="position:absolute;left:15016;top:12667;width:49;height:205" coordorigin="15016,12667" coordsize="49,205" path="m15016,12872l15065,12872,15065,12667,15016,12667,15016,12872xe" filled="t" fillcolor="#231F20" stroked="f">
                <v:path arrowok="t"/>
                <v:fill/>
              </v:shape>
            </v:group>
            <v:group style="position:absolute;left:14388;top:12788;width:24;height:24" coordorigin="14388,12788" coordsize="24,24">
              <v:shape style="position:absolute;left:14388;top:12788;width:24;height:24" coordorigin="14388,12788" coordsize="24,24" path="m14388,12800l14412,12800e" filled="f" stroked="t" strokeweight="1.307pt" strokecolor="#231F20">
                <v:path arrowok="t"/>
              </v:shape>
            </v:group>
            <v:group style="position:absolute;left:15040;top:12812;width:24;height:24" coordorigin="15040,12812" coordsize="24,24">
              <v:shape style="position:absolute;left:15040;top:12812;width:24;height:24" coordorigin="15040,12812" coordsize="24,24" path="m15040,12824l15064,12824e" filled="f" stroked="t" strokeweight="1.307pt" strokecolor="#231F20">
                <v:path arrowok="t"/>
              </v:shape>
            </v:group>
            <v:group style="position:absolute;left:14437;top:12884;width:24;height:24" coordorigin="14437,12884" coordsize="24,24">
              <v:shape style="position:absolute;left:14437;top:12884;width:24;height:24" coordorigin="14437,12884" coordsize="24,24" path="m14437,12897l14461,12897e" filled="f" stroked="t" strokeweight="1.307pt" strokecolor="#231F20">
                <v:path arrowok="t"/>
              </v:shape>
            </v:group>
            <v:group style="position:absolute;left:14437;top:13125;width:72;height:50" coordorigin="14437,13125" coordsize="72,50">
              <v:shape style="position:absolute;left:14437;top:13125;width:72;height:50" coordorigin="14437,13125" coordsize="72,50" path="m14437,13175l14509,13175,14509,13125,14437,13125,14437,13175xe" filled="t" fillcolor="#231F20" stroked="f">
                <v:path arrowok="t"/>
                <v:fill/>
              </v:shape>
            </v:group>
            <v:group style="position:absolute;left:14545;top:13078;width:2;height:181" coordorigin="14545,13078" coordsize="2,181">
              <v:shape style="position:absolute;left:14545;top:13078;width:2;height:181" coordorigin="14545,13078" coordsize="0,181" path="m14545,13078l14545,13259e" filled="f" stroked="t" strokeweight="1.307pt" strokecolor="#231F20">
                <v:path arrowok="t"/>
              </v:shape>
            </v:group>
            <v:group style="position:absolute;left:14581;top:13162;width:121;height:2" coordorigin="14581,13162" coordsize="121,2">
              <v:shape style="position:absolute;left:14581;top:13162;width:121;height:2" coordorigin="14581,13162" coordsize="121,0" path="m14581,13162l14702,13162e" filled="f" stroked="t" strokeweight="1.3pt" strokecolor="#231F20">
                <v:path arrowok="t"/>
              </v:shape>
            </v:group>
            <v:group style="position:absolute;left:14630;top:13102;width:24;height:48" coordorigin="14630,13102" coordsize="24,48">
              <v:shape style="position:absolute;left:14630;top:13102;width:24;height:48" coordorigin="14630,13102" coordsize="24,48" path="m14630,13126l14654,13126e" filled="f" stroked="t" strokeweight="2.5pt" strokecolor="#231F20">
                <v:path arrowok="t"/>
              </v:shape>
            </v:group>
            <v:group style="position:absolute;left:14654;top:13126;width:24;height:24" coordorigin="14654,13126" coordsize="24,24">
              <v:shape style="position:absolute;left:14654;top:13126;width:24;height:24" coordorigin="14654,13126" coordsize="24,24" path="m14654,13138l14678,13138e" filled="f" stroked="t" strokeweight="1.3pt" strokecolor="#231F20">
                <v:path arrowok="t"/>
              </v:shape>
            </v:group>
            <v:group style="position:absolute;left:14726;top:12958;width:2;height:192" coordorigin="14726,12958" coordsize="2,192">
              <v:shape style="position:absolute;left:14726;top:12958;width:2;height:192" coordorigin="14726,12958" coordsize="0,192" path="m14726,12958l14726,13150e" filled="f" stroked="t" strokeweight="2.515pt" strokecolor="#231F20">
                <v:path arrowok="t"/>
              </v:shape>
            </v:group>
            <v:group style="position:absolute;left:14581;top:13102;width:24;height:24" coordorigin="14581,13102" coordsize="24,24">
              <v:shape style="position:absolute;left:14581;top:13102;width:24;height:24" coordorigin="14581,13102" coordsize="24,24" path="m14581,13114l14606,13114e" filled="f" stroked="t" strokeweight="1.3pt" strokecolor="#231F20">
                <v:path arrowok="t"/>
              </v:shape>
            </v:group>
            <v:group style="position:absolute;left:14581;top:13066;width:48;height:2" coordorigin="14581,13066" coordsize="48,2">
              <v:shape style="position:absolute;left:14581;top:13066;width:48;height:2" coordorigin="14581,13066" coordsize="48,0" path="m14581,13066l14630,13066e" filled="f" stroked="t" strokeweight="6.1pt" strokecolor="#231F20">
                <v:path arrowok="t"/>
              </v:shape>
            </v:group>
            <v:group style="position:absolute;left:14412;top:13090;width:121;height:2" coordorigin="14412,13090" coordsize="121,2">
              <v:shape style="position:absolute;left:14412;top:13090;width:121;height:2" coordorigin="14412,13090" coordsize="121,0" path="m14412,13090l14533,13090e" filled="f" stroked="t" strokeweight="1.3pt" strokecolor="#231F20">
                <v:path arrowok="t"/>
              </v:shape>
            </v:group>
            <v:group style="position:absolute;left:14630;top:13066;width:72;height:2" coordorigin="14630,13066" coordsize="72,2">
              <v:shape style="position:absolute;left:14630;top:13066;width:72;height:2" coordorigin="14630,13066" coordsize="72,0" path="m14630,13066l14702,13066e" filled="f" stroked="t" strokeweight="3.7pt" strokecolor="#231F20">
                <v:path arrowok="t"/>
              </v:shape>
            </v:group>
            <v:group style="position:absolute;left:14437;top:13018;width:72;height:2" coordorigin="14437,13018" coordsize="72,2">
              <v:shape style="position:absolute;left:14437;top:13018;width:72;height:2" coordorigin="14437,13018" coordsize="72,0" path="m14437,13018l14509,13018e" filled="f" stroked="t" strokeweight="3.7pt" strokecolor="#231F20">
                <v:path arrowok="t"/>
              </v:shape>
            </v:group>
            <v:group style="position:absolute;left:14461;top:13030;width:24;height:24" coordorigin="14461,13030" coordsize="24,24">
              <v:shape style="position:absolute;left:14461;top:13030;width:24;height:24" coordorigin="14461,13030" coordsize="24,24" path="m14461,13042l14485,13042e" filled="f" stroked="t" strokeweight="1.3pt" strokecolor="#231F20">
                <v:path arrowok="t"/>
              </v:shape>
            </v:group>
            <v:group style="position:absolute;left:14533;top:13042;width:48;height:2" coordorigin="14533,13042" coordsize="48,2">
              <v:shape style="position:absolute;left:14533;top:13042;width:48;height:2" coordorigin="14533,13042" coordsize="48,0" path="m14533,13042l14581,13042e" filled="f" stroked="t" strokeweight="1.3pt" strokecolor="#231F20">
                <v:path arrowok="t"/>
              </v:shape>
            </v:group>
            <v:group style="position:absolute;left:14654;top:13030;width:24;height:24" coordorigin="14654,13030" coordsize="24,24">
              <v:shape style="position:absolute;left:14654;top:13030;width:24;height:24" coordorigin="14654,13030" coordsize="24,24" path="m14654,13042l14678,13042e" filled="f" stroked="t" strokeweight="1.3pt" strokecolor="#231F20">
                <v:path arrowok="t"/>
              </v:shape>
            </v:group>
            <v:group style="position:absolute;left:14388;top:13030;width:48;height:2" coordorigin="14388,13030" coordsize="48,2">
              <v:shape style="position:absolute;left:14388;top:13030;width:48;height:2" coordorigin="14388,13030" coordsize="48,0" path="m14388,13030l14437,13030e" filled="f" stroked="t" strokeweight="2.465pt" strokecolor="#231F20">
                <v:path arrowok="t"/>
              </v:shape>
            </v:group>
            <v:group style="position:absolute;left:14461;top:12982;width:24;height:24" coordorigin="14461,12982" coordsize="24,24">
              <v:shape style="position:absolute;left:14461;top:12982;width:24;height:24" coordorigin="14461,12982" coordsize="24,24" path="m14461,12994l14485,12994e" filled="f" stroked="t" strokeweight="1.3pt" strokecolor="#231F20">
                <v:path arrowok="t"/>
              </v:shape>
            </v:group>
            <v:group style="position:absolute;left:14533;top:12982;width:24;height:24" coordorigin="14533,12982" coordsize="24,24">
              <v:shape style="position:absolute;left:14533;top:12982;width:24;height:24" coordorigin="14533,12982" coordsize="24,24" path="m14533,12994l14557,12994e" filled="f" stroked="t" strokeweight="1.3pt" strokecolor="#231F20">
                <v:path arrowok="t"/>
              </v:shape>
            </v:group>
            <v:group style="position:absolute;left:14557;top:12958;width:24;height:48" coordorigin="14557,12958" coordsize="24,48">
              <v:shape style="position:absolute;left:14557;top:12958;width:24;height:48" coordorigin="14557,12958" coordsize="24,48" path="m14557,12982l14581,12982e" filled="f" stroked="t" strokeweight="2.5pt" strokecolor="#231F20">
                <v:path arrowok="t"/>
              </v:shape>
            </v:group>
            <v:group style="position:absolute;left:14654;top:12982;width:24;height:24" coordorigin="14654,12982" coordsize="24,24">
              <v:shape style="position:absolute;left:14654;top:12982;width:24;height:24" coordorigin="14654,12982" coordsize="24,24" path="m14654,12994l14678,12994e" filled="f" stroked="t" strokeweight="1.3pt" strokecolor="#231F20">
                <v:path arrowok="t"/>
              </v:shape>
            </v:group>
            <v:group style="position:absolute;left:14388;top:12957;width:72;height:2" coordorigin="14388,12957" coordsize="72,2">
              <v:shape style="position:absolute;left:14388;top:12957;width:72;height:2" coordorigin="14388,12957" coordsize="72,0" path="m14388,12957l14461,12957e" filled="f" stroked="t" strokeweight="2.57pt" strokecolor="#231F20">
                <v:path arrowok="t"/>
              </v:shape>
            </v:group>
            <v:group style="position:absolute;left:14581;top:12958;width:24;height:24" coordorigin="14581,12958" coordsize="24,24">
              <v:shape style="position:absolute;left:14581;top:12958;width:24;height:24" coordorigin="14581,12958" coordsize="24,24" path="m14581,12970l14606,12970e" filled="f" stroked="t" strokeweight="1.3pt" strokecolor="#231F20">
                <v:path arrowok="t"/>
              </v:shape>
            </v:group>
            <v:group style="position:absolute;left:14606;top:12934;width:24;height:48" coordorigin="14606,12934" coordsize="24,48">
              <v:shape style="position:absolute;left:14606;top:12934;width:24;height:48" coordorigin="14606,12934" coordsize="24,48" path="m14606,12958l14630,12958e" filled="f" stroked="t" strokeweight="2.5pt" strokecolor="#231F20">
                <v:path arrowok="t"/>
              </v:shape>
            </v:group>
            <v:group style="position:absolute;left:14654;top:12946;width:48;height:2" coordorigin="14654,12946" coordsize="48,2">
              <v:shape style="position:absolute;left:14654;top:12946;width:48;height:2" coordorigin="14654,12946" coordsize="48,0" path="m14654,12946l14702,12946e" filled="f" stroked="t" strokeweight="3.7pt" strokecolor="#231F20">
                <v:path arrowok="t"/>
              </v:shape>
            </v:group>
            <v:group style="position:absolute;left:14485;top:12934;width:24;height:24" coordorigin="14485,12934" coordsize="24,24">
              <v:shape style="position:absolute;left:14485;top:12934;width:24;height:24" coordorigin="14485,12934" coordsize="24,24" path="m14485,12946l14509,12946e" filled="f" stroked="t" strokeweight="1.3pt" strokecolor="#231F20">
                <v:path arrowok="t"/>
              </v:shape>
            </v:group>
            <v:group style="position:absolute;left:14533;top:12934;width:24;height:24" coordorigin="14533,12934" coordsize="24,24">
              <v:shape style="position:absolute;left:14533;top:12934;width:24;height:24" coordorigin="14533,12934" coordsize="24,24" path="m14533,12946l14557,12946e" filled="f" stroked="t" strokeweight="1.3pt" strokecolor="#231F20">
                <v:path arrowok="t"/>
              </v:shape>
            </v:group>
            <v:group style="position:absolute;left:14702;top:12910;width:24;height:48" coordorigin="14702,12910" coordsize="24,48">
              <v:shape style="position:absolute;left:14702;top:12910;width:24;height:48" coordorigin="14702,12910" coordsize="24,48" path="m14702,12934l14726,12934e" filled="f" stroked="t" strokeweight="2.5pt" strokecolor="#231F20">
                <v:path arrowok="t"/>
              </v:shape>
            </v:group>
            <v:group style="position:absolute;left:14581;top:12910;width:24;height:24" coordorigin="14581,12910" coordsize="24,24">
              <v:shape style="position:absolute;left:14581;top:12910;width:24;height:24" coordorigin="14581,12910" coordsize="24,24" path="m14581,12922l14606,12922e" filled="f" stroked="t" strokeweight="1.3pt" strokecolor="#231F20">
                <v:path arrowok="t"/>
              </v:shape>
            </v:group>
            <v:group style="position:absolute;left:14388;top:12886;width:362;height:2" coordorigin="14388,12886" coordsize="362,2">
              <v:shape style="position:absolute;left:14388;top:12886;width:362;height:2" coordorigin="14388,12886" coordsize="362,0" path="m14388,12886l14750,12886e" filled="f" stroked="t" strokeweight="2.5pt" strokecolor="#231F20">
                <v:path arrowok="t"/>
              </v:shape>
            </v:group>
            <v:group style="position:absolute;left:14581;top:12874;width:48;height:2" coordorigin="14581,12874" coordsize="48,2">
              <v:shape style="position:absolute;left:14581;top:12874;width:48;height:2" coordorigin="14581,12874" coordsize="48,0" path="m14581,12874l14630,12874e" filled="f" stroked="t" strokeweight="1.3pt" strokecolor="#231F20">
                <v:path arrowok="t"/>
              </v:shape>
            </v:group>
            <v:group style="position:absolute;left:14654;top:12862;width:24;height:24" coordorigin="14654,12862" coordsize="24,24">
              <v:shape style="position:absolute;left:14654;top:12862;width:24;height:24" coordorigin="14654,12862" coordsize="24,24" path="m14654,12874l14678,12874e" filled="f" stroked="t" strokeweight="1.3pt" strokecolor="#231F20">
                <v:path arrowok="t"/>
              </v:shape>
            </v:group>
            <v:group style="position:absolute;left:14726;top:13125;width:24;height:50" coordorigin="14726,13125" coordsize="24,50">
              <v:shape style="position:absolute;left:14726;top:13125;width:24;height:50" coordorigin="14726,13125" coordsize="24,50" path="m14726,13175l14750,13175,14750,13125,14726,13125,14726,13175xe" filled="t" fillcolor="#231F20" stroked="f">
                <v:path arrowok="t"/>
                <v:fill/>
              </v:shape>
            </v:group>
            <v:group style="position:absolute;left:14775;top:13101;width:24;height:74" coordorigin="14775,13101" coordsize="24,74">
              <v:shape style="position:absolute;left:14775;top:13101;width:24;height:74" coordorigin="14775,13101" coordsize="24,74" path="m14775,13175l14799,13175,14799,13101,14775,13101,14775,13175xe" filled="t" fillcolor="#231F20" stroked="f">
                <v:path arrowok="t"/>
                <v:fill/>
              </v:shape>
            </v:group>
            <v:group style="position:absolute;left:14823;top:13126;width:24;height:48" coordorigin="14823,13126" coordsize="24,48">
              <v:shape style="position:absolute;left:14823;top:13126;width:24;height:48" coordorigin="14823,13126" coordsize="24,48" path="m14823,13150l14847,13150e" filled="f" stroked="t" strokeweight="2.5pt" strokecolor="#231F20">
                <v:path arrowok="t"/>
              </v:shape>
            </v:group>
            <v:group style="position:absolute;left:14871;top:12946;width:2;height:228" coordorigin="14871,12946" coordsize="2,228">
              <v:shape style="position:absolute;left:14871;top:12946;width:2;height:228" coordorigin="14871,12946" coordsize="0,228" path="m14871,12946l14871,13174e" filled="f" stroked="t" strokeweight="2.464pt" strokecolor="#231F20">
                <v:path arrowok="t"/>
              </v:shape>
            </v:group>
            <v:group style="position:absolute;left:14919;top:13150;width:48;height:2" coordorigin="14919,13150" coordsize="48,2">
              <v:shape style="position:absolute;left:14919;top:13150;width:48;height:2" coordorigin="14919,13150" coordsize="48,0" path="m14919,13150l14968,13150e" filled="f" stroked="t" strokeweight="2.5pt" strokecolor="#231F20">
                <v:path arrowok="t"/>
              </v:shape>
            </v:group>
            <v:group style="position:absolute;left:14968;top:13006;width:2;height:253" coordorigin="14968,13006" coordsize="2,253">
              <v:shape style="position:absolute;left:14968;top:13006;width:2;height:253" coordorigin="14968,13006" coordsize="0,253" path="m14968,13006l14968,13259e" filled="f" stroked="t" strokeweight="2.464pt" strokecolor="#231F20">
                <v:path arrowok="t"/>
              </v:shape>
            </v:group>
            <v:group style="position:absolute;left:14799;top:13126;width:24;height:24" coordorigin="14799,13126" coordsize="24,24">
              <v:shape style="position:absolute;left:14799;top:13126;width:24;height:24" coordorigin="14799,13126" coordsize="24,24" path="m14799,13138l14823,13138e" filled="f" stroked="t" strokeweight="1.3pt" strokecolor="#231F20">
                <v:path arrowok="t"/>
              </v:shape>
            </v:group>
            <v:group style="position:absolute;left:14871;top:13126;width:24;height:24" coordorigin="14871,13126" coordsize="24,24">
              <v:shape style="position:absolute;left:14871;top:13126;width:24;height:24" coordorigin="14871,13126" coordsize="24,24" path="m14871,13138l14895,13138e" filled="f" stroked="t" strokeweight="1.3pt" strokecolor="#231F20">
                <v:path arrowok="t"/>
              </v:shape>
            </v:group>
            <v:group style="position:absolute;left:14895;top:13102;width:24;height:48" coordorigin="14895,13102" coordsize="24,48">
              <v:shape style="position:absolute;left:14895;top:13102;width:24;height:48" coordorigin="14895,13102" coordsize="24,48" path="m14895,13126l14919,13126e" filled="f" stroked="t" strokeweight="2.5pt" strokecolor="#231F20">
                <v:path arrowok="t"/>
              </v:shape>
            </v:group>
            <v:group style="position:absolute;left:14992;top:13138;width:48;height:2" coordorigin="14992,13138" coordsize="48,2">
              <v:shape style="position:absolute;left:14992;top:13138;width:48;height:2" coordorigin="14992,13138" coordsize="48,0" path="m14992,13138l15040,13138e" filled="f" stroked="t" strokeweight="1.3pt" strokecolor="#231F20">
                <v:path arrowok="t"/>
              </v:shape>
            </v:group>
            <v:group style="position:absolute;left:14919;top:13078;width:24;height:48" coordorigin="14919,13078" coordsize="24,48">
              <v:shape style="position:absolute;left:14919;top:13078;width:24;height:48" coordorigin="14919,13078" coordsize="24,48" path="m14919,13102l14944,13102e" filled="f" stroked="t" strokeweight="2.5pt" strokecolor="#231F20">
                <v:path arrowok="t"/>
              </v:shape>
            </v:group>
            <v:group style="position:absolute;left:14726;top:13078;width:72;height:2" coordorigin="14726,13078" coordsize="72,2">
              <v:shape style="position:absolute;left:14726;top:13078;width:72;height:2" coordorigin="14726,13078" coordsize="72,0" path="m14726,13078l14799,13078e" filled="f" stroked="t" strokeweight="2.5pt" strokecolor="#231F20">
                <v:path arrowok="t"/>
              </v:shape>
            </v:group>
            <v:group style="position:absolute;left:14799;top:13054;width:24;height:48" coordorigin="14799,13054" coordsize="24,48">
              <v:shape style="position:absolute;left:14799;top:13054;width:24;height:48" coordorigin="14799,13054" coordsize="24,48" path="m14799,13078l14823,13078e" filled="f" stroked="t" strokeweight="2.5pt" strokecolor="#231F20">
                <v:path arrowok="t"/>
              </v:shape>
            </v:group>
            <v:group style="position:absolute;left:14871;top:13078;width:48;height:2" coordorigin="14871,13078" coordsize="48,2">
              <v:shape style="position:absolute;left:14871;top:13078;width:48;height:2" coordorigin="14871,13078" coordsize="48,0" path="m14871,13078l14919,13078e" filled="f" stroked="t" strokeweight="2.5pt" strokecolor="#231F20">
                <v:path arrowok="t"/>
              </v:shape>
            </v:group>
            <v:group style="position:absolute;left:14956;top:12850;width:2;height:252" coordorigin="14956,12850" coordsize="2,252">
              <v:shape style="position:absolute;left:14956;top:12850;width:2;height:252" coordorigin="14956,12850" coordsize="0,252" path="m14956,12850l14956,13102e" filled="f" stroked="t" strokeweight="1.307pt" strokecolor="#231F20">
                <v:path arrowok="t"/>
              </v:shape>
            </v:group>
            <v:group style="position:absolute;left:15016;top:13077;width:24;height:26" coordorigin="15016,13077" coordsize="24,26">
              <v:shape style="position:absolute;left:15016;top:13077;width:24;height:26" coordorigin="15016,13077" coordsize="24,26" path="m15016,13103l15040,13103,15040,13077,15016,13077,15016,13103xe" filled="t" fillcolor="#231F20" stroked="f">
                <v:path arrowok="t"/>
                <v:fill/>
              </v:shape>
            </v:group>
            <v:group style="position:absolute;left:14768;top:12584;width:2;height:470" coordorigin="14768,12584" coordsize="2,470">
              <v:shape style="position:absolute;left:14768;top:12584;width:2;height:470" coordorigin="14768,12584" coordsize="0,470" path="m14768,12584l14768,13054e" filled="f" stroked="t" strokeweight="1.8605pt" strokecolor="#231F20">
                <v:path arrowok="t"/>
              </v:shape>
            </v:group>
            <v:group style="position:absolute;left:14919;top:12982;width:24;height:72" coordorigin="14919,12982" coordsize="24,72">
              <v:shape style="position:absolute;left:14919;top:12982;width:24;height:72" coordorigin="14919,12982" coordsize="24,72" path="m14919,13018l14944,13018e" filled="f" stroked="t" strokeweight="3.7pt" strokecolor="#231F20">
                <v:path arrowok="t"/>
              </v:shape>
            </v:group>
            <v:group style="position:absolute;left:14992;top:13006;width:24;height:48" coordorigin="14992,13006" coordsize="24,48">
              <v:shape style="position:absolute;left:14992;top:13006;width:24;height:48" coordorigin="14992,13006" coordsize="24,48" path="m14992,13030l15016,13030e" filled="f" stroked="t" strokeweight="2.5pt" strokecolor="#231F20">
                <v:path arrowok="t"/>
              </v:shape>
            </v:group>
            <v:group style="position:absolute;left:15016;top:13029;width:24;height:26" coordorigin="15016,13029" coordsize="24,26">
              <v:shape style="position:absolute;left:15016;top:13029;width:24;height:26" coordorigin="15016,13029" coordsize="24,26" path="m15016,13055l15040,13055,15040,13029,15016,13029,15016,13055xe" filled="t" fillcolor="#231F20" stroked="f">
                <v:path arrowok="t"/>
                <v:fill/>
              </v:shape>
            </v:group>
            <v:group style="position:absolute;left:14775;top:13006;width:24;height:24" coordorigin="14775,13006" coordsize="24,24">
              <v:shape style="position:absolute;left:14775;top:13006;width:24;height:24" coordorigin="14775,13006" coordsize="24,24" path="m14775,13018l14799,13018e" filled="f" stroked="t" strokeweight="1.3pt" strokecolor="#231F20">
                <v:path arrowok="t"/>
              </v:shape>
            </v:group>
            <v:group style="position:absolute;left:14822;top:12874;width:2;height:156" coordorigin="14822,12874" coordsize="2,156">
              <v:shape style="position:absolute;left:14822;top:12874;width:2;height:156" coordorigin="14822,12874" coordsize="0,156" path="m14822,12874l14822,13030e" filled="f" stroked="t" strokeweight="2.464pt" strokecolor="#231F20">
                <v:path arrowok="t"/>
              </v:shape>
            </v:group>
            <v:group style="position:absolute;left:14823;top:12994;width:48;height:2" coordorigin="14823,12994" coordsize="48,2">
              <v:shape style="position:absolute;left:14823;top:12994;width:48;height:2" coordorigin="14823,12994" coordsize="48,0" path="m14823,12994l14871,12994e" filled="f" stroked="t" strokeweight="1.3pt" strokecolor="#231F20">
                <v:path arrowok="t"/>
              </v:shape>
            </v:group>
            <v:group style="position:absolute;left:14968;top:12970;width:72;height:2" coordorigin="14968,12970" coordsize="72,2">
              <v:shape style="position:absolute;left:14968;top:12970;width:72;height:2" coordorigin="14968,12970" coordsize="72,0" path="m14968,12970l15040,12970e" filled="f" stroked="t" strokeweight="1.3pt" strokecolor="#231F20">
                <v:path arrowok="t"/>
              </v:shape>
            </v:group>
            <v:group style="position:absolute;left:14823;top:12934;width:24;height:24" coordorigin="14823,12934" coordsize="24,24">
              <v:shape style="position:absolute;left:14823;top:12934;width:24;height:24" coordorigin="14823,12934" coordsize="24,24" path="m14823,12946l14847,12946e" filled="f" stroked="t" strokeweight="1.3pt" strokecolor="#231F20">
                <v:path arrowok="t"/>
              </v:shape>
            </v:group>
            <v:group style="position:absolute;left:14847;top:12934;width:72;height:2" coordorigin="14847,12934" coordsize="72,2">
              <v:shape style="position:absolute;left:14847;top:12934;width:72;height:2" coordorigin="14847,12934" coordsize="72,0" path="m14847,12934l14919,12934e" filled="f" stroked="t" strokeweight="2.5pt" strokecolor="#231F20">
                <v:path arrowok="t"/>
              </v:shape>
            </v:group>
            <v:group style="position:absolute;left:14919;top:12910;width:24;height:24" coordorigin="14919,12910" coordsize="24,24">
              <v:shape style="position:absolute;left:14919;top:12910;width:24;height:24" coordorigin="14919,12910" coordsize="24,24" path="m14919,12922l14944,12922e" filled="f" stroked="t" strokeweight="1.3pt" strokecolor="#231F20">
                <v:path arrowok="t"/>
              </v:shape>
            </v:group>
            <v:group style="position:absolute;left:14968;top:12910;width:24;height:24" coordorigin="14968,12910" coordsize="24,24">
              <v:shape style="position:absolute;left:14968;top:12910;width:24;height:24" coordorigin="14968,12910" coordsize="24,24" path="m14968,12922l14992,12922e" filled="f" stroked="t" strokeweight="1.3pt" strokecolor="#231F20">
                <v:path arrowok="t"/>
              </v:shape>
            </v:group>
            <v:group style="position:absolute;left:14895;top:12886;width:48;height:2" coordorigin="14895,12886" coordsize="48,2">
              <v:shape style="position:absolute;left:14895;top:12886;width:48;height:2" coordorigin="14895,12886" coordsize="48,0" path="m14895,12886l14944,12886e" filled="f" stroked="t" strokeweight="2.5pt" strokecolor="#231F20">
                <v:path arrowok="t"/>
              </v:shape>
            </v:group>
            <v:group style="position:absolute;left:14992;top:12886;width:24;height:24" coordorigin="14992,12886" coordsize="24,24">
              <v:shape style="position:absolute;left:14992;top:12886;width:24;height:24" coordorigin="14992,12886" coordsize="24,24" path="m14992,12898l15016,12898e" filled="f" stroked="t" strokeweight="1.3pt" strokecolor="#231F20">
                <v:path arrowok="t"/>
              </v:shape>
            </v:group>
            <v:group style="position:absolute;left:14750;top:12862;width:24;height:24" coordorigin="14750,12862" coordsize="24,24">
              <v:shape style="position:absolute;left:14750;top:12862;width:24;height:24" coordorigin="14750,12862" coordsize="24,24" path="m14750,12874l14775,12874e" filled="f" stroked="t" strokeweight="1.3pt" strokecolor="#231F20">
                <v:path arrowok="t"/>
              </v:shape>
            </v:group>
            <v:group style="position:absolute;left:15064;top:13198;width:72;height:2" coordorigin="15064,13198" coordsize="72,2">
              <v:shape style="position:absolute;left:15064;top:13198;width:72;height:2" coordorigin="15064,13198" coordsize="72,0" path="m15064,13198l15137,13198e" filled="f" stroked="t" strokeweight="4.929pt" strokecolor="#231F20">
                <v:path arrowok="t"/>
              </v:shape>
            </v:group>
            <v:group style="position:absolute;left:15113;top:13138;width:48;height:2" coordorigin="15113,13138" coordsize="48,2">
              <v:shape style="position:absolute;left:15113;top:13138;width:48;height:2" coordorigin="15113,13138" coordsize="48,0" path="m15113,13138l15161,13138e" filled="f" stroked="t" strokeweight="3.721pt" strokecolor="#231F20">
                <v:path arrowok="t"/>
              </v:shape>
            </v:group>
            <v:group style="position:absolute;left:15161;top:13102;width:24;height:72" coordorigin="15161,13102" coordsize="24,72">
              <v:shape style="position:absolute;left:15161;top:13102;width:24;height:72" coordorigin="15161,13102" coordsize="24,72" path="m15161,13138l15185,13138e" filled="f" stroked="t" strokeweight="3.721pt" strokecolor="#231F20">
                <v:path arrowok="t"/>
              </v:shape>
            </v:group>
            <v:group style="position:absolute;left:15065;top:12969;width:2;height:181" coordorigin="15065,12969" coordsize="2,181">
              <v:shape style="position:absolute;left:15065;top:12969;width:2;height:181" coordorigin="15065,12969" coordsize="0,181" path="m15065,12969l15065,13150e" filled="f" stroked="t" strokeweight="2.464pt" strokecolor="#231F20">
                <v:path arrowok="t"/>
              </v:shape>
            </v:group>
            <v:group style="position:absolute;left:15088;top:13102;width:24;height:24" coordorigin="15088,13102" coordsize="24,24">
              <v:shape style="position:absolute;left:15088;top:13102;width:24;height:24" coordorigin="15088,13102" coordsize="24,24" path="m15088,13114l15113,13114e" filled="f" stroked="t" strokeweight="1.307pt" strokecolor="#231F20">
                <v:path arrowok="t"/>
              </v:shape>
            </v:group>
            <v:group style="position:absolute;left:15088;top:13029;width:24;height:48" coordorigin="15088,13029" coordsize="24,48">
              <v:shape style="position:absolute;left:15088;top:13029;width:24;height:48" coordorigin="15088,13029" coordsize="24,48" path="m15088,13053l15113,13053e" filled="f" stroked="t" strokeweight="2.514pt" strokecolor="#231F20">
                <v:path arrowok="t"/>
              </v:shape>
            </v:group>
            <v:group style="position:absolute;left:15161;top:13029;width:24;height:24" coordorigin="15161,13029" coordsize="24,24">
              <v:shape style="position:absolute;left:15161;top:13029;width:24;height:24" coordorigin="15161,13029" coordsize="24,24" path="m15161,13041l15185,13041e" filled="f" stroked="t" strokeweight="1.307pt" strokecolor="#231F20">
                <v:path arrowok="t"/>
              </v:shape>
            </v:group>
            <v:group style="position:absolute;left:15113;top:12933;width:24;height:72" coordorigin="15113,12933" coordsize="24,72">
              <v:shape style="position:absolute;left:15113;top:12933;width:24;height:72" coordorigin="15113,12933" coordsize="24,72" path="m15113,12969l15137,12969e" filled="f" stroked="t" strokeweight="3.721pt" strokecolor="#231F20">
                <v:path arrowok="t"/>
              </v:shape>
            </v:group>
            <v:group style="position:absolute;left:15137;top:12981;width:24;height:24" coordorigin="15137,12981" coordsize="24,24">
              <v:shape style="position:absolute;left:15137;top:12981;width:24;height:24" coordorigin="15137,12981" coordsize="24,24" path="m15137,12993l15161,12993e" filled="f" stroked="t" strokeweight="1.307pt" strokecolor="#231F20">
                <v:path arrowok="t"/>
              </v:shape>
            </v:group>
            <v:group style="position:absolute;left:15161;top:12933;width:24;height:72" coordorigin="15161,12933" coordsize="24,72">
              <v:shape style="position:absolute;left:15161;top:12933;width:24;height:72" coordorigin="15161,12933" coordsize="24,72" path="m15161,12969l15185,12969e" filled="f" stroked="t" strokeweight="3.721pt" strokecolor="#231F20">
                <v:path arrowok="t"/>
              </v:shape>
            </v:group>
            <v:group style="position:absolute;left:15088;top:12933;width:24;height:24" coordorigin="15088,12933" coordsize="24,24">
              <v:shape style="position:absolute;left:15088;top:12933;width:24;height:24" coordorigin="15088,12933" coordsize="24,24" path="m15088,12945l15113,12945e" filled="f" stroked="t" strokeweight="1.307pt" strokecolor="#231F20">
                <v:path arrowok="t"/>
              </v:shape>
            </v:group>
            <v:group style="position:absolute;left:15064;top:12860;width:24;height:72" coordorigin="15064,12860" coordsize="24,72">
              <v:shape style="position:absolute;left:15064;top:12860;width:24;height:72" coordorigin="15064,12860" coordsize="24,72" path="m15064,12897l15088,12897e" filled="f" stroked="t" strokeweight="3.721pt" strokecolor="#231F20">
                <v:path arrowok="t"/>
              </v:shape>
            </v:group>
            <v:group style="position:absolute;left:15088;top:12884;width:48;height:2" coordorigin="15088,12884" coordsize="48,2">
              <v:shape style="position:absolute;left:15088;top:12884;width:48;height:2" coordorigin="15088,12884" coordsize="48,0" path="m15088,12884l15137,12884e" filled="f" stroked="t" strokeweight="2.514pt" strokecolor="#231F20">
                <v:path arrowok="t"/>
              </v:shape>
            </v:group>
            <v:group style="position:absolute;left:15137;top:12860;width:24;height:48" coordorigin="15137,12860" coordsize="24,48">
              <v:shape style="position:absolute;left:15137;top:12860;width:24;height:48" coordorigin="15137,12860" coordsize="24,48" path="m15137,12884l15161,12884e" filled="f" stroked="t" strokeweight="2.514pt" strokecolor="#231F20">
                <v:path arrowok="t"/>
              </v:shape>
            </v:group>
            <v:group style="position:absolute;left:15161;top:12860;width:24;height:24" coordorigin="15161,12860" coordsize="24,24">
              <v:shape style="position:absolute;left:15161;top:12860;width:24;height:24" coordorigin="15161,12860" coordsize="24,24" path="m15161,12872l15185,12872e" filled="f" stroked="t" strokeweight="1.307pt" strokecolor="#231F20">
                <v:path arrowok="t"/>
              </v:shape>
            </v:group>
            <v:group style="position:absolute;left:15040;top:12884;width:24;height:24" coordorigin="15040,12884" coordsize="24,24">
              <v:shape style="position:absolute;left:15040;top:12884;width:24;height:24" coordorigin="15040,12884" coordsize="24,24" path="m15040,12897l15064,12897e" filled="f" stroked="t" strokeweight="1.307pt" strokecolor="#231F20">
                <v:path arrowok="t"/>
              </v:shape>
            </v:group>
            <v:group style="position:absolute;left:15040;top:13029;width:24;height:24" coordorigin="15040,13029" coordsize="24,24">
              <v:shape style="position:absolute;left:15040;top:13029;width:24;height:24" coordorigin="15040,13029" coordsize="24,24" path="m15040,13041l15064,13041e" filled="f" stroked="t" strokeweight="1.307pt" strokecolor="#231F20">
                <v:path arrowok="t"/>
              </v:shape>
            </v:group>
            <v:group style="position:absolute;left:14400;top:13078;width:2;height:181" coordorigin="14400,13078" coordsize="2,181">
              <v:shape style="position:absolute;left:14400;top:13078;width:2;height:181" coordorigin="14400,13078" coordsize="0,181" path="m14400,13078l14400,13259e" filled="f" stroked="t" strokeweight="1.307pt" strokecolor="#231F20">
                <v:path arrowok="t"/>
              </v:shape>
            </v:group>
            <v:group style="position:absolute;left:15040;top:13174;width:24;height:2" coordorigin="15040,13174" coordsize="24,2">
              <v:shape style="position:absolute;left:15040;top:13174;width:24;height:2" coordorigin="15040,13174" coordsize="24,0" path="m15040,13174l15064,13174e" filled="f" stroked="t" strokeweight="4.929pt" strokecolor="#231F20">
                <v:path arrowok="t"/>
              </v:shape>
            </v:group>
            <v:group style="position:absolute;left:14437;top:13173;width:72;height:26" coordorigin="14437,13173" coordsize="72,26">
              <v:shape style="position:absolute;left:14437;top:13173;width:72;height:26" coordorigin="14437,13173" coordsize="72,26" path="m14437,13199l14509,13199,14509,13173,14437,13173,14437,13199xe" filled="t" fillcolor="#231F20" stroked="f">
                <v:path arrowok="t"/>
                <v:fill/>
              </v:shape>
            </v:group>
            <v:group style="position:absolute;left:14412;top:13234;width:121;height:2" coordorigin="14412,13234" coordsize="121,2">
              <v:shape style="position:absolute;left:14412;top:13234;width:121;height:2" coordorigin="14412,13234" coordsize="121,0" path="m14412,13234l14533,13234e" filled="f" stroked="t" strokeweight="1.307pt" strokecolor="#231F20">
                <v:path arrowok="t"/>
              </v:shape>
            </v:group>
            <v:group style="position:absolute;left:14581;top:13174;width:24;height:48" coordorigin="14581,13174" coordsize="24,48">
              <v:shape style="position:absolute;left:14581;top:13174;width:24;height:48" coordorigin="14581,13174" coordsize="24,48" path="m14581,13198l14606,13198e" filled="f" stroked="t" strokeweight="2.514pt" strokecolor="#231F20">
                <v:path arrowok="t"/>
              </v:shape>
            </v:group>
            <v:group style="position:absolute;left:14654;top:13222;width:48;height:2" coordorigin="14654,13222" coordsize="48,2">
              <v:shape style="position:absolute;left:14654;top:13222;width:48;height:2" coordorigin="14654,13222" coordsize="48,0" path="m14654,13222l14702,13222e" filled="f" stroked="t" strokeweight="2.514pt" strokecolor="#231F20">
                <v:path arrowok="t"/>
              </v:shape>
            </v:group>
            <v:group style="position:absolute;left:14702;top:13198;width:24;height:24" coordorigin="14702,13198" coordsize="24,24">
              <v:shape style="position:absolute;left:14702;top:13198;width:24;height:24" coordorigin="14702,13198" coordsize="24,24" path="m14702,13210l14726,13210e" filled="f" stroked="t" strokeweight="1.307pt" strokecolor="#231F20">
                <v:path arrowok="t"/>
              </v:shape>
            </v:group>
            <v:group style="position:absolute;left:14630;top:13174;width:24;height:24" coordorigin="14630,13174" coordsize="24,24">
              <v:shape style="position:absolute;left:14630;top:13174;width:24;height:24" coordorigin="14630,13174" coordsize="24,24" path="m14630,13186l14654,13186e" filled="f" stroked="t" strokeweight="1.307pt" strokecolor="#231F20">
                <v:path arrowok="t"/>
              </v:shape>
            </v:group>
            <v:group style="position:absolute;left:14726;top:13173;width:24;height:74" coordorigin="14726,13173" coordsize="24,74">
              <v:shape style="position:absolute;left:14726;top:13173;width:24;height:74" coordorigin="14726,13173" coordsize="24,74" path="m14726,13248l14750,13248,14750,13173,14726,13173,14726,13248xe" filled="t" fillcolor="#231F20" stroked="f">
                <v:path arrowok="t"/>
                <v:fill/>
              </v:shape>
            </v:group>
            <v:group style="position:absolute;left:14750;top:13221;width:24;height:26" coordorigin="14750,13221" coordsize="24,26">
              <v:shape style="position:absolute;left:14750;top:13221;width:24;height:26" coordorigin="14750,13221" coordsize="24,26" path="m14750,13248l14775,13248,14775,13221,14750,13221,14750,13248xe" filled="t" fillcolor="#231F20" stroked="f">
                <v:path arrowok="t"/>
                <v:fill/>
              </v:shape>
            </v:group>
            <v:group style="position:absolute;left:14775;top:13173;width:24;height:74" coordorigin="14775,13173" coordsize="24,74">
              <v:shape style="position:absolute;left:14775;top:13173;width:24;height:74" coordorigin="14775,13173" coordsize="24,74" path="m14775,13248l14799,13248,14799,13173,14775,13173,14775,13248xe" filled="t" fillcolor="#231F20" stroked="f">
                <v:path arrowok="t"/>
                <v:fill/>
              </v:shape>
            </v:group>
            <v:group style="position:absolute;left:14799;top:13222;width:72;height:2" coordorigin="14799,13222" coordsize="72,2">
              <v:shape style="position:absolute;left:14799;top:13222;width:72;height:2" coordorigin="14799,13222" coordsize="72,0" path="m14799,13222l14871,13222e" filled="f" stroked="t" strokeweight="2.514pt" strokecolor="#231F20">
                <v:path arrowok="t"/>
              </v:shape>
            </v:group>
            <v:group style="position:absolute;left:14895;top:13222;width:24;height:24" coordorigin="14895,13222" coordsize="24,24">
              <v:shape style="position:absolute;left:14895;top:13222;width:24;height:24" coordorigin="14895,13222" coordsize="24,24" path="m14895,13234l14919,13234e" filled="f" stroked="t" strokeweight="1.307pt" strokecolor="#231F20">
                <v:path arrowok="t"/>
              </v:shape>
            </v:group>
            <v:group style="position:absolute;left:14750;top:13173;width:24;height:26" coordorigin="14750,13173" coordsize="24,26">
              <v:shape style="position:absolute;left:14750;top:13173;width:24;height:26" coordorigin="14750,13173" coordsize="24,26" path="m14750,13199l14775,13199,14775,13173,14750,13173,14750,13199xe" filled="t" fillcolor="#231F20" stroked="f">
                <v:path arrowok="t"/>
                <v:fill/>
              </v:shape>
            </v:group>
            <v:group style="position:absolute;left:14871;top:13174;width:24;height:24" coordorigin="14871,13174" coordsize="24,24">
              <v:shape style="position:absolute;left:14871;top:13174;width:24;height:24" coordorigin="14871,13174" coordsize="24,24" path="m14871,13186l14895,13186e" filled="f" stroked="t" strokeweight="1.307pt" strokecolor="#231F20">
                <v:path arrowok="t"/>
              </v:shape>
            </v:group>
            <v:group style="position:absolute;left:14968;top:13222;width:48;height:2" coordorigin="14968,13222" coordsize="48,2">
              <v:shape style="position:absolute;left:14968;top:13222;width:48;height:2" coordorigin="14968,13222" coordsize="48,0" path="m14968,13222l15016,13222e" filled="f" stroked="t" strokeweight="2.514pt" strokecolor="#231F20">
                <v:path arrowok="t"/>
              </v:shape>
            </v:group>
            <v:group style="position:absolute;left:15016;top:13174;width:24;height:24" coordorigin="15016,13174" coordsize="24,24">
              <v:shape style="position:absolute;left:15016;top:13174;width:24;height:24" coordorigin="15016,13174" coordsize="24,24" path="m15016,13186l15040,13186e" filled="f" stroked="t" strokeweight="1.307pt" strokecolor="#231F20">
                <v:path arrowok="t"/>
              </v:shape>
            </v:group>
            <v:group style="position:absolute;left:15161;top:13198;width:24;height:24" coordorigin="15161,13198" coordsize="24,24">
              <v:shape style="position:absolute;left:15161;top:13198;width:24;height:24" coordorigin="15161,13198" coordsize="24,24" path="m15161,13210l15185,13210e" filled="f" stroked="t" strokeweight="1.307pt" strokecolor="#231F20">
                <v:path arrowok="t"/>
              </v:shape>
            </v:group>
            <v:group style="position:absolute;left:15113;top:13222;width:24;height:24" coordorigin="15113,13222" coordsize="24,24">
              <v:shape style="position:absolute;left:15113;top:13222;width:24;height:24" coordorigin="15113,13222" coordsize="24,24" path="m15113,13234l15137,13234e" filled="f" stroked="t" strokeweight="1.307pt" strokecolor="#231F20">
                <v:path arrowok="t"/>
              </v:shape>
              <v:shape style="position:absolute;left:13901;top:12077;width:273;height:236" type="#_x0000_t75">
                <v:imagedata r:id="rId42" o:title=""/>
              </v:shape>
              <v:shape style="position:absolute;left:14244;top:13296;width:1088;height:114" type="#_x0000_t75">
                <v:imagedata r:id="rId43" o:title=""/>
              </v:shape>
              <v:shape style="position:absolute;left:14194;top:12074;width:1336;height:219" type="#_x0000_t75">
                <v:imagedata r:id="rId44" o:title=""/>
              </v:shape>
              <v:shape style="position:absolute;left:14046;top:13526;width:1479;height:195" type="#_x0000_t75">
                <v:imagedata r:id="rId45" o:title="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0"/>
          <w:w w:val="100"/>
          <w:b/>
          <w:bCs/>
          <w:position w:val="-1"/>
        </w:rPr>
        <w:t>№</w: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FFFFFF"/>
          <w:spacing w:val="0"/>
          <w:w w:val="102"/>
          <w:b/>
          <w:bCs/>
          <w:position w:val="-1"/>
        </w:rPr>
        <w:t>8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right="15"/>
        <w:jc w:val="right"/>
        <w:rPr>
          <w:rFonts w:ascii="AvantGardeGothicCTT" w:hAnsi="AvantGardeGothicCTT" w:cs="AvantGardeGothicCTT" w:eastAsia="AvantGardeGothicCTT"/>
          <w:sz w:val="11"/>
          <w:szCs w:val="11"/>
        </w:rPr>
      </w:pPr>
      <w:rPr/>
      <w:r>
        <w:rPr>
          <w:rFonts w:ascii="AvantGardeGothicCTT" w:hAnsi="AvantGardeGothicCTT" w:cs="AvantGardeGothicCTT" w:eastAsia="AvantGardeGothicCTT"/>
          <w:sz w:val="11"/>
          <w:szCs w:val="11"/>
          <w:color w:val="FFFFFF"/>
          <w:spacing w:val="0"/>
          <w:w w:val="98"/>
          <w:b/>
          <w:bCs/>
        </w:rPr>
        <w:t>(100)</w:t>
      </w:r>
      <w:r>
        <w:rPr>
          <w:rFonts w:ascii="AvantGardeGothicCTT" w:hAnsi="AvantGardeGothicCTT" w:cs="AvantGardeGothicCTT" w:eastAsia="AvantGardeGothicCTT"/>
          <w:sz w:val="11"/>
          <w:szCs w:val="11"/>
          <w:color w:val="000000"/>
          <w:spacing w:val="0"/>
          <w:w w:val="100"/>
        </w:rPr>
      </w:r>
    </w:p>
    <w:p>
      <w:pPr>
        <w:spacing w:before="31" w:after="0" w:line="240" w:lineRule="auto"/>
        <w:ind w:right="21"/>
        <w:jc w:val="right"/>
        <w:rPr>
          <w:rFonts w:ascii="AvantGardeGothicCTT" w:hAnsi="AvantGardeGothicCTT" w:cs="AvantGardeGothicCTT" w:eastAsia="AvantGardeGothicCTT"/>
          <w:sz w:val="8"/>
          <w:szCs w:val="8"/>
        </w:rPr>
      </w:pPr>
      <w:rPr/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0"/>
          <w:w w:val="107"/>
          <w:b/>
          <w:bCs/>
        </w:rPr>
        <w:t>авг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-4"/>
          <w:w w:val="107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0"/>
          <w:w w:val="107"/>
          <w:b/>
          <w:bCs/>
        </w:rPr>
        <w:t>ст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6"/>
          <w:w w:val="10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8"/>
          <w:szCs w:val="8"/>
          <w:color w:val="FFFFFF"/>
          <w:spacing w:val="0"/>
          <w:w w:val="107"/>
          <w:b/>
          <w:bCs/>
        </w:rPr>
        <w:t>2022</w:t>
      </w:r>
      <w:r>
        <w:rPr>
          <w:rFonts w:ascii="AvantGardeGothicCTT" w:hAnsi="AvantGardeGothicCTT" w:cs="AvantGardeGothicCTT" w:eastAsia="AvantGardeGothicCTT"/>
          <w:sz w:val="8"/>
          <w:szCs w:val="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vantGardeGothicCTT" w:hAnsi="AvantGardeGothicCTT" w:cs="AvantGardeGothicCTT" w:eastAsia="AvantGardeGothicCTT"/>
          <w:sz w:val="5"/>
          <w:szCs w:val="5"/>
        </w:rPr>
      </w:pPr>
      <w:rPr/>
      <w:r>
        <w:rPr>
          <w:rFonts w:ascii="AvantGardeGothicCTT" w:hAnsi="AvantGardeGothicCTT" w:cs="AvantGardeGothicCTT" w:eastAsia="AvantGardeGothicCTT"/>
          <w:sz w:val="5"/>
          <w:szCs w:val="5"/>
          <w:color w:val="357E48"/>
          <w:w w:val="111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№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61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бы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ло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b/>
          <w:bCs/>
          <w:position w:val="2"/>
        </w:rPr>
        <w:t>ди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дре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94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чр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5,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ны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кт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3"/>
          <w:w w:val="100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тер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93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э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sectPr>
      <w:type w:val="continuous"/>
      <w:pgSz w:w="16400" w:h="23820"/>
      <w:pgMar w:top="1040" w:bottom="280" w:left="540" w:right="580"/>
      <w:cols w:num="3" w:equalWidth="0">
        <w:col w:w="4689" w:space="535"/>
        <w:col w:w="4017" w:space="1060"/>
        <w:col w:w="49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AvantGardeGothicCTT">
    <w:altName w:val="AvantGardeGothicCTT"/>
    <w:charset w:val="204"/>
    <w:family w:val="auto"/>
    <w:pitch w:val="variable"/>
  </w:font>
  <w:font w:name="AvantGardeGothicC">
    <w:altName w:val="AvantGardeGothicC"/>
    <w:charset w:val="204"/>
    <w:family w:val="modern"/>
    <w:pitch w:val="variable"/>
  </w:font>
  <w:font w:name="Minion Pro">
    <w:altName w:val="Minion Pro"/>
    <w:charset w:val="0"/>
    <w:family w:val="roman"/>
    <w:pitch w:val="variable"/>
  </w:font>
  <w:font w:name="HeliosCondLight">
    <w:altName w:val="HeliosCondLight"/>
    <w:charset w:val="0"/>
    <w:family w:val="swiss"/>
    <w:pitch w:val="variable"/>
  </w:font>
  <w:font w:name="Better Together">
    <w:altName w:val="Better Together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hyperlink" Target="mailto:info@mo-svetlanovskoe.ru" TargetMode="External"/><Relationship Id="rId10" Type="http://schemas.openxmlformats.org/officeDocument/2006/relationships/image" Target="media/image5.jp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http://www.gov.spb.ru/" TargetMode="External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pn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pn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2022-09-09T11:36:34Z</dcterms:created>
  <dcterms:modified xsi:type="dcterms:W3CDTF">2022-09-09T11:36:34Z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LastSaved">
    <vt:filetime>2022-09-09T00:00:00Z</vt:filetime>
  </property>
</Properties>
</file>