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g" ContentType="image/jp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0" w:after="0" w:line="1587" w:lineRule="exact"/>
        <w:ind w:left="2703" w:right="500"/>
        <w:jc w:val="center"/>
        <w:rPr>
          <w:rFonts w:ascii="Century Gothic" w:hAnsi="Century Gothic" w:cs="Century Gothic" w:eastAsia="Century Gothic"/>
          <w:sz w:val="150"/>
          <w:szCs w:val="150"/>
        </w:rPr>
      </w:pPr>
      <w:rPr/>
      <w:r>
        <w:rPr>
          <w:rFonts w:ascii="Century Gothic" w:hAnsi="Century Gothic" w:cs="Century Gothic" w:eastAsia="Century Gothic"/>
          <w:sz w:val="150"/>
          <w:szCs w:val="150"/>
          <w:color w:val="231F20"/>
          <w:spacing w:val="-60"/>
          <w:w w:val="114"/>
          <w:position w:val="-6"/>
        </w:rPr>
        <w:t>со</w:t>
      </w:r>
      <w:r>
        <w:rPr>
          <w:rFonts w:ascii="Century Gothic" w:hAnsi="Century Gothic" w:cs="Century Gothic" w:eastAsia="Century Gothic"/>
          <w:sz w:val="150"/>
          <w:szCs w:val="150"/>
          <w:color w:val="231F20"/>
          <w:spacing w:val="0"/>
          <w:w w:val="114"/>
          <w:position w:val="-6"/>
        </w:rPr>
        <w:t>б</w:t>
      </w:r>
      <w:r>
        <w:rPr>
          <w:rFonts w:ascii="Century Gothic" w:hAnsi="Century Gothic" w:cs="Century Gothic" w:eastAsia="Century Gothic"/>
          <w:sz w:val="150"/>
          <w:szCs w:val="150"/>
          <w:color w:val="231F20"/>
          <w:spacing w:val="60"/>
          <w:w w:val="118"/>
          <w:position w:val="-6"/>
        </w:rPr>
        <w:t>ы</w:t>
      </w:r>
      <w:r>
        <w:rPr>
          <w:rFonts w:ascii="Century Gothic" w:hAnsi="Century Gothic" w:cs="Century Gothic" w:eastAsia="Century Gothic"/>
          <w:sz w:val="150"/>
          <w:szCs w:val="150"/>
          <w:color w:val="231F20"/>
          <w:spacing w:val="60"/>
          <w:w w:val="111"/>
          <w:position w:val="-6"/>
        </w:rPr>
        <w:t>т</w:t>
      </w:r>
      <w:r>
        <w:rPr>
          <w:rFonts w:ascii="Century Gothic" w:hAnsi="Century Gothic" w:cs="Century Gothic" w:eastAsia="Century Gothic"/>
          <w:sz w:val="150"/>
          <w:szCs w:val="150"/>
          <w:color w:val="231F20"/>
          <w:spacing w:val="0"/>
          <w:w w:val="120"/>
          <w:position w:val="-6"/>
        </w:rPr>
        <w:t>и</w:t>
      </w:r>
      <w:r>
        <w:rPr>
          <w:rFonts w:ascii="Century Gothic" w:hAnsi="Century Gothic" w:cs="Century Gothic" w:eastAsia="Century Gothic"/>
          <w:sz w:val="150"/>
          <w:szCs w:val="150"/>
          <w:color w:val="231F20"/>
          <w:spacing w:val="0"/>
          <w:w w:val="131"/>
          <w:position w:val="-6"/>
        </w:rPr>
        <w:t>я</w:t>
      </w:r>
      <w:r>
        <w:rPr>
          <w:rFonts w:ascii="Century Gothic" w:hAnsi="Century Gothic" w:cs="Century Gothic" w:eastAsia="Century Gothic"/>
          <w:sz w:val="150"/>
          <w:szCs w:val="150"/>
          <w:color w:val="000000"/>
          <w:spacing w:val="0"/>
          <w:w w:val="100"/>
          <w:position w:val="0"/>
        </w:rPr>
      </w:r>
    </w:p>
    <w:p>
      <w:pPr>
        <w:spacing w:before="0" w:after="0" w:line="5" w:lineRule="exact"/>
        <w:ind w:left="2917" w:right="699"/>
        <w:jc w:val="center"/>
        <w:tabs>
          <w:tab w:pos="3540" w:val="left"/>
          <w:tab w:pos="9100" w:val="left"/>
        </w:tabs>
        <w:rPr>
          <w:rFonts w:ascii="Century Gothic" w:hAnsi="Century Gothic" w:cs="Century Gothic" w:eastAsia="Century Gothic"/>
          <w:sz w:val="16"/>
          <w:szCs w:val="16"/>
        </w:rPr>
      </w:pPr>
      <w:rPr/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100"/>
          <w:position w:val="-27"/>
        </w:rPr>
        <w:t>и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-65"/>
          <w:w w:val="100"/>
          <w:position w:val="-27"/>
        </w:rPr>
        <w:t> 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100"/>
          <w:position w:val="-27"/>
        </w:rPr>
        <w:tab/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12"/>
          <w:w w:val="86"/>
          <w:position w:val="-27"/>
        </w:rPr>
        <w:t>р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24"/>
          <w:w w:val="108"/>
          <w:position w:val="-27"/>
        </w:rPr>
        <w:t>а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137"/>
          <w:position w:val="-27"/>
        </w:rPr>
        <w:t>з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-54"/>
          <w:w w:val="100"/>
          <w:position w:val="-27"/>
        </w:rPr>
        <w:t> 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100"/>
          <w:position w:val="-27"/>
        </w:rPr>
        <w:t>м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-15"/>
          <w:w w:val="100"/>
          <w:position w:val="-27"/>
        </w:rPr>
        <w:t> 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100"/>
          <w:position w:val="-27"/>
        </w:rPr>
        <w:t>ы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24"/>
          <w:w w:val="100"/>
          <w:position w:val="-27"/>
        </w:rPr>
        <w:t> 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100"/>
          <w:position w:val="-27"/>
        </w:rPr>
        <w:t>ш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-9"/>
          <w:w w:val="100"/>
          <w:position w:val="-27"/>
        </w:rPr>
        <w:t> 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126"/>
          <w:position w:val="-27"/>
        </w:rPr>
        <w:t>л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-64"/>
          <w:w w:val="126"/>
          <w:position w:val="-27"/>
        </w:rPr>
        <w:t> 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82"/>
          <w:position w:val="-27"/>
        </w:rPr>
        <w:t>е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-5"/>
          <w:w w:val="82"/>
          <w:position w:val="-27"/>
        </w:rPr>
        <w:t> 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100"/>
          <w:position w:val="-27"/>
        </w:rPr>
        <w:t>н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7"/>
          <w:w w:val="100"/>
          <w:position w:val="-27"/>
        </w:rPr>
        <w:t> 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100"/>
          <w:position w:val="-27"/>
        </w:rPr>
        <w:t>и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23"/>
          <w:w w:val="100"/>
          <w:position w:val="-27"/>
        </w:rPr>
        <w:t> 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131"/>
          <w:position w:val="-27"/>
        </w:rPr>
        <w:t>я</w:t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100"/>
          <w:position w:val="-27"/>
        </w:rPr>
        <w:tab/>
      </w:r>
      <w:r>
        <w:rPr>
          <w:rFonts w:ascii="Century Gothic" w:hAnsi="Century Gothic" w:cs="Century Gothic" w:eastAsia="Century Gothic"/>
          <w:sz w:val="42"/>
          <w:szCs w:val="42"/>
          <w:color w:val="231F20"/>
          <w:spacing w:val="0"/>
          <w:w w:val="100"/>
          <w:position w:val="-27"/>
        </w:rPr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6"/>
          <w:w w:val="100"/>
          <w:b/>
          <w:bCs/>
          <w:position w:val="-7"/>
        </w:rPr>
        <w:t>№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  <w:position w:val="-7"/>
        </w:rPr>
        <w:t>2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13"/>
          <w:w w:val="100"/>
          <w:b/>
          <w:bCs/>
          <w:position w:val="-7"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6"/>
          <w:w w:val="100"/>
          <w:b/>
          <w:bCs/>
          <w:position w:val="-7"/>
        </w:rPr>
        <w:t>(103)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1920" w:h="16840"/>
          <w:pgMar w:top="1040" w:bottom="280" w:left="620" w:right="600"/>
        </w:sectPr>
      </w:pPr>
      <w:rPr/>
    </w:p>
    <w:p>
      <w:pPr>
        <w:spacing w:before="0" w:after="0" w:line="244" w:lineRule="exact"/>
        <w:ind w:right="-20"/>
        <w:jc w:val="right"/>
        <w:rPr>
          <w:rFonts w:ascii="Century Gothic" w:hAnsi="Century Gothic" w:cs="Century Gothic" w:eastAsia="Century Gothic"/>
          <w:sz w:val="23"/>
          <w:szCs w:val="23"/>
        </w:rPr>
      </w:pPr>
      <w:rPr/>
      <w:r>
        <w:rPr>
          <w:rFonts w:ascii="Century Gothic" w:hAnsi="Century Gothic" w:cs="Century Gothic" w:eastAsia="Century Gothic"/>
          <w:sz w:val="23"/>
          <w:szCs w:val="23"/>
          <w:color w:val="231F20"/>
          <w:spacing w:val="-14"/>
          <w:w w:val="102"/>
        </w:rPr>
        <w:t>+</w:t>
      </w:r>
      <w:r>
        <w:rPr>
          <w:rFonts w:ascii="Century Gothic" w:hAnsi="Century Gothic" w:cs="Century Gothic" w:eastAsia="Century Gothic"/>
          <w:sz w:val="23"/>
          <w:szCs w:val="23"/>
          <w:color w:val="231F20"/>
          <w:spacing w:val="-9"/>
          <w:w w:val="102"/>
        </w:rPr>
        <w:t>1</w:t>
      </w:r>
      <w:r>
        <w:rPr>
          <w:rFonts w:ascii="Century Gothic" w:hAnsi="Century Gothic" w:cs="Century Gothic" w:eastAsia="Century Gothic"/>
          <w:sz w:val="23"/>
          <w:szCs w:val="23"/>
          <w:color w:val="231F20"/>
          <w:spacing w:val="0"/>
          <w:w w:val="102"/>
        </w:rPr>
        <w:t>2</w:t>
      </w:r>
      <w:r>
        <w:rPr>
          <w:rFonts w:ascii="Century Gothic" w:hAnsi="Century Gothic" w:cs="Century Gothic" w:eastAsia="Century Gothic"/>
          <w:sz w:val="23"/>
          <w:szCs w:val="23"/>
          <w:color w:val="000000"/>
          <w:spacing w:val="0"/>
          <w:w w:val="100"/>
        </w:rPr>
      </w:r>
    </w:p>
    <w:p>
      <w:pPr>
        <w:spacing w:before="84" w:after="0" w:line="240" w:lineRule="auto"/>
        <w:ind w:right="-20"/>
        <w:jc w:val="left"/>
        <w:rPr>
          <w:rFonts w:ascii="Century Gothic" w:hAnsi="Century Gothic" w:cs="Century Gothic" w:eastAsia="Century Gothic"/>
          <w:sz w:val="16"/>
          <w:szCs w:val="16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6"/>
          <w:w w:val="100"/>
          <w:b/>
          <w:bCs/>
        </w:rPr>
        <w:t>авгус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0"/>
          <w:w w:val="100"/>
          <w:b/>
          <w:bCs/>
        </w:rPr>
        <w:t>т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13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16"/>
          <w:szCs w:val="16"/>
          <w:color w:val="231F20"/>
          <w:spacing w:val="6"/>
          <w:w w:val="100"/>
          <w:b/>
          <w:bCs/>
        </w:rPr>
        <w:t>2022</w:t>
      </w:r>
      <w:r>
        <w:rPr>
          <w:rFonts w:ascii="Century Gothic" w:hAnsi="Century Gothic" w:cs="Century Gothic" w:eastAsia="Century Gothic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620" w:right="600"/>
          <w:cols w:num="2" w:equalWidth="0">
            <w:col w:w="8450" w:space="456"/>
            <w:col w:w="179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4" w:after="0" w:line="237" w:lineRule="exact"/>
        <w:ind w:left="109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35.5pt;margin-top:-176.049179pt;width:524.275pt;height:172.073pt;mso-position-horizontal-relative:page;mso-position-vertical-relative:paragraph;z-index:-2305" coordorigin="710,-3521" coordsize="10486,3441">
            <v:group style="position:absolute;left:720;top:-814;width:2;height:710" coordorigin="720,-814" coordsize="2,710">
              <v:shape style="position:absolute;left:720;top:-814;width:2;height:710" coordorigin="720,-814" coordsize="0,710" path="m720,-104l720,-814,720,-104xe" filled="t" fillcolor="#DFEFEC" stroked="f">
                <v:path arrowok="t"/>
                <v:fill/>
              </v:shape>
            </v:group>
            <v:group style="position:absolute;left:3842;top:-1236;width:2624;height:711" coordorigin="3842,-1236" coordsize="2624,711">
              <v:shape style="position:absolute;left:3842;top:-1236;width:2624;height:711" coordorigin="3842,-1236" coordsize="2624,711" path="m4754,-1236l4675,-1230,4598,-1218,4525,-1199,4458,-1176,4399,-1149,4309,-1094,4258,-1059,4211,-1020,4155,-969,4109,-924,4019,-830,3842,-645,4278,-524,6080,-587,6292,-591,6459,-592,6462,-596,6465,-605,6466,-616,6465,-630,6442,-708,6398,-788,6354,-851,6295,-920,6259,-959,5381,-959,5362,-960,5287,-987,5226,-1025,5106,-1115,5077,-1136,5015,-1178,4945,-1209,4871,-1227,4793,-1235,4754,-1236e" filled="t" fillcolor="#D6CEE5" stroked="f">
                <v:path arrowok="t"/>
                <v:fill/>
              </v:shape>
              <v:shape style="position:absolute;left:3842;top:-1236;width:2624;height:711" coordorigin="3842,-1236" coordsize="2624,711" path="m6459,-592l6367,-592,6417,-590,6439,-588,6447,-586,6453,-587,6458,-590,6459,-592e" filled="t" fillcolor="#D6CEE5" stroked="f">
                <v:path arrowok="t"/>
                <v:fill/>
              </v:shape>
              <v:shape style="position:absolute;left:3842;top:-1236;width:2624;height:711" coordorigin="3842,-1236" coordsize="2624,711" path="m5889,-1130l5809,-1121,5732,-1102,5660,-1075,5594,-1045,5536,-1015,5485,-987,5462,-977,5441,-968,5420,-963,5400,-960,5381,-959,6259,-959,6181,-1032,6097,-1086,6013,-1117,5930,-1130,5889,-1130e" filled="t" fillcolor="#D6CEE5" stroked="f">
                <v:path arrowok="t"/>
                <v:fill/>
              </v:shape>
            </v:group>
            <v:group style="position:absolute;left:720;top:-3511;width:10466;height:2533" coordorigin="720,-3511" coordsize="10466,2533">
              <v:shape style="position:absolute;left:720;top:-3511;width:10466;height:2533" coordorigin="720,-3511" coordsize="10466,2533" path="m720,-978l11186,-978,11186,-3511,720,-3511,720,-978xe" filled="t" fillcolor="#D4ECE9" stroked="f">
                <v:path arrowok="t"/>
                <v:fill/>
              </v:shape>
            </v:group>
            <v:group style="position:absolute;left:7372;top:-1033;width:2214;height:272" coordorigin="7372,-1033" coordsize="2214,272">
              <v:shape style="position:absolute;left:7372;top:-1033;width:2214;height:272" coordorigin="7372,-1033" coordsize="2214,272" path="m9266,-840l8107,-840,8927,-762,8950,-761,8963,-761,8971,-762,9040,-775,9105,-793,9266,-840e" filled="t" fillcolor="#E1E4E8" stroked="f">
                <v:path arrowok="t"/>
                <v:fill/>
              </v:shape>
              <v:shape style="position:absolute;left:7372;top:-1033;width:2214;height:272" coordorigin="7372,-1033" coordsize="2214,272" path="m7504,-1033l7438,-1026,7387,-980,7372,-958,7803,-800,7813,-796,7818,-795,7823,-795,7827,-796,7833,-796,8107,-840,9266,-840,9583,-933,7740,-933,7730,-934,7722,-938,7710,-947,7698,-957,7686,-967,7674,-978,7609,-1018,7535,-1033,7504,-1033e" filled="t" fillcolor="#E1E4E8" stroked="f">
                <v:path arrowok="t"/>
                <v:fill/>
              </v:shape>
              <v:shape style="position:absolute;left:7372;top:-1033;width:2214;height:272" coordorigin="7372,-1033" coordsize="2214,272" path="m8147,-1032l8068,-1030,7999,-1021,7939,-1006,7864,-980,7806,-954,7790,-947,7776,-941,7762,-936,7751,-934,7740,-933,9583,-933,9586,-934,9401,-973,9398,-974,8664,-974,8647,-974,8633,-976,8622,-979,8613,-983,8603,-986,8530,-1002,8430,-1012,8190,-1030,8147,-1032e" filled="t" fillcolor="#E1E4E8" stroked="f">
                <v:path arrowok="t"/>
                <v:fill/>
              </v:shape>
              <v:shape style="position:absolute;left:7372;top:-1033;width:2214;height:272" coordorigin="7372,-1033" coordsize="2214,272" path="m9076,-1026l8998,-1018,8865,-997,8781,-984,8705,-975,8664,-974,9398,-974,9296,-994,9227,-1006,9165,-1016,9092,-1025,9076,-1026e" filled="t" fillcolor="#E1E4E8" stroked="f">
                <v:path arrowok="t"/>
                <v:fill/>
              </v:shape>
            </v:group>
            <v:group style="position:absolute;left:2235;top:-1019;width:2214;height:272" coordorigin="2235,-1019" coordsize="2214,272">
              <v:shape style="position:absolute;left:2235;top:-1019;width:2214;height:272" coordorigin="2235,-1019" coordsize="2214,272" path="m4129,-825l2970,-825,3441,-778,3789,-748,3813,-747,3826,-747,3833,-747,3903,-760,3968,-778,4129,-825e" filled="t" fillcolor="#E1E4E8" stroked="f">
                <v:path arrowok="t"/>
                <v:fill/>
              </v:shape>
              <v:shape style="position:absolute;left:2235;top:-1019;width:2214;height:272" coordorigin="2235,-1019" coordsize="2214,272" path="m2366,-1019l2300,-1011,2249,-965,2235,-944,2665,-785,2676,-782,2681,-780,2686,-781,2690,-781,2696,-782,2970,-825,4129,-825,4445,-918,2602,-918,2593,-920,2585,-923,2573,-932,2561,-942,2549,-953,2536,-964,2471,-1003,2398,-1018,2366,-1019e" filled="t" fillcolor="#E1E4E8" stroked="f">
                <v:path arrowok="t"/>
                <v:fill/>
              </v:shape>
              <v:shape style="position:absolute;left:2235;top:-1019;width:2214;height:272" coordorigin="2235,-1019" coordsize="2214,272" path="m3010,-1018l2930,-1015,2861,-1006,2801,-992,2727,-965,2669,-940,2653,-932,2638,-926,2625,-922,2613,-919,2602,-918,4445,-918,4449,-919,4263,-958,4261,-959,3526,-959,3509,-960,3495,-961,3484,-965,3475,-968,3466,-972,3393,-987,3293,-997,3053,-1015,3010,-1018e" filled="t" fillcolor="#E1E4E8" stroked="f">
                <v:path arrowok="t"/>
                <v:fill/>
              </v:shape>
              <v:shape style="position:absolute;left:2235;top:-1019;width:2214;height:272" coordorigin="2235,-1019" coordsize="2214,272" path="m3938,-1011l3861,-1004,3727,-983,3643,-970,3568,-961,3526,-959,4261,-959,4159,-979,4090,-992,4028,-1002,3955,-1011,3938,-1011e" filled="t" fillcolor="#E1E4E8" stroked="f">
                <v:path arrowok="t"/>
                <v:fill/>
              </v:shape>
            </v:group>
            <v:group style="position:absolute;left:720;top:-978;width:10466;height:874" coordorigin="720,-978" coordsize="10466,874">
              <v:shape style="position:absolute;left:720;top:-978;width:10466;height:874" coordorigin="720,-978" coordsize="10466,874" path="m742,-104l742,-978,11207,-978,11207,-104,742,-104e" filled="t" fillcolor="#D0DABC" stroked="f">
                <v:path arrowok="t"/>
                <v:fill/>
              </v:shape>
              <v:shape style="position:absolute;left:710;top:-1888;width:10486;height:1809" type="#_x0000_t75">
                <v:imagedata r:id="rId5" o:title=""/>
              </v:shape>
            </v:group>
            <v:group style="position:absolute;left:2863;top:-1593;width:572;height:101" coordorigin="2863,-1593" coordsize="572,101">
              <v:shape style="position:absolute;left:2863;top:-1593;width:572;height:101" coordorigin="2863,-1593" coordsize="572,101" path="m2922,-1593l2902,-1587,2878,-1568,2878,-1528,2895,-1518,2922,-1503,3001,-1495,3100,-1493,3175,-1492,3214,-1492,3289,-1494,3357,-1498,3431,-1507,3451,-1513,3451,-1537,3430,-1555,3426,-1580,3424,-1582,2952,-1582,2946,-1587,2937,-1592,2922,-1593e" filled="t" fillcolor="#FFFFFF" stroked="f">
                <v:path arrowok="t"/>
                <v:fill/>
              </v:shape>
            </v:group>
            <v:group style="position:absolute;left:2933;top:-1649;width:477;height:67" coordorigin="2933,-1649" coordsize="477,67">
              <v:shape style="position:absolute;left:2933;top:-1649;width:477;height:67" coordorigin="2933,-1649" coordsize="477,67" path="m2957,-1649l2943,-1647,2936,-1640,2933,-1627,2934,-1608,2937,-1582,3410,-1582,3403,-1592,3359,-1592,3354,-1621,3349,-1641,3259,-1641,3007,-1641,2978,-1646,2957,-1649e" filled="t" fillcolor="#FFFFFF" stroked="f">
                <v:path arrowok="t"/>
                <v:fill/>
              </v:shape>
            </v:group>
            <v:group style="position:absolute;left:3359;top:-1595;width:44;height:3" coordorigin="3359,-1595" coordsize="44,3">
              <v:shape style="position:absolute;left:3359;top:-1595;width:44;height:3" coordorigin="3359,-1595" coordsize="44,3" path="m3387,-1595l3359,-1592,3403,-1592,3403,-1592,3387,-1595e" filled="t" fillcolor="#FFFFFF" stroked="f">
                <v:path arrowok="t"/>
                <v:fill/>
              </v:shape>
            </v:group>
            <v:group style="position:absolute;left:3259;top:-1672;width:91;height:31" coordorigin="3259,-1672" coordsize="91,31">
              <v:shape style="position:absolute;left:3259;top:-1672;width:91;height:31" coordorigin="3259,-1672" coordsize="91,31" path="m3329,-1672l3317,-1671,3302,-1665,3283,-1655,3259,-1641,3349,-1641,3349,-1643,3344,-1658,3337,-1668,3329,-1672e" filled="t" fillcolor="#FFFFFF" stroked="f">
                <v:path arrowok="t"/>
                <v:fill/>
              </v:shape>
            </v:group>
            <v:group style="position:absolute;left:3007;top:-1748;width:251;height:108" coordorigin="3007,-1748" coordsize="251,108">
              <v:shape style="position:absolute;left:3007;top:-1748;width:251;height:108" coordorigin="3007,-1748" coordsize="251,108" path="m3117,-1748l3052,-1737,3016,-1672,3007,-1641,3259,-1641,3232,-1710,3157,-1746,3117,-1748e" filled="t" fillcolor="#FFFFFF" stroked="f">
                <v:path arrowok="t"/>
                <v:fill/>
              </v:shape>
            </v:group>
            <v:group style="position:absolute;left:3251;top:-1549;width:367;height:141" coordorigin="3251,-1549" coordsize="367,141">
              <v:shape style="position:absolute;left:3251;top:-1549;width:367;height:141" coordorigin="3251,-1549" coordsize="367,141" path="m3273,-1459l3263,-1456,3252,-1438,3251,-1429,3255,-1422,3314,-1409,3340,-1408,3434,-1409,3513,-1412,3577,-1418,3608,-1426,3550,-1426,3555,-1428,3562,-1434,3564,-1437,3291,-1437,3288,-1443,3282,-1452,3273,-1459e" filled="t" fillcolor="#FFFFFF" stroked="f">
                <v:path arrowok="t"/>
                <v:fill/>
              </v:shape>
              <v:shape style="position:absolute;left:3251;top:-1549;width:367;height:141" coordorigin="3251,-1549" coordsize="367,141" path="m3602,-1450l3583,-1442,3550,-1426,3608,-1426,3614,-1429,3618,-1434,3618,-1437,3618,-1441,3612,-1449,3602,-1450e" filled="t" fillcolor="#FFFFFF" stroked="f">
                <v:path arrowok="t"/>
                <v:fill/>
              </v:shape>
              <v:shape style="position:absolute;left:3251;top:-1549;width:367;height:141" coordorigin="3251,-1549" coordsize="367,141" path="m3299,-1482l3294,-1477,3292,-1462,3291,-1437,3564,-1437,3569,-1444,3570,-1449,3339,-1449,3324,-1464,3309,-1477,3299,-1482e" filled="t" fillcolor="#FFFFFF" stroked="f">
                <v:path arrowok="t"/>
                <v:fill/>
              </v:shape>
              <v:shape style="position:absolute;left:3251;top:-1549;width:367;height:141" coordorigin="3251,-1549" coordsize="367,141" path="m3391,-1549l3329,-1527,3329,-1508,3332,-1483,3339,-1449,3570,-1449,3570,-1450,3483,-1450,3484,-1459,3468,-1521,3426,-1545,3391,-1549e" filled="t" fillcolor="#FFFFFF" stroked="f">
                <v:path arrowok="t"/>
                <v:fill/>
              </v:shape>
              <v:shape style="position:absolute;left:3251;top:-1549;width:367;height:141" coordorigin="3251,-1549" coordsize="367,141" path="m3512,-1508l3503,-1506,3496,-1497,3490,-1479,3483,-1450,3570,-1450,3571,-1456,3564,-1471,3545,-1489,3525,-1501,3512,-1508e" filled="t" fillcolor="#FFFFFF" stroked="f">
                <v:path arrowok="t"/>
                <v:fill/>
              </v:shape>
            </v:group>
            <v:group style="position:absolute;left:7402;top:-1467;width:367;height:141" coordorigin="7402,-1467" coordsize="367,141">
              <v:shape style="position:absolute;left:7402;top:-1467;width:367;height:141" coordorigin="7402,-1467" coordsize="367,141" path="m7424,-1377l7414,-1374,7402,-1356,7402,-1347,7405,-1339,7465,-1327,7491,-1326,7585,-1327,7664,-1329,7728,-1336,7758,-1344,7701,-1344,7705,-1346,7713,-1352,7715,-1355,7441,-1355,7439,-1361,7433,-1370,7424,-1377e" filled="t" fillcolor="#FFFFFF" stroked="f">
                <v:path arrowok="t"/>
                <v:fill/>
              </v:shape>
              <v:shape style="position:absolute;left:7402;top:-1467;width:367;height:141" coordorigin="7402,-1467" coordsize="367,141" path="m7752,-1368l7734,-1360,7701,-1344,7758,-1344,7765,-1347,7769,-1352,7769,-1355,7769,-1359,7762,-1367,7752,-1368e" filled="t" fillcolor="#FFFFFF" stroked="f">
                <v:path arrowok="t"/>
                <v:fill/>
              </v:shape>
              <v:shape style="position:absolute;left:7402;top:-1467;width:367;height:141" coordorigin="7402,-1467" coordsize="367,141" path="m7450,-1400l7445,-1395,7443,-1380,7441,-1355,7715,-1355,7720,-1362,7721,-1366,7490,-1366,7474,-1382,7459,-1395,7450,-1400e" filled="t" fillcolor="#FFFFFF" stroked="f">
                <v:path arrowok="t"/>
                <v:fill/>
              </v:shape>
              <v:shape style="position:absolute;left:7402;top:-1467;width:367;height:141" coordorigin="7402,-1467" coordsize="367,141" path="m7542,-1467l7480,-1444,7479,-1425,7483,-1401,7490,-1366,7721,-1366,7721,-1368,7633,-1368,7635,-1376,7619,-1439,7577,-1463,7542,-1467e" filled="t" fillcolor="#FFFFFF" stroked="f">
                <v:path arrowok="t"/>
                <v:fill/>
              </v:shape>
              <v:shape style="position:absolute;left:7402;top:-1467;width:367;height:141" coordorigin="7402,-1467" coordsize="367,141" path="m7663,-1425l7653,-1424,7646,-1415,7640,-1397,7633,-1368,7721,-1368,7722,-1374,7715,-1389,7695,-1407,7676,-1419,7663,-1425e" filled="t" fillcolor="#FFFFFF" stroked="f">
                <v:path arrowok="t"/>
                <v:fill/>
              </v:shape>
            </v:group>
            <v:group style="position:absolute;left:903;top:-1654;width:607;height:88" coordorigin="903,-1654" coordsize="607,88">
              <v:shape style="position:absolute;left:903;top:-1654;width:607;height:88" coordorigin="903,-1654" coordsize="607,88" path="m936,-1654l928,-1652,923,-1641,918,-1622,914,-1592,911,-1591,903,-1583,904,-1581,974,-1569,1067,-1566,1110,-1566,1310,-1569,1381,-1571,1453,-1576,1510,-1597,1510,-1602,1510,-1608,1509,-1615,1509,-1617,1071,-1617,1067,-1625,1054,-1636,963,-1636,947,-1648,936,-1654e" filled="t" fillcolor="#FFFFFF" stroked="f">
                <v:path arrowok="t"/>
                <v:fill/>
              </v:shape>
            </v:group>
            <v:group style="position:absolute;left:1071;top:-1711;width:438;height:94" coordorigin="1071,-1711" coordsize="438,94">
              <v:shape style="position:absolute;left:1071;top:-1711;width:438;height:94" coordorigin="1071,-1711" coordsize="438,94" path="m1138,-1711l1089,-1660,1071,-1617,1509,-1617,1508,-1619,1353,-1619,1348,-1628,1254,-1628,1230,-1649,1209,-1667,1190,-1682,1174,-1694,1160,-1703,1148,-1708,1138,-1711e" filled="t" fillcolor="#FFFFFF" stroked="f">
                <v:path arrowok="t"/>
                <v:fill/>
              </v:shape>
            </v:group>
            <v:group style="position:absolute;left:1353;top:-1653;width:155;height:34" coordorigin="1353,-1653" coordsize="155,34">
              <v:shape style="position:absolute;left:1353;top:-1653;width:155;height:34" coordorigin="1353,-1653" coordsize="155,34" path="m1472,-1653l1452,-1649,1427,-1642,1394,-1632,1353,-1619,1508,-1619,1472,-1653e" filled="t" fillcolor="#FFFFFF" stroked="f">
                <v:path arrowok="t"/>
                <v:fill/>
              </v:shape>
            </v:group>
            <v:group style="position:absolute;left:1254;top:-1669;width:94;height:41" coordorigin="1254,-1669" coordsize="94,41">
              <v:shape style="position:absolute;left:1254;top:-1669;width:94;height:41" coordorigin="1254,-1669" coordsize="94,41" path="m1312,-1669l1302,-1667,1290,-1659,1274,-1646,1254,-1628,1348,-1628,1341,-1641,1330,-1656,1321,-1665,1312,-1669e" filled="t" fillcolor="#FFFFFF" stroked="f">
                <v:path arrowok="t"/>
                <v:fill/>
              </v:shape>
            </v:group>
            <v:group style="position:absolute;left:963;top:-1649;width:91;height:13" coordorigin="963,-1649" coordsize="91,13">
              <v:shape style="position:absolute;left:963;top:-1649;width:91;height:13" coordorigin="963,-1649" coordsize="91,13" path="m995,-1649l981,-1645,963,-1636,1054,-1636,1051,-1638,1018,-1648,995,-1649e" filled="t" fillcolor="#FFFFFF" stroked="f">
                <v:path arrowok="t"/>
                <v:fill/>
              </v:shape>
              <v:shape style="position:absolute;left:1170;top:-3331;width:1985;height:1724" type="#_x0000_t75">
                <v:imagedata r:id="rId6" o:title=""/>
              </v:shape>
            </v:group>
            <v:group style="position:absolute;left:8657;top:-2002;width:460;height:396" coordorigin="8657,-2002" coordsize="460,396">
              <v:shape style="position:absolute;left:8657;top:-2002;width:460;height:396" coordorigin="8657,-2002" coordsize="460,396" path="m8704,-2002l8673,-2001,8660,-1992,8657,-1969,8657,-1654,8658,-1623,8666,-1609,8690,-1606,9069,-1606,9100,-1607,9113,-1616,9116,-1640,9116,-1955,9115,-1986,9107,-1999,9083,-2002,8704,-2002xe" filled="f" stroked="t" strokeweight=".168pt" strokecolor="#231F2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36pt;margin-top:20.397877pt;width:523.094000pt;height:417.89094pt;mso-position-horizontal-relative:page;mso-position-vertical-relative:paragraph;z-index:-2304" type="#_x0000_t75">
            <v:imagedata r:id="rId7" o:title=""/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231F20"/>
          <w:w w:val="121"/>
          <w:position w:val="-1"/>
        </w:rPr>
        <w:t>и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39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16"/>
          <w:w w:val="100"/>
          <w:position w:val="-1"/>
        </w:rPr>
        <w:t>нформационно-публицистически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й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3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16"/>
          <w:w w:val="100"/>
          <w:position w:val="-1"/>
        </w:rPr>
        <w:t>журна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л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3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16"/>
          <w:w w:val="100"/>
          <w:position w:val="-1"/>
        </w:rPr>
        <w:t>Муниципальног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о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3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26"/>
          <w:position w:val="-1"/>
        </w:rPr>
        <w:t>с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39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16"/>
          <w:w w:val="100"/>
          <w:position w:val="-1"/>
        </w:rPr>
        <w:t>овет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а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3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М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39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33"/>
          <w:position w:val="-1"/>
        </w:rPr>
        <w:t>о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23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26"/>
          <w:position w:val="-1"/>
        </w:rPr>
        <w:t>с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39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16"/>
          <w:w w:val="100"/>
          <w:position w:val="-1"/>
        </w:rPr>
        <w:t>ветлановско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0"/>
          <w:w w:val="100"/>
          <w:position w:val="-1"/>
        </w:rPr>
        <w:t>е</w:t>
      </w:r>
      <w:r>
        <w:rPr>
          <w:rFonts w:ascii="Century Gothic" w:hAnsi="Century Gothic" w:cs="Century Gothic" w:eastAsia="Century Gothic"/>
          <w:sz w:val="20"/>
          <w:szCs w:val="20"/>
          <w:color w:val="231F20"/>
          <w:spacing w:val="-39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3" w:after="0" w:line="217" w:lineRule="auto"/>
        <w:ind w:left="352" w:right="6880"/>
        <w:jc w:val="left"/>
        <w:rPr>
          <w:rFonts w:ascii="Century Gothic" w:hAnsi="Century Gothic" w:cs="Century Gothic" w:eastAsia="Century Gothic"/>
          <w:sz w:val="33"/>
          <w:szCs w:val="33"/>
        </w:rPr>
      </w:pPr>
      <w:rPr/>
      <w:r>
        <w:rPr>
          <w:rFonts w:ascii="Century Gothic" w:hAnsi="Century Gothic" w:cs="Century Gothic" w:eastAsia="Century Gothic"/>
          <w:sz w:val="39"/>
          <w:szCs w:val="39"/>
          <w:color w:val="FFFFFF"/>
          <w:spacing w:val="0"/>
          <w:w w:val="100"/>
          <w:b/>
          <w:bCs/>
        </w:rPr>
        <w:t>возраст</w:t>
      </w:r>
      <w:r>
        <w:rPr>
          <w:rFonts w:ascii="Century Gothic" w:hAnsi="Century Gothic" w:cs="Century Gothic" w:eastAsia="Century Gothic"/>
          <w:sz w:val="39"/>
          <w:szCs w:val="39"/>
          <w:color w:val="FFFFFF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9"/>
          <w:szCs w:val="39"/>
          <w:color w:val="FFFFFF"/>
          <w:spacing w:val="3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9"/>
          <w:szCs w:val="39"/>
          <w:color w:val="FFFFFF"/>
          <w:spacing w:val="0"/>
          <w:w w:val="106"/>
          <w:b/>
          <w:bCs/>
        </w:rPr>
        <w:t>спорту</w:t>
      </w:r>
      <w:r>
        <w:rPr>
          <w:rFonts w:ascii="Century Gothic" w:hAnsi="Century Gothic" w:cs="Century Gothic" w:eastAsia="Century Gothic"/>
          <w:sz w:val="39"/>
          <w:szCs w:val="39"/>
          <w:color w:val="FFFFFF"/>
          <w:spacing w:val="0"/>
          <w:w w:val="106"/>
          <w:b/>
          <w:bCs/>
        </w:rPr>
        <w:t> </w:t>
      </w:r>
      <w:r>
        <w:rPr>
          <w:rFonts w:ascii="Century Gothic" w:hAnsi="Century Gothic" w:cs="Century Gothic" w:eastAsia="Century Gothic"/>
          <w:sz w:val="39"/>
          <w:szCs w:val="39"/>
          <w:color w:val="FFFFFF"/>
          <w:spacing w:val="0"/>
          <w:w w:val="100"/>
          <w:b/>
          <w:bCs/>
        </w:rPr>
        <w:t>не</w:t>
      </w:r>
      <w:r>
        <w:rPr>
          <w:rFonts w:ascii="Century Gothic" w:hAnsi="Century Gothic" w:cs="Century Gothic" w:eastAsia="Century Gothic"/>
          <w:sz w:val="39"/>
          <w:szCs w:val="39"/>
          <w:color w:val="FFFFFF"/>
          <w:spacing w:val="-19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9"/>
          <w:szCs w:val="39"/>
          <w:color w:val="FFFFFF"/>
          <w:spacing w:val="0"/>
          <w:w w:val="111"/>
          <w:b/>
          <w:bCs/>
        </w:rPr>
        <w:t>помеха!</w:t>
      </w:r>
      <w:r>
        <w:rPr>
          <w:rFonts w:ascii="Century Gothic" w:hAnsi="Century Gothic" w:cs="Century Gothic" w:eastAsia="Century Gothic"/>
          <w:sz w:val="39"/>
          <w:szCs w:val="39"/>
          <w:color w:val="FFFFFF"/>
          <w:spacing w:val="0"/>
          <w:w w:val="111"/>
          <w:b/>
          <w:bCs/>
        </w:rPr>
        <w:t> 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Группа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здоровья</w:t>
      </w:r>
      <w:r>
        <w:rPr>
          <w:rFonts w:ascii="Century Gothic" w:hAnsi="Century Gothic" w:cs="Century Gothic" w:eastAsia="Century Gothic"/>
          <w:sz w:val="33"/>
          <w:szCs w:val="33"/>
          <w:color w:val="000000"/>
          <w:spacing w:val="0"/>
          <w:w w:val="100"/>
        </w:rPr>
      </w:r>
    </w:p>
    <w:p>
      <w:pPr>
        <w:spacing w:before="0" w:after="0" w:line="383" w:lineRule="exact"/>
        <w:ind w:left="352" w:right="-20"/>
        <w:jc w:val="left"/>
        <w:rPr>
          <w:rFonts w:ascii="Century Gothic" w:hAnsi="Century Gothic" w:cs="Century Gothic" w:eastAsia="Century Gothic"/>
          <w:sz w:val="33"/>
          <w:szCs w:val="33"/>
        </w:rPr>
      </w:pPr>
      <w:rPr/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  <w:position w:val="-2"/>
        </w:rPr>
        <w:t>стр.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  <w:position w:val="-2"/>
        </w:rPr>
        <w:t> 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  <w:position w:val="-2"/>
        </w:rPr>
        <w:t>19</w:t>
      </w:r>
      <w:r>
        <w:rPr>
          <w:rFonts w:ascii="Century Gothic" w:hAnsi="Century Gothic" w:cs="Century Gothic" w:eastAsia="Century Gothic"/>
          <w:sz w:val="33"/>
          <w:szCs w:val="33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620" w:right="600"/>
        </w:sectPr>
      </w:pPr>
      <w:rPr/>
    </w:p>
    <w:p>
      <w:pPr>
        <w:spacing w:before="51" w:after="0" w:line="198" w:lineRule="auto"/>
        <w:ind w:left="352" w:right="-138"/>
        <w:jc w:val="left"/>
        <w:rPr>
          <w:rFonts w:ascii="Century Gothic" w:hAnsi="Century Gothic" w:cs="Century Gothic" w:eastAsia="Century Gothic"/>
          <w:sz w:val="33"/>
          <w:szCs w:val="33"/>
        </w:rPr>
      </w:pPr>
      <w:rPr/>
      <w:r>
        <w:rPr>
          <w:rFonts w:ascii="Century Gothic" w:hAnsi="Century Gothic" w:cs="Century Gothic" w:eastAsia="Century Gothic"/>
          <w:sz w:val="64"/>
          <w:szCs w:val="64"/>
          <w:color w:val="FFFFFF"/>
          <w:spacing w:val="0"/>
          <w:w w:val="106"/>
          <w:b/>
          <w:bCs/>
        </w:rPr>
        <w:t>спортивные</w:t>
      </w:r>
      <w:r>
        <w:rPr>
          <w:rFonts w:ascii="Century Gothic" w:hAnsi="Century Gothic" w:cs="Century Gothic" w:eastAsia="Century Gothic"/>
          <w:sz w:val="64"/>
          <w:szCs w:val="64"/>
          <w:color w:val="FFFFFF"/>
          <w:spacing w:val="0"/>
          <w:w w:val="106"/>
          <w:b/>
          <w:bCs/>
        </w:rPr>
        <w:t> </w:t>
      </w:r>
      <w:r>
        <w:rPr>
          <w:rFonts w:ascii="Century Gothic" w:hAnsi="Century Gothic" w:cs="Century Gothic" w:eastAsia="Century Gothic"/>
          <w:sz w:val="64"/>
          <w:szCs w:val="64"/>
          <w:color w:val="FFFFFF"/>
          <w:spacing w:val="0"/>
          <w:w w:val="100"/>
          <w:b/>
          <w:bCs/>
        </w:rPr>
        <w:t>и</w:t>
      </w:r>
      <w:r>
        <w:rPr>
          <w:rFonts w:ascii="Century Gothic" w:hAnsi="Century Gothic" w:cs="Century Gothic" w:eastAsia="Century Gothic"/>
          <w:sz w:val="64"/>
          <w:szCs w:val="64"/>
          <w:color w:val="FFFFFF"/>
          <w:spacing w:val="54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64"/>
          <w:szCs w:val="64"/>
          <w:color w:val="FFFFFF"/>
          <w:spacing w:val="0"/>
          <w:w w:val="100"/>
          <w:b/>
          <w:bCs/>
        </w:rPr>
        <w:t>Детские</w:t>
      </w:r>
      <w:r>
        <w:rPr>
          <w:rFonts w:ascii="Century Gothic" w:hAnsi="Century Gothic" w:cs="Century Gothic" w:eastAsia="Century Gothic"/>
          <w:sz w:val="64"/>
          <w:szCs w:val="64"/>
          <w:color w:val="FFFFFF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64"/>
          <w:szCs w:val="64"/>
          <w:color w:val="FFFFFF"/>
          <w:spacing w:val="0"/>
          <w:w w:val="116"/>
          <w:b/>
          <w:bCs/>
        </w:rPr>
        <w:t>площа</w:t>
      </w:r>
      <w:r>
        <w:rPr>
          <w:rFonts w:ascii="Century Gothic" w:hAnsi="Century Gothic" w:cs="Century Gothic" w:eastAsia="Century Gothic"/>
          <w:sz w:val="64"/>
          <w:szCs w:val="64"/>
          <w:color w:val="FFFFFF"/>
          <w:spacing w:val="0"/>
          <w:w w:val="100"/>
          <w:b/>
          <w:bCs/>
        </w:rPr>
        <w:t>Д</w:t>
      </w:r>
      <w:r>
        <w:rPr>
          <w:rFonts w:ascii="Century Gothic" w:hAnsi="Century Gothic" w:cs="Century Gothic" w:eastAsia="Century Gothic"/>
          <w:sz w:val="64"/>
          <w:szCs w:val="64"/>
          <w:color w:val="FFFFFF"/>
          <w:spacing w:val="0"/>
          <w:w w:val="114"/>
          <w:b/>
          <w:bCs/>
        </w:rPr>
        <w:t>ки</w:t>
      </w:r>
      <w:r>
        <w:rPr>
          <w:rFonts w:ascii="Century Gothic" w:hAnsi="Century Gothic" w:cs="Century Gothic" w:eastAsia="Century Gothic"/>
          <w:sz w:val="64"/>
          <w:szCs w:val="64"/>
          <w:color w:val="FFFFFF"/>
          <w:spacing w:val="0"/>
          <w:w w:val="114"/>
          <w:b/>
          <w:bCs/>
        </w:rPr>
        <w:t> 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-8"/>
          <w:w w:val="100"/>
        </w:rPr>
        <w:t>стр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.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-24"/>
          <w:w w:val="100"/>
        </w:rPr>
        <w:t> 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-8"/>
          <w:w w:val="100"/>
        </w:rPr>
        <w:t>9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,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-20"/>
          <w:w w:val="100"/>
        </w:rPr>
        <w:t> 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-8"/>
          <w:w w:val="100"/>
        </w:rPr>
        <w:t>12</w:t>
      </w:r>
      <w:r>
        <w:rPr>
          <w:rFonts w:ascii="Century Gothic" w:hAnsi="Century Gothic" w:cs="Century Gothic" w:eastAsia="Century Gothic"/>
          <w:sz w:val="33"/>
          <w:szCs w:val="3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2" w:lineRule="auto"/>
        <w:ind w:left="159" w:right="394" w:firstLine="-220"/>
        <w:jc w:val="right"/>
        <w:rPr>
          <w:rFonts w:ascii="Century Gothic" w:hAnsi="Century Gothic" w:cs="Century Gothic" w:eastAsia="Century Gothic"/>
          <w:sz w:val="33"/>
          <w:szCs w:val="33"/>
        </w:rPr>
      </w:pPr>
      <w:rPr/>
      <w:r>
        <w:rPr/>
        <w:pict>
          <v:shape style="position:absolute;margin-left:397.011993pt;margin-top:75.367523pt;width:161.288606pt;height:108.3375pt;mso-position-horizontal-relative:page;mso-position-vertical-relative:paragraph;z-index:-2303" type="#_x0000_t75">
            <v:imagedata r:id="rId8" o:title=""/>
          </v:shape>
        </w:pict>
      </w:r>
      <w:r>
        <w:rPr/>
        <w:pict>
          <v:shape style="position:absolute;margin-left:216.507004pt;margin-top:75.367523pt;width:160.808481pt;height:108.015pt;mso-position-horizontal-relative:page;mso-position-vertical-relative:paragraph;z-index:-2302" type="#_x0000_t75">
            <v:imagedata r:id="rId9" o:title=""/>
          </v:shape>
        </w:pict>
      </w:r>
      <w:r>
        <w:rPr>
          <w:rFonts w:ascii="Century Gothic" w:hAnsi="Century Gothic" w:cs="Century Gothic" w:eastAsia="Century Gothic"/>
          <w:sz w:val="39"/>
          <w:szCs w:val="39"/>
          <w:color w:val="FFFFFF"/>
          <w:spacing w:val="0"/>
          <w:w w:val="106"/>
          <w:b/>
          <w:bCs/>
        </w:rPr>
        <w:t>Доступный</w:t>
      </w:r>
      <w:r>
        <w:rPr>
          <w:rFonts w:ascii="Century Gothic" w:hAnsi="Century Gothic" w:cs="Century Gothic" w:eastAsia="Century Gothic"/>
          <w:sz w:val="39"/>
          <w:szCs w:val="39"/>
          <w:color w:val="FFFFFF"/>
          <w:spacing w:val="83"/>
          <w:w w:val="106"/>
          <w:b/>
          <w:bCs/>
        </w:rPr>
        <w:t> </w:t>
      </w:r>
      <w:r>
        <w:rPr>
          <w:rFonts w:ascii="Century Gothic" w:hAnsi="Century Gothic" w:cs="Century Gothic" w:eastAsia="Century Gothic"/>
          <w:sz w:val="39"/>
          <w:szCs w:val="39"/>
          <w:color w:val="FFFFFF"/>
          <w:spacing w:val="0"/>
          <w:w w:val="106"/>
          <w:b/>
          <w:bCs/>
        </w:rPr>
        <w:t>спорт</w:t>
      </w:r>
      <w:r>
        <w:rPr>
          <w:rFonts w:ascii="Century Gothic" w:hAnsi="Century Gothic" w:cs="Century Gothic" w:eastAsia="Century Gothic"/>
          <w:sz w:val="39"/>
          <w:szCs w:val="39"/>
          <w:color w:val="FFFFFF"/>
          <w:spacing w:val="0"/>
          <w:w w:val="106"/>
          <w:b/>
          <w:bCs/>
        </w:rPr>
        <w:t> 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Разговор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с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тренером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стр.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33"/>
          <w:szCs w:val="33"/>
          <w:color w:val="FFFFFF"/>
          <w:spacing w:val="0"/>
          <w:w w:val="100"/>
        </w:rPr>
        <w:t>20</w:t>
      </w:r>
      <w:r>
        <w:rPr>
          <w:rFonts w:ascii="Century Gothic" w:hAnsi="Century Gothic" w:cs="Century Gothic" w:eastAsia="Century Gothic"/>
          <w:sz w:val="33"/>
          <w:szCs w:val="33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1920" w:h="16840"/>
          <w:pgMar w:top="1040" w:bottom="280" w:left="620" w:right="600"/>
          <w:cols w:num="2" w:equalWidth="0">
            <w:col w:w="4573" w:space="1850"/>
            <w:col w:w="4277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60.384184pt;height:107.73pt;mso-position-horizontal-relative:char;mso-position-vertical-relative:line" type="#_x0000_t75">
            <v:imagedata r:id="rId1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620" w:right="600"/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43.256001pt;margin-top:35.500015pt;width:168.165pt;height:191.488pt;mso-position-horizontal-relative:page;mso-position-vertical-relative:page;z-index:-2301" coordorigin="865,710" coordsize="3363,3830">
            <v:group style="position:absolute;left:875;top:720;width:3343;height:3810" coordorigin="875,720" coordsize="3343,3810">
              <v:shape style="position:absolute;left:875;top:720;width:3343;height:3810" coordorigin="875,720" coordsize="3343,3810" path="m875,4530l4218,4530,4218,720,875,720,875,4530e" filled="t" fillcolor="#E6E7E8" stroked="f">
                <v:path arrowok="t"/>
                <v:fill/>
              </v:shape>
              <v:shape style="position:absolute;left:875;top:720;width:3343;height:3810" type="#_x0000_t75">
                <v:imagedata r:id="rId12" o:title=""/>
              </v:shape>
            </v:group>
            <w10:wrap type="none"/>
          </v:group>
        </w:pict>
      </w:r>
      <w:r>
        <w:rPr/>
        <w:pict>
          <v:group style="position:absolute;margin-left:224.770004pt;margin-top:35.500015pt;width:153.68pt;height:191.488pt;mso-position-horizontal-relative:page;mso-position-vertical-relative:page;z-index:-2297" coordorigin="4495,710" coordsize="3074,3830">
            <v:group style="position:absolute;left:4505;top:720;width:3054;height:3810" coordorigin="4505,720" coordsize="3054,3810">
              <v:shape style="position:absolute;left:4505;top:720;width:3054;height:3810" coordorigin="4505,720" coordsize="3054,3810" path="m4505,4530l7559,4530,7559,720,4505,720,4505,4530e" filled="t" fillcolor="#E6E7E8" stroked="f">
                <v:path arrowok="t"/>
                <v:fill/>
              </v:shape>
              <v:shape style="position:absolute;left:4505;top:720;width:3054;height:3810" type="#_x0000_t75">
                <v:imagedata r:id="rId13" o:title="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40" w:lineRule="exact"/>
        <w:ind w:right="972"/>
        <w:jc w:val="right"/>
        <w:rPr>
          <w:rFonts w:ascii="Lato" w:hAnsi="Lato" w:cs="Lato" w:eastAsia="Lato"/>
          <w:sz w:val="38"/>
          <w:szCs w:val="38"/>
        </w:rPr>
      </w:pPr>
      <w:rPr/>
      <w:r>
        <w:rPr/>
        <w:pict>
          <v:group style="position:absolute;margin-left:43.256001pt;margin-top:5.2614pt;width:335.329pt;height:228.385pt;mso-position-horizontal-relative:page;mso-position-vertical-relative:paragraph;z-index:-2298" coordorigin="865,105" coordsize="6707,4568">
            <v:group style="position:absolute;left:875;top:115;width:6687;height:4548" coordorigin="875,115" coordsize="6687,4548">
              <v:shape style="position:absolute;left:875;top:115;width:6687;height:4548" coordorigin="875,115" coordsize="6687,4548" path="m875,4663l7562,4663,7562,115,875,115,875,4663e" filled="t" fillcolor="#E6E7E8" stroked="f">
                <v:path arrowok="t"/>
                <v:fill/>
              </v:shape>
              <v:shape style="position:absolute;left:875;top:115;width:6687;height:4548" type="#_x0000_t75">
                <v:imagedata r:id="rId14" o:title=""/>
              </v:shape>
            </v:group>
            <w10:wrap type="none"/>
          </v:group>
        </w:pict>
      </w:r>
      <w:r>
        <w:rPr/>
        <w:pict>
          <v:group style="position:absolute;margin-left:224.770004pt;margin-top:-104.721603pt;width:153.168pt;height:100.038pt;mso-position-horizontal-relative:page;mso-position-vertical-relative:paragraph;z-index:-2296" coordorigin="4495,-2094" coordsize="3063,2001">
            <v:group style="position:absolute;left:4505;top:-2084;width:3043;height:1981" coordorigin="4505,-2084" coordsize="3043,1981">
              <v:shape style="position:absolute;left:4505;top:-2084;width:3043;height:1981" coordorigin="4505,-2084" coordsize="3043,1981" path="m4505,-104l7549,-104,7549,-2084,4505,-2084,4505,-104e" filled="t" fillcolor="#E6E7E8" stroked="f">
                <v:path arrowok="t"/>
                <v:fill/>
              </v:shape>
              <v:shape style="position:absolute;left:4505;top:-2084;width:3043;height:1981" type="#_x0000_t75">
                <v:imagedata r:id="rId15" o:title=""/>
              </v:shape>
            </v:group>
            <w10:wrap type="none"/>
          </v:group>
        </w:pict>
      </w:r>
      <w:r>
        <w:rPr/>
        <w:pict>
          <v:group style="position:absolute;margin-left:42.700001pt;margin-top:-104.721603pt;width:168.72pt;height:100.038pt;mso-position-horizontal-relative:page;mso-position-vertical-relative:paragraph;z-index:-2295" coordorigin="854,-2094" coordsize="3374,2001">
            <v:group style="position:absolute;left:864;top:-2084;width:3354;height:1981" coordorigin="864,-2084" coordsize="3354,1981">
              <v:shape style="position:absolute;left:864;top:-2084;width:3354;height:1981" coordorigin="864,-2084" coordsize="3354,1981" path="m864,-104l4218,-104,4218,-2084,864,-2084,864,-104e" filled="t" fillcolor="#E6E7E8" stroked="f">
                <v:path arrowok="t"/>
                <v:fill/>
              </v:shape>
              <v:shape style="position:absolute;left:864;top:-2084;width:3354;height:1981" type="#_x0000_t75">
                <v:imagedata r:id="rId16" o:title=""/>
              </v:shape>
            </v:group>
            <w10:wrap type="none"/>
          </v:group>
        </w:pict>
      </w:r>
      <w:r>
        <w:rPr>
          <w:rFonts w:ascii="Lato" w:hAnsi="Lato" w:cs="Lato" w:eastAsia="Lato"/>
          <w:sz w:val="38"/>
          <w:szCs w:val="38"/>
          <w:color w:val="231F20"/>
          <w:spacing w:val="-1"/>
          <w:w w:val="99"/>
          <w:b/>
          <w:bCs/>
          <w:position w:val="-2"/>
        </w:rPr>
        <w:t>С</w:t>
      </w:r>
      <w:r>
        <w:rPr>
          <w:rFonts w:ascii="Lato" w:hAnsi="Lato" w:cs="Lato" w:eastAsia="Lato"/>
          <w:sz w:val="38"/>
          <w:szCs w:val="38"/>
          <w:color w:val="231F20"/>
          <w:spacing w:val="-2"/>
          <w:w w:val="99"/>
          <w:b/>
          <w:bCs/>
          <w:position w:val="-2"/>
        </w:rPr>
        <w:t>о</w:t>
      </w:r>
      <w:r>
        <w:rPr>
          <w:rFonts w:ascii="Lato" w:hAnsi="Lato" w:cs="Lato" w:eastAsia="Lato"/>
          <w:sz w:val="38"/>
          <w:szCs w:val="38"/>
          <w:color w:val="231F20"/>
          <w:spacing w:val="-3"/>
          <w:w w:val="99"/>
          <w:b/>
          <w:bCs/>
          <w:position w:val="-2"/>
        </w:rPr>
        <w:t>д</w:t>
      </w:r>
      <w:r>
        <w:rPr>
          <w:rFonts w:ascii="Lato" w:hAnsi="Lato" w:cs="Lato" w:eastAsia="Lato"/>
          <w:sz w:val="38"/>
          <w:szCs w:val="38"/>
          <w:color w:val="231F20"/>
          <w:spacing w:val="1"/>
          <w:w w:val="100"/>
          <w:b/>
          <w:bCs/>
          <w:position w:val="-2"/>
        </w:rPr>
        <w:t>е</w:t>
      </w:r>
      <w:r>
        <w:rPr>
          <w:rFonts w:ascii="Lato" w:hAnsi="Lato" w:cs="Lato" w:eastAsia="Lato"/>
          <w:sz w:val="38"/>
          <w:szCs w:val="38"/>
          <w:color w:val="231F20"/>
          <w:spacing w:val="-5"/>
          <w:w w:val="99"/>
          <w:b/>
          <w:bCs/>
          <w:position w:val="-2"/>
        </w:rPr>
        <w:t>р</w:t>
      </w:r>
      <w:r>
        <w:rPr>
          <w:rFonts w:ascii="Lato" w:hAnsi="Lato" w:cs="Lato" w:eastAsia="Lato"/>
          <w:sz w:val="38"/>
          <w:szCs w:val="38"/>
          <w:color w:val="231F20"/>
          <w:spacing w:val="0"/>
          <w:w w:val="100"/>
          <w:b/>
          <w:bCs/>
          <w:position w:val="-2"/>
        </w:rPr>
        <w:t>ж</w:t>
      </w:r>
      <w:r>
        <w:rPr>
          <w:rFonts w:ascii="Lato" w:hAnsi="Lato" w:cs="Lato" w:eastAsia="Lato"/>
          <w:sz w:val="38"/>
          <w:szCs w:val="38"/>
          <w:color w:val="231F20"/>
          <w:spacing w:val="1"/>
          <w:w w:val="99"/>
          <w:b/>
          <w:bCs/>
          <w:position w:val="-2"/>
        </w:rPr>
        <w:t>а</w:t>
      </w:r>
      <w:r>
        <w:rPr>
          <w:rFonts w:ascii="Lato" w:hAnsi="Lato" w:cs="Lato" w:eastAsia="Lato"/>
          <w:sz w:val="38"/>
          <w:szCs w:val="38"/>
          <w:color w:val="231F20"/>
          <w:spacing w:val="0"/>
          <w:w w:val="99"/>
          <w:b/>
          <w:bCs/>
          <w:position w:val="-2"/>
        </w:rPr>
        <w:t>н</w:t>
      </w:r>
      <w:r>
        <w:rPr>
          <w:rFonts w:ascii="Lato" w:hAnsi="Lato" w:cs="Lato" w:eastAsia="Lato"/>
          <w:sz w:val="38"/>
          <w:szCs w:val="38"/>
          <w:color w:val="231F20"/>
          <w:spacing w:val="0"/>
          <w:w w:val="100"/>
          <w:b/>
          <w:bCs/>
          <w:position w:val="-2"/>
        </w:rPr>
        <w:t>ие</w:t>
      </w:r>
      <w:r>
        <w:rPr>
          <w:rFonts w:ascii="Lato" w:hAnsi="Lato" w:cs="Lato" w:eastAsia="Lato"/>
          <w:sz w:val="38"/>
          <w:szCs w:val="3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1" w:after="0" w:line="240" w:lineRule="auto"/>
        <w:ind w:right="87"/>
        <w:jc w:val="right"/>
        <w:tabs>
          <w:tab w:pos="560" w:val="left"/>
        </w:tabs>
        <w:rPr>
          <w:rFonts w:ascii="Helios" w:hAnsi="Helios" w:cs="Helios" w:eastAsia="Helios"/>
          <w:sz w:val="30"/>
          <w:szCs w:val="30"/>
        </w:rPr>
      </w:pPr>
      <w:rPr/>
      <w:r>
        <w:rPr>
          <w:rFonts w:ascii="Helios" w:hAnsi="Helios" w:cs="Helios" w:eastAsia="Helios"/>
          <w:sz w:val="30"/>
          <w:szCs w:val="30"/>
          <w:color w:val="231F20"/>
          <w:spacing w:val="3"/>
        </w:rPr>
        <w:t>0</w:t>
      </w:r>
      <w:r>
        <w:rPr>
          <w:rFonts w:ascii="Helios" w:hAnsi="Helios" w:cs="Helios" w:eastAsia="Helios"/>
          <w:sz w:val="30"/>
          <w:szCs w:val="30"/>
          <w:color w:val="231F20"/>
          <w:spacing w:val="0"/>
        </w:rPr>
        <w:t>3</w:t>
        <w:tab/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30"/>
          <w:szCs w:val="30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30"/>
          <w:szCs w:val="30"/>
          <w:color w:val="231F20"/>
          <w:spacing w:val="12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л</w:t>
      </w:r>
      <w:r>
        <w:rPr>
          <w:rFonts w:ascii="Helios" w:hAnsi="Helios" w:cs="Helios" w:eastAsia="Helios"/>
          <w:sz w:val="30"/>
          <w:szCs w:val="30"/>
          <w:color w:val="231F20"/>
          <w:spacing w:val="-2"/>
          <w:w w:val="100"/>
        </w:rPr>
        <w:t>ь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лово</w:t>
      </w:r>
      <w:r>
        <w:rPr>
          <w:rFonts w:ascii="Helios" w:hAnsi="Helios" w:cs="Helios" w:eastAsia="Helios"/>
          <w:sz w:val="30"/>
          <w:szCs w:val="30"/>
          <w:color w:val="00000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0" w:lineRule="exact"/>
        <w:ind w:left="7636" w:right="1157" w:firstLine="-567"/>
        <w:jc w:val="left"/>
        <w:tabs>
          <w:tab w:pos="7620" w:val="left"/>
        </w:tabs>
        <w:rPr>
          <w:rFonts w:ascii="Helios" w:hAnsi="Helios" w:cs="Helios" w:eastAsia="Helios"/>
          <w:sz w:val="30"/>
          <w:szCs w:val="30"/>
        </w:rPr>
      </w:pPr>
      <w:rPr/>
      <w:r>
        <w:rPr>
          <w:rFonts w:ascii="Helios" w:hAnsi="Helios" w:cs="Helios" w:eastAsia="Helios"/>
          <w:sz w:val="30"/>
          <w:szCs w:val="30"/>
          <w:color w:val="231F20"/>
          <w:spacing w:val="5"/>
          <w:w w:val="100"/>
        </w:rPr>
        <w:t>0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4</w:t>
        <w:tab/>
      </w:r>
      <w:r>
        <w:rPr>
          <w:rFonts w:ascii="Helios" w:hAnsi="Helios" w:cs="Helios" w:eastAsia="Helios"/>
          <w:sz w:val="30"/>
          <w:szCs w:val="30"/>
          <w:color w:val="231F20"/>
          <w:spacing w:val="-2"/>
          <w:w w:val="100"/>
        </w:rPr>
        <w:t>С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по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ивн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ые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ло</w:t>
      </w:r>
      <w:r>
        <w:rPr>
          <w:rFonts w:ascii="Helios" w:hAnsi="Helios" w:cs="Helios" w:eastAsia="Helios"/>
          <w:sz w:val="30"/>
          <w:szCs w:val="30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30"/>
          <w:szCs w:val="30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30"/>
          <w:szCs w:val="30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30"/>
          <w:szCs w:val="30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83"/>
        <w:jc w:val="right"/>
        <w:tabs>
          <w:tab w:pos="560" w:val="left"/>
        </w:tabs>
        <w:rPr>
          <w:rFonts w:ascii="Helios" w:hAnsi="Helios" w:cs="Helios" w:eastAsia="Helios"/>
          <w:sz w:val="30"/>
          <w:szCs w:val="30"/>
        </w:rPr>
      </w:pPr>
      <w:rPr/>
      <w:r>
        <w:rPr>
          <w:rFonts w:ascii="Helios" w:hAnsi="Helios" w:cs="Helios" w:eastAsia="Helios"/>
          <w:sz w:val="30"/>
          <w:szCs w:val="30"/>
          <w:color w:val="231F20"/>
          <w:spacing w:val="3"/>
        </w:rPr>
        <w:t>0</w:t>
      </w:r>
      <w:r>
        <w:rPr>
          <w:rFonts w:ascii="Helios" w:hAnsi="Helios" w:cs="Helios" w:eastAsia="Helios"/>
          <w:sz w:val="30"/>
          <w:szCs w:val="30"/>
          <w:color w:val="231F20"/>
          <w:spacing w:val="0"/>
        </w:rPr>
        <w:t>9</w:t>
        <w:tab/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30"/>
          <w:szCs w:val="30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ие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ло</w:t>
      </w:r>
      <w:r>
        <w:rPr>
          <w:rFonts w:ascii="Helios" w:hAnsi="Helios" w:cs="Helios" w:eastAsia="Helios"/>
          <w:sz w:val="30"/>
          <w:szCs w:val="30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30"/>
          <w:szCs w:val="30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30"/>
          <w:szCs w:val="30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30"/>
          <w:szCs w:val="30"/>
          <w:color w:val="000000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105"/>
        <w:jc w:val="right"/>
        <w:tabs>
          <w:tab w:pos="560" w:val="left"/>
        </w:tabs>
        <w:rPr>
          <w:rFonts w:ascii="Helios" w:hAnsi="Helios" w:cs="Helios" w:eastAsia="Helios"/>
          <w:sz w:val="30"/>
          <w:szCs w:val="30"/>
        </w:rPr>
      </w:pPr>
      <w:rPr/>
      <w:r>
        <w:rPr>
          <w:rFonts w:ascii="Helios" w:hAnsi="Helios" w:cs="Helios" w:eastAsia="Helios"/>
          <w:sz w:val="30"/>
          <w:szCs w:val="30"/>
          <w:color w:val="231F20"/>
          <w:spacing w:val="-16"/>
        </w:rPr>
        <w:t>1</w:t>
      </w:r>
      <w:r>
        <w:rPr>
          <w:rFonts w:ascii="Helios" w:hAnsi="Helios" w:cs="Helios" w:eastAsia="Helios"/>
          <w:sz w:val="30"/>
          <w:szCs w:val="30"/>
          <w:color w:val="231F20"/>
          <w:spacing w:val="0"/>
        </w:rPr>
        <w:t>2</w:t>
        <w:tab/>
      </w:r>
      <w:r>
        <w:rPr>
          <w:rFonts w:ascii="Helios" w:hAnsi="Helios" w:cs="Helios" w:eastAsia="Helios"/>
          <w:sz w:val="30"/>
          <w:szCs w:val="30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30"/>
          <w:szCs w:val="30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30"/>
          <w:szCs w:val="30"/>
          <w:color w:val="000000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823"/>
        <w:jc w:val="right"/>
        <w:tabs>
          <w:tab w:pos="560" w:val="left"/>
        </w:tabs>
        <w:rPr>
          <w:rFonts w:ascii="Helios" w:hAnsi="Helios" w:cs="Helios" w:eastAsia="Helios"/>
          <w:sz w:val="30"/>
          <w:szCs w:val="30"/>
        </w:rPr>
      </w:pPr>
      <w:rPr/>
      <w:r>
        <w:rPr/>
        <w:pict>
          <v:group style="position:absolute;margin-left:190.365997pt;margin-top:-5.42590pt;width:187.572pt;height:190.306pt;mso-position-horizontal-relative:page;mso-position-vertical-relative:paragraph;z-index:-2300" coordorigin="3807,-109" coordsize="3751,3806">
            <v:group style="position:absolute;left:3817;top:-99;width:3731;height:3786" coordorigin="3817,-99" coordsize="3731,3786">
              <v:shape style="position:absolute;left:3817;top:-99;width:3731;height:3786" coordorigin="3817,-99" coordsize="3731,3786" path="m3817,3688l7549,3688,7549,-99,3817,-99,3817,3688e" filled="t" fillcolor="#E6E7E8" stroked="f">
                <v:path arrowok="t"/>
                <v:fill/>
              </v:shape>
              <v:shape style="position:absolute;left:3817;top:-99;width:3731;height:3786" type="#_x0000_t75">
                <v:imagedata r:id="rId17" o:title=""/>
              </v:shape>
            </v:group>
            <w10:wrap type="none"/>
          </v:group>
        </w:pict>
      </w:r>
      <w:r>
        <w:rPr/>
        <w:pict>
          <v:shape style="position:absolute;margin-left:43.755001pt;margin-top:-5.037900pt;width:136.537pt;height:189.418pt;mso-position-horizontal-relative:page;mso-position-vertical-relative:paragraph;z-index:-2299" type="#_x0000_t75">
            <v:imagedata r:id="rId18" o:title=""/>
          </v:shape>
        </w:pict>
      </w:r>
      <w:r>
        <w:rPr>
          <w:rFonts w:ascii="Helios" w:hAnsi="Helios" w:cs="Helios" w:eastAsia="Helios"/>
          <w:sz w:val="30"/>
          <w:szCs w:val="30"/>
          <w:color w:val="231F20"/>
          <w:spacing w:val="-17"/>
        </w:rPr>
        <w:t>1</w:t>
      </w:r>
      <w:r>
        <w:rPr>
          <w:rFonts w:ascii="Helios" w:hAnsi="Helios" w:cs="Helios" w:eastAsia="Helios"/>
          <w:sz w:val="30"/>
          <w:szCs w:val="30"/>
          <w:color w:val="231F20"/>
          <w:spacing w:val="0"/>
        </w:rPr>
        <w:t>7</w:t>
        <w:tab/>
      </w:r>
      <w:r>
        <w:rPr>
          <w:rFonts w:ascii="Helios" w:hAnsi="Helios" w:cs="Helios" w:eastAsia="Helios"/>
          <w:sz w:val="30"/>
          <w:szCs w:val="30"/>
          <w:color w:val="231F20"/>
          <w:spacing w:val="-2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-2"/>
          <w:w w:val="100"/>
        </w:rPr>
        <w:t>О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30"/>
          <w:szCs w:val="30"/>
          <w:color w:val="231F20"/>
          <w:spacing w:val="-20"/>
          <w:w w:val="100"/>
        </w:rPr>
        <w:t>-</w:t>
      </w:r>
      <w:r>
        <w:rPr>
          <w:rFonts w:ascii="Helios" w:hAnsi="Helios" w:cs="Helios" w:eastAsia="Helios"/>
          <w:sz w:val="30"/>
          <w:szCs w:val="30"/>
          <w:color w:val="231F20"/>
          <w:spacing w:val="-14"/>
          <w:w w:val="100"/>
        </w:rPr>
        <w:t>1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30"/>
          <w:szCs w:val="30"/>
          <w:color w:val="000000"/>
          <w:spacing w:val="0"/>
          <w:w w:val="100"/>
        </w:rPr>
      </w:r>
    </w:p>
    <w:p>
      <w:pPr>
        <w:spacing w:before="5" w:after="0" w:line="340" w:lineRule="exact"/>
        <w:ind w:left="7635" w:right="373"/>
        <w:jc w:val="left"/>
        <w:rPr>
          <w:rFonts w:ascii="Helios" w:hAnsi="Helios" w:cs="Helios" w:eastAsia="Helios"/>
          <w:sz w:val="30"/>
          <w:szCs w:val="30"/>
        </w:rPr>
      </w:pPr>
      <w:rPr/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д</w:t>
      </w:r>
      <w:r>
        <w:rPr>
          <w:rFonts w:ascii="Helios" w:hAnsi="Helios" w:cs="Helios" w:eastAsia="Helios"/>
          <w:sz w:val="30"/>
          <w:szCs w:val="30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ло</w:t>
      </w:r>
      <w:r>
        <w:rPr>
          <w:rFonts w:ascii="Helios" w:hAnsi="Helios" w:cs="Helios" w:eastAsia="Helios"/>
          <w:sz w:val="30"/>
          <w:szCs w:val="30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30"/>
          <w:szCs w:val="30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д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ок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Л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е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ном</w:t>
      </w:r>
      <w:r>
        <w:rPr>
          <w:rFonts w:ascii="Helios" w:hAnsi="Helios" w:cs="Helios" w:eastAsia="Helios"/>
          <w:sz w:val="30"/>
          <w:szCs w:val="30"/>
          <w:color w:val="000000"/>
          <w:spacing w:val="0"/>
          <w:w w:val="10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0" w:lineRule="exact"/>
        <w:ind w:left="7635" w:right="763" w:firstLine="-567"/>
        <w:jc w:val="left"/>
        <w:tabs>
          <w:tab w:pos="7620" w:val="left"/>
        </w:tabs>
        <w:rPr>
          <w:rFonts w:ascii="Helios" w:hAnsi="Helios" w:cs="Helios" w:eastAsia="Helios"/>
          <w:sz w:val="30"/>
          <w:szCs w:val="30"/>
        </w:rPr>
      </w:pPr>
      <w:rPr/>
      <w:r>
        <w:rPr>
          <w:rFonts w:ascii="Helios" w:hAnsi="Helios" w:cs="Helios" w:eastAsia="Helios"/>
          <w:sz w:val="30"/>
          <w:szCs w:val="30"/>
          <w:color w:val="231F20"/>
          <w:spacing w:val="-15"/>
          <w:w w:val="100"/>
        </w:rPr>
        <w:t>1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9</w:t>
        <w:tab/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30"/>
          <w:szCs w:val="30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з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30"/>
          <w:szCs w:val="30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по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30"/>
          <w:szCs w:val="30"/>
          <w:color w:val="231F20"/>
          <w:spacing w:val="12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не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пом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е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х</w:t>
      </w:r>
      <w:r>
        <w:rPr>
          <w:rFonts w:ascii="Helios" w:hAnsi="Helios" w:cs="Helios" w:eastAsia="Helios"/>
          <w:sz w:val="30"/>
          <w:szCs w:val="30"/>
          <w:color w:val="231F20"/>
          <w:spacing w:val="-5"/>
          <w:w w:val="100"/>
        </w:rPr>
        <w:t>а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!</w:t>
      </w:r>
      <w:r>
        <w:rPr>
          <w:rFonts w:ascii="Helios" w:hAnsi="Helios" w:cs="Helios" w:eastAsia="Helios"/>
          <w:sz w:val="30"/>
          <w:szCs w:val="30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568"/>
        <w:jc w:val="right"/>
        <w:tabs>
          <w:tab w:pos="560" w:val="left"/>
        </w:tabs>
        <w:rPr>
          <w:rFonts w:ascii="Helios" w:hAnsi="Helios" w:cs="Helios" w:eastAsia="Helios"/>
          <w:sz w:val="30"/>
          <w:szCs w:val="30"/>
        </w:rPr>
      </w:pPr>
      <w:rPr/>
      <w:r>
        <w:rPr>
          <w:rFonts w:ascii="Helios" w:hAnsi="Helios" w:cs="Helios" w:eastAsia="Helios"/>
          <w:sz w:val="30"/>
          <w:szCs w:val="30"/>
          <w:color w:val="231F20"/>
        </w:rPr>
        <w:t>20</w:t>
        <w:tab/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Д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30"/>
          <w:szCs w:val="30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30"/>
          <w:szCs w:val="30"/>
          <w:color w:val="231F20"/>
          <w:spacing w:val="12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н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ы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по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00000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0" w:lineRule="exact"/>
        <w:ind w:left="7635" w:right="436" w:firstLine="-567"/>
        <w:jc w:val="left"/>
        <w:tabs>
          <w:tab w:pos="7620" w:val="left"/>
        </w:tabs>
        <w:rPr>
          <w:rFonts w:ascii="Helios" w:hAnsi="Helios" w:cs="Helios" w:eastAsia="Helios"/>
          <w:sz w:val="30"/>
          <w:szCs w:val="30"/>
        </w:rPr>
      </w:pPr>
      <w:rPr/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2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2</w:t>
        <w:tab/>
      </w:r>
      <w:r>
        <w:rPr>
          <w:rFonts w:ascii="Helios" w:hAnsi="Helios" w:cs="Helios" w:eastAsia="Helios"/>
          <w:sz w:val="30"/>
          <w:szCs w:val="30"/>
          <w:color w:val="231F20"/>
          <w:spacing w:val="-2"/>
          <w:w w:val="100"/>
        </w:rPr>
        <w:t>Б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л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е</w:t>
      </w:r>
      <w:r>
        <w:rPr>
          <w:rFonts w:ascii="Helios" w:hAnsi="Helios" w:cs="Helios" w:eastAsia="Helios"/>
          <w:sz w:val="30"/>
          <w:szCs w:val="30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11"/>
          <w:w w:val="100"/>
        </w:rPr>
        <w:t>к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л</w:t>
      </w:r>
      <w:r>
        <w:rPr>
          <w:rFonts w:ascii="Helios" w:hAnsi="Helios" w:cs="Helios" w:eastAsia="Helios"/>
          <w:sz w:val="30"/>
          <w:szCs w:val="30"/>
          <w:color w:val="231F20"/>
          <w:spacing w:val="-15"/>
          <w:w w:val="100"/>
        </w:rPr>
        <w:t>ь</w:t>
      </w:r>
      <w:r>
        <w:rPr>
          <w:rFonts w:ascii="Helios" w:hAnsi="Helios" w:cs="Helios" w:eastAsia="Helios"/>
          <w:sz w:val="30"/>
          <w:szCs w:val="30"/>
          <w:color w:val="231F20"/>
          <w:spacing w:val="12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30"/>
          <w:szCs w:val="30"/>
          <w:color w:val="231F20"/>
          <w:spacing w:val="-1"/>
          <w:w w:val="100"/>
        </w:rPr>
        <w:t>ны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30"/>
          <w:szCs w:val="30"/>
          <w:color w:val="231F20"/>
          <w:spacing w:val="2"/>
          <w:w w:val="100"/>
        </w:rPr>
        <w:t>ц</w:t>
      </w:r>
      <w:r>
        <w:rPr>
          <w:rFonts w:ascii="Helios" w:hAnsi="Helios" w:cs="Helios" w:eastAsia="Helios"/>
          <w:sz w:val="30"/>
          <w:szCs w:val="30"/>
          <w:color w:val="231F20"/>
          <w:spacing w:val="1"/>
          <w:w w:val="100"/>
        </w:rPr>
        <w:t>е</w:t>
      </w:r>
      <w:r>
        <w:rPr>
          <w:rFonts w:ascii="Helios" w:hAnsi="Helios" w:cs="Helios" w:eastAsia="Helios"/>
          <w:sz w:val="30"/>
          <w:szCs w:val="30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30"/>
          <w:szCs w:val="30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30"/>
          <w:szCs w:val="30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30"/>
          <w:szCs w:val="30"/>
          <w:color w:val="000000"/>
          <w:spacing w:val="0"/>
          <w:w w:val="100"/>
        </w:rPr>
      </w:r>
    </w:p>
    <w:p>
      <w:pPr>
        <w:jc w:val="left"/>
        <w:spacing w:after="0"/>
        <w:sectPr>
          <w:pgMar w:footer="525" w:header="739839000" w:top="1560" w:bottom="720" w:left="760" w:right="820"/>
          <w:footerReference w:type="even" r:id="rId11"/>
          <w:pgSz w:w="11920" w:h="16840"/>
        </w:sectPr>
      </w:pPr>
      <w:rPr/>
    </w:p>
    <w:p>
      <w:pPr>
        <w:spacing w:before="14" w:after="0" w:line="240" w:lineRule="auto"/>
        <w:ind w:left="112" w:right="-20"/>
        <w:jc w:val="left"/>
        <w:rPr>
          <w:rFonts w:ascii="Lato" w:hAnsi="Lato" w:cs="Lato" w:eastAsia="Lato"/>
          <w:sz w:val="57"/>
          <w:szCs w:val="57"/>
        </w:rPr>
      </w:pPr>
      <w:rPr/>
      <w:r>
        <w:rPr>
          <w:rFonts w:ascii="Lato" w:hAnsi="Lato" w:cs="Lato" w:eastAsia="Lato"/>
          <w:sz w:val="57"/>
          <w:szCs w:val="57"/>
          <w:color w:val="231F20"/>
          <w:spacing w:val="-14"/>
          <w:w w:val="101"/>
        </w:rPr>
        <w:t>В</w:t>
      </w:r>
      <w:r>
        <w:rPr>
          <w:rFonts w:ascii="Lato" w:hAnsi="Lato" w:cs="Lato" w:eastAsia="Lato"/>
          <w:sz w:val="57"/>
          <w:szCs w:val="57"/>
          <w:color w:val="231F20"/>
          <w:spacing w:val="5"/>
          <w:w w:val="141"/>
        </w:rPr>
        <w:t>с</w:t>
      </w:r>
      <w:r>
        <w:rPr>
          <w:rFonts w:ascii="Lato" w:hAnsi="Lato" w:cs="Lato" w:eastAsia="Lato"/>
          <w:sz w:val="57"/>
          <w:szCs w:val="57"/>
          <w:color w:val="231F20"/>
          <w:spacing w:val="14"/>
          <w:w w:val="118"/>
        </w:rPr>
        <w:t>т</w:t>
      </w:r>
      <w:r>
        <w:rPr>
          <w:rFonts w:ascii="Lato" w:hAnsi="Lato" w:cs="Lato" w:eastAsia="Lato"/>
          <w:sz w:val="57"/>
          <w:szCs w:val="57"/>
          <w:color w:val="231F20"/>
          <w:spacing w:val="-8"/>
          <w:w w:val="122"/>
        </w:rPr>
        <w:t>у</w:t>
      </w:r>
      <w:r>
        <w:rPr>
          <w:rFonts w:ascii="Lato" w:hAnsi="Lato" w:cs="Lato" w:eastAsia="Lato"/>
          <w:sz w:val="57"/>
          <w:szCs w:val="57"/>
          <w:color w:val="231F20"/>
          <w:spacing w:val="-21"/>
          <w:w w:val="132"/>
        </w:rPr>
        <w:t>п</w:t>
      </w:r>
      <w:r>
        <w:rPr>
          <w:rFonts w:ascii="Lato" w:hAnsi="Lato" w:cs="Lato" w:eastAsia="Lato"/>
          <w:sz w:val="57"/>
          <w:szCs w:val="57"/>
          <w:color w:val="231F20"/>
          <w:spacing w:val="-12"/>
          <w:w w:val="134"/>
        </w:rPr>
        <w:t>и</w:t>
      </w:r>
      <w:r>
        <w:rPr>
          <w:rFonts w:ascii="Lato" w:hAnsi="Lato" w:cs="Lato" w:eastAsia="Lato"/>
          <w:sz w:val="57"/>
          <w:szCs w:val="57"/>
          <w:color w:val="231F20"/>
          <w:spacing w:val="-12"/>
          <w:w w:val="118"/>
        </w:rPr>
        <w:t>т</w:t>
      </w:r>
      <w:r>
        <w:rPr>
          <w:rFonts w:ascii="Lato" w:hAnsi="Lato" w:cs="Lato" w:eastAsia="Lato"/>
          <w:sz w:val="57"/>
          <w:szCs w:val="57"/>
          <w:color w:val="231F20"/>
          <w:spacing w:val="7"/>
          <w:w w:val="110"/>
        </w:rPr>
        <w:t>е</w:t>
      </w:r>
      <w:r>
        <w:rPr>
          <w:rFonts w:ascii="Lato" w:hAnsi="Lato" w:cs="Lato" w:eastAsia="Lato"/>
          <w:sz w:val="57"/>
          <w:szCs w:val="57"/>
          <w:color w:val="231F20"/>
          <w:spacing w:val="-21"/>
          <w:w w:val="125"/>
        </w:rPr>
        <w:t>л</w:t>
      </w:r>
      <w:r>
        <w:rPr>
          <w:rFonts w:ascii="Lato" w:hAnsi="Lato" w:cs="Lato" w:eastAsia="Lato"/>
          <w:sz w:val="57"/>
          <w:szCs w:val="57"/>
          <w:color w:val="231F20"/>
          <w:spacing w:val="-17"/>
          <w:w w:val="128"/>
        </w:rPr>
        <w:t>ь</w:t>
      </w:r>
      <w:r>
        <w:rPr>
          <w:rFonts w:ascii="Lato" w:hAnsi="Lato" w:cs="Lato" w:eastAsia="Lato"/>
          <w:sz w:val="57"/>
          <w:szCs w:val="57"/>
          <w:color w:val="231F20"/>
          <w:spacing w:val="-20"/>
          <w:w w:val="130"/>
        </w:rPr>
        <w:t>ное</w:t>
      </w:r>
      <w:r>
        <w:rPr>
          <w:rFonts w:ascii="Lato" w:hAnsi="Lato" w:cs="Lato" w:eastAsia="Lato"/>
          <w:sz w:val="57"/>
          <w:szCs w:val="57"/>
          <w:color w:val="000000"/>
          <w:spacing w:val="0"/>
          <w:w w:val="100"/>
        </w:rPr>
      </w:r>
    </w:p>
    <w:p>
      <w:pPr>
        <w:spacing w:before="30" w:after="0" w:line="240" w:lineRule="auto"/>
        <w:ind w:left="112" w:right="-20"/>
        <w:jc w:val="left"/>
        <w:rPr>
          <w:rFonts w:ascii="Lato" w:hAnsi="Lato" w:cs="Lato" w:eastAsia="Lato"/>
          <w:sz w:val="57"/>
          <w:szCs w:val="57"/>
        </w:rPr>
      </w:pPr>
      <w:rPr/>
      <w:r>
        <w:rPr>
          <w:rFonts w:ascii="Lato" w:hAnsi="Lato" w:cs="Lato" w:eastAsia="Lato"/>
          <w:sz w:val="57"/>
          <w:szCs w:val="57"/>
          <w:color w:val="231F20"/>
          <w:spacing w:val="16"/>
          <w:w w:val="101"/>
          <w:b/>
          <w:bCs/>
        </w:rPr>
        <w:t>С</w:t>
      </w:r>
      <w:r>
        <w:rPr>
          <w:rFonts w:ascii="Lato" w:hAnsi="Lato" w:cs="Lato" w:eastAsia="Lato"/>
          <w:sz w:val="57"/>
          <w:szCs w:val="57"/>
          <w:color w:val="231F20"/>
          <w:spacing w:val="-12"/>
          <w:w w:val="133"/>
          <w:b/>
          <w:bCs/>
        </w:rPr>
        <w:t>ло</w:t>
      </w:r>
      <w:r>
        <w:rPr>
          <w:rFonts w:ascii="Lato" w:hAnsi="Lato" w:cs="Lato" w:eastAsia="Lato"/>
          <w:sz w:val="57"/>
          <w:szCs w:val="57"/>
          <w:color w:val="231F20"/>
          <w:spacing w:val="-8"/>
          <w:w w:val="133"/>
          <w:b/>
          <w:bCs/>
        </w:rPr>
        <w:t>в</w:t>
      </w:r>
      <w:r>
        <w:rPr>
          <w:rFonts w:ascii="Lato" w:hAnsi="Lato" w:cs="Lato" w:eastAsia="Lato"/>
          <w:sz w:val="57"/>
          <w:szCs w:val="57"/>
          <w:color w:val="231F20"/>
          <w:spacing w:val="0"/>
          <w:w w:val="142"/>
          <w:b/>
          <w:bCs/>
        </w:rPr>
        <w:t>о</w:t>
      </w:r>
      <w:r>
        <w:rPr>
          <w:rFonts w:ascii="Lato" w:hAnsi="Lato" w:cs="Lato" w:eastAsia="Lato"/>
          <w:sz w:val="57"/>
          <w:szCs w:val="5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60" w:right="8248"/>
        <w:jc w:val="center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До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и!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footer="0" w:header="0" w:top="840" w:bottom="280" w:left="740" w:right="760"/>
          <w:footerReference w:type="odd" r:id="rId19"/>
          <w:pgSz w:w="11920" w:h="16840"/>
        </w:sectPr>
      </w:pPr>
      <w:rPr/>
    </w:p>
    <w:p>
      <w:pPr>
        <w:spacing w:before="31" w:after="0" w:line="273" w:lineRule="auto"/>
        <w:ind w:left="11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номе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сп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ров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м,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ул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п.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98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ын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ип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и.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м,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с!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тет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6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+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м.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.М.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6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ове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ношен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м.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епен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в.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Се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очен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я.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ач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и»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ы,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еменн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вен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и.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емен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и»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е.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19"/>
        <w:jc w:val="right"/>
        <w:rPr>
          <w:rFonts w:ascii="Lato" w:hAnsi="Lato" w:cs="Lato" w:eastAsia="Lato"/>
          <w:sz w:val="18"/>
          <w:szCs w:val="18"/>
        </w:rPr>
      </w:pPr>
      <w:rPr/>
      <w:r>
        <w:rPr>
          <w:rFonts w:ascii="Lato" w:hAnsi="Lato" w:cs="Lato" w:eastAsia="Lato"/>
          <w:sz w:val="18"/>
          <w:szCs w:val="18"/>
          <w:color w:val="231F20"/>
          <w:spacing w:val="1"/>
          <w:w w:val="100"/>
        </w:rPr>
        <w:t>Р</w:t>
      </w:r>
      <w:r>
        <w:rPr>
          <w:rFonts w:ascii="Lato" w:hAnsi="Lato" w:cs="Lato" w:eastAsia="Lato"/>
          <w:sz w:val="18"/>
          <w:szCs w:val="18"/>
          <w:color w:val="231F20"/>
          <w:spacing w:val="6"/>
          <w:w w:val="100"/>
        </w:rPr>
        <w:t>е</w:t>
      </w:r>
      <w:r>
        <w:rPr>
          <w:rFonts w:ascii="Lato" w:hAnsi="Lato" w:cs="Lato" w:eastAsia="Lato"/>
          <w:sz w:val="18"/>
          <w:szCs w:val="18"/>
          <w:color w:val="231F20"/>
          <w:spacing w:val="3"/>
          <w:w w:val="100"/>
        </w:rPr>
        <w:t>д</w:t>
      </w:r>
      <w:r>
        <w:rPr>
          <w:rFonts w:ascii="Lato" w:hAnsi="Lato" w:cs="Lato" w:eastAsia="Lato"/>
          <w:sz w:val="18"/>
          <w:szCs w:val="18"/>
          <w:color w:val="231F20"/>
          <w:spacing w:val="0"/>
          <w:w w:val="100"/>
        </w:rPr>
        <w:t>к</w:t>
      </w:r>
      <w:r>
        <w:rPr>
          <w:rFonts w:ascii="Lato" w:hAnsi="Lato" w:cs="Lato" w:eastAsia="Lato"/>
          <w:sz w:val="18"/>
          <w:szCs w:val="18"/>
          <w:color w:val="231F20"/>
          <w:spacing w:val="2"/>
          <w:w w:val="100"/>
        </w:rPr>
        <w:t>о</w:t>
      </w:r>
      <w:r>
        <w:rPr>
          <w:rFonts w:ascii="Lato" w:hAnsi="Lato" w:cs="Lato" w:eastAsia="Lato"/>
          <w:sz w:val="18"/>
          <w:szCs w:val="18"/>
          <w:color w:val="231F20"/>
          <w:spacing w:val="4"/>
          <w:w w:val="100"/>
        </w:rPr>
        <w:t>л</w:t>
      </w:r>
      <w:r>
        <w:rPr>
          <w:rFonts w:ascii="Lato" w:hAnsi="Lato" w:cs="Lato" w:eastAsia="Lato"/>
          <w:sz w:val="18"/>
          <w:szCs w:val="18"/>
          <w:color w:val="231F20"/>
          <w:spacing w:val="3"/>
          <w:w w:val="100"/>
        </w:rPr>
        <w:t>л</w:t>
      </w:r>
      <w:r>
        <w:rPr>
          <w:rFonts w:ascii="Lato" w:hAnsi="Lato" w:cs="Lato" w:eastAsia="Lato"/>
          <w:sz w:val="18"/>
          <w:szCs w:val="18"/>
          <w:color w:val="231F20"/>
          <w:spacing w:val="3"/>
          <w:w w:val="100"/>
        </w:rPr>
        <w:t>е</w:t>
      </w:r>
      <w:r>
        <w:rPr>
          <w:rFonts w:ascii="Lato" w:hAnsi="Lato" w:cs="Lato" w:eastAsia="Lato"/>
          <w:sz w:val="18"/>
          <w:szCs w:val="18"/>
          <w:color w:val="231F20"/>
          <w:spacing w:val="3"/>
          <w:w w:val="100"/>
        </w:rPr>
        <w:t>г</w:t>
      </w:r>
      <w:r>
        <w:rPr>
          <w:rFonts w:ascii="Lato" w:hAnsi="Lato" w:cs="Lato" w:eastAsia="Lato"/>
          <w:sz w:val="18"/>
          <w:szCs w:val="18"/>
          <w:color w:val="231F20"/>
          <w:spacing w:val="4"/>
          <w:w w:val="100"/>
        </w:rPr>
        <w:t>и</w:t>
      </w:r>
      <w:r>
        <w:rPr>
          <w:rFonts w:ascii="Lato" w:hAnsi="Lato" w:cs="Lato" w:eastAsia="Lato"/>
          <w:sz w:val="18"/>
          <w:szCs w:val="18"/>
          <w:color w:val="231F20"/>
          <w:spacing w:val="0"/>
          <w:w w:val="100"/>
        </w:rPr>
        <w:t>я</w:t>
      </w:r>
      <w:r>
        <w:rPr>
          <w:rFonts w:ascii="Lato" w:hAnsi="Lato" w:cs="Lato" w:eastAsia="Lato"/>
          <w:sz w:val="18"/>
          <w:szCs w:val="18"/>
          <w:color w:val="231F20"/>
          <w:spacing w:val="-15"/>
          <w:w w:val="100"/>
        </w:rPr>
        <w:t> </w:t>
      </w:r>
      <w:r>
        <w:rPr>
          <w:rFonts w:ascii="Lato" w:hAnsi="Lato" w:cs="Lato" w:eastAsia="Lato"/>
          <w:sz w:val="18"/>
          <w:szCs w:val="18"/>
          <w:color w:val="231F20"/>
          <w:spacing w:val="7"/>
          <w:w w:val="99"/>
        </w:rPr>
        <w:t>ж</w:t>
      </w:r>
      <w:r>
        <w:rPr>
          <w:rFonts w:ascii="Lato" w:hAnsi="Lato" w:cs="Lato" w:eastAsia="Lato"/>
          <w:sz w:val="18"/>
          <w:szCs w:val="18"/>
          <w:color w:val="231F20"/>
          <w:spacing w:val="4"/>
          <w:w w:val="98"/>
        </w:rPr>
        <w:t>у</w:t>
      </w:r>
      <w:r>
        <w:rPr>
          <w:rFonts w:ascii="Lato" w:hAnsi="Lato" w:cs="Lato" w:eastAsia="Lato"/>
          <w:sz w:val="18"/>
          <w:szCs w:val="18"/>
          <w:color w:val="231F20"/>
          <w:spacing w:val="3"/>
          <w:w w:val="99"/>
        </w:rPr>
        <w:t>р</w:t>
      </w:r>
      <w:r>
        <w:rPr>
          <w:rFonts w:ascii="Lato" w:hAnsi="Lato" w:cs="Lato" w:eastAsia="Lato"/>
          <w:sz w:val="18"/>
          <w:szCs w:val="18"/>
          <w:color w:val="231F20"/>
          <w:spacing w:val="2"/>
          <w:w w:val="99"/>
        </w:rPr>
        <w:t>н</w:t>
      </w:r>
      <w:r>
        <w:rPr>
          <w:rFonts w:ascii="Lato" w:hAnsi="Lato" w:cs="Lato" w:eastAsia="Lato"/>
          <w:sz w:val="18"/>
          <w:szCs w:val="18"/>
          <w:color w:val="231F20"/>
          <w:spacing w:val="5"/>
          <w:w w:val="99"/>
        </w:rPr>
        <w:t>а</w:t>
      </w:r>
      <w:r>
        <w:rPr>
          <w:rFonts w:ascii="Lato" w:hAnsi="Lato" w:cs="Lato" w:eastAsia="Lato"/>
          <w:sz w:val="18"/>
          <w:szCs w:val="18"/>
          <w:color w:val="231F20"/>
          <w:spacing w:val="2"/>
          <w:w w:val="99"/>
        </w:rPr>
        <w:t>л</w:t>
      </w:r>
      <w:r>
        <w:rPr>
          <w:rFonts w:ascii="Lato" w:hAnsi="Lato" w:cs="Lato" w:eastAsia="Lato"/>
          <w:sz w:val="18"/>
          <w:szCs w:val="18"/>
          <w:color w:val="231F20"/>
          <w:spacing w:val="0"/>
          <w:w w:val="99"/>
        </w:rPr>
        <w:t>а</w:t>
      </w:r>
      <w:r>
        <w:rPr>
          <w:rFonts w:ascii="Lato" w:hAnsi="Lato" w:cs="Lato" w:eastAsia="Lato"/>
          <w:sz w:val="18"/>
          <w:szCs w:val="18"/>
          <w:color w:val="000000"/>
          <w:spacing w:val="0"/>
          <w:w w:val="100"/>
        </w:rPr>
      </w:r>
    </w:p>
    <w:p>
      <w:pPr>
        <w:spacing w:before="22" w:after="0" w:line="210" w:lineRule="exact"/>
        <w:ind w:right="-19"/>
        <w:jc w:val="right"/>
        <w:rPr>
          <w:rFonts w:ascii="Lato" w:hAnsi="Lato" w:cs="Lato" w:eastAsia="Lato"/>
          <w:sz w:val="18"/>
          <w:szCs w:val="18"/>
        </w:rPr>
      </w:pPr>
      <w:rPr/>
      <w:r>
        <w:rPr>
          <w:rFonts w:ascii="Lato" w:hAnsi="Lato" w:cs="Lato" w:eastAsia="Lato"/>
          <w:sz w:val="18"/>
          <w:szCs w:val="18"/>
          <w:color w:val="231F20"/>
          <w:spacing w:val="1"/>
          <w:w w:val="115"/>
          <w:position w:val="-1"/>
        </w:rPr>
        <w:t>«</w:t>
      </w:r>
      <w:r>
        <w:rPr>
          <w:rFonts w:ascii="Lato" w:hAnsi="Lato" w:cs="Lato" w:eastAsia="Lato"/>
          <w:sz w:val="18"/>
          <w:szCs w:val="18"/>
          <w:color w:val="231F20"/>
          <w:spacing w:val="-2"/>
          <w:w w:val="115"/>
          <w:position w:val="-1"/>
        </w:rPr>
        <w:t>с</w:t>
      </w:r>
      <w:r>
        <w:rPr>
          <w:rFonts w:ascii="Lato" w:hAnsi="Lato" w:cs="Lato" w:eastAsia="Lato"/>
          <w:sz w:val="18"/>
          <w:szCs w:val="18"/>
          <w:color w:val="231F20"/>
          <w:spacing w:val="-1"/>
          <w:w w:val="115"/>
          <w:position w:val="-1"/>
        </w:rPr>
        <w:t>о</w:t>
      </w:r>
      <w:r>
        <w:rPr>
          <w:rFonts w:ascii="Lato" w:hAnsi="Lato" w:cs="Lato" w:eastAsia="Lato"/>
          <w:sz w:val="18"/>
          <w:szCs w:val="18"/>
          <w:color w:val="231F20"/>
          <w:spacing w:val="-1"/>
          <w:w w:val="115"/>
          <w:position w:val="-1"/>
        </w:rPr>
        <w:t>Б</w:t>
      </w:r>
      <w:r>
        <w:rPr>
          <w:rFonts w:ascii="Lato" w:hAnsi="Lato" w:cs="Lato" w:eastAsia="Lato"/>
          <w:sz w:val="18"/>
          <w:szCs w:val="18"/>
          <w:color w:val="231F20"/>
          <w:spacing w:val="1"/>
          <w:w w:val="115"/>
          <w:position w:val="-1"/>
        </w:rPr>
        <w:t>Ы</w:t>
      </w:r>
      <w:r>
        <w:rPr>
          <w:rFonts w:ascii="Lato" w:hAnsi="Lato" w:cs="Lato" w:eastAsia="Lato"/>
          <w:sz w:val="18"/>
          <w:szCs w:val="18"/>
          <w:color w:val="231F20"/>
          <w:spacing w:val="2"/>
          <w:w w:val="115"/>
          <w:position w:val="-1"/>
        </w:rPr>
        <w:t>т</w:t>
      </w:r>
      <w:r>
        <w:rPr>
          <w:rFonts w:ascii="Lato" w:hAnsi="Lato" w:cs="Lato" w:eastAsia="Lato"/>
          <w:sz w:val="18"/>
          <w:szCs w:val="18"/>
          <w:color w:val="231F20"/>
          <w:spacing w:val="3"/>
          <w:w w:val="115"/>
          <w:position w:val="-1"/>
        </w:rPr>
        <w:t>и</w:t>
      </w:r>
      <w:r>
        <w:rPr>
          <w:rFonts w:ascii="Lato" w:hAnsi="Lato" w:cs="Lato" w:eastAsia="Lato"/>
          <w:sz w:val="18"/>
          <w:szCs w:val="18"/>
          <w:color w:val="231F20"/>
          <w:spacing w:val="0"/>
          <w:w w:val="115"/>
          <w:position w:val="-1"/>
        </w:rPr>
        <w:t>Я</w:t>
      </w:r>
      <w:r>
        <w:rPr>
          <w:rFonts w:ascii="Lato" w:hAnsi="Lato" w:cs="Lato" w:eastAsia="Lato"/>
          <w:sz w:val="18"/>
          <w:szCs w:val="18"/>
          <w:color w:val="231F20"/>
          <w:spacing w:val="-23"/>
          <w:w w:val="115"/>
          <w:position w:val="-1"/>
        </w:rPr>
        <w:t> </w:t>
      </w:r>
      <w:r>
        <w:rPr>
          <w:rFonts w:ascii="Lato" w:hAnsi="Lato" w:cs="Lato" w:eastAsia="Lato"/>
          <w:sz w:val="18"/>
          <w:szCs w:val="18"/>
          <w:color w:val="231F20"/>
          <w:spacing w:val="0"/>
          <w:w w:val="115"/>
          <w:position w:val="-1"/>
        </w:rPr>
        <w:t>и</w:t>
      </w:r>
      <w:r>
        <w:rPr>
          <w:rFonts w:ascii="Lato" w:hAnsi="Lato" w:cs="Lato" w:eastAsia="Lato"/>
          <w:sz w:val="18"/>
          <w:szCs w:val="18"/>
          <w:color w:val="231F20"/>
          <w:spacing w:val="10"/>
          <w:w w:val="115"/>
          <w:position w:val="-1"/>
        </w:rPr>
        <w:t> </w:t>
      </w:r>
      <w:r>
        <w:rPr>
          <w:rFonts w:ascii="Lato" w:hAnsi="Lato" w:cs="Lato" w:eastAsia="Lato"/>
          <w:sz w:val="18"/>
          <w:szCs w:val="18"/>
          <w:color w:val="231F20"/>
          <w:spacing w:val="-7"/>
          <w:w w:val="98"/>
          <w:position w:val="-1"/>
        </w:rPr>
        <w:t>Р</w:t>
      </w:r>
      <w:r>
        <w:rPr>
          <w:rFonts w:ascii="Lato" w:hAnsi="Lato" w:cs="Lato" w:eastAsia="Lato"/>
          <w:sz w:val="18"/>
          <w:szCs w:val="18"/>
          <w:color w:val="231F20"/>
          <w:spacing w:val="6"/>
          <w:w w:val="99"/>
          <w:position w:val="-1"/>
        </w:rPr>
        <w:t>А</w:t>
      </w:r>
      <w:r>
        <w:rPr>
          <w:rFonts w:ascii="Lato" w:hAnsi="Lato" w:cs="Lato" w:eastAsia="Lato"/>
          <w:sz w:val="18"/>
          <w:szCs w:val="18"/>
          <w:color w:val="231F20"/>
          <w:spacing w:val="0"/>
          <w:w w:val="98"/>
          <w:position w:val="-1"/>
        </w:rPr>
        <w:t>З</w:t>
      </w:r>
      <w:r>
        <w:rPr>
          <w:rFonts w:ascii="Lato" w:hAnsi="Lato" w:cs="Lato" w:eastAsia="Lato"/>
          <w:sz w:val="18"/>
          <w:szCs w:val="18"/>
          <w:color w:val="231F20"/>
          <w:spacing w:val="-1"/>
          <w:w w:val="98"/>
          <w:position w:val="-1"/>
        </w:rPr>
        <w:t>М</w:t>
      </w:r>
      <w:r>
        <w:rPr>
          <w:rFonts w:ascii="Lato" w:hAnsi="Lato" w:cs="Lato" w:eastAsia="Lato"/>
          <w:sz w:val="18"/>
          <w:szCs w:val="18"/>
          <w:color w:val="231F20"/>
          <w:spacing w:val="-1"/>
          <w:w w:val="98"/>
          <w:position w:val="-1"/>
        </w:rPr>
        <w:t>Ы</w:t>
      </w:r>
      <w:r>
        <w:rPr>
          <w:rFonts w:ascii="Lato" w:hAnsi="Lato" w:cs="Lato" w:eastAsia="Lato"/>
          <w:sz w:val="18"/>
          <w:szCs w:val="18"/>
          <w:color w:val="231F20"/>
          <w:spacing w:val="3"/>
          <w:w w:val="98"/>
          <w:position w:val="-1"/>
        </w:rPr>
        <w:t>Ш</w:t>
      </w:r>
      <w:r>
        <w:rPr>
          <w:rFonts w:ascii="Lato" w:hAnsi="Lato" w:cs="Lato" w:eastAsia="Lato"/>
          <w:sz w:val="18"/>
          <w:szCs w:val="18"/>
          <w:color w:val="231F20"/>
          <w:spacing w:val="-1"/>
          <w:w w:val="122"/>
          <w:position w:val="-1"/>
        </w:rPr>
        <w:t>л</w:t>
      </w:r>
      <w:r>
        <w:rPr>
          <w:rFonts w:ascii="Lato" w:hAnsi="Lato" w:cs="Lato" w:eastAsia="Lato"/>
          <w:sz w:val="18"/>
          <w:szCs w:val="18"/>
          <w:color w:val="231F20"/>
          <w:spacing w:val="-1"/>
          <w:w w:val="108"/>
          <w:position w:val="-1"/>
        </w:rPr>
        <w:t>е</w:t>
      </w:r>
      <w:r>
        <w:rPr>
          <w:rFonts w:ascii="Lato" w:hAnsi="Lato" w:cs="Lato" w:eastAsia="Lato"/>
          <w:sz w:val="18"/>
          <w:szCs w:val="18"/>
          <w:color w:val="231F20"/>
          <w:spacing w:val="-1"/>
          <w:w w:val="134"/>
          <w:position w:val="-1"/>
        </w:rPr>
        <w:t>н</w:t>
      </w:r>
      <w:r>
        <w:rPr>
          <w:rFonts w:ascii="Lato" w:hAnsi="Lato" w:cs="Lato" w:eastAsia="Lato"/>
          <w:sz w:val="18"/>
          <w:szCs w:val="18"/>
          <w:color w:val="231F20"/>
          <w:spacing w:val="3"/>
          <w:w w:val="131"/>
          <w:position w:val="-1"/>
        </w:rPr>
        <w:t>и</w:t>
      </w:r>
      <w:r>
        <w:rPr>
          <w:rFonts w:ascii="Lato" w:hAnsi="Lato" w:cs="Lato" w:eastAsia="Lato"/>
          <w:sz w:val="18"/>
          <w:szCs w:val="18"/>
          <w:color w:val="231F20"/>
          <w:spacing w:val="-1"/>
          <w:w w:val="99"/>
          <w:position w:val="-1"/>
        </w:rPr>
        <w:t>Я</w:t>
      </w:r>
      <w:r>
        <w:rPr>
          <w:rFonts w:ascii="Lato" w:hAnsi="Lato" w:cs="Lato" w:eastAsia="Lato"/>
          <w:sz w:val="18"/>
          <w:szCs w:val="18"/>
          <w:color w:val="231F20"/>
          <w:spacing w:val="-3"/>
          <w:w w:val="98"/>
          <w:position w:val="-1"/>
        </w:rPr>
        <w:t>»</w:t>
      </w:r>
      <w:r>
        <w:rPr>
          <w:rFonts w:ascii="Lato" w:hAnsi="Lato" w:cs="Lato" w:eastAsia="Lato"/>
          <w:sz w:val="18"/>
          <w:szCs w:val="18"/>
          <w:color w:val="231F20"/>
          <w:spacing w:val="0"/>
          <w:w w:val="99"/>
          <w:position w:val="-1"/>
        </w:rPr>
        <w:t>,</w:t>
      </w:r>
      <w:r>
        <w:rPr>
          <w:rFonts w:ascii="Lato" w:hAnsi="Lato" w:cs="Lato" w:eastAsia="Lato"/>
          <w:sz w:val="18"/>
          <w:szCs w:val="18"/>
          <w:color w:val="231F20"/>
          <w:spacing w:val="0"/>
          <w:w w:val="100"/>
          <w:position w:val="-1"/>
        </w:rPr>
        <w:t> </w:t>
      </w:r>
      <w:r>
        <w:rPr>
          <w:rFonts w:ascii="Lato" w:hAnsi="Lato" w:cs="Lato" w:eastAsia="Lato"/>
          <w:sz w:val="18"/>
          <w:szCs w:val="18"/>
          <w:color w:val="231F20"/>
          <w:spacing w:val="1"/>
          <w:w w:val="100"/>
          <w:position w:val="-1"/>
        </w:rPr>
        <w:t>2</w:t>
      </w:r>
      <w:r>
        <w:rPr>
          <w:rFonts w:ascii="Lato" w:hAnsi="Lato" w:cs="Lato" w:eastAsia="Lato"/>
          <w:sz w:val="18"/>
          <w:szCs w:val="18"/>
          <w:color w:val="231F20"/>
          <w:spacing w:val="1"/>
          <w:w w:val="100"/>
          <w:position w:val="-1"/>
        </w:rPr>
        <w:t>0</w:t>
      </w:r>
      <w:r>
        <w:rPr>
          <w:rFonts w:ascii="Lato" w:hAnsi="Lato" w:cs="Lato" w:eastAsia="Lato"/>
          <w:sz w:val="18"/>
          <w:szCs w:val="18"/>
          <w:color w:val="231F20"/>
          <w:spacing w:val="2"/>
          <w:w w:val="100"/>
          <w:position w:val="-1"/>
        </w:rPr>
        <w:t>2</w:t>
      </w:r>
      <w:r>
        <w:rPr>
          <w:rFonts w:ascii="Lato" w:hAnsi="Lato" w:cs="Lato" w:eastAsia="Lato"/>
          <w:sz w:val="18"/>
          <w:szCs w:val="18"/>
          <w:color w:val="231F20"/>
          <w:spacing w:val="0"/>
          <w:w w:val="100"/>
          <w:position w:val="-1"/>
        </w:rPr>
        <w:t>2</w:t>
      </w:r>
      <w:r>
        <w:rPr>
          <w:rFonts w:ascii="Lato" w:hAnsi="Lato" w:cs="Lato" w:eastAsia="Lato"/>
          <w:sz w:val="18"/>
          <w:szCs w:val="18"/>
          <w:color w:val="231F20"/>
          <w:spacing w:val="-4"/>
          <w:w w:val="100"/>
          <w:position w:val="-1"/>
        </w:rPr>
        <w:t> </w:t>
      </w:r>
      <w:r>
        <w:rPr>
          <w:rFonts w:ascii="Lato" w:hAnsi="Lato" w:cs="Lato" w:eastAsia="Lato"/>
          <w:sz w:val="18"/>
          <w:szCs w:val="18"/>
          <w:color w:val="231F20"/>
          <w:spacing w:val="-15"/>
          <w:w w:val="99"/>
          <w:position w:val="-1"/>
        </w:rPr>
        <w:t>г</w:t>
      </w:r>
      <w:r>
        <w:rPr>
          <w:rFonts w:ascii="Lato" w:hAnsi="Lato" w:cs="Lato" w:eastAsia="Lato"/>
          <w:sz w:val="18"/>
          <w:szCs w:val="18"/>
          <w:color w:val="231F20"/>
          <w:spacing w:val="0"/>
          <w:w w:val="99"/>
          <w:position w:val="-1"/>
        </w:rPr>
        <w:t>.</w:t>
      </w:r>
      <w:r>
        <w:rPr>
          <w:rFonts w:ascii="Lato" w:hAnsi="Lato" w:cs="Lato" w:eastAsia="Lato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2" w:lineRule="auto"/>
        <w:ind w:right="996"/>
        <w:jc w:val="left"/>
        <w:rPr>
          <w:rFonts w:ascii="Myriad Pro" w:hAnsi="Myriad Pro" w:cs="Myriad Pro" w:eastAsia="Myriad Pro"/>
          <w:sz w:val="24"/>
          <w:szCs w:val="24"/>
        </w:rPr>
      </w:pPr>
      <w:rPr/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В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Myriad Pro" w:hAnsi="Myriad Pro" w:cs="Myriad Pro" w:eastAsia="Myriad Pro"/>
          <w:sz w:val="24"/>
          <w:szCs w:val="24"/>
          <w:color w:val="231F20"/>
          <w:spacing w:val="1"/>
          <w:w w:val="100"/>
          <w:b/>
          <w:bCs/>
        </w:rPr>
        <w:t>р</w:t>
      </w:r>
      <w:r>
        <w:rPr>
          <w:rFonts w:ascii="Myriad Pro" w:hAnsi="Myriad Pro" w:cs="Myriad Pro" w:eastAsia="Myriad Pro"/>
          <w:sz w:val="24"/>
          <w:szCs w:val="24"/>
          <w:color w:val="231F20"/>
          <w:spacing w:val="-1"/>
          <w:w w:val="100"/>
          <w:b/>
          <w:bCs/>
        </w:rPr>
        <w:t>а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б</w:t>
      </w:r>
      <w:r>
        <w:rPr>
          <w:rFonts w:ascii="Myriad Pro" w:hAnsi="Myriad Pro" w:cs="Myriad Pro" w:eastAsia="Myriad Pro"/>
          <w:sz w:val="24"/>
          <w:szCs w:val="24"/>
          <w:color w:val="231F20"/>
          <w:spacing w:val="-4"/>
          <w:w w:val="100"/>
          <w:b/>
          <w:bCs/>
        </w:rPr>
        <w:t>о</w:t>
      </w:r>
      <w:r>
        <w:rPr>
          <w:rFonts w:ascii="Myriad Pro" w:hAnsi="Myriad Pro" w:cs="Myriad Pro" w:eastAsia="Myriad Pro"/>
          <w:sz w:val="24"/>
          <w:szCs w:val="24"/>
          <w:color w:val="231F20"/>
          <w:spacing w:val="-3"/>
          <w:w w:val="100"/>
          <w:b/>
          <w:bCs/>
        </w:rPr>
        <w:t>т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е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над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н</w:t>
      </w:r>
      <w:r>
        <w:rPr>
          <w:rFonts w:ascii="Myriad Pro" w:hAnsi="Myriad Pro" w:cs="Myriad Pro" w:eastAsia="Myriad Pro"/>
          <w:sz w:val="24"/>
          <w:szCs w:val="24"/>
          <w:color w:val="231F20"/>
          <w:spacing w:val="-1"/>
          <w:w w:val="100"/>
          <w:b/>
          <w:bCs/>
        </w:rPr>
        <w:t>о</w:t>
      </w:r>
      <w:r>
        <w:rPr>
          <w:rFonts w:ascii="Myriad Pro" w:hAnsi="Myriad Pro" w:cs="Myriad Pro" w:eastAsia="Myriad Pro"/>
          <w:sz w:val="24"/>
          <w:szCs w:val="24"/>
          <w:color w:val="231F20"/>
          <w:spacing w:val="-1"/>
          <w:w w:val="100"/>
          <w:b/>
          <w:bCs/>
        </w:rPr>
        <w:t>м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ер</w:t>
      </w:r>
      <w:r>
        <w:rPr>
          <w:rFonts w:ascii="Myriad Pro" w:hAnsi="Myriad Pro" w:cs="Myriad Pro" w:eastAsia="Myriad Pro"/>
          <w:sz w:val="24"/>
          <w:szCs w:val="24"/>
          <w:color w:val="231F20"/>
          <w:spacing w:val="-1"/>
          <w:w w:val="100"/>
          <w:b/>
          <w:bCs/>
        </w:rPr>
        <w:t>о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м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прин</w:t>
      </w:r>
      <w:r>
        <w:rPr>
          <w:rFonts w:ascii="Myriad Pro" w:hAnsi="Myriad Pro" w:cs="Myriad Pro" w:eastAsia="Myriad Pro"/>
          <w:sz w:val="24"/>
          <w:szCs w:val="24"/>
          <w:color w:val="231F20"/>
          <w:spacing w:val="1"/>
          <w:w w:val="100"/>
          <w:b/>
          <w:bCs/>
        </w:rPr>
        <w:t>я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ли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 </w:t>
      </w:r>
      <w:r>
        <w:rPr>
          <w:rFonts w:ascii="Myriad Pro" w:hAnsi="Myriad Pro" w:cs="Myriad Pro" w:eastAsia="Myriad Pro"/>
          <w:sz w:val="24"/>
          <w:szCs w:val="24"/>
          <w:color w:val="231F20"/>
          <w:spacing w:val="-1"/>
          <w:w w:val="100"/>
          <w:b/>
          <w:bCs/>
        </w:rPr>
        <w:t>у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ча</w:t>
      </w:r>
      <w:r>
        <w:rPr>
          <w:rFonts w:ascii="Myriad Pro" w:hAnsi="Myriad Pro" w:cs="Myriad Pro" w:eastAsia="Myriad Pro"/>
          <w:sz w:val="24"/>
          <w:szCs w:val="24"/>
          <w:color w:val="231F20"/>
          <w:spacing w:val="3"/>
          <w:w w:val="100"/>
          <w:b/>
          <w:bCs/>
        </w:rPr>
        <w:t>с</w:t>
      </w:r>
      <w:r>
        <w:rPr>
          <w:rFonts w:ascii="Myriad Pro" w:hAnsi="Myriad Pro" w:cs="Myriad Pro" w:eastAsia="Myriad Pro"/>
          <w:sz w:val="24"/>
          <w:szCs w:val="24"/>
          <w:color w:val="231F20"/>
          <w:spacing w:val="-1"/>
          <w:w w:val="100"/>
          <w:b/>
          <w:bCs/>
        </w:rPr>
        <w:t>т</w:t>
      </w:r>
      <w:r>
        <w:rPr>
          <w:rFonts w:ascii="Myriad Pro" w:hAnsi="Myriad Pro" w:cs="Myriad Pro" w:eastAsia="Myriad Pro"/>
          <w:sz w:val="24"/>
          <w:szCs w:val="24"/>
          <w:color w:val="231F20"/>
          <w:spacing w:val="0"/>
          <w:w w:val="100"/>
          <w:b/>
          <w:bCs/>
        </w:rPr>
        <w:t>ие:</w:t>
      </w:r>
      <w:r>
        <w:rPr>
          <w:rFonts w:ascii="Myriad Pro" w:hAnsi="Myriad Pro" w:cs="Myriad Pro" w:eastAsia="Myriad Pro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52" w:lineRule="auto"/>
        <w:ind w:right="1400"/>
        <w:jc w:val="left"/>
        <w:rPr>
          <w:rFonts w:ascii="PT Sans" w:hAnsi="PT Sans" w:cs="PT Sans" w:eastAsia="PT Sans"/>
          <w:sz w:val="22"/>
          <w:szCs w:val="22"/>
        </w:rPr>
      </w:pPr>
      <w:rPr/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Ев</w:t>
      </w:r>
      <w:r>
        <w:rPr>
          <w:rFonts w:ascii="PT Sans" w:hAnsi="PT Sans" w:cs="PT Sans" w:eastAsia="PT Sans"/>
          <w:sz w:val="22"/>
          <w:szCs w:val="22"/>
          <w:color w:val="636466"/>
          <w:spacing w:val="-4"/>
          <w:w w:val="100"/>
        </w:rPr>
        <w:t>с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таф</w:t>
      </w:r>
      <w:r>
        <w:rPr>
          <w:rFonts w:ascii="PT Sans" w:hAnsi="PT Sans" w:cs="PT Sans" w:eastAsia="PT Sans"/>
          <w:sz w:val="22"/>
          <w:szCs w:val="22"/>
          <w:color w:val="636466"/>
          <w:spacing w:val="-2"/>
          <w:w w:val="100"/>
        </w:rPr>
        <w:t>ь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ева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Я.В.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Кузьмин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С.С.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Шафинская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-7"/>
          <w:w w:val="100"/>
        </w:rPr>
        <w:t>Ю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.В.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В</w:t>
      </w:r>
      <w:r>
        <w:rPr>
          <w:rFonts w:ascii="PT Sans" w:hAnsi="PT Sans" w:cs="PT Sans" w:eastAsia="PT Sans"/>
          <w:sz w:val="22"/>
          <w:szCs w:val="22"/>
          <w:color w:val="636466"/>
          <w:spacing w:val="-2"/>
          <w:w w:val="100"/>
        </w:rPr>
        <w:t>е</w:t>
      </w:r>
      <w:r>
        <w:rPr>
          <w:rFonts w:ascii="PT Sans" w:hAnsi="PT Sans" w:cs="PT Sans" w:eastAsia="PT Sans"/>
          <w:sz w:val="22"/>
          <w:szCs w:val="22"/>
          <w:color w:val="636466"/>
          <w:spacing w:val="-5"/>
          <w:w w:val="100"/>
        </w:rPr>
        <w:t>с</w:t>
      </w:r>
      <w:r>
        <w:rPr>
          <w:rFonts w:ascii="PT Sans" w:hAnsi="PT Sans" w:cs="PT Sans" w:eastAsia="PT Sans"/>
          <w:sz w:val="22"/>
          <w:szCs w:val="22"/>
          <w:color w:val="636466"/>
          <w:spacing w:val="-5"/>
          <w:w w:val="100"/>
        </w:rPr>
        <w:t>е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лов</w:t>
      </w:r>
      <w:r>
        <w:rPr>
          <w:rFonts w:ascii="PT Sans" w:hAnsi="PT Sans" w:cs="PT Sans" w:eastAsia="PT Sans"/>
          <w:sz w:val="22"/>
          <w:szCs w:val="22"/>
          <w:color w:val="636466"/>
          <w:spacing w:val="-6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Д.В.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Дроздецкий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Е.С.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Научный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-2"/>
          <w:w w:val="100"/>
        </w:rPr>
        <w:t>к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он</w:t>
      </w:r>
      <w:r>
        <w:rPr>
          <w:rFonts w:ascii="PT Sans" w:hAnsi="PT Sans" w:cs="PT Sans" w:eastAsia="PT Sans"/>
          <w:sz w:val="22"/>
          <w:szCs w:val="22"/>
          <w:color w:val="636466"/>
          <w:spacing w:val="-3"/>
          <w:w w:val="100"/>
        </w:rPr>
        <w:t>с</w:t>
      </w:r>
      <w:r>
        <w:rPr>
          <w:rFonts w:ascii="PT Sans" w:hAnsi="PT Sans" w:cs="PT Sans" w:eastAsia="PT Sans"/>
          <w:sz w:val="22"/>
          <w:szCs w:val="22"/>
          <w:color w:val="636466"/>
          <w:spacing w:val="-3"/>
          <w:w w:val="100"/>
        </w:rPr>
        <w:t>у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л</w:t>
      </w:r>
      <w:r>
        <w:rPr>
          <w:rFonts w:ascii="PT Sans" w:hAnsi="PT Sans" w:cs="PT Sans" w:eastAsia="PT Sans"/>
          <w:sz w:val="22"/>
          <w:szCs w:val="22"/>
          <w:color w:val="636466"/>
          <w:spacing w:val="-8"/>
          <w:w w:val="100"/>
        </w:rPr>
        <w:t>ь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тант: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Путин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 </w:t>
      </w:r>
      <w:r>
        <w:rPr>
          <w:rFonts w:ascii="PT Sans" w:hAnsi="PT Sans" w:cs="PT Sans" w:eastAsia="PT Sans"/>
          <w:sz w:val="22"/>
          <w:szCs w:val="22"/>
          <w:color w:val="636466"/>
          <w:spacing w:val="-7"/>
          <w:w w:val="100"/>
        </w:rPr>
        <w:t>О</w:t>
      </w:r>
      <w:r>
        <w:rPr>
          <w:rFonts w:ascii="PT Sans" w:hAnsi="PT Sans" w:cs="PT Sans" w:eastAsia="PT Sans"/>
          <w:sz w:val="22"/>
          <w:szCs w:val="22"/>
          <w:color w:val="636466"/>
          <w:spacing w:val="0"/>
          <w:w w:val="100"/>
        </w:rPr>
        <w:t>.Н.</w:t>
      </w:r>
      <w:r>
        <w:rPr>
          <w:rFonts w:ascii="PT Sans" w:hAnsi="PT Sans" w:cs="PT Sans" w:eastAsia="PT Sans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ь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й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№</w:t>
      </w:r>
      <w:r>
        <w:rPr>
          <w:rFonts w:ascii="Helios" w:hAnsi="Helios" w:cs="Helios" w:eastAsia="Helios"/>
          <w:sz w:val="14"/>
          <w:szCs w:val="14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7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6"/>
          <w:w w:val="94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7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8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-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9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5"/>
          <w:w w:val="93"/>
        </w:rPr>
        <w:t>1</w:t>
      </w:r>
      <w:r>
        <w:rPr>
          <w:rFonts w:ascii="Helios" w:hAnsi="Helios" w:cs="Helios" w:eastAsia="Helios"/>
          <w:sz w:val="14"/>
          <w:szCs w:val="14"/>
          <w:color w:val="231F20"/>
          <w:spacing w:val="-9"/>
          <w:w w:val="93"/>
        </w:rPr>
        <w:t>7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3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4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3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3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-5"/>
          <w:w w:val="93"/>
        </w:rPr>
        <w:t>1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7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3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9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ы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Ф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7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ь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й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8"/>
          <w:w w:val="94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ж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ы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40" w:lineRule="auto"/>
        <w:ind w:right="194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ф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,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ф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ы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х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х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й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ом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й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ве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-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6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ф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7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ь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-4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ед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ь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: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1" w:after="0" w:line="240" w:lineRule="auto"/>
        <w:ind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и: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62" w:lineRule="exact"/>
        <w:ind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-4"/>
          <w:w w:val="94"/>
        </w:rPr>
        <w:t>1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9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4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3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,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-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9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р.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6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,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3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5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,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6"/>
          <w:w w:val="93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3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3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: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3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8</w:t>
      </w:r>
      <w:r>
        <w:rPr>
          <w:rFonts w:ascii="Helios" w:hAnsi="Helios" w:cs="Helios" w:eastAsia="Helios"/>
          <w:sz w:val="14"/>
          <w:szCs w:val="14"/>
          <w:color w:val="231F20"/>
          <w:spacing w:val="-4"/>
          <w:w w:val="93"/>
        </w:rPr>
        <w:t>1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3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5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5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-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8</w:t>
      </w:r>
      <w:r>
        <w:rPr>
          <w:rFonts w:ascii="Helios" w:hAnsi="Helios" w:cs="Helios" w:eastAsia="Helios"/>
          <w:sz w:val="14"/>
          <w:szCs w:val="14"/>
          <w:color w:val="231F20"/>
          <w:spacing w:val="-6"/>
          <w:w w:val="100"/>
        </w:rPr>
        <w:t>7</w:t>
      </w:r>
      <w:r>
        <w:rPr>
          <w:rFonts w:ascii="Helios" w:hAnsi="Helios" w:cs="Helios" w:eastAsia="Helios"/>
          <w:sz w:val="14"/>
          <w:szCs w:val="14"/>
          <w:color w:val="231F20"/>
          <w:spacing w:val="-6"/>
          <w:w w:val="100"/>
        </w:rPr>
        <w:t>-</w:t>
      </w:r>
      <w:r>
        <w:rPr>
          <w:rFonts w:ascii="Helios" w:hAnsi="Helios" w:cs="Helios" w:eastAsia="Helios"/>
          <w:sz w:val="14"/>
          <w:szCs w:val="14"/>
          <w:color w:val="231F20"/>
          <w:spacing w:val="-4"/>
          <w:w w:val="100"/>
        </w:rPr>
        <w:t>1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8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ь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: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«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-8"/>
          <w:w w:val="100"/>
        </w:rPr>
        <w:t>`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8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1" w:after="0" w:line="164" w:lineRule="exact"/>
        <w:ind w:right="1187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7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я: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4"/>
          <w:w w:val="94"/>
        </w:rPr>
        <w:t>1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9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4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4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4,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7"/>
          <w:w w:val="94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-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9"/>
          <w:w w:val="94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,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б.,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5"/>
          <w:w w:val="93"/>
        </w:rPr>
        <w:t>1</w:t>
      </w:r>
      <w:r>
        <w:rPr>
          <w:rFonts w:ascii="Helios" w:hAnsi="Helios" w:cs="Helios" w:eastAsia="Helios"/>
          <w:sz w:val="14"/>
          <w:szCs w:val="14"/>
          <w:color w:val="231F20"/>
          <w:spacing w:val="-5"/>
          <w:w w:val="93"/>
        </w:rPr>
        <w:t>7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3"/>
        </w:rPr>
        <w:t>/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6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,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3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3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-5"/>
          <w:w w:val="93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94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ы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й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: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В.</w:t>
      </w:r>
      <w:r>
        <w:rPr>
          <w:rFonts w:ascii="Helios" w:hAnsi="Helios" w:cs="Helios" w:eastAsia="Helios"/>
          <w:sz w:val="14"/>
          <w:szCs w:val="14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х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64" w:lineRule="exact"/>
        <w:ind w:right="507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3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3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3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3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3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3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3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«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3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93"/>
        </w:rPr>
        <w:t>`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3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3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93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93"/>
        </w:rPr>
        <w:t>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3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4"/>
          <w:w w:val="93"/>
        </w:rPr>
        <w:t>1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3"/>
        </w:rPr>
        <w:t>9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3"/>
        </w:rPr>
        <w:t>4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3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3"/>
        </w:rPr>
        <w:t>4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4,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3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7"/>
          <w:w w:val="94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-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9"/>
          <w:w w:val="94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,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б.,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5"/>
          <w:w w:val="93"/>
        </w:rPr>
        <w:t>1</w:t>
      </w:r>
      <w:r>
        <w:rPr>
          <w:rFonts w:ascii="Helios" w:hAnsi="Helios" w:cs="Helios" w:eastAsia="Helios"/>
          <w:sz w:val="14"/>
          <w:szCs w:val="14"/>
          <w:color w:val="231F20"/>
          <w:spacing w:val="-5"/>
          <w:w w:val="93"/>
        </w:rPr>
        <w:t>7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3"/>
        </w:rPr>
        <w:t>/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6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,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3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3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-5"/>
          <w:w w:val="93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3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3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59" w:lineRule="exact"/>
        <w:ind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ь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8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8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ы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х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9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8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-6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7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ж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: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94"/>
        </w:rPr>
        <w:t>1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0</w:t>
      </w:r>
      <w:r>
        <w:rPr>
          <w:rFonts w:ascii="Helios" w:hAnsi="Helios" w:cs="Helios" w:eastAsia="Helios"/>
          <w:sz w:val="14"/>
          <w:szCs w:val="14"/>
          <w:color w:val="231F20"/>
          <w:spacing w:val="-2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.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4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4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4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4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о.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740" w:right="760"/>
          <w:cols w:num="2" w:equalWidth="0">
            <w:col w:w="5686" w:space="1155"/>
            <w:col w:w="3579"/>
          </w:cols>
        </w:sectPr>
      </w:pPr>
      <w:rPr/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/>
        <w:pict>
          <v:group style="position:absolute;margin-left:337.899994pt;margin-top:0pt;width:257.376001pt;height:841.890015pt;mso-position-horizontal-relative:page;mso-position-vertical-relative:page;z-index:-2294" coordorigin="6758,0" coordsize="5148,16838">
            <v:group style="position:absolute;left:6768;top:0;width:5138;height:16838" coordorigin="6768,0" coordsize="5138,16838">
              <v:shape style="position:absolute;left:6768;top:0;width:5138;height:16838" coordorigin="6768,0" coordsize="5138,16838" path="m6768,16838l11905,16838,11905,0,6768,0,6768,16838e" filled="t" fillcolor="#E5E5DF" stroked="f">
                <v:path arrowok="t"/>
                <v:fill/>
              </v:shape>
            </v:group>
            <v:group style="position:absolute;left:7534;top:859;width:3507;height:4960" coordorigin="7534,859" coordsize="3507,4960">
              <v:shape style="position:absolute;left:7534;top:859;width:3507;height:4960" coordorigin="7534,859" coordsize="3507,4960" path="m7534,5819l11041,5819,11041,859,7534,859,7534,5819e" filled="t" fillcolor="#FFFFFF" stroked="f">
                <v:path arrowok="t"/>
                <v:fill/>
              </v:shape>
              <v:shape style="position:absolute;left:7534;top:859;width:3507;height:4959" type="#_x0000_t75">
                <v:imagedata r:id="rId20" o:title=""/>
              </v:shape>
            </v:group>
            <w10:wrap type="none"/>
          </v:group>
        </w:pict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7" w:after="0" w:line="240" w:lineRule="auto"/>
        <w:ind w:right="86"/>
        <w:jc w:val="right"/>
        <w:rPr>
          <w:rFonts w:ascii="PT Sans" w:hAnsi="PT Sans" w:cs="PT Sans" w:eastAsia="PT Sans"/>
          <w:sz w:val="14"/>
          <w:szCs w:val="14"/>
        </w:rPr>
      </w:pPr>
      <w:rPr/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№</w:t>
      </w:r>
      <w:r>
        <w:rPr>
          <w:rFonts w:ascii="PT Sans" w:hAnsi="PT Sans" w:cs="PT Sans" w:eastAsia="PT Sans"/>
          <w:sz w:val="14"/>
          <w:szCs w:val="14"/>
          <w:color w:val="231F20"/>
          <w:spacing w:val="7"/>
          <w:w w:val="100"/>
        </w:rPr>
        <w:t> </w:t>
      </w:r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2</w:t>
      </w:r>
      <w:r>
        <w:rPr>
          <w:rFonts w:ascii="PT Sans" w:hAnsi="PT Sans" w:cs="PT Sans" w:eastAsia="PT Sans"/>
          <w:sz w:val="14"/>
          <w:szCs w:val="14"/>
          <w:color w:val="231F20"/>
          <w:spacing w:val="7"/>
          <w:w w:val="100"/>
        </w:rPr>
        <w:t> </w:t>
      </w:r>
      <w:r>
        <w:rPr>
          <w:rFonts w:ascii="PT Sans" w:hAnsi="PT Sans" w:cs="PT Sans" w:eastAsia="PT Sans"/>
          <w:sz w:val="14"/>
          <w:szCs w:val="14"/>
          <w:color w:val="231F20"/>
          <w:spacing w:val="4"/>
          <w:w w:val="100"/>
        </w:rPr>
        <w:t>202</w:t>
      </w:r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2</w:t>
      </w:r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 </w:t>
      </w:r>
      <w:r>
        <w:rPr>
          <w:rFonts w:ascii="PT Sans" w:hAnsi="PT Sans" w:cs="PT Sans" w:eastAsia="PT Sans"/>
          <w:sz w:val="14"/>
          <w:szCs w:val="14"/>
          <w:color w:val="231F20"/>
          <w:spacing w:val="11"/>
          <w:w w:val="100"/>
        </w:rPr>
        <w:t> </w:t>
      </w:r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•</w:t>
      </w:r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 </w:t>
      </w:r>
      <w:r>
        <w:rPr>
          <w:rFonts w:ascii="PT Sans" w:hAnsi="PT Sans" w:cs="PT Sans" w:eastAsia="PT Sans"/>
          <w:sz w:val="14"/>
          <w:szCs w:val="14"/>
          <w:color w:val="231F20"/>
          <w:spacing w:val="11"/>
          <w:w w:val="100"/>
        </w:rPr>
        <w:t> </w:t>
      </w:r>
      <w:r>
        <w:rPr>
          <w:rFonts w:ascii="PT Sans" w:hAnsi="PT Sans" w:cs="PT Sans" w:eastAsia="PT Sans"/>
          <w:sz w:val="14"/>
          <w:szCs w:val="14"/>
          <w:color w:val="231F20"/>
          <w:spacing w:val="-1"/>
          <w:w w:val="100"/>
        </w:rPr>
        <w:t>С</w:t>
      </w:r>
      <w:r>
        <w:rPr>
          <w:rFonts w:ascii="PT Sans" w:hAnsi="PT Sans" w:cs="PT Sans" w:eastAsia="PT Sans"/>
          <w:sz w:val="14"/>
          <w:szCs w:val="14"/>
          <w:color w:val="231F20"/>
          <w:spacing w:val="4"/>
          <w:w w:val="100"/>
        </w:rPr>
        <w:t>обыти</w:t>
      </w:r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я</w:t>
      </w:r>
      <w:r>
        <w:rPr>
          <w:rFonts w:ascii="PT Sans" w:hAnsi="PT Sans" w:cs="PT Sans" w:eastAsia="PT Sans"/>
          <w:sz w:val="14"/>
          <w:szCs w:val="14"/>
          <w:color w:val="231F20"/>
          <w:spacing w:val="7"/>
          <w:w w:val="100"/>
        </w:rPr>
        <w:t> </w:t>
      </w:r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и</w:t>
      </w:r>
      <w:r>
        <w:rPr>
          <w:rFonts w:ascii="PT Sans" w:hAnsi="PT Sans" w:cs="PT Sans" w:eastAsia="PT Sans"/>
          <w:sz w:val="14"/>
          <w:szCs w:val="14"/>
          <w:color w:val="231F20"/>
          <w:spacing w:val="7"/>
          <w:w w:val="100"/>
        </w:rPr>
        <w:t> </w:t>
      </w:r>
      <w:r>
        <w:rPr>
          <w:rFonts w:ascii="PT Sans" w:hAnsi="PT Sans" w:cs="PT Sans" w:eastAsia="PT Sans"/>
          <w:sz w:val="14"/>
          <w:szCs w:val="14"/>
          <w:color w:val="231F20"/>
          <w:spacing w:val="-1"/>
          <w:w w:val="100"/>
        </w:rPr>
        <w:t>Р</w:t>
      </w:r>
      <w:r>
        <w:rPr>
          <w:rFonts w:ascii="PT Sans" w:hAnsi="PT Sans" w:cs="PT Sans" w:eastAsia="PT Sans"/>
          <w:sz w:val="14"/>
          <w:szCs w:val="14"/>
          <w:color w:val="231F20"/>
          <w:spacing w:val="4"/>
          <w:w w:val="100"/>
        </w:rPr>
        <w:t>азмышлени</w:t>
      </w:r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я</w:t>
      </w:r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 </w:t>
      </w:r>
      <w:r>
        <w:rPr>
          <w:rFonts w:ascii="PT Sans" w:hAnsi="PT Sans" w:cs="PT Sans" w:eastAsia="PT Sans"/>
          <w:sz w:val="14"/>
          <w:szCs w:val="14"/>
          <w:color w:val="231F20"/>
          <w:spacing w:val="11"/>
          <w:w w:val="100"/>
        </w:rPr>
        <w:t> </w:t>
      </w:r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•</w:t>
      </w:r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 </w:t>
      </w:r>
      <w:r>
        <w:rPr>
          <w:rFonts w:ascii="PT Sans" w:hAnsi="PT Sans" w:cs="PT Sans" w:eastAsia="PT Sans"/>
          <w:sz w:val="14"/>
          <w:szCs w:val="14"/>
          <w:color w:val="231F20"/>
          <w:spacing w:val="11"/>
          <w:w w:val="100"/>
        </w:rPr>
        <w:t> </w:t>
      </w:r>
      <w:r>
        <w:rPr>
          <w:rFonts w:ascii="PT Sans" w:hAnsi="PT Sans" w:cs="PT Sans" w:eastAsia="PT Sans"/>
          <w:sz w:val="14"/>
          <w:szCs w:val="14"/>
          <w:color w:val="231F20"/>
          <w:spacing w:val="0"/>
          <w:w w:val="100"/>
        </w:rPr>
        <w:t>3</w:t>
      </w:r>
      <w:r>
        <w:rPr>
          <w:rFonts w:ascii="PT Sans" w:hAnsi="PT Sans" w:cs="PT Sans" w:eastAsia="PT Sans"/>
          <w:sz w:val="14"/>
          <w:szCs w:val="14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1920" w:h="16840"/>
          <w:pgMar w:top="1040" w:bottom="280" w:left="740" w:right="760"/>
        </w:sectPr>
      </w:pPr>
      <w:rPr/>
    </w:p>
    <w:p>
      <w:pPr>
        <w:spacing w:before="0" w:after="0" w:line="940" w:lineRule="exact"/>
        <w:ind w:left="115" w:right="-20"/>
        <w:jc w:val="left"/>
        <w:rPr>
          <w:rFonts w:ascii="Lato Heavy" w:hAnsi="Lato Heavy" w:cs="Lato Heavy" w:eastAsia="Lato Heavy"/>
          <w:sz w:val="81"/>
          <w:szCs w:val="81"/>
        </w:rPr>
      </w:pPr>
      <w:rPr/>
      <w:r>
        <w:rPr/>
        <w:pict>
          <v:group style="position:absolute;margin-left:0pt;margin-top:529.863037pt;width:595.276001pt;height:250.165pt;mso-position-horizontal-relative:page;mso-position-vertical-relative:page;z-index:-2293" coordorigin="0,10597" coordsize="11906,5003">
            <v:group style="position:absolute;left:0;top:10607;width:11906;height:4983" coordorigin="0,10607" coordsize="11906,4983">
              <v:shape style="position:absolute;left:0;top:10607;width:11906;height:4983" coordorigin="0,10607" coordsize="11906,4983" path="m0,15591l11906,15591,11906,10607,0,10607,0,15591e" filled="t" fillcolor="#E1E5F4" stroked="f">
                <v:path arrowok="t"/>
                <v:fill/>
              </v:shape>
              <v:shape style="position:absolute;left:5028;top:10715;width:3939;height:2268" type="#_x0000_t75">
                <v:imagedata r:id="rId23" o:title=""/>
              </v:shape>
              <v:shape style="position:absolute;left:9205;top:10715;width:1850;height:2268" type="#_x0000_t75">
                <v:imagedata r:id="rId24" o:title=""/>
              </v:shape>
              <v:shape style="position:absolute;left:5028;top:13209;width:1850;height:2268" type="#_x0000_t75">
                <v:imagedata r:id="rId25" o:title=""/>
              </v:shape>
              <v:shape style="position:absolute;left:7116;top:13209;width:3939;height:2268" type="#_x0000_t75">
                <v:imagedata r:id="rId26" o:title=""/>
              </v:shape>
            </v:group>
            <v:group style="position:absolute;left:850;top:11930;width:2871;height:2" coordorigin="850,11930" coordsize="2871,2">
              <v:shape style="position:absolute;left:850;top:11930;width:2871;height:2" coordorigin="850,11930" coordsize="2871,0" path="m850,11930l3721,11930e" filled="f" stroked="t" strokeweight=".25pt" strokecolor="#231F20">
                <v:path arrowok="t"/>
              </v:shape>
            </v:group>
            <v:group style="position:absolute;left:850;top:13998;width:2871;height:2" coordorigin="850,13998" coordsize="2871,2">
              <v:shape style="position:absolute;left:850;top:13998;width:2871;height:2" coordorigin="850,13998" coordsize="2871,0" path="m850,13998l3721,13998e" filled="f" stroked="t" strokeweight=".25pt" strokecolor="#231F20">
                <v:path arrowok="t"/>
              </v:shape>
            </v:group>
            <v:group style="position:absolute;left:850;top:14311;width:2871;height:2" coordorigin="850,14311" coordsize="2871,2">
              <v:shape style="position:absolute;left:850;top:14311;width:2871;height:2" coordorigin="850,14311" coordsize="2871,0" path="m850,14311l3721,14311e" filled="f" stroked="t" strokeweight=".25pt" strokecolor="#231F20">
                <v:path arrowok="t"/>
              </v:shape>
            </v:group>
            <v:group style="position:absolute;left:850;top:14753;width:2871;height:2" coordorigin="850,14753" coordsize="2871,2">
              <v:shape style="position:absolute;left:850;top:14753;width:2871;height:2" coordorigin="850,14753" coordsize="2871,0" path="m850,14753l3721,14753e" filled="f" stroked="t" strokeweight=".25pt" strokecolor="#231F20">
                <v:path arrowok="t"/>
              </v:shape>
            </v:group>
            <w10:wrap type="none"/>
          </v:group>
        </w:pict>
      </w:r>
      <w:r>
        <w:rPr>
          <w:rFonts w:ascii="Lato Heavy" w:hAnsi="Lato Heavy" w:cs="Lato Heavy" w:eastAsia="Lato Heavy"/>
          <w:sz w:val="81"/>
          <w:szCs w:val="81"/>
          <w:color w:val="006B66"/>
          <w:spacing w:val="-6"/>
          <w:w w:val="100"/>
          <w:b/>
          <w:bCs/>
          <w:position w:val="-2"/>
        </w:rPr>
        <w:t>С</w:t>
      </w:r>
      <w:r>
        <w:rPr>
          <w:rFonts w:ascii="Lato Heavy" w:hAnsi="Lato Heavy" w:cs="Lato Heavy" w:eastAsia="Lato Heavy"/>
          <w:sz w:val="81"/>
          <w:szCs w:val="81"/>
          <w:color w:val="006B66"/>
          <w:spacing w:val="-4"/>
          <w:w w:val="100"/>
          <w:b/>
          <w:bCs/>
          <w:position w:val="-2"/>
        </w:rPr>
        <w:t>п</w:t>
      </w:r>
      <w:r>
        <w:rPr>
          <w:rFonts w:ascii="Lato Heavy" w:hAnsi="Lato Heavy" w:cs="Lato Heavy" w:eastAsia="Lato Heavy"/>
          <w:sz w:val="81"/>
          <w:szCs w:val="81"/>
          <w:color w:val="006B66"/>
          <w:spacing w:val="-5"/>
          <w:w w:val="100"/>
          <w:b/>
          <w:bCs/>
          <w:position w:val="-2"/>
        </w:rPr>
        <w:t>о</w:t>
      </w:r>
      <w:r>
        <w:rPr>
          <w:rFonts w:ascii="Lato Heavy" w:hAnsi="Lato Heavy" w:cs="Lato Heavy" w:eastAsia="Lato Heavy"/>
          <w:sz w:val="81"/>
          <w:szCs w:val="81"/>
          <w:color w:val="006B66"/>
          <w:spacing w:val="-6"/>
          <w:w w:val="100"/>
          <w:b/>
          <w:bCs/>
          <w:position w:val="-2"/>
        </w:rPr>
        <w:t>р</w:t>
      </w:r>
      <w:r>
        <w:rPr>
          <w:rFonts w:ascii="Lato Heavy" w:hAnsi="Lato Heavy" w:cs="Lato Heavy" w:eastAsia="Lato Heavy"/>
          <w:sz w:val="81"/>
          <w:szCs w:val="81"/>
          <w:color w:val="006B66"/>
          <w:spacing w:val="-7"/>
          <w:w w:val="100"/>
          <w:b/>
          <w:bCs/>
          <w:position w:val="-2"/>
        </w:rPr>
        <w:t>т</w:t>
      </w:r>
      <w:r>
        <w:rPr>
          <w:rFonts w:ascii="Lato Heavy" w:hAnsi="Lato Heavy" w:cs="Lato Heavy" w:eastAsia="Lato Heavy"/>
          <w:sz w:val="81"/>
          <w:szCs w:val="81"/>
          <w:color w:val="006B66"/>
          <w:spacing w:val="-4"/>
          <w:w w:val="100"/>
          <w:b/>
          <w:bCs/>
          <w:position w:val="-2"/>
        </w:rPr>
        <w:t>и</w:t>
      </w:r>
      <w:r>
        <w:rPr>
          <w:rFonts w:ascii="Lato Heavy" w:hAnsi="Lato Heavy" w:cs="Lato Heavy" w:eastAsia="Lato Heavy"/>
          <w:sz w:val="81"/>
          <w:szCs w:val="81"/>
          <w:color w:val="006B66"/>
          <w:spacing w:val="-4"/>
          <w:w w:val="100"/>
          <w:b/>
          <w:bCs/>
          <w:position w:val="-2"/>
        </w:rPr>
        <w:t>в</w:t>
      </w:r>
      <w:r>
        <w:rPr>
          <w:rFonts w:ascii="Lato Heavy" w:hAnsi="Lato Heavy" w:cs="Lato Heavy" w:eastAsia="Lato Heavy"/>
          <w:sz w:val="81"/>
          <w:szCs w:val="81"/>
          <w:color w:val="006B66"/>
          <w:spacing w:val="-4"/>
          <w:w w:val="100"/>
          <w:b/>
          <w:bCs/>
          <w:position w:val="-2"/>
        </w:rPr>
        <w:t>н</w:t>
      </w:r>
      <w:r>
        <w:rPr>
          <w:rFonts w:ascii="Lato Heavy" w:hAnsi="Lato Heavy" w:cs="Lato Heavy" w:eastAsia="Lato Heavy"/>
          <w:sz w:val="81"/>
          <w:szCs w:val="81"/>
          <w:color w:val="006B66"/>
          <w:spacing w:val="-3"/>
          <w:w w:val="100"/>
          <w:b/>
          <w:bCs/>
          <w:position w:val="-2"/>
        </w:rPr>
        <w:t>ы</w:t>
      </w:r>
      <w:r>
        <w:rPr>
          <w:rFonts w:ascii="Lato Heavy" w:hAnsi="Lato Heavy" w:cs="Lato Heavy" w:eastAsia="Lato Heavy"/>
          <w:sz w:val="81"/>
          <w:szCs w:val="81"/>
          <w:color w:val="006B66"/>
          <w:spacing w:val="0"/>
          <w:w w:val="100"/>
          <w:b/>
          <w:bCs/>
          <w:position w:val="-2"/>
        </w:rPr>
        <w:t>е</w:t>
      </w:r>
      <w:r>
        <w:rPr>
          <w:rFonts w:ascii="Lato Heavy" w:hAnsi="Lato Heavy" w:cs="Lato Heavy" w:eastAsia="Lato Heavy"/>
          <w:sz w:val="81"/>
          <w:szCs w:val="81"/>
          <w:color w:val="006B66"/>
          <w:spacing w:val="0"/>
          <w:w w:val="100"/>
          <w:b/>
          <w:bCs/>
          <w:position w:val="-2"/>
        </w:rPr>
        <w:t> </w:t>
      </w:r>
      <w:r>
        <w:rPr>
          <w:rFonts w:ascii="Lato Heavy" w:hAnsi="Lato Heavy" w:cs="Lato Heavy" w:eastAsia="Lato Heavy"/>
          <w:sz w:val="81"/>
          <w:szCs w:val="81"/>
          <w:color w:val="006B66"/>
          <w:spacing w:val="-3"/>
          <w:w w:val="100"/>
          <w:b/>
          <w:bCs/>
          <w:position w:val="-2"/>
        </w:rPr>
        <w:t>п</w:t>
      </w:r>
      <w:r>
        <w:rPr>
          <w:rFonts w:ascii="Lato Heavy" w:hAnsi="Lato Heavy" w:cs="Lato Heavy" w:eastAsia="Lato Heavy"/>
          <w:sz w:val="81"/>
          <w:szCs w:val="81"/>
          <w:color w:val="006B66"/>
          <w:spacing w:val="-5"/>
          <w:w w:val="100"/>
          <w:b/>
          <w:bCs/>
          <w:position w:val="-2"/>
        </w:rPr>
        <w:t>ло</w:t>
      </w:r>
      <w:r>
        <w:rPr>
          <w:rFonts w:ascii="Lato Heavy" w:hAnsi="Lato Heavy" w:cs="Lato Heavy" w:eastAsia="Lato Heavy"/>
          <w:sz w:val="81"/>
          <w:szCs w:val="81"/>
          <w:color w:val="006B66"/>
          <w:spacing w:val="7"/>
          <w:w w:val="100"/>
          <w:b/>
          <w:bCs/>
          <w:position w:val="-2"/>
        </w:rPr>
        <w:t>щ</w:t>
      </w:r>
      <w:r>
        <w:rPr>
          <w:rFonts w:ascii="Lato Heavy" w:hAnsi="Lato Heavy" w:cs="Lato Heavy" w:eastAsia="Lato Heavy"/>
          <w:sz w:val="81"/>
          <w:szCs w:val="81"/>
          <w:color w:val="006B66"/>
          <w:spacing w:val="-3"/>
          <w:w w:val="100"/>
          <w:b/>
          <w:bCs/>
          <w:position w:val="-2"/>
        </w:rPr>
        <w:t>а</w:t>
      </w:r>
      <w:r>
        <w:rPr>
          <w:rFonts w:ascii="Lato Heavy" w:hAnsi="Lato Heavy" w:cs="Lato Heavy" w:eastAsia="Lato Heavy"/>
          <w:sz w:val="81"/>
          <w:szCs w:val="81"/>
          <w:color w:val="006B66"/>
          <w:spacing w:val="-7"/>
          <w:w w:val="100"/>
          <w:b/>
          <w:bCs/>
          <w:position w:val="-2"/>
        </w:rPr>
        <w:t>д</w:t>
      </w:r>
      <w:r>
        <w:rPr>
          <w:rFonts w:ascii="Lato Heavy" w:hAnsi="Lato Heavy" w:cs="Lato Heavy" w:eastAsia="Lato Heavy"/>
          <w:sz w:val="81"/>
          <w:szCs w:val="81"/>
          <w:color w:val="006B66"/>
          <w:spacing w:val="-5"/>
          <w:w w:val="100"/>
          <w:b/>
          <w:bCs/>
          <w:position w:val="-2"/>
        </w:rPr>
        <w:t>ки</w:t>
      </w:r>
      <w:r>
        <w:rPr>
          <w:rFonts w:ascii="Lato Heavy" w:hAnsi="Lato Heavy" w:cs="Lato Heavy" w:eastAsia="Lato Heavy"/>
          <w:sz w:val="81"/>
          <w:szCs w:val="81"/>
          <w:color w:val="000000"/>
          <w:spacing w:val="0"/>
          <w:w w:val="100"/>
          <w:position w:val="0"/>
        </w:rPr>
      </w:r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70" w:right="-20"/>
        <w:jc w:val="left"/>
        <w:rPr>
          <w:rFonts w:ascii="Lato" w:hAnsi="Lato" w:cs="Lato" w:eastAsia="Lato"/>
          <w:sz w:val="24"/>
          <w:szCs w:val="24"/>
        </w:rPr>
      </w:pPr>
      <w:rPr/>
      <w:r>
        <w:rPr>
          <w:rFonts w:ascii="Lato" w:hAnsi="Lato" w:cs="Lato" w:eastAsia="Lato"/>
          <w:sz w:val="24"/>
          <w:szCs w:val="24"/>
          <w:color w:val="0061AF"/>
          <w:spacing w:val="-22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чны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-4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вны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-6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5"/>
          <w:w w:val="100"/>
          <w:b/>
          <w:bCs/>
        </w:rPr>
        <w:t>щ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ки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4"/>
          <w:szCs w:val="24"/>
          <w:color w:val="0061AF"/>
          <w:spacing w:val="-6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бо</w:t>
      </w:r>
      <w:r>
        <w:rPr>
          <w:rFonts w:ascii="Lato" w:hAnsi="Lato" w:cs="Lato" w:eastAsia="Lato"/>
          <w:sz w:val="24"/>
          <w:szCs w:val="24"/>
          <w:color w:val="0061AF"/>
          <w:spacing w:val="-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-10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анны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-15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0061AF"/>
          <w:spacing w:val="-2"/>
          <w:w w:val="100"/>
          <w:b/>
          <w:bCs/>
        </w:rPr>
        <w:t>ж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ами,</w:t>
      </w:r>
      <w:r>
        <w:rPr>
          <w:rFonts w:ascii="Lato" w:hAnsi="Lato" w:cs="Lato" w:eastAsia="Lato"/>
          <w:sz w:val="24"/>
          <w:szCs w:val="24"/>
          <w:color w:val="000000"/>
          <w:spacing w:val="0"/>
          <w:w w:val="100"/>
        </w:rPr>
      </w:r>
    </w:p>
    <w:p>
      <w:pPr>
        <w:spacing w:before="22" w:after="0" w:line="258" w:lineRule="auto"/>
        <w:ind w:left="170" w:right="1229"/>
        <w:jc w:val="left"/>
        <w:rPr>
          <w:rFonts w:ascii="Lato" w:hAnsi="Lato" w:cs="Lato" w:eastAsia="Lato"/>
          <w:sz w:val="24"/>
          <w:szCs w:val="24"/>
        </w:rPr>
      </w:pPr>
      <w:rPr/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0061AF"/>
          <w:spacing w:val="4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з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ют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0061AF"/>
          <w:spacing w:val="-6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0061AF"/>
          <w:spacing w:val="-11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ью</w:t>
      </w:r>
      <w:r>
        <w:rPr>
          <w:rFonts w:ascii="Lato" w:hAnsi="Lato" w:cs="Lato" w:eastAsia="Lato"/>
          <w:sz w:val="24"/>
          <w:szCs w:val="24"/>
          <w:color w:val="0061AF"/>
          <w:spacing w:val="-9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0061AF"/>
          <w:spacing w:val="-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-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4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0061AF"/>
          <w:spacing w:val="-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4"/>
          <w:szCs w:val="24"/>
          <w:color w:val="0061AF"/>
          <w:spacing w:val="-8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-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з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8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х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.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4"/>
          <w:w w:val="100"/>
          <w:b/>
          <w:bCs/>
        </w:rPr>
        <w:t>Э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0061AF"/>
          <w:spacing w:val="-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-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0061AF"/>
          <w:spacing w:val="-8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0061AF"/>
          <w:spacing w:val="5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ют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0061AF"/>
          <w:spacing w:val="-3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5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-9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8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0061AF"/>
          <w:spacing w:val="-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ю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з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0061AF"/>
          <w:spacing w:val="-7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ф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з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ч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-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го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.</w:t>
      </w:r>
      <w:r>
        <w:rPr>
          <w:rFonts w:ascii="Lato" w:hAnsi="Lato" w:cs="Lato" w:eastAsia="Lato"/>
          <w:sz w:val="24"/>
          <w:szCs w:val="24"/>
          <w:color w:val="0061AF"/>
          <w:spacing w:val="-8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З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0061AF"/>
          <w:spacing w:val="-4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0061AF"/>
          <w:spacing w:val="-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-2"/>
          <w:w w:val="100"/>
          <w:b/>
          <w:bCs/>
        </w:rPr>
        <w:t>ж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0061AF"/>
          <w:spacing w:val="-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0061AF"/>
          <w:spacing w:val="-1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4"/>
          <w:w w:val="100"/>
          <w:b/>
          <w:bCs/>
        </w:rPr>
        <w:t>з</w:t>
      </w:r>
      <w:r>
        <w:rPr>
          <w:rFonts w:ascii="Lato" w:hAnsi="Lato" w:cs="Lato" w:eastAsia="Lato"/>
          <w:sz w:val="24"/>
          <w:szCs w:val="24"/>
          <w:color w:val="0061AF"/>
          <w:spacing w:val="-3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0061AF"/>
          <w:spacing w:val="9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0061AF"/>
          <w:spacing w:val="-3"/>
          <w:w w:val="100"/>
          <w:b/>
          <w:bCs/>
        </w:rPr>
        <w:t>х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-4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–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эт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0061AF"/>
          <w:spacing w:val="-1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з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0061AF"/>
          <w:spacing w:val="-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ж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0061AF"/>
          <w:spacing w:val="-8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8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0061AF"/>
          <w:spacing w:val="-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7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-1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ж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0061AF"/>
          <w:spacing w:val="3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0061AF"/>
          <w:spacing w:val="-9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ф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з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ч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-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ф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0061AF"/>
          <w:spacing w:val="-4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го</w:t>
      </w:r>
      <w:r>
        <w:rPr>
          <w:rFonts w:ascii="Lato" w:hAnsi="Lato" w:cs="Lato" w:eastAsia="Lato"/>
          <w:sz w:val="24"/>
          <w:szCs w:val="24"/>
          <w:color w:val="0061AF"/>
          <w:spacing w:val="-3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0061AF"/>
          <w:spacing w:val="4"/>
          <w:w w:val="100"/>
          <w:b/>
          <w:bCs/>
        </w:rPr>
        <w:t>з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0061AF"/>
          <w:spacing w:val="2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0061AF"/>
          <w:spacing w:val="0"/>
          <w:w w:val="100"/>
          <w:b/>
          <w:bCs/>
        </w:rPr>
        <w:t>.</w:t>
      </w:r>
      <w:r>
        <w:rPr>
          <w:rFonts w:ascii="Lato" w:hAnsi="Lato" w:cs="Lato" w:eastAsia="Lato"/>
          <w:sz w:val="24"/>
          <w:szCs w:val="24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8" w:lineRule="exact"/>
        <w:ind w:left="5337" w:right="54"/>
        <w:jc w:val="both"/>
        <w:rPr>
          <w:rFonts w:ascii="Open Sans" w:hAnsi="Open Sans" w:cs="Open Sans" w:eastAsia="Open Sans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5.582596pt;margin-top:-1.096202pt;width:53.306351pt;height:59.032501pt;mso-position-horizontal-relative:page;mso-position-vertical-relative:paragraph;z-index:-2283" type="#_x0000_t202" filled="f" stroked="f">
            <v:textbox inset="0,0,0,0">
              <w:txbxContent>
                <w:p>
                  <w:pPr>
                    <w:spacing w:before="0" w:after="0" w:line="1181" w:lineRule="exact"/>
                    <w:ind w:right="-217"/>
                    <w:jc w:val="left"/>
                    <w:rPr>
                      <w:rFonts w:ascii="Open Sans" w:hAnsi="Open Sans" w:cs="Open Sans" w:eastAsia="Open Sans"/>
                      <w:sz w:val="118"/>
                      <w:szCs w:val="118"/>
                    </w:rPr>
                  </w:pPr>
                  <w:rPr/>
                  <w:r>
                    <w:rPr>
                      <w:rFonts w:ascii="Open Sans" w:hAnsi="Open Sans" w:cs="Open Sans" w:eastAsia="Open Sans"/>
                      <w:sz w:val="118"/>
                      <w:szCs w:val="118"/>
                      <w:color w:val="231F20"/>
                      <w:spacing w:val="0"/>
                      <w:w w:val="100"/>
                      <w:position w:val="2"/>
                    </w:rPr>
                    <w:t>М</w:t>
                  </w:r>
                  <w:r>
                    <w:rPr>
                      <w:rFonts w:ascii="Open Sans" w:hAnsi="Open Sans" w:cs="Open Sans" w:eastAsia="Open Sans"/>
                      <w:sz w:val="118"/>
                      <w:szCs w:val="11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34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С</w:t>
      </w:r>
      <w:r>
        <w:rPr>
          <w:rFonts w:ascii="Open Sans" w:hAnsi="Open Sans" w:cs="Open Sans" w:eastAsia="Open Sans"/>
          <w:sz w:val="18"/>
          <w:szCs w:val="18"/>
          <w:color w:val="231F20"/>
          <w:spacing w:val="10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л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н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10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с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к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34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я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-34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л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я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с</w:t>
      </w:r>
      <w:r>
        <w:rPr>
          <w:rFonts w:ascii="Open Sans" w:hAnsi="Open Sans" w:cs="Open Sans" w:eastAsia="Open Sans"/>
          <w:sz w:val="18"/>
          <w:szCs w:val="18"/>
          <w:color w:val="231F20"/>
          <w:spacing w:val="-34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я</w:t>
      </w:r>
      <w:r>
        <w:rPr>
          <w:rFonts w:ascii="Open Sans" w:hAnsi="Open Sans" w:cs="Open Sans" w:eastAsia="Open Sans"/>
          <w:sz w:val="18"/>
          <w:szCs w:val="18"/>
          <w:color w:val="231F20"/>
          <w:spacing w:val="34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д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н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м</w:t>
      </w:r>
      <w:r>
        <w:rPr>
          <w:rFonts w:ascii="Open Sans" w:hAnsi="Open Sans" w:cs="Open Sans" w:eastAsia="Open Sans"/>
          <w:sz w:val="18"/>
          <w:szCs w:val="18"/>
          <w:color w:val="231F20"/>
          <w:spacing w:val="34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з</w:t>
      </w:r>
      <w:r>
        <w:rPr>
          <w:rFonts w:ascii="Open Sans" w:hAnsi="Open Sans" w:cs="Open Sans" w:eastAsia="Open Sans"/>
          <w:sz w:val="18"/>
          <w:szCs w:val="18"/>
          <w:color w:val="231F20"/>
          <w:spacing w:val="34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л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д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34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с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10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д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м</w:t>
      </w:r>
      <w:r>
        <w:rPr>
          <w:rFonts w:ascii="Open Sans" w:hAnsi="Open Sans" w:cs="Open Sans" w:eastAsia="Open Sans"/>
          <w:sz w:val="18"/>
          <w:szCs w:val="18"/>
          <w:color w:val="231F20"/>
          <w:spacing w:val="-35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у</w:t>
      </w:r>
      <w:r>
        <w:rPr>
          <w:rFonts w:ascii="Open Sans" w:hAnsi="Open Sans" w:cs="Open Sans" w:eastAsia="Open Sans"/>
          <w:sz w:val="18"/>
          <w:szCs w:val="18"/>
          <w:color w:val="231F20"/>
          <w:spacing w:val="-35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н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11"/>
          <w:w w:val="100"/>
        </w:rPr>
        <w:t>ц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п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-35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л</w:t>
      </w:r>
      <w:r>
        <w:rPr>
          <w:rFonts w:ascii="Open Sans" w:hAnsi="Open Sans" w:cs="Open Sans" w:eastAsia="Open Sans"/>
          <w:sz w:val="18"/>
          <w:szCs w:val="18"/>
          <w:color w:val="231F20"/>
          <w:spacing w:val="10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10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44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10"/>
          <w:w w:val="100"/>
        </w:rPr>
        <w:t>С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н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к</w:t>
      </w:r>
      <w:r>
        <w:rPr>
          <w:rFonts w:ascii="Open Sans" w:hAnsi="Open Sans" w:cs="Open Sans" w:eastAsia="Open Sans"/>
          <w:sz w:val="18"/>
          <w:szCs w:val="18"/>
          <w:color w:val="231F20"/>
          <w:spacing w:val="-32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10"/>
          <w:w w:val="100"/>
        </w:rPr>
        <w:t>-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П</w:t>
      </w:r>
      <w:r>
        <w:rPr>
          <w:rFonts w:ascii="Open Sans" w:hAnsi="Open Sans" w:cs="Open Sans" w:eastAsia="Open Sans"/>
          <w:sz w:val="18"/>
          <w:szCs w:val="18"/>
          <w:color w:val="231F20"/>
          <w:spacing w:val="10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те</w:t>
      </w:r>
      <w:r>
        <w:rPr>
          <w:rFonts w:ascii="Open Sans" w:hAnsi="Open Sans" w:cs="Open Sans" w:eastAsia="Open Sans"/>
          <w:sz w:val="18"/>
          <w:szCs w:val="18"/>
          <w:color w:val="231F20"/>
          <w:spacing w:val="10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б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у</w:t>
      </w:r>
      <w:r>
        <w:rPr>
          <w:rFonts w:ascii="Open Sans" w:hAnsi="Open Sans" w:cs="Open Sans" w:eastAsia="Open Sans"/>
          <w:sz w:val="18"/>
          <w:szCs w:val="18"/>
          <w:color w:val="231F20"/>
          <w:spacing w:val="-35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г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44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п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44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к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л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ч</w:t>
      </w:r>
      <w:r>
        <w:rPr>
          <w:rFonts w:ascii="Open Sans" w:hAnsi="Open Sans" w:cs="Open Sans" w:eastAsia="Open Sans"/>
          <w:sz w:val="18"/>
          <w:szCs w:val="18"/>
          <w:color w:val="231F20"/>
          <w:spacing w:val="10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с</w:t>
      </w:r>
      <w:r>
        <w:rPr>
          <w:rFonts w:ascii="Open Sans" w:hAnsi="Open Sans" w:cs="Open Sans" w:eastAsia="Open Sans"/>
          <w:sz w:val="18"/>
          <w:szCs w:val="18"/>
          <w:color w:val="231F20"/>
          <w:spacing w:val="-32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10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-35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у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с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п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н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ы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х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п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л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щ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д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к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,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б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-3"/>
          <w:w w:val="100"/>
        </w:rPr>
        <w:t>у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д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анн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ы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х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-1"/>
          <w:w w:val="100"/>
        </w:rPr>
        <w:t>у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л</w:t>
      </w:r>
      <w:r>
        <w:rPr>
          <w:rFonts w:ascii="Open Sans" w:hAnsi="Open Sans" w:cs="Open Sans" w:eastAsia="Open Sans"/>
          <w:sz w:val="18"/>
          <w:szCs w:val="18"/>
          <w:color w:val="231F20"/>
          <w:spacing w:val="1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чным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-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н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ж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м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.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к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л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г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у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к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з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н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ы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д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с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с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п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п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л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щ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д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8"/>
          <w:w w:val="100"/>
        </w:rPr>
        <w:t>к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,</w:t>
      </w:r>
      <w:r>
        <w:rPr>
          <w:rFonts w:ascii="Open Sans" w:hAnsi="Open Sans" w:cs="Open Sans" w:eastAsia="Open San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38" w:lineRule="exact"/>
        <w:ind w:left="4328" w:right="54"/>
        <w:jc w:val="left"/>
        <w:rPr>
          <w:rFonts w:ascii="Open Sans" w:hAnsi="Open Sans" w:cs="Open Sans" w:eastAsia="Open Sans"/>
          <w:sz w:val="18"/>
          <w:szCs w:val="18"/>
        </w:rPr>
      </w:pPr>
      <w:rPr/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пе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че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н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ь</w:t>
      </w:r>
      <w:r>
        <w:rPr>
          <w:rFonts w:ascii="Open Sans" w:hAnsi="Open Sans" w:cs="Open Sans" w:eastAsia="Open Sans"/>
          <w:sz w:val="18"/>
          <w:szCs w:val="18"/>
          <w:color w:val="231F20"/>
          <w:spacing w:val="-3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н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-1"/>
          <w:w w:val="100"/>
        </w:rPr>
        <w:t>ж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-3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-3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ф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то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г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ф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1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.</w:t>
      </w:r>
      <w:r>
        <w:rPr>
          <w:rFonts w:ascii="Open Sans" w:hAnsi="Open Sans" w:cs="Open Sans" w:eastAsia="Open Sans"/>
          <w:sz w:val="18"/>
          <w:szCs w:val="18"/>
          <w:color w:val="231F20"/>
          <w:spacing w:val="-3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ы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б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й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-3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п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л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щ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д</w:t>
      </w:r>
      <w:r>
        <w:rPr>
          <w:rFonts w:ascii="Open Sans" w:hAnsi="Open Sans" w:cs="Open Sans" w:eastAsia="Open Sans"/>
          <w:sz w:val="18"/>
          <w:szCs w:val="18"/>
          <w:color w:val="231F20"/>
          <w:spacing w:val="10"/>
          <w:w w:val="100"/>
        </w:rPr>
        <w:t>к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у</w:t>
      </w:r>
      <w:r>
        <w:rPr>
          <w:rFonts w:ascii="Open Sans" w:hAnsi="Open Sans" w:cs="Open Sans" w:eastAsia="Open Sans"/>
          <w:sz w:val="18"/>
          <w:szCs w:val="18"/>
          <w:color w:val="231F20"/>
          <w:spacing w:val="-3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по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б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л</w:t>
      </w:r>
      <w:r>
        <w:rPr>
          <w:rFonts w:ascii="Open Sans" w:hAnsi="Open Sans" w:cs="Open Sans" w:eastAsia="Open Sans"/>
          <w:sz w:val="18"/>
          <w:szCs w:val="18"/>
          <w:color w:val="231F20"/>
          <w:spacing w:val="7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-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з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9"/>
          <w:w w:val="100"/>
        </w:rPr>
        <w:t>с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с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г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д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м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н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а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ч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н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п</w:t>
      </w:r>
      <w:r>
        <w:rPr>
          <w:rFonts w:ascii="Open Sans" w:hAnsi="Open Sans" w:cs="Open Sans" w:eastAsia="Open Sans"/>
          <w:sz w:val="18"/>
          <w:szCs w:val="18"/>
          <w:color w:val="231F20"/>
          <w:spacing w:val="11"/>
          <w:w w:val="100"/>
        </w:rPr>
        <w:t>у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т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ь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к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у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к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п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л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е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н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и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ю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 </w:t>
      </w:r>
      <w:r>
        <w:rPr>
          <w:rFonts w:ascii="Open Sans" w:hAnsi="Open Sans" w:cs="Open Sans" w:eastAsia="Open Sans"/>
          <w:sz w:val="18"/>
          <w:szCs w:val="18"/>
          <w:color w:val="231F20"/>
          <w:spacing w:val="6"/>
          <w:w w:val="100"/>
        </w:rPr>
        <w:t>з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д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4"/>
          <w:w w:val="100"/>
        </w:rPr>
        <w:t>р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о</w:t>
      </w:r>
      <w:r>
        <w:rPr>
          <w:rFonts w:ascii="Open Sans" w:hAnsi="Open Sans" w:cs="Open Sans" w:eastAsia="Open Sans"/>
          <w:sz w:val="18"/>
          <w:szCs w:val="18"/>
          <w:color w:val="231F20"/>
          <w:spacing w:val="5"/>
          <w:w w:val="100"/>
        </w:rPr>
        <w:t>в</w:t>
      </w:r>
      <w:r>
        <w:rPr>
          <w:rFonts w:ascii="Open Sans" w:hAnsi="Open Sans" w:cs="Open Sans" w:eastAsia="Open Sans"/>
          <w:sz w:val="18"/>
          <w:szCs w:val="18"/>
          <w:color w:val="231F20"/>
          <w:spacing w:val="2"/>
          <w:w w:val="100"/>
        </w:rPr>
        <w:t>ь</w:t>
      </w:r>
      <w:r>
        <w:rPr>
          <w:rFonts w:ascii="Open Sans" w:hAnsi="Open Sans" w:cs="Open Sans" w:eastAsia="Open Sans"/>
          <w:sz w:val="18"/>
          <w:szCs w:val="18"/>
          <w:color w:val="231F20"/>
          <w:spacing w:val="3"/>
          <w:w w:val="100"/>
        </w:rPr>
        <w:t>я</w:t>
      </w:r>
      <w:r>
        <w:rPr>
          <w:rFonts w:ascii="Open Sans" w:hAnsi="Open Sans" w:cs="Open Sans" w:eastAsia="Open Sans"/>
          <w:sz w:val="18"/>
          <w:szCs w:val="18"/>
          <w:color w:val="231F20"/>
          <w:spacing w:val="0"/>
          <w:w w:val="100"/>
        </w:rPr>
        <w:t>!</w:t>
      </w:r>
      <w:r>
        <w:rPr>
          <w:rFonts w:ascii="Open Sans" w:hAnsi="Open Sans" w:cs="Open Sans" w:eastAsia="Open San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207" w:right="9733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251.376007pt;margin-top:-8.904598pt;width:196.951pt;height:113.386pt;mso-position-horizontal-relative:page;mso-position-vertical-relative:paragraph;z-index:-2292" type="#_x0000_t75">
            <v:imagedata r:id="rId27" o:title=""/>
          </v:shape>
        </w:pict>
      </w:r>
      <w:r>
        <w:rPr/>
        <w:pict>
          <v:shape style="position:absolute;margin-left:460.233002pt;margin-top:-8.904598pt;width:92.523pt;height:113.386pt;mso-position-horizontal-relative:page;mso-position-vertical-relative:paragraph;z-index:-2291" type="#_x0000_t75">
            <v:imagedata r:id="rId28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207" w:right="6838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100"/>
        </w:rPr>
        <w:t>-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М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8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-2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2"/>
          <w:w w:val="100"/>
        </w:rPr>
        <w:t>1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9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07" w:right="7749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207" w:right="8088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2.682282pt;width:133.228pt;height:.1pt;mso-position-horizontal-relative:page;mso-position-vertical-relative:paragraph;z-index:-2287" coordorigin="850,54" coordsize="2665,2">
            <v:shape style="position:absolute;left:850;top:54;width:2665;height:2" coordorigin="850,54" coordsize="2665,0" path="m850,54l3515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10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40" w:lineRule="auto"/>
        <w:ind w:left="20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251.376373pt;margin-top:10.606377pt;width:92.522627pt;height:113.387pt;mso-position-horizontal-relative:page;mso-position-vertical-relative:paragraph;z-index:-2290" type="#_x0000_t75">
            <v:imagedata r:id="rId29" o:title=""/>
          </v:shape>
        </w:pict>
      </w:r>
      <w:r>
        <w:rPr/>
        <w:pict>
          <v:shape style="position:absolute;margin-left:355.804993pt;margin-top:10.606377pt;width:92.522545pt;height:113.387pt;mso-position-horizontal-relative:page;mso-position-vertical-relative:paragraph;z-index:-2289" type="#_x0000_t75">
            <v:imagedata r:id="rId30" o:title=""/>
          </v:shape>
        </w:pict>
      </w:r>
      <w:r>
        <w:rPr/>
        <w:pict>
          <v:shape style="position:absolute;margin-left:460.233063pt;margin-top:10.606377pt;width:92.522937pt;height:113.387pt;mso-position-horizontal-relative:page;mso-position-vertical-relative:paragraph;z-index:-2288" type="#_x0000_t75">
            <v:imagedata r:id="rId31" o:title=""/>
          </v:shape>
        </w:pict>
      </w:r>
      <w:r>
        <w:rPr/>
        <w:pict>
          <v:group style="position:absolute;margin-left:42.519699pt;margin-top:12.311088pt;width:133.228pt;height:.1pt;mso-position-horizontal-relative:page;mso-position-vertical-relative:paragraph;z-index:-2286" coordorigin="850,246" coordsize="2665,2">
            <v:shape style="position:absolute;left:850;top:246;width:2665;height:2" coordorigin="850,246" coordsize="2665,0" path="m850,246l3515,246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07" w:right="9428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2.855914pt;width:133.228pt;height:.1pt;mso-position-horizontal-relative:page;mso-position-vertical-relative:paragraph;z-index:-2285" coordorigin="850,257" coordsize="2665,2">
            <v:shape style="position:absolute;left:850;top:257;width:2665;height:2" coordorigin="850,257" coordsize="2665,0" path="m850,257l3515,257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6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20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9.211088pt;width:133.228pt;height:.1pt;mso-position-horizontal-relative:page;mso-position-vertical-relative:paragraph;z-index:-2284" coordorigin="850,384" coordsize="2665,2">
            <v:shape style="position:absolute;left:850;top:384;width:2665;height:2" coordorigin="850,384" coordsize="2665,0" path="m850,384l3515,38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07" w:right="985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07" w:right="9733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207" w:right="7144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0"/>
          <w:w w:val="100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з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я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8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3"/>
          <w:w w:val="100"/>
        </w:rPr>
        <w:t>1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207" w:right="7543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207" w:right="7918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вор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8"/>
          <w:szCs w:val="18"/>
          <w:color w:val="231F20"/>
          <w:spacing w:val="4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ой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40" w:lineRule="auto"/>
        <w:ind w:left="20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07" w:right="85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7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20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07" w:right="942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NumType w:start="4"/>
          <w:pgMar w:footer="525" w:header="739839000" w:top="660" w:bottom="720" w:left="700" w:right="740"/>
          <w:footerReference w:type="even" r:id="rId21"/>
          <w:footerReference w:type="odd" r:id="rId22"/>
          <w:pgSz w:w="11920" w:h="16840"/>
        </w:sectPr>
      </w:pPr>
      <w:rPr/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/>
        <w:pict>
          <v:group style="position:absolute;margin-left:0pt;margin-top:279.847015pt;width:595.276001pt;height:250.307pt;mso-position-horizontal-relative:page;mso-position-vertical-relative:page;z-index:-2282" coordorigin="0,5597" coordsize="11906,5006">
            <v:group style="position:absolute;left:0;top:5607;width:11906;height:4986" coordorigin="0,5607" coordsize="11906,4986">
              <v:shape style="position:absolute;left:0;top:5607;width:11906;height:4986" coordorigin="0,5607" coordsize="11906,4986" path="m0,10593l11906,10593,11906,5607,0,5607,0,10593e" filled="t" fillcolor="#E1E5F4" stroked="f">
                <v:path arrowok="t"/>
                <v:fill/>
              </v:shape>
              <v:shape style="position:absolute;left:7116;top:5717;width:3939;height:2268" type="#_x0000_t75">
                <v:imagedata r:id="rId32" o:title=""/>
              </v:shape>
              <v:shape style="position:absolute;left:5028;top:5717;width:1850;height:2268" type="#_x0000_t75">
                <v:imagedata r:id="rId33" o:title=""/>
              </v:shape>
              <v:shape style="position:absolute;left:5028;top:8212;width:1850;height:2268" type="#_x0000_t75">
                <v:imagedata r:id="rId34" o:title=""/>
              </v:shape>
              <v:shape style="position:absolute;left:7116;top:8212;width:1850;height:2268" type="#_x0000_t75">
                <v:imagedata r:id="rId35" o:title=""/>
              </v:shape>
              <v:shape style="position:absolute;left:9205;top:8212;width:1850;height:2268" type="#_x0000_t75">
                <v:imagedata r:id="rId36" o:title=""/>
              </v:shape>
            </v:group>
            <v:group style="position:absolute;left:850;top:6947;width:2939;height:2" coordorigin="850,6947" coordsize="2939,2">
              <v:shape style="position:absolute;left:850;top:6947;width:2939;height:2" coordorigin="850,6947" coordsize="2939,0" path="m850,6947l3789,6947e" filled="f" stroked="t" strokeweight=".25pt" strokecolor="#231F20">
                <v:path arrowok="t"/>
              </v:shape>
            </v:group>
            <v:group style="position:absolute;left:850;top:8758;width:2939;height:2" coordorigin="850,8758" coordsize="2939,2">
              <v:shape style="position:absolute;left:850;top:8758;width:2939;height:2" coordorigin="850,8758" coordsize="2939,0" path="m850,8758l3789,8758e" filled="f" stroked="t" strokeweight=".25pt" strokecolor="#231F20">
                <v:path arrowok="t"/>
              </v:shape>
            </v:group>
            <v:group style="position:absolute;left:850;top:9071;width:2939;height:2" coordorigin="850,9071" coordsize="2939,2">
              <v:shape style="position:absolute;left:850;top:9071;width:2939;height:2" coordorigin="850,9071" coordsize="2939,0" path="m850,9071l3789,9071e" filled="f" stroked="t" strokeweight=".25pt" strokecolor="#231F20">
                <v:path arrowok="t"/>
              </v:shape>
            </v:group>
            <v:group style="position:absolute;left:850;top:9514;width:2939;height:2" coordorigin="850,9514" coordsize="2939,2">
              <v:shape style="position:absolute;left:850;top:9514;width:2939;height:2" coordorigin="850,9514" coordsize="2939,0" path="m850,9514l3789,9514e" filled="f" stroked="t" strokeweight=".25pt" strokecolor="#231F20">
                <v:path arrowok="t"/>
              </v:shape>
            </v:group>
            <w10:wrap type="none"/>
          </v:group>
        </w:pict>
      </w:r>
      <w:r>
        <w:rPr>
          <w:sz w:val="24"/>
          <w:szCs w:val="24"/>
        </w:rPr>
      </w:r>
    </w:p>
    <w:p>
      <w:pPr>
        <w:spacing w:before="36" w:after="0" w:line="240" w:lineRule="auto"/>
        <w:ind w:left="107" w:right="9733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251.376007pt;margin-top:-8.054209pt;width:196.951pt;height:113.386pt;mso-position-horizontal-relative:page;mso-position-vertical-relative:paragraph;z-index:-2277" type="#_x0000_t75">
            <v:imagedata r:id="rId37" o:title=""/>
          </v:shape>
        </w:pict>
      </w:r>
      <w:r>
        <w:rPr/>
        <w:pict>
          <v:shape style="position:absolute;margin-left:460.233002pt;margin-top:-8.054209pt;width:92.52289pt;height:113.386pt;mso-position-horizontal-relative:page;mso-position-vertical-relative:paragraph;z-index:-2276" type="#_x0000_t75">
            <v:imagedata r:id="rId38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07" w:right="6996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ти</w:t>
      </w:r>
      <w:r>
        <w:rPr>
          <w:rFonts w:ascii="Helios" w:hAnsi="Helios" w:cs="Helios" w:eastAsia="Helios"/>
          <w:sz w:val="28"/>
          <w:szCs w:val="28"/>
          <w:color w:val="231F20"/>
          <w:spacing w:val="5"/>
          <w:w w:val="96"/>
        </w:rPr>
        <w:t>т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т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15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5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7" w:right="7749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107" w:right="8124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2.682281pt;width:133.228pt;height:.1pt;mso-position-horizontal-relative:page;mso-position-vertical-relative:paragraph;z-index:-2271" coordorigin="850,54" coordsize="2665,2">
            <v:shape style="position:absolute;left:850;top:54;width:2665;height:2" coordorigin="850,54" coordsize="2665,0" path="m850,54l3515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6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</w:t>
      </w:r>
      <w:r>
        <w:rPr>
          <w:rFonts w:ascii="Helios" w:hAnsi="Helios" w:cs="Helios" w:eastAsia="Helios"/>
          <w:sz w:val="18"/>
          <w:szCs w:val="18"/>
          <w:color w:val="231F20"/>
          <w:spacing w:val="4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40" w:lineRule="auto"/>
        <w:ind w:left="10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251.376373pt;margin-top:11.4574pt;width:92.522627pt;height:113.386pt;mso-position-horizontal-relative:page;mso-position-vertical-relative:paragraph;z-index:-2275" type="#_x0000_t75">
            <v:imagedata r:id="rId39" o:title=""/>
          </v:shape>
        </w:pict>
      </w:r>
      <w:r>
        <w:rPr/>
        <w:pict>
          <v:shape style="position:absolute;margin-left:355.804993pt;margin-top:11.4574pt;width:92.52253pt;height:113.386pt;mso-position-horizontal-relative:page;mso-position-vertical-relative:paragraph;z-index:-2274" type="#_x0000_t75">
            <v:imagedata r:id="rId40" o:title=""/>
          </v:shape>
        </w:pict>
      </w:r>
      <w:r>
        <w:rPr/>
        <w:pict>
          <v:shape style="position:absolute;margin-left:460.233063pt;margin-top:11.4574pt;width:92.522827pt;height:113.386pt;mso-position-horizontal-relative:page;mso-position-vertical-relative:paragraph;z-index:-2273" type="#_x0000_t75">
            <v:imagedata r:id="rId41" o:title=""/>
          </v:shape>
        </w:pict>
      </w:r>
      <w:r>
        <w:rPr/>
        <w:pict>
          <v:group style="position:absolute;margin-left:42.519699pt;margin-top:12.311104pt;width:133.228pt;height:.1pt;mso-position-horizontal-relative:page;mso-position-vertical-relative:paragraph;z-index:-2270" coordorigin="850,246" coordsize="2665,2">
            <v:shape style="position:absolute;left:850;top:246;width:2665;height:2" coordorigin="850,246" coordsize="2665,0" path="m850,246l3515,246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07" w:right="9478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2.855961pt;width:133.228pt;height:.1pt;mso-position-horizontal-relative:page;mso-position-vertical-relative:paragraph;z-index:-2269" coordorigin="850,257" coordsize="2665,2">
            <v:shape style="position:absolute;left:850;top:257;width:2665;height:2" coordorigin="850,257" coordsize="2665,0" path="m850,257l3515,257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7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10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9.211105pt;width:133.228pt;height:.1pt;mso-position-horizontal-relative:page;mso-position-vertical-relative:paragraph;z-index:-2268" coordorigin="850,384" coordsize="2665,2">
            <v:shape style="position:absolute;left:850;top:384;width:2665;height:2" coordorigin="850,384" coordsize="2665,0" path="m850,384l3515,38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7" w:right="985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7" w:right="9733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07" w:right="7557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0"/>
          <w:w w:val="100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-4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ж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2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07" w:right="7475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107" w:right="7850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5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40" w:lineRule="auto"/>
        <w:ind w:left="10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07" w:right="9432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15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10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9" w:lineRule="exact"/>
        <w:ind w:left="107" w:right="985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10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251.376007pt;margin-top:-8.904215pt;width:196.951pt;height:113.387pt;mso-position-horizontal-relative:page;mso-position-vertical-relative:paragraph;z-index:-2281" type="#_x0000_t75">
            <v:imagedata r:id="rId42" o:title=""/>
          </v:shape>
        </w:pict>
      </w:r>
      <w:r>
        <w:rPr/>
        <w:pict>
          <v:shape style="position:absolute;margin-left:460.233002pt;margin-top:-8.904215pt;width:92.523pt;height:113.387pt;mso-position-horizontal-relative:page;mso-position-vertical-relative:paragraph;z-index:-2280" type="#_x0000_t75">
            <v:imagedata r:id="rId43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07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в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10"/>
          <w:w w:val="96"/>
        </w:rPr>
        <w:t>т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ан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в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14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4"/>
          <w:w w:val="100"/>
        </w:rPr>
        <w:t>6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7" w:right="-20"/>
        <w:jc w:val="left"/>
        <w:tabs>
          <w:tab w:pos="1720" w:val="left"/>
        </w:tabs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ab/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107" w:right="8124"/>
        <w:jc w:val="left"/>
        <w:tabs>
          <w:tab w:pos="2100" w:val="left"/>
        </w:tabs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2.682401pt;width:133.228pt;height:.1pt;mso-position-horizontal-relative:page;mso-position-vertical-relative:paragraph;z-index:-2267" coordorigin="850,54" coordsize="2665,2">
            <v:shape style="position:absolute;left:850;top:54;width:2665;height:2" coordorigin="850,54" coordsize="2665,0" path="m850,54l3515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  <w:tab/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  <w:tab/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40" w:lineRule="auto"/>
        <w:ind w:left="10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2.31109pt;width:133.228pt;height:.1pt;mso-position-horizontal-relative:page;mso-position-vertical-relative:paragraph;z-index:-2266" coordorigin="850,246" coordsize="2665,2">
            <v:shape style="position:absolute;left:850;top:246;width:2665;height:2" coordorigin="850,246" coordsize="2665,0" path="m850,246l3515,246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07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2.855901pt;width:133.228pt;height:.1pt;mso-position-horizontal-relative:page;mso-position-vertical-relative:paragraph;z-index:-2265" coordorigin="850,257" coordsize="2665,2">
            <v:shape style="position:absolute;left:850;top:257;width:2665;height:2" coordorigin="850,257" coordsize="2665,0" path="m850,257l3515,257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15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10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251.376373pt;margin-top:5.358783pt;width:92.522627pt;height:113.386pt;mso-position-horizontal-relative:page;mso-position-vertical-relative:paragraph;z-index:-2279" type="#_x0000_t75">
            <v:imagedata r:id="rId44" o:title=""/>
          </v:shape>
        </w:pict>
      </w:r>
      <w:r>
        <w:rPr/>
        <w:pict>
          <v:shape style="position:absolute;margin-left:355.804993pt;margin-top:5.358783pt;width:92.523pt;height:113.386pt;mso-position-horizontal-relative:page;mso-position-vertical-relative:paragraph;z-index:-2278" type="#_x0000_t75">
            <v:imagedata r:id="rId45" o:title=""/>
          </v:shape>
        </w:pict>
      </w:r>
      <w:r>
        <w:rPr/>
        <w:pict>
          <v:shape style="position:absolute;margin-left:460.233063pt;margin-top:5.358783pt;width:92.522827pt;height:113.386pt;mso-position-horizontal-relative:page;mso-position-vertical-relative:paragraph;z-index:-2272" type="#_x0000_t75">
            <v:imagedata r:id="rId46" o:title=""/>
          </v:shape>
        </w:pict>
      </w:r>
      <w:r>
        <w:rPr/>
        <w:pict>
          <v:group style="position:absolute;margin-left:42.519699pt;margin-top:19.211075pt;width:133.228pt;height:.1pt;mso-position-horizontal-relative:page;mso-position-vertical-relative:paragraph;z-index:-2264" coordorigin="850,384" coordsize="2665,2">
            <v:shape style="position:absolute;left:850;top:384;width:2665;height:2" coordorigin="850,384" coordsize="2665,0" path="m850,384l3515,38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7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Mar w:header="739839000" w:footer="525" w:top="620" w:bottom="720" w:left="800" w:right="740"/>
          <w:pgSz w:w="11920" w:h="16840"/>
        </w:sectPr>
      </w:pPr>
      <w:rPr/>
    </w:p>
    <w:p>
      <w:pPr>
        <w:spacing w:before="76" w:after="0" w:line="240" w:lineRule="auto"/>
        <w:ind w:left="14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0pt;margin-top:30.540014pt;width:595.276001pt;height:249.74pt;mso-position-horizontal-relative:page;mso-position-vertical-relative:page;z-index:-2263" coordorigin="0,611" coordsize="11906,4995">
            <v:group style="position:absolute;left:0;top:621;width:11906;height:4975" coordorigin="0,621" coordsize="11906,4975">
              <v:shape style="position:absolute;left:0;top:621;width:11906;height:4975" coordorigin="0,621" coordsize="11906,4975" path="m0,5596l11906,5596,11906,621,0,621,0,5596e" filled="t" fillcolor="#E1E5F4" stroked="f">
                <v:path arrowok="t"/>
                <v:fill/>
              </v:shape>
              <v:shape style="position:absolute;left:5028;top:720;width:6028;height:2268" type="#_x0000_t75">
                <v:imagedata r:id="rId47" o:title=""/>
              </v:shape>
              <v:shape style="position:absolute;left:9205;top:3215;width:1850;height:2268" type="#_x0000_t75">
                <v:imagedata r:id="rId48" o:title=""/>
              </v:shape>
              <v:shape style="position:absolute;left:5028;top:3215;width:1850;height:2268" type="#_x0000_t75">
                <v:imagedata r:id="rId49" o:title=""/>
              </v:shape>
              <v:shape style="position:absolute;left:7116;top:3215;width:1850;height:2268" type="#_x0000_t75">
                <v:imagedata r:id="rId50" o:title=""/>
              </v:shape>
            </v:group>
            <v:group style="position:absolute;left:850;top:1950;width:2665;height:2" coordorigin="850,1950" coordsize="2665,2">
              <v:shape style="position:absolute;left:850;top:1950;width:2665;height:2" coordorigin="850,1950" coordsize="2665,0" path="m850,1950l3515,1950e" filled="f" stroked="t" strokeweight=".25pt" strokecolor="#231F20">
                <v:path arrowok="t"/>
              </v:shape>
            </v:group>
            <v:group style="position:absolute;left:850;top:3249;width:2665;height:2" coordorigin="850,3249" coordsize="2665,2">
              <v:shape style="position:absolute;left:850;top:3249;width:2665;height:2" coordorigin="850,3249" coordsize="2665,0" path="m850,3249l3515,3249e" filled="f" stroked="t" strokeweight=".25pt" strokecolor="#231F20">
                <v:path arrowok="t"/>
              </v:shape>
            </v:group>
            <v:group style="position:absolute;left:850;top:3561;width:2665;height:2" coordorigin="850,3561" coordsize="2665,2">
              <v:shape style="position:absolute;left:850;top:3561;width:2665;height:2" coordorigin="850,3561" coordsize="2665,0" path="m850,3561l3515,3561e" filled="f" stroked="t" strokeweight=".25pt" strokecolor="#231F20">
                <v:path arrowok="t"/>
              </v:shape>
            </v:group>
            <v:group style="position:absolute;left:850;top:4004;width:2665;height:2" coordorigin="850,4004" coordsize="2665,2">
              <v:shape style="position:absolute;left:850;top:4004;width:2665;height:2" coordorigin="850,4004" coordsize="2665,0" path="m850,4004l3515,4004e" filled="f" stroked="t" strokeweight=".25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0pt;margin-top:529.863037pt;width:595.276001pt;height:250.165pt;mso-position-horizontal-relative:page;mso-position-vertical-relative:page;z-index:-2262" coordorigin="0,10597" coordsize="11906,5003">
            <v:group style="position:absolute;left:0;top:10607;width:11906;height:4983" coordorigin="0,10607" coordsize="11906,4983">
              <v:shape style="position:absolute;left:0;top:10607;width:11906;height:4983" coordorigin="0,10607" coordsize="11906,4983" path="m0,15591l11906,15591,11906,10607,0,10607,0,15591e" filled="t" fillcolor="#E1E5F4" stroked="f">
                <v:path arrowok="t"/>
                <v:fill/>
              </v:shape>
              <v:shape style="position:absolute;left:5028;top:10721;width:3939;height:2268" type="#_x0000_t75">
                <v:imagedata r:id="rId51" o:title=""/>
              </v:shape>
              <v:shape style="position:absolute;left:9205;top:10721;width:1850;height:2268" type="#_x0000_t75">
                <v:imagedata r:id="rId52" o:title=""/>
              </v:shape>
              <v:shape style="position:absolute;left:5028;top:13215;width:1850;height:2268" type="#_x0000_t75">
                <v:imagedata r:id="rId53" o:title=""/>
              </v:shape>
              <v:shape style="position:absolute;left:7116;top:13215;width:1850;height:2268" type="#_x0000_t75">
                <v:imagedata r:id="rId54" o:title=""/>
              </v:shape>
              <v:shape style="position:absolute;left:9205;top:13215;width:1850;height:2268" type="#_x0000_t75">
                <v:imagedata r:id="rId55" o:title=""/>
              </v:shape>
            </v:group>
            <v:group style="position:absolute;left:850;top:11930;width:2665;height:2" coordorigin="850,11930" coordsize="2665,2">
              <v:shape style="position:absolute;left:850;top:11930;width:2665;height:2" coordorigin="850,11930" coordsize="2665,0" path="m850,11930l3515,11930e" filled="f" stroked="t" strokeweight=".25pt" strokecolor="#231F20">
                <v:path arrowok="t"/>
              </v:shape>
            </v:group>
            <v:group style="position:absolute;left:850;top:13998;width:2665;height:2" coordorigin="850,13998" coordsize="2665,2">
              <v:shape style="position:absolute;left:850;top:13998;width:2665;height:2" coordorigin="850,13998" coordsize="2665,0" path="m850,13998l3515,13998e" filled="f" stroked="t" strokeweight=".25pt" strokecolor="#231F20">
                <v:path arrowok="t"/>
              </v:shape>
            </v:group>
            <v:group style="position:absolute;left:850;top:14311;width:2665;height:2" coordorigin="850,14311" coordsize="2665,2">
              <v:shape style="position:absolute;left:850;top:14311;width:2665;height:2" coordorigin="850,14311" coordsize="2665,0" path="m850,14311l3515,14311e" filled="f" stroked="t" strokeweight=".25pt" strokecolor="#231F20">
                <v:path arrowok="t"/>
              </v:shape>
            </v:group>
            <v:group style="position:absolute;left:850;top:14753;width:2665;height:2" coordorigin="850,14753" coordsize="2665,2">
              <v:shape style="position:absolute;left:850;top:14753;width:2665;height:2" coordorigin="850,14753" coordsize="2665,0" path="m850,14753l3515,14753e" filled="f" stroked="t" strokeweight=".25pt" strokecolor="#231F20">
                <v:path arrowok="t"/>
              </v:shape>
            </v:group>
            <w10:wrap type="none"/>
          </v:group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47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96"/>
        </w:rPr>
        <w:t>Т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ез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0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9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47" w:right="7749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147" w:right="812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40" w:lineRule="auto"/>
        <w:ind w:left="14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7" w:right="946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14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9" w:lineRule="exact"/>
        <w:ind w:left="147" w:right="985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4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251.376007pt;margin-top:-8.904598pt;width:196.951pt;height:113.386pt;mso-position-horizontal-relative:page;mso-position-vertical-relative:paragraph;z-index:-2261" type="#_x0000_t75">
            <v:imagedata r:id="rId56" o:title=""/>
          </v:shape>
        </w:pict>
      </w:r>
      <w:r>
        <w:rPr/>
        <w:pict>
          <v:shape style="position:absolute;margin-left:460.233002pt;margin-top:-8.904598pt;width:92.523pt;height:113.386pt;mso-position-horizontal-relative:page;mso-position-vertical-relative:paragraph;z-index:-2260" type="#_x0000_t75">
            <v:imagedata r:id="rId57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47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96"/>
        </w:rPr>
        <w:t>Т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ез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0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100"/>
        </w:rPr>
        <w:t>3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9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5"/>
          <w:w w:val="100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ор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7" w:right="-20"/>
        <w:jc w:val="left"/>
        <w:tabs>
          <w:tab w:pos="1760" w:val="left"/>
        </w:tabs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ab/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147" w:right="8088"/>
        <w:jc w:val="left"/>
        <w:tabs>
          <w:tab w:pos="2100" w:val="left"/>
        </w:tabs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2.682282pt;width:133.228pt;height:.1pt;mso-position-horizontal-relative:page;mso-position-vertical-relative:paragraph;z-index:-2256" coordorigin="850,54" coordsize="2665,2">
            <v:shape style="position:absolute;left:850;top:54;width:2665;height:2" coordorigin="850,54" coordsize="2665,0" path="m850,54l3515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  <w:tab/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2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  <w:tab/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10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40" w:lineRule="auto"/>
        <w:ind w:left="14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2.310985pt;width:133.228pt;height:.1pt;mso-position-horizontal-relative:page;mso-position-vertical-relative:paragraph;z-index:-2255" coordorigin="850,246" coordsize="2665,2">
            <v:shape style="position:absolute;left:850;top:246;width:2665;height:2" coordorigin="850,246" coordsize="2665,0" path="m850,246l3515,246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7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2.856012pt;width:133.228pt;height:.1pt;mso-position-horizontal-relative:page;mso-position-vertical-relative:paragraph;z-index:-2254" coordorigin="850,257" coordsize="2665,2">
            <v:shape style="position:absolute;left:850;top:257;width:2665;height:2" coordorigin="850,257" coordsize="2665,0" path="m850,257l3515,257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7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6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14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251.376373pt;margin-top:5.358269pt;width:92.522627pt;height:113.387pt;mso-position-horizontal-relative:page;mso-position-vertical-relative:paragraph;z-index:-2259" type="#_x0000_t75">
            <v:imagedata r:id="rId58" o:title=""/>
          </v:shape>
        </w:pict>
      </w:r>
      <w:r>
        <w:rPr/>
        <w:pict>
          <v:shape style="position:absolute;margin-left:355.804993pt;margin-top:5.358269pt;width:92.522545pt;height:113.387pt;mso-position-horizontal-relative:page;mso-position-vertical-relative:paragraph;z-index:-2258" type="#_x0000_t75">
            <v:imagedata r:id="rId59" o:title=""/>
          </v:shape>
        </w:pict>
      </w:r>
      <w:r>
        <w:rPr/>
        <w:pict>
          <v:shape style="position:absolute;margin-left:460.233002pt;margin-top:5.358269pt;width:92.523pt;height:113.387pt;mso-position-horizontal-relative:page;mso-position-vertical-relative:paragraph;z-index:-2257" type="#_x0000_t75">
            <v:imagedata r:id="rId60" o:title=""/>
          </v:shape>
        </w:pict>
      </w:r>
      <w:r>
        <w:rPr/>
        <w:pict>
          <v:group style="position:absolute;margin-left:42.519699pt;margin-top:19.211077pt;width:133.228pt;height:.1pt;mso-position-horizontal-relative:page;mso-position-vertical-relative:paragraph;z-index:-2253" coordorigin="850,384" coordsize="2665,2">
            <v:shape style="position:absolute;left:850;top:384;width:2665;height:2" coordorigin="850,384" coordsize="2665,0" path="m850,384l3515,38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47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47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96"/>
        </w:rPr>
        <w:t>Т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ез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0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100"/>
        </w:rPr>
        <w:t>4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0,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5"/>
          <w:w w:val="100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ор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47" w:right="7749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147" w:right="812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40" w:lineRule="auto"/>
        <w:ind w:left="14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7" w:right="945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14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47" w:right="985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Mar w:header="739839000" w:footer="525" w:top="840" w:bottom="720" w:left="760" w:right="740"/>
          <w:pgSz w:w="11920" w:h="16840"/>
        </w:sectPr>
      </w:pPr>
      <w:rPr/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/>
        <w:pict>
          <v:group style="position:absolute;margin-left:0pt;margin-top:279.847015pt;width:595.276001pt;height:250.307pt;mso-position-horizontal-relative:page;mso-position-vertical-relative:page;z-index:-2252" coordorigin="0,5597" coordsize="11906,5006">
            <v:group style="position:absolute;left:0;top:5607;width:11906;height:4986" coordorigin="0,5607" coordsize="11906,4986">
              <v:shape style="position:absolute;left:0;top:5607;width:11906;height:4986" coordorigin="0,5607" coordsize="11906,4986" path="m0,10593l11906,10593,11906,5607,0,5607,0,10593e" filled="t" fillcolor="#E1E5F4" stroked="f">
                <v:path arrowok="t"/>
                <v:fill/>
              </v:shape>
              <v:shape style="position:absolute;left:7116;top:5717;width:3939;height:2268" type="#_x0000_t75">
                <v:imagedata r:id="rId61" o:title=""/>
              </v:shape>
              <v:shape style="position:absolute;left:5028;top:5717;width:1850;height:2268" type="#_x0000_t75">
                <v:imagedata r:id="rId62" o:title=""/>
              </v:shape>
              <v:shape style="position:absolute;left:5028;top:8212;width:1850;height:2268" type="#_x0000_t75">
                <v:imagedata r:id="rId63" o:title=""/>
              </v:shape>
              <v:shape style="position:absolute;left:7116;top:8212;width:1850;height:2268" type="#_x0000_t75">
                <v:imagedata r:id="rId64" o:title=""/>
              </v:shape>
              <v:shape style="position:absolute;left:9205;top:8212;width:1850;height:2268" type="#_x0000_t75">
                <v:imagedata r:id="rId65" o:title=""/>
              </v:shape>
            </v:group>
            <v:group style="position:absolute;left:850;top:6947;width:2665;height:2" coordorigin="850,6947" coordsize="2665,2">
              <v:shape style="position:absolute;left:850;top:6947;width:2665;height:2" coordorigin="850,6947" coordsize="2665,0" path="m850,6947l3515,6947e" filled="f" stroked="t" strokeweight=".25pt" strokecolor="#231F20">
                <v:path arrowok="t"/>
              </v:shape>
            </v:group>
            <v:group style="position:absolute;left:850;top:8758;width:2665;height:2" coordorigin="850,8758" coordsize="2665,2">
              <v:shape style="position:absolute;left:850;top:8758;width:2665;height:2" coordorigin="850,8758" coordsize="2665,0" path="m850,8758l3515,8758e" filled="f" stroked="t" strokeweight=".25pt" strokecolor="#231F20">
                <v:path arrowok="t"/>
              </v:shape>
            </v:group>
            <v:group style="position:absolute;left:850;top:9071;width:2665;height:2" coordorigin="850,9071" coordsize="2665,2">
              <v:shape style="position:absolute;left:850;top:9071;width:2665;height:2" coordorigin="850,9071" coordsize="2665,0" path="m850,9071l3515,9071e" filled="f" stroked="t" strokeweight=".25pt" strokecolor="#231F20">
                <v:path arrowok="t"/>
              </v:shape>
            </v:group>
            <v:group style="position:absolute;left:850;top:9514;width:2665;height:2" coordorigin="850,9514" coordsize="2665,2">
              <v:shape style="position:absolute;left:850;top:9514;width:2665;height:2" coordorigin="850,9514" coordsize="2665,0" path="m850,9514l3515,9514e" filled="f" stroked="t" strokeweight=".25pt" strokecolor="#231F20">
                <v:path arrowok="t"/>
              </v:shape>
            </v:group>
            <w10:wrap type="none"/>
          </v:group>
        </w:pict>
      </w:r>
      <w:r>
        <w:rPr>
          <w:sz w:val="26"/>
          <w:szCs w:val="26"/>
        </w:rPr>
      </w:r>
    </w:p>
    <w:p>
      <w:pPr>
        <w:spacing w:before="36" w:after="0" w:line="240" w:lineRule="auto"/>
        <w:ind w:left="10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460.233063pt;margin-top:-8.904209pt;width:92.522827pt;height:113.386pt;mso-position-horizontal-relative:page;mso-position-vertical-relative:paragraph;z-index:-2250" type="#_x0000_t75">
            <v:imagedata r:id="rId66" o:title=""/>
          </v:shape>
        </w:pict>
      </w:r>
      <w:r>
        <w:rPr/>
        <w:pict>
          <v:shape style="position:absolute;margin-left:251.376373pt;margin-top:-8.904209pt;width:92.522627pt;height:113.386pt;mso-position-horizontal-relative:page;mso-position-vertical-relative:paragraph;z-index:-2247" type="#_x0000_t75">
            <v:imagedata r:id="rId67" o:title=""/>
          </v:shape>
        </w:pict>
      </w:r>
      <w:r>
        <w:rPr/>
        <w:pict>
          <v:shape style="position:absolute;margin-left:355.804993pt;margin-top:-8.903979pt;width:92.522545pt;height:113.385771pt;mso-position-horizontal-relative:page;mso-position-vertical-relative:paragraph;z-index:-2244" type="#_x0000_t75">
            <v:imagedata r:id="rId68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07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96"/>
        </w:rPr>
        <w:t>Т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ез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0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8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7" w:right="-20"/>
        <w:jc w:val="left"/>
        <w:tabs>
          <w:tab w:pos="1720" w:val="left"/>
        </w:tabs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ab/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107" w:right="8124"/>
        <w:jc w:val="left"/>
        <w:tabs>
          <w:tab w:pos="2100" w:val="left"/>
        </w:tabs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2.682281pt;width:133.228pt;height:.1pt;mso-position-horizontal-relative:page;mso-position-vertical-relative:paragraph;z-index:-2242" coordorigin="850,54" coordsize="2665,2">
            <v:shape style="position:absolute;left:850;top:54;width:2665;height:2" coordorigin="850,54" coordsize="2665,0" path="m850,54l3515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  <w:tab/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  <w:tab/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5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251.376373pt;margin-top:9.1074pt;width:92.522627pt;height:113.386pt;mso-position-horizontal-relative:page;mso-position-vertical-relative:paragraph;z-index:-2248" type="#_x0000_t75">
            <v:imagedata r:id="rId69" o:title=""/>
          </v:shape>
        </w:pict>
      </w:r>
      <w:r>
        <w:rPr/>
        <w:pict>
          <v:shape style="position:absolute;margin-left:355.804993pt;margin-top:9.1074pt;width:92.522545pt;height:113.386pt;mso-position-horizontal-relative:page;mso-position-vertical-relative:paragraph;z-index:-2245" type="#_x0000_t75">
            <v:imagedata r:id="rId70" o:title=""/>
          </v:shape>
        </w:pict>
      </w:r>
      <w:r>
        <w:rPr/>
        <w:pict>
          <v:shape style="position:absolute;margin-left:460.233063pt;margin-top:9.1074pt;width:92.522827pt;height:113.386pt;mso-position-horizontal-relative:page;mso-position-vertical-relative:paragraph;z-index:-2243" type="#_x0000_t75">
            <v:imagedata r:id="rId71" o:title=""/>
          </v:shape>
        </w:pict>
      </w:r>
      <w:r>
        <w:rPr/>
        <w:pict>
          <v:group style="position:absolute;margin-left:42.519699pt;margin-top:10.811104pt;width:133.228pt;height:.1pt;mso-position-horizontal-relative:page;mso-position-vertical-relative:paragraph;z-index:-2241" coordorigin="850,216" coordsize="2665,2">
            <v:shape style="position:absolute;left:850;top:216;width:2665;height:2" coordorigin="850,216" coordsize="2665,0" path="m850,216l3515,216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07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2.855961pt;width:133.228pt;height:.1pt;mso-position-horizontal-relative:page;mso-position-vertical-relative:paragraph;z-index:-2240" coordorigin="850,257" coordsize="2665,2">
            <v:shape style="position:absolute;left:850;top:257;width:2665;height:2" coordorigin="850,257" coordsize="2665,0" path="m850,257l3515,257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10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9.211105pt;width:133.228pt;height:.1pt;mso-position-horizontal-relative:page;mso-position-vertical-relative:paragraph;z-index:-2239" coordorigin="850,384" coordsize="2665,2">
            <v:shape style="position:absolute;left:850;top:384;width:2665;height:2" coordorigin="850,384" coordsize="2665,0" path="m850,384l3515,38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7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07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96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-6"/>
          <w:w w:val="96"/>
        </w:rPr>
        <w:t>ь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ны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0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100"/>
        </w:rPr>
        <w:t>5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07" w:right="7749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107" w:right="809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11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4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вор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40" w:lineRule="auto"/>
        <w:ind w:left="10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07" w:right="946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10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9" w:lineRule="exact"/>
        <w:ind w:left="107" w:right="942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107" w:right="9733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251.376007pt;margin-top:-8.904215pt;width:196.951pt;height:113.387pt;mso-position-horizontal-relative:page;mso-position-vertical-relative:paragraph;z-index:-2251" type="#_x0000_t75">
            <v:imagedata r:id="rId72" o:title=""/>
          </v:shape>
        </w:pict>
      </w:r>
      <w:r>
        <w:rPr/>
        <w:pict>
          <v:shape style="position:absolute;margin-left:460.233063pt;margin-top:-8.904215pt;width:92.522827pt;height:113.387pt;mso-position-horizontal-relative:page;mso-position-vertical-relative:paragraph;z-index:-2249" type="#_x0000_t75">
            <v:imagedata r:id="rId73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07" w:right="7626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Э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г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-3"/>
          <w:w w:val="96"/>
        </w:rPr>
        <w:t>ь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1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8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7" w:right="742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107" w:right="7802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251.376373pt;margin-top:65.923103pt;width:301.378627pt;height:113.386pt;mso-position-horizontal-relative:page;mso-position-vertical-relative:paragraph;z-index:-2246" type="#_x0000_t75">
            <v:imagedata r:id="rId74" o:title=""/>
          </v:shape>
        </w:pict>
      </w:r>
      <w:r>
        <w:rPr/>
        <w:pict>
          <v:group style="position:absolute;margin-left:42.519699pt;margin-top:2.682401pt;width:149.3168pt;height:.1pt;mso-position-horizontal-relative:page;mso-position-vertical-relative:paragraph;z-index:-2238" coordorigin="850,54" coordsize="2986,2">
            <v:shape style="position:absolute;left:850;top:54;width:2986;height:2" coordorigin="850,54" coordsize="2986,0" path="m850,54l3837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40" w:lineRule="auto"/>
        <w:ind w:left="10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2.31109pt;width:149.3168pt;height:.1pt;mso-position-horizontal-relative:page;mso-position-vertical-relative:paragraph;z-index:-2237" coordorigin="850,246" coordsize="2986,2">
            <v:shape style="position:absolute;left:850;top:246;width:2986;height:2" coordorigin="850,246" coordsize="2986,0" path="m850,246l3837,246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07" w:right="945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2.856009pt;width:149.3168pt;height:.1pt;mso-position-horizontal-relative:page;mso-position-vertical-relative:paragraph;z-index:-2236" coordorigin="850,257" coordsize="2986,2">
            <v:shape style="position:absolute;left:850;top:257;width:2986;height:2" coordorigin="850,257" coordsize="2986,0" path="m850,257l3837,257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10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9.210983pt;width:149.3168pt;height:.1pt;mso-position-horizontal-relative:page;mso-position-vertical-relative:paragraph;z-index:-2235" coordorigin="850,384" coordsize="2986,2">
            <v:shape style="position:absolute;left:850;top:384;width:2986;height:2" coordorigin="850,384" coordsize="2986,0" path="m850,384l3837,38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7" w:right="101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Mar w:header="739839000" w:footer="525" w:top="600" w:bottom="720" w:left="800" w:right="740"/>
          <w:pgSz w:w="11920" w:h="16840"/>
        </w:sectPr>
      </w:pPr>
      <w:rPr/>
    </w:p>
    <w:p>
      <w:pPr>
        <w:spacing w:before="76" w:after="0" w:line="240" w:lineRule="auto"/>
        <w:ind w:left="14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0pt;margin-top:30.540014pt;width:595.276001pt;height:249.74pt;mso-position-horizontal-relative:page;mso-position-vertical-relative:page;z-index:-2234" coordorigin="0,611" coordsize="11906,4995">
            <v:group style="position:absolute;left:0;top:621;width:11906;height:4975" coordorigin="0,621" coordsize="11906,4975">
              <v:shape style="position:absolute;left:0;top:621;width:11906;height:4975" coordorigin="0,621" coordsize="11906,4975" path="m0,5596l11906,5596,11906,621,0,621,0,5596e" filled="t" fillcolor="#E1E5F4" stroked="f">
                <v:path arrowok="t"/>
                <v:fill/>
              </v:shape>
              <v:shape style="position:absolute;left:5028;top:737;width:3939;height:2268" type="#_x0000_t75">
                <v:imagedata r:id="rId75" o:title=""/>
              </v:shape>
              <v:shape style="position:absolute;left:9205;top:737;width:1850;height:2268" type="#_x0000_t75">
                <v:imagedata r:id="rId76" o:title=""/>
              </v:shape>
              <v:shape style="position:absolute;left:5028;top:3232;width:1850;height:2268" type="#_x0000_t75">
                <v:imagedata r:id="rId77" o:title=""/>
              </v:shape>
              <v:shape style="position:absolute;left:7116;top:3232;width:1850;height:2268" type="#_x0000_t75">
                <v:imagedata r:id="rId78" o:title=""/>
              </v:shape>
              <v:shape style="position:absolute;left:9205;top:3232;width:1837;height:2268" type="#_x0000_t75">
                <v:imagedata r:id="rId79" o:title=""/>
              </v:shape>
            </v:group>
            <v:group style="position:absolute;left:850;top:1950;width:2665;height:2" coordorigin="850,1950" coordsize="2665,2">
              <v:shape style="position:absolute;left:850;top:1950;width:2665;height:2" coordorigin="850,1950" coordsize="2665,0" path="m850,1950l3515,1950e" filled="f" stroked="t" strokeweight=".25pt" strokecolor="#231F20">
                <v:path arrowok="t"/>
              </v:shape>
            </v:group>
            <v:group style="position:absolute;left:850;top:3505;width:2665;height:2" coordorigin="850,3505" coordsize="2665,2">
              <v:shape style="position:absolute;left:850;top:3505;width:2665;height:2" coordorigin="850,3505" coordsize="2665,0" path="m850,3505l3515,3505e" filled="f" stroked="t" strokeweight=".25pt" strokecolor="#231F20">
                <v:path arrowok="t"/>
              </v:shape>
            </v:group>
            <v:group style="position:absolute;left:850;top:3818;width:2665;height:2" coordorigin="850,3818" coordsize="2665,2">
              <v:shape style="position:absolute;left:850;top:3818;width:2665;height:2" coordorigin="850,3818" coordsize="2665,0" path="m850,3818l3515,3818e" filled="f" stroked="t" strokeweight=".25pt" strokecolor="#231F20">
                <v:path arrowok="t"/>
              </v:shape>
            </v:group>
            <v:group style="position:absolute;left:850;top:4260;width:2665;height:2" coordorigin="850,4260" coordsize="2665,2">
              <v:shape style="position:absolute;left:850;top:4260;width:2665;height:2" coordorigin="850,4260" coordsize="2665,0" path="m850,4260l3515,4260e" filled="f" stroked="t" strokeweight=".25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0pt;margin-top:529.863037pt;width:595.276001pt;height:250.165pt;mso-position-horizontal-relative:page;mso-position-vertical-relative:page;z-index:-2233" coordorigin="0,10597" coordsize="11906,5003">
            <v:group style="position:absolute;left:0;top:10607;width:11906;height:4983" coordorigin="0,10607" coordsize="11906,4983">
              <v:shape style="position:absolute;left:0;top:10607;width:11906;height:4983" coordorigin="0,10607" coordsize="11906,4983" path="m0,15591l11906,15591,11906,10607,0,10607,0,15591e" filled="t" fillcolor="#E1E5F4" stroked="f">
                <v:path arrowok="t"/>
                <v:fill/>
              </v:shape>
              <v:shape style="position:absolute;left:9205;top:10721;width:1850;height:2268" type="#_x0000_t75">
                <v:imagedata r:id="rId80" o:title=""/>
              </v:shape>
              <v:shape style="position:absolute;left:5028;top:13215;width:1850;height:2268" type="#_x0000_t75">
                <v:imagedata r:id="rId81" o:title=""/>
              </v:shape>
              <v:shape style="position:absolute;left:5028;top:10721;width:1850;height:2268" type="#_x0000_t75">
                <v:imagedata r:id="rId82" o:title=""/>
              </v:shape>
              <v:shape style="position:absolute;left:7116;top:13215;width:1850;height:2268" type="#_x0000_t75">
                <v:imagedata r:id="rId83" o:title=""/>
              </v:shape>
              <v:shape style="position:absolute;left:7116;top:10721;width:1850;height:2268" type="#_x0000_t75">
                <v:imagedata r:id="rId84" o:title=""/>
              </v:shape>
              <v:shape style="position:absolute;left:9205;top:13215;width:1850;height:2268" type="#_x0000_t75">
                <v:imagedata r:id="rId85" o:title=""/>
              </v:shape>
            </v:group>
            <v:group style="position:absolute;left:850;top:11930;width:2665;height:2" coordorigin="850,11930" coordsize="2665,2">
              <v:shape style="position:absolute;left:850;top:11930;width:2665;height:2" coordorigin="850,11930" coordsize="2665,0" path="m850,11930l3515,11930e" filled="f" stroked="t" strokeweight=".25pt" strokecolor="#231F20">
                <v:path arrowok="t"/>
              </v:shape>
            </v:group>
            <v:group style="position:absolute;left:850;top:13485;width:2665;height:2" coordorigin="850,13485" coordsize="2665,2">
              <v:shape style="position:absolute;left:850;top:13485;width:2665;height:2" coordorigin="850,13485" coordsize="2665,0" path="m850,13485l3515,13485e" filled="f" stroked="t" strokeweight=".25pt" strokecolor="#231F20">
                <v:path arrowok="t"/>
              </v:shape>
            </v:group>
            <v:group style="position:absolute;left:850;top:13798;width:2665;height:2" coordorigin="850,13798" coordsize="2665,2">
              <v:shape style="position:absolute;left:850;top:13798;width:2665;height:2" coordorigin="850,13798" coordsize="2665,0" path="m850,13798l3515,13798e" filled="f" stroked="t" strokeweight=".25pt" strokecolor="#231F20">
                <v:path arrowok="t"/>
              </v:shape>
            </v:group>
            <v:group style="position:absolute;left:850;top:14241;width:2665;height:2" coordorigin="850,14241" coordsize="2665,2">
              <v:shape style="position:absolute;left:850;top:14241;width:2665;height:2" coordorigin="850,14241" coordsize="2665,0" path="m850,14241l3515,14241e" filled="f" stroked="t" strokeweight=".25pt" strokecolor="#231F20">
                <v:path arrowok="t"/>
              </v:shape>
            </v:group>
            <w10:wrap type="none"/>
          </v:group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47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Э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г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-3"/>
          <w:w w:val="96"/>
        </w:rPr>
        <w:t>ь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1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100"/>
        </w:rPr>
        <w:t>3</w:t>
      </w:r>
      <w:r>
        <w:rPr>
          <w:rFonts w:ascii="Helios" w:hAnsi="Helios" w:cs="Helios" w:eastAsia="Helios"/>
          <w:sz w:val="28"/>
          <w:szCs w:val="28"/>
          <w:color w:val="231F20"/>
          <w:spacing w:val="9"/>
          <w:w w:val="100"/>
        </w:rPr>
        <w:t>6</w:t>
      </w:r>
      <w:r>
        <w:rPr>
          <w:rFonts w:ascii="Helios" w:hAnsi="Helios" w:cs="Helios" w:eastAsia="Helios"/>
          <w:sz w:val="28"/>
          <w:szCs w:val="28"/>
          <w:color w:val="231F20"/>
          <w:spacing w:val="11"/>
          <w:w w:val="100"/>
        </w:rPr>
        <w:t>-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100"/>
        </w:rPr>
        <w:t>4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47" w:right="7749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147" w:right="812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</w:t>
      </w:r>
      <w:r>
        <w:rPr>
          <w:rFonts w:ascii="Helios" w:hAnsi="Helios" w:cs="Helios" w:eastAsia="Helios"/>
          <w:sz w:val="18"/>
          <w:szCs w:val="18"/>
          <w:color w:val="231F20"/>
          <w:spacing w:val="4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6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40" w:lineRule="auto"/>
        <w:ind w:left="14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7" w:right="946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14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9" w:lineRule="exact"/>
        <w:ind w:left="147" w:right="985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147" w:right="9733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355.804993pt;margin-top:-8.904598pt;width:196.951pt;height:113.386pt;mso-position-horizontal-relative:page;mso-position-vertical-relative:paragraph;z-index:-2232" type="#_x0000_t75">
            <v:imagedata r:id="rId86" o:title=""/>
          </v:shape>
        </w:pict>
      </w:r>
      <w:r>
        <w:rPr/>
        <w:pict>
          <v:shape style="position:absolute;margin-left:251.376007pt;margin-top:-8.904598pt;width:92.523pt;height:113.386pt;mso-position-horizontal-relative:page;mso-position-vertical-relative:paragraph;z-index:-2231" type="#_x0000_t75">
            <v:imagedata r:id="rId87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47" w:right="7625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Э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г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-3"/>
          <w:w w:val="96"/>
        </w:rPr>
        <w:t>ь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1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100"/>
        </w:rPr>
        <w:t>5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47" w:right="723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0" w:after="0" w:line="267" w:lineRule="auto"/>
        <w:ind w:left="147" w:right="7562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251.376373pt;margin-top:69.939499pt;width:92.522627pt;height:113.387pt;mso-position-horizontal-relative:page;mso-position-vertical-relative:paragraph;z-index:-2230" type="#_x0000_t75">
            <v:imagedata r:id="rId88" o:title=""/>
          </v:shape>
        </w:pict>
      </w:r>
      <w:r>
        <w:rPr/>
        <w:pict>
          <v:shape style="position:absolute;margin-left:355.804993pt;margin-top:69.939499pt;width:92.522545pt;height:113.387pt;mso-position-horizontal-relative:page;mso-position-vertical-relative:paragraph;z-index:-2229" type="#_x0000_t75">
            <v:imagedata r:id="rId89" o:title=""/>
          </v:shape>
        </w:pict>
      </w:r>
      <w:r>
        <w:rPr/>
        <w:pict>
          <v:shape style="position:absolute;margin-left:460.233002pt;margin-top:69.939499pt;width:92.522905pt;height:113.387pt;mso-position-horizontal-relative:page;mso-position-vertical-relative:paragraph;z-index:-2228" type="#_x0000_t75">
            <v:imagedata r:id="rId90" o:title=""/>
          </v:shape>
        </w:pict>
      </w:r>
      <w:r>
        <w:rPr/>
        <w:pict>
          <v:group style="position:absolute;margin-left:42.519699pt;margin-top:2.699298pt;width:158.841200pt;height:.1pt;mso-position-horizontal-relative:page;mso-position-vertical-relative:paragraph;z-index:-2227" coordorigin="850,54" coordsize="3177,2">
            <v:shape style="position:absolute;left:850;top:54;width:3177;height:2" coordorigin="850,54" coordsize="3177,0" path="m850,54l4027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4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7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5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кох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4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10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42" w:after="0" w:line="240" w:lineRule="auto"/>
        <w:ind w:left="14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2.910966pt;width:158.841200pt;height:.1pt;mso-position-horizontal-relative:page;mso-position-vertical-relative:paragraph;z-index:-2226" coordorigin="850,258" coordsize="3177,2">
            <v:shape style="position:absolute;left:850;top:258;width:3177;height:2" coordorigin="850,258" coordsize="3177,0" path="m850,258l4027,258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7" w:right="9478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2.855885pt;width:158.841200pt;height:.1pt;mso-position-horizontal-relative:page;mso-position-vertical-relative:paragraph;z-index:-2225" coordorigin="850,257" coordsize="3177,2">
            <v:shape style="position:absolute;left:850;top:257;width:3177;height:2" coordorigin="850,257" coordsize="3177,0" path="m850,257l4027,257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7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14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9.211088pt;width:158.841200pt;height:.1pt;mso-position-horizontal-relative:page;mso-position-vertical-relative:paragraph;z-index:-2224" coordorigin="850,384" coordsize="3177,2">
            <v:shape style="position:absolute;left:850;top:384;width:3177;height:2" coordorigin="850,384" coordsize="3177,0" path="m850,384l4027,38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47" w:right="985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7" w:right="9733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47" w:right="7624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Э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г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-3"/>
          <w:w w:val="96"/>
        </w:rPr>
        <w:t>ь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1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100"/>
        </w:rPr>
        <w:t>6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47" w:right="7749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93" w:lineRule="auto"/>
        <w:ind w:left="147" w:right="812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</w:t>
      </w:r>
      <w:r>
        <w:rPr>
          <w:rFonts w:ascii="Helios" w:hAnsi="Helios" w:cs="Helios" w:eastAsia="Helios"/>
          <w:sz w:val="18"/>
          <w:szCs w:val="18"/>
          <w:color w:val="231F20"/>
          <w:spacing w:val="4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7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40" w:lineRule="auto"/>
        <w:ind w:left="14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7" w:right="9469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17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9" w:lineRule="auto"/>
        <w:ind w:left="147" w:right="7844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вно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ло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щ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47" w:right="985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Mar w:header="739839000" w:footer="525" w:top="840" w:bottom="720" w:left="760" w:right="740"/>
          <w:pgSz w:w="11920" w:h="16840"/>
        </w:sectPr>
      </w:pPr>
      <w:rPr/>
    </w:p>
    <w:p>
      <w:pPr>
        <w:spacing w:before="0" w:after="0" w:line="940" w:lineRule="exact"/>
        <w:ind w:left="115" w:right="-20"/>
        <w:jc w:val="left"/>
        <w:rPr>
          <w:rFonts w:ascii="Lato Heavy" w:hAnsi="Lato Heavy" w:cs="Lato Heavy" w:eastAsia="Lato Heavy"/>
          <w:sz w:val="81"/>
          <w:szCs w:val="81"/>
        </w:rPr>
      </w:pPr>
      <w:rPr/>
      <w:r>
        <w:rPr/>
        <w:pict>
          <v:group style="position:absolute;margin-left:0pt;margin-top:279.847015pt;width:595.276001pt;height:250.307pt;mso-position-horizontal-relative:page;mso-position-vertical-relative:page;z-index:-2223" coordorigin="0,5597" coordsize="11906,5006">
            <v:group style="position:absolute;left:0;top:5607;width:11906;height:4986" coordorigin="0,5607" coordsize="11906,4986">
              <v:shape style="position:absolute;left:0;top:5607;width:11906;height:4986" coordorigin="0,5607" coordsize="11906,4986" path="m0,10593l11906,10593,11906,5607,0,5607,0,10593e" filled="t" fillcolor="#D9E5E5" stroked="f">
                <v:path arrowok="t"/>
                <v:fill/>
              </v:shape>
              <v:shape style="position:absolute;left:7116;top:5717;width:3939;height:2268" type="#_x0000_t75">
                <v:imagedata r:id="rId91" o:title=""/>
              </v:shape>
              <v:shape style="position:absolute;left:5042;top:5717;width:1836;height:1025" type="#_x0000_t75">
                <v:imagedata r:id="rId92" o:title=""/>
              </v:shape>
              <v:shape style="position:absolute;left:9205;top:8215;width:1850;height:1025" type="#_x0000_t75">
                <v:imagedata r:id="rId93" o:title=""/>
              </v:shape>
              <v:shape style="position:absolute;left:5028;top:6960;width:1850;height:1025" type="#_x0000_t75">
                <v:imagedata r:id="rId94" o:title=""/>
              </v:shape>
              <v:shape style="position:absolute;left:9205;top:9458;width:1850;height:1025" type="#_x0000_t75">
                <v:imagedata r:id="rId95" o:title=""/>
              </v:shape>
              <v:shape style="position:absolute;left:5028;top:8212;width:3939;height:2268" type="#_x0000_t75">
                <v:imagedata r:id="rId96" o:title=""/>
              </v:shape>
            </v:group>
            <v:group style="position:absolute;left:850;top:6709;width:2665;height:2" coordorigin="850,6709" coordsize="2665,2">
              <v:shape style="position:absolute;left:850;top:6709;width:2665;height:2" coordorigin="850,6709" coordsize="2665,0" path="m850,6709l3515,6709e" filled="f" stroked="t" strokeweight=".25pt" strokecolor="#231F20">
                <v:path arrowok="t"/>
              </v:shape>
            </v:group>
            <v:group style="position:absolute;left:850;top:9000;width:2665;height:2" coordorigin="850,9000" coordsize="2665,2">
              <v:shape style="position:absolute;left:850;top:9000;width:2665;height:2" coordorigin="850,9000" coordsize="2665,0" path="m850,9000l3515,9000e" filled="f" stroked="t" strokeweight=".25pt" strokecolor="#231F20">
                <v:path arrowok="t"/>
              </v:shape>
            </v:group>
            <v:group style="position:absolute;left:850;top:9279;width:2665;height:2" coordorigin="850,9279" coordsize="2665,2">
              <v:shape style="position:absolute;left:850;top:9279;width:2665;height:2" coordorigin="850,9279" coordsize="2665,0" path="m850,9279l3515,9279e" filled="f" stroked="t" strokeweight=".25pt" strokecolor="#231F20">
                <v:path arrowok="t"/>
              </v:shape>
            </v:group>
            <v:group style="position:absolute;left:850;top:9810;width:2665;height:2" coordorigin="850,9810" coordsize="2665,2">
              <v:shape style="position:absolute;left:850;top:9810;width:2665;height:2" coordorigin="850,9810" coordsize="2665,0" path="m850,9810l3515,9810e" filled="f" stroked="t" strokeweight=".25pt" strokecolor="#231F20">
                <v:path arrowok="t"/>
              </v:shape>
            </v:group>
            <v:group style="position:absolute;left:850;top:9554;width:2665;height:2" coordorigin="850,9554" coordsize="2665,2">
              <v:shape style="position:absolute;left:850;top:9554;width:2665;height:2" coordorigin="850,9554" coordsize="2665,0" path="m850,9554l3515,9554e" filled="f" stroked="t" strokeweight=".25pt" strokecolor="#231F20">
                <v:path arrowok="t"/>
              </v:shape>
            </v:group>
            <v:group style="position:absolute;left:850;top:10084;width:2665;height:2" coordorigin="850,10084" coordsize="2665,2">
              <v:shape style="position:absolute;left:850;top:10084;width:2665;height:2" coordorigin="850,10084" coordsize="2665,0" path="m850,10084l3515,10084e" filled="f" stroked="t" strokeweight=".25pt" strokecolor="#231F20">
                <v:path arrowok="t"/>
              </v:shape>
            </v:group>
            <w10:wrap type="none"/>
          </v:group>
        </w:pict>
      </w:r>
      <w:r>
        <w:rPr>
          <w:rFonts w:ascii="Lato Heavy" w:hAnsi="Lato Heavy" w:cs="Lato Heavy" w:eastAsia="Lato Heavy"/>
          <w:sz w:val="81"/>
          <w:szCs w:val="81"/>
          <w:color w:val="006B66"/>
          <w:spacing w:val="-12"/>
          <w:w w:val="100"/>
          <w:b/>
          <w:bCs/>
          <w:position w:val="-2"/>
        </w:rPr>
        <w:t>Д</w:t>
      </w:r>
      <w:r>
        <w:rPr>
          <w:rFonts w:ascii="Lato Heavy" w:hAnsi="Lato Heavy" w:cs="Lato Heavy" w:eastAsia="Lato Heavy"/>
          <w:sz w:val="81"/>
          <w:szCs w:val="81"/>
          <w:color w:val="006B66"/>
          <w:spacing w:val="-4"/>
          <w:w w:val="100"/>
          <w:b/>
          <w:bCs/>
          <w:position w:val="-2"/>
        </w:rPr>
        <w:t>е</w:t>
      </w:r>
      <w:r>
        <w:rPr>
          <w:rFonts w:ascii="Lato Heavy" w:hAnsi="Lato Heavy" w:cs="Lato Heavy" w:eastAsia="Lato Heavy"/>
          <w:sz w:val="81"/>
          <w:szCs w:val="81"/>
          <w:color w:val="006B66"/>
          <w:spacing w:val="-10"/>
          <w:w w:val="100"/>
          <w:b/>
          <w:bCs/>
          <w:position w:val="-2"/>
        </w:rPr>
        <w:t>т</w:t>
      </w:r>
      <w:r>
        <w:rPr>
          <w:rFonts w:ascii="Lato Heavy" w:hAnsi="Lato Heavy" w:cs="Lato Heavy" w:eastAsia="Lato Heavy"/>
          <w:sz w:val="81"/>
          <w:szCs w:val="81"/>
          <w:color w:val="006B66"/>
          <w:spacing w:val="-7"/>
          <w:w w:val="100"/>
          <w:b/>
          <w:bCs/>
          <w:position w:val="-2"/>
        </w:rPr>
        <w:t>с</w:t>
      </w:r>
      <w:r>
        <w:rPr>
          <w:rFonts w:ascii="Lato Heavy" w:hAnsi="Lato Heavy" w:cs="Lato Heavy" w:eastAsia="Lato Heavy"/>
          <w:sz w:val="81"/>
          <w:szCs w:val="81"/>
          <w:color w:val="006B66"/>
          <w:spacing w:val="-5"/>
          <w:w w:val="100"/>
          <w:b/>
          <w:bCs/>
          <w:position w:val="-2"/>
        </w:rPr>
        <w:t>к</w:t>
      </w:r>
      <w:r>
        <w:rPr>
          <w:rFonts w:ascii="Lato Heavy" w:hAnsi="Lato Heavy" w:cs="Lato Heavy" w:eastAsia="Lato Heavy"/>
          <w:sz w:val="81"/>
          <w:szCs w:val="81"/>
          <w:color w:val="006B66"/>
          <w:spacing w:val="-4"/>
          <w:w w:val="100"/>
          <w:b/>
          <w:bCs/>
          <w:position w:val="-2"/>
        </w:rPr>
        <w:t>и</w:t>
      </w:r>
      <w:r>
        <w:rPr>
          <w:rFonts w:ascii="Lato Heavy" w:hAnsi="Lato Heavy" w:cs="Lato Heavy" w:eastAsia="Lato Heavy"/>
          <w:sz w:val="81"/>
          <w:szCs w:val="81"/>
          <w:color w:val="006B66"/>
          <w:spacing w:val="0"/>
          <w:w w:val="100"/>
          <w:b/>
          <w:bCs/>
          <w:position w:val="-2"/>
        </w:rPr>
        <w:t>е</w:t>
      </w:r>
      <w:r>
        <w:rPr>
          <w:rFonts w:ascii="Lato Heavy" w:hAnsi="Lato Heavy" w:cs="Lato Heavy" w:eastAsia="Lato Heavy"/>
          <w:sz w:val="81"/>
          <w:szCs w:val="81"/>
          <w:color w:val="006B66"/>
          <w:spacing w:val="0"/>
          <w:w w:val="100"/>
          <w:b/>
          <w:bCs/>
          <w:position w:val="-2"/>
        </w:rPr>
        <w:t> </w:t>
      </w:r>
      <w:r>
        <w:rPr>
          <w:rFonts w:ascii="Lato Heavy" w:hAnsi="Lato Heavy" w:cs="Lato Heavy" w:eastAsia="Lato Heavy"/>
          <w:sz w:val="81"/>
          <w:szCs w:val="81"/>
          <w:color w:val="006B66"/>
          <w:spacing w:val="-3"/>
          <w:w w:val="100"/>
          <w:b/>
          <w:bCs/>
          <w:position w:val="-2"/>
        </w:rPr>
        <w:t>п</w:t>
      </w:r>
      <w:r>
        <w:rPr>
          <w:rFonts w:ascii="Lato Heavy" w:hAnsi="Lato Heavy" w:cs="Lato Heavy" w:eastAsia="Lato Heavy"/>
          <w:sz w:val="81"/>
          <w:szCs w:val="81"/>
          <w:color w:val="006B66"/>
          <w:spacing w:val="-5"/>
          <w:w w:val="100"/>
          <w:b/>
          <w:bCs/>
          <w:position w:val="-2"/>
        </w:rPr>
        <w:t>ло</w:t>
      </w:r>
      <w:r>
        <w:rPr>
          <w:rFonts w:ascii="Lato Heavy" w:hAnsi="Lato Heavy" w:cs="Lato Heavy" w:eastAsia="Lato Heavy"/>
          <w:sz w:val="81"/>
          <w:szCs w:val="81"/>
          <w:color w:val="006B66"/>
          <w:spacing w:val="7"/>
          <w:w w:val="100"/>
          <w:b/>
          <w:bCs/>
          <w:position w:val="-2"/>
        </w:rPr>
        <w:t>щ</w:t>
      </w:r>
      <w:r>
        <w:rPr>
          <w:rFonts w:ascii="Lato Heavy" w:hAnsi="Lato Heavy" w:cs="Lato Heavy" w:eastAsia="Lato Heavy"/>
          <w:sz w:val="81"/>
          <w:szCs w:val="81"/>
          <w:color w:val="006B66"/>
          <w:spacing w:val="-3"/>
          <w:w w:val="100"/>
          <w:b/>
          <w:bCs/>
          <w:position w:val="-2"/>
        </w:rPr>
        <w:t>а</w:t>
      </w:r>
      <w:r>
        <w:rPr>
          <w:rFonts w:ascii="Lato Heavy" w:hAnsi="Lato Heavy" w:cs="Lato Heavy" w:eastAsia="Lato Heavy"/>
          <w:sz w:val="81"/>
          <w:szCs w:val="81"/>
          <w:color w:val="006B66"/>
          <w:spacing w:val="-7"/>
          <w:w w:val="100"/>
          <w:b/>
          <w:bCs/>
          <w:position w:val="-2"/>
        </w:rPr>
        <w:t>д</w:t>
      </w:r>
      <w:r>
        <w:rPr>
          <w:rFonts w:ascii="Lato Heavy" w:hAnsi="Lato Heavy" w:cs="Lato Heavy" w:eastAsia="Lato Heavy"/>
          <w:sz w:val="81"/>
          <w:szCs w:val="81"/>
          <w:color w:val="006B66"/>
          <w:spacing w:val="-5"/>
          <w:w w:val="100"/>
          <w:b/>
          <w:bCs/>
          <w:position w:val="-2"/>
        </w:rPr>
        <w:t>ки</w:t>
      </w:r>
      <w:r>
        <w:rPr>
          <w:rFonts w:ascii="Lato Heavy" w:hAnsi="Lato Heavy" w:cs="Lato Heavy" w:eastAsia="Lato Heavy"/>
          <w:sz w:val="81"/>
          <w:szCs w:val="81"/>
          <w:color w:val="000000"/>
          <w:spacing w:val="0"/>
          <w:w w:val="100"/>
          <w:position w:val="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3" w:lineRule="auto"/>
        <w:ind w:left="5138" w:right="59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5.466507pt;margin-top:-2.012258pt;width:45.432575pt;height:59.032501pt;mso-position-horizontal-relative:page;mso-position-vertical-relative:paragraph;z-index:-2211" type="#_x0000_t202" filled="f" stroked="f">
            <v:textbox inset="0,0,0,0">
              <w:txbxContent>
                <w:p>
                  <w:pPr>
                    <w:spacing w:before="0" w:after="0" w:line="1181" w:lineRule="exact"/>
                    <w:ind w:right="-217"/>
                    <w:jc w:val="left"/>
                    <w:rPr>
                      <w:rFonts w:ascii="Open Sans" w:hAnsi="Open Sans" w:cs="Open Sans" w:eastAsia="Open Sans"/>
                      <w:sz w:val="118"/>
                      <w:szCs w:val="118"/>
                    </w:rPr>
                  </w:pPr>
                  <w:rPr/>
                  <w:r>
                    <w:rPr>
                      <w:rFonts w:ascii="Open Sans" w:hAnsi="Open Sans" w:cs="Open Sans" w:eastAsia="Open Sans"/>
                      <w:sz w:val="118"/>
                      <w:szCs w:val="118"/>
                      <w:color w:val="231F20"/>
                      <w:spacing w:val="0"/>
                      <w:w w:val="101"/>
                      <w:position w:val="2"/>
                    </w:rPr>
                    <w:t>И</w:t>
                  </w:r>
                  <w:r>
                    <w:rPr>
                      <w:rFonts w:ascii="Open Sans" w:hAnsi="Open Sans" w:cs="Open Sans" w:eastAsia="Open Sans"/>
                      <w:sz w:val="118"/>
                      <w:szCs w:val="11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об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бе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а.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9" w:lineRule="exact"/>
        <w:ind w:left="4537" w:right="469"/>
        <w:jc w:val="center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9" w:after="0" w:line="240" w:lineRule="auto"/>
        <w:ind w:left="4254" w:right="60"/>
        <w:jc w:val="center"/>
        <w:tabs>
          <w:tab w:pos="4520" w:val="left"/>
        </w:tabs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•</w:t>
        <w:tab/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6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7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8" w:after="0" w:line="240" w:lineRule="auto"/>
        <w:ind w:left="4537" w:right="3803"/>
        <w:jc w:val="center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6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;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8" w:after="0" w:line="273" w:lineRule="auto"/>
        <w:ind w:left="4571" w:right="58" w:firstLine="-284"/>
        <w:jc w:val="left"/>
        <w:tabs>
          <w:tab w:pos="4560" w:val="left"/>
        </w:tabs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•</w:t>
        <w:tab/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4287" w:right="5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!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16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67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100"/>
        </w:rPr>
        <w:t>-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М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8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67" w:right="7759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67" w:right="812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5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8"/>
          <w:szCs w:val="18"/>
          <w:color w:val="231F20"/>
          <w:spacing w:val="3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8"/>
          <w:szCs w:val="18"/>
          <w:color w:val="231F20"/>
          <w:spacing w:val="4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4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6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67" w:right="9448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17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67" w:right="8905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67" w:right="101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7" w:after="0" w:line="240" w:lineRule="auto"/>
        <w:ind w:left="167" w:right="8240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67" w:right="985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7" w:right="9733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355.804993pt;margin-top:1.126273pt;width:196.951pt;height:113.387pt;mso-position-horizontal-relative:page;mso-position-vertical-relative:paragraph;z-index:-2222" type="#_x0000_t75">
            <v:imagedata r:id="rId97" o:title=""/>
          </v:shape>
        </w:pict>
      </w:r>
      <w:r>
        <w:rPr/>
        <w:pict>
          <v:shape style="position:absolute;margin-left:252.104462pt;margin-top:1.126273pt;width:91.794538pt;height:113.387pt;mso-position-horizontal-relative:page;mso-position-vertical-relative:paragraph;z-index:-2221" type="#_x0000_t75">
            <v:imagedata r:id="rId98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67" w:right="6739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100"/>
        </w:rPr>
        <w:t>-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М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8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1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7" w:right="703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67" w:right="741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460.233002pt;margin-top:77.902603pt;width:92.523pt;height:51.241pt;mso-position-horizontal-relative:page;mso-position-vertical-relative:paragraph;z-index:-2220" type="#_x0000_t75">
            <v:imagedata r:id="rId99" o:title=""/>
          </v:shape>
        </w:pict>
      </w:r>
      <w:r>
        <w:rPr/>
        <w:pict>
          <v:shape style="position:absolute;margin-left:251.376007pt;margin-top:77.760597pt;width:196.951pt;height:113.386pt;mso-position-horizontal-relative:page;mso-position-vertical-relative:paragraph;z-index:-2218" type="#_x0000_t75">
            <v:imagedata r:id="rId100" o:title=""/>
          </v:shape>
        </w:pict>
      </w:r>
      <w:r>
        <w:rPr/>
        <w:pict>
          <v:group style="position:absolute;margin-left:42.519699pt;margin-top:2.685596pt;width:167.527800pt;height:.1pt;mso-position-horizontal-relative:page;mso-position-vertical-relative:paragraph;z-index:-2217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4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ири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4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леме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5" w:after="0" w:line="240" w:lineRule="auto"/>
        <w:ind w:left="16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1.710573pt;width:167.527800pt;height:.1pt;mso-position-horizontal-relative:page;mso-position-vertical-relative:paragraph;z-index:-2216" coordorigin="850,234" coordsize="3351,2">
            <v:shape style="position:absolute;left:850;top:234;width:3351;height:2" coordorigin="850,234" coordsize="3351,0" path="m850,234l4201,23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67" w:right="9452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460.233063pt;margin-top:14.402296pt;width:92.522842pt;height:51.241pt;mso-position-horizontal-relative:page;mso-position-vertical-relative:paragraph;z-index:-2219" type="#_x0000_t75">
            <v:imagedata r:id="rId101" o:title=""/>
          </v:shape>
        </w:pict>
      </w:r>
      <w:r>
        <w:rPr/>
        <w:pict>
          <v:group style="position:absolute;margin-left:42.519699pt;margin-top:15.805596pt;width:167.527800pt;height:.1pt;mso-position-horizontal-relative:page;mso-position-vertical-relative:paragraph;z-index:-2215" coordorigin="850,316" coordsize="3351,2">
            <v:shape style="position:absolute;left:850;top:316;width:3351;height:2" coordorigin="850,316" coordsize="3351,0" path="m850,316l4201,316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67" w:right="8905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67" w:right="1015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5.488601pt;width:167.527800pt;height:.1pt;mso-position-horizontal-relative:page;mso-position-vertical-relative:paragraph;z-index:-2214" coordorigin="850,310" coordsize="3351,2">
            <v:shape style="position:absolute;left:850;top:310;width:3351;height:2" coordorigin="850,310" coordsize="3351,0" path="m850,310l4201,310e" filled="f" stroked="t" strokeweight=".25pt" strokecolor="#231F20">
              <v:path arrowok="t"/>
            </v:shape>
          </v:group>
          <w10:wrap type="none"/>
        </w:pict>
      </w:r>
      <w:r>
        <w:rPr/>
        <w:pict>
          <v:group style="position:absolute;margin-left:42.519699pt;margin-top:2.682298pt;width:167.527800pt;height:.1pt;mso-position-horizontal-relative:page;mso-position-vertical-relative:paragraph;z-index:-2213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7" w:after="0" w:line="240" w:lineRule="auto"/>
        <w:ind w:left="167" w:right="8240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67" w:right="1015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2.682397pt;width:167.527800pt;height:.1pt;mso-position-horizontal-relative:page;mso-position-vertical-relative:paragraph;z-index:-2212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Mar w:header="739839000" w:footer="525" w:top="540" w:bottom="720" w:left="740" w:right="740"/>
          <w:pgSz w:w="11920" w:h="16840"/>
        </w:sectPr>
      </w:pPr>
      <w:rPr/>
    </w:p>
    <w:p>
      <w:pPr>
        <w:spacing w:before="72" w:after="0" w:line="240" w:lineRule="auto"/>
        <w:ind w:left="161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0pt;margin-top:30.540014pt;width:595.276001pt;height:249.74pt;mso-position-horizontal-relative:page;mso-position-vertical-relative:page;z-index:-2210" coordorigin="0,611" coordsize="11906,4995">
            <v:group style="position:absolute;left:0;top:621;width:11906;height:4975" coordorigin="0,621" coordsize="11906,4975">
              <v:shape style="position:absolute;left:0;top:621;width:11906;height:4975" coordorigin="0,621" coordsize="11906,4975" path="m0,5596l11906,5596,11906,621,0,621,0,5596e" filled="t" fillcolor="#D9E5E5" stroked="f">
                <v:path arrowok="t"/>
                <v:fill/>
              </v:shape>
              <v:shape style="position:absolute;left:7103;top:737;width:3939;height:2268" type="#_x0000_t75">
                <v:imagedata r:id="rId102" o:title=""/>
              </v:shape>
              <v:shape style="position:absolute;left:5028;top:737;width:1836;height:2268" type="#_x0000_t75">
                <v:imagedata r:id="rId103" o:title=""/>
              </v:shape>
              <v:shape style="position:absolute;left:9191;top:3234;width:1850;height:2265" type="#_x0000_t75">
                <v:imagedata r:id="rId104" o:title=""/>
              </v:shape>
              <v:shape style="position:absolute;left:5014;top:3232;width:3939;height:2268" type="#_x0000_t75">
                <v:imagedata r:id="rId105" o:title=""/>
              </v:shape>
            </v:group>
            <v:group style="position:absolute;left:864;top:1709;width:3615;height:2" coordorigin="864,1709" coordsize="3615,2">
              <v:shape style="position:absolute;left:864;top:1709;width:3615;height:2" coordorigin="864,1709" coordsize="3615,0" path="m864,1709l4479,1709e" filled="f" stroked="t" strokeweight=".25pt" strokecolor="#231F20">
                <v:path arrowok="t"/>
              </v:shape>
            </v:group>
            <v:group style="position:absolute;left:864;top:3590;width:3615;height:2" coordorigin="864,3590" coordsize="3615,2">
              <v:shape style="position:absolute;left:864;top:3590;width:3615;height:2" coordorigin="864,3590" coordsize="3615,0" path="m864,3590l4479,3590e" filled="f" stroked="t" strokeweight=".25pt" strokecolor="#231F20">
                <v:path arrowok="t"/>
              </v:shape>
            </v:group>
            <v:group style="position:absolute;left:864;top:3869;width:3615;height:2" coordorigin="864,3869" coordsize="3615,2">
              <v:shape style="position:absolute;left:864;top:3869;width:3615;height:2" coordorigin="864,3869" coordsize="3615,0" path="m864,3869l4479,3869e" filled="f" stroked="t" strokeweight=".25pt" strokecolor="#231F20">
                <v:path arrowok="t"/>
              </v:shape>
            </v:group>
            <v:group style="position:absolute;left:864;top:4615;width:3615;height:2" coordorigin="864,4615" coordsize="3615,2">
              <v:shape style="position:absolute;left:864;top:4615;width:3615;height:2" coordorigin="864,4615" coordsize="3615,0" path="m864,4615l4479,4615e" filled="f" stroked="t" strokeweight=".25pt" strokecolor="#231F20">
                <v:path arrowok="t"/>
              </v:shape>
            </v:group>
            <v:group style="position:absolute;left:864;top:4143;width:3615;height:2" coordorigin="864,4143" coordsize="3615,2">
              <v:shape style="position:absolute;left:864;top:4143;width:3615;height:2" coordorigin="864,4143" coordsize="3615,0" path="m864,4143l4479,4143e" filled="f" stroked="t" strokeweight=".25pt" strokecolor="#231F20">
                <v:path arrowok="t"/>
              </v:shape>
            </v:group>
            <v:group style="position:absolute;left:864;top:4890;width:3615;height:2" coordorigin="864,4890" coordsize="3615,2">
              <v:shape style="position:absolute;left:864;top:4890;width:3615;height:2" coordorigin="864,4890" coordsize="3615,0" path="m864,4890l4479,4890e" filled="f" stroked="t" strokeweight=".25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0pt;margin-top:529.863037pt;width:595.276001pt;height:250.165pt;mso-position-horizontal-relative:page;mso-position-vertical-relative:page;z-index:-2209" coordorigin="0,10597" coordsize="11906,5003">
            <v:group style="position:absolute;left:0;top:10607;width:11906;height:4983" coordorigin="0,10607" coordsize="11906,4983">
              <v:shape style="position:absolute;left:0;top:10607;width:11906;height:4983" coordorigin="0,10607" coordsize="11906,4983" path="m0,15591l11906,15591,11906,10607,0,10607,0,15591e" filled="t" fillcolor="#D9E5E5" stroked="f">
                <v:path arrowok="t"/>
                <v:fill/>
              </v:shape>
              <v:shape style="position:absolute;left:7103;top:10721;width:3939;height:2268" type="#_x0000_t75">
                <v:imagedata r:id="rId106" o:title=""/>
              </v:shape>
              <v:shape style="position:absolute;left:5028;top:10721;width:1836;height:2268" type="#_x0000_t75">
                <v:imagedata r:id="rId107" o:title=""/>
              </v:shape>
              <v:shape style="position:absolute;left:9191;top:13218;width:1850;height:1025" type="#_x0000_t75">
                <v:imagedata r:id="rId108" o:title=""/>
              </v:shape>
              <v:shape style="position:absolute;left:9191;top:14461;width:1850;height:1025" type="#_x0000_t75">
                <v:imagedata r:id="rId109" o:title=""/>
              </v:shape>
              <v:shape style="position:absolute;left:5014;top:13215;width:3939;height:2268" type="#_x0000_t75">
                <v:imagedata r:id="rId110" o:title=""/>
              </v:shape>
            </v:group>
            <v:group style="position:absolute;left:864;top:11947;width:3351;height:2" coordorigin="864,11947" coordsize="3351,2">
              <v:shape style="position:absolute;left:864;top:11947;width:3351;height:2" coordorigin="864,11947" coordsize="3351,0" path="m864,11947l4215,11947e" filled="f" stroked="t" strokeweight=".25pt" strokecolor="#231F20">
                <v:path arrowok="t"/>
              </v:shape>
            </v:group>
            <v:group style="position:absolute;left:864;top:13829;width:3351;height:2" coordorigin="864,13829" coordsize="3351,2">
              <v:shape style="position:absolute;left:864;top:13829;width:3351;height:2" coordorigin="864,13829" coordsize="3351,0" path="m864,13829l4215,13829e" filled="f" stroked="t" strokeweight=".25pt" strokecolor="#231F20">
                <v:path arrowok="t"/>
              </v:shape>
            </v:group>
            <v:group style="position:absolute;left:864;top:14107;width:3351;height:2" coordorigin="864,14107" coordsize="3351,2">
              <v:shape style="position:absolute;left:864;top:14107;width:3351;height:2" coordorigin="864,14107" coordsize="3351,0" path="m864,14107l4215,14107e" filled="f" stroked="t" strokeweight=".25pt" strokecolor="#231F20">
                <v:path arrowok="t"/>
              </v:shape>
            </v:group>
            <v:group style="position:absolute;left:864;top:14854;width:3351;height:2" coordorigin="864,14854" coordsize="3351,2">
              <v:shape style="position:absolute;left:864;top:14854;width:3351;height:2" coordorigin="864,14854" coordsize="3351,0" path="m864,14854l4215,14854e" filled="f" stroked="t" strokeweight=".25pt" strokecolor="#231F20">
                <v:path arrowok="t"/>
              </v:shape>
            </v:group>
            <v:group style="position:absolute;left:864;top:14382;width:3351;height:2" coordorigin="864,14382" coordsize="3351,2">
              <v:shape style="position:absolute;left:864;top:14382;width:3351;height:2" coordorigin="864,14382" coordsize="3351,0" path="m864,14382l4215,14382e" filled="f" stroked="t" strokeweight=".25pt" strokecolor="#231F20">
                <v:path arrowok="t"/>
              </v:shape>
            </v:group>
            <v:group style="position:absolute;left:864;top:15128;width:3351;height:2" coordorigin="864,15128" coordsize="3351,2">
              <v:shape style="position:absolute;left:864;top:15128;width:3351;height:2" coordorigin="864,15128" coordsize="3351,0" path="m864,15128l4215,15128e" filled="f" stroked="t" strokeweight=".25pt" strokecolor="#231F20">
                <v:path arrowok="t"/>
              </v:shape>
            </v:group>
            <w10:wrap type="none"/>
          </v:group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32" w:after="0" w:line="240" w:lineRule="auto"/>
        <w:ind w:left="161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0"/>
          <w:w w:val="100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20"/>
          <w:w w:val="96"/>
        </w:rPr>
        <w:t>Г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в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я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9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3"/>
          <w:w w:val="100"/>
        </w:rPr>
        <w:t>1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61" w:right="688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61" w:right="7246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4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61" w:right="838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61" w:right="9420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61" w:right="887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61" w:right="6779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6" w:after="0" w:line="240" w:lineRule="auto"/>
        <w:ind w:left="161" w:right="7042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7" w:after="0" w:line="240" w:lineRule="auto"/>
        <w:ind w:left="161" w:right="820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09" w:lineRule="exact"/>
        <w:ind w:left="161" w:right="10118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134" w:right="9726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355.125pt;margin-top:2.998966pt;width:196.951pt;height:113.386pt;mso-position-horizontal-relative:page;mso-position-vertical-relative:paragraph;z-index:-2208" type="#_x0000_t75">
            <v:imagedata r:id="rId111" o:title=""/>
          </v:shape>
        </w:pict>
      </w:r>
      <w:r>
        <w:rPr/>
        <w:pict>
          <v:shape style="position:absolute;margin-left:251.424133pt;margin-top:2.998966pt;width:91.794724pt;height:51.24pt;mso-position-horizontal-relative:page;mso-position-vertical-relative:paragraph;z-index:-2207" type="#_x0000_t75">
            <v:imagedata r:id="rId112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33" w:right="7064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8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т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м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-5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6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1" w:right="7715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61" w:right="8090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459.553009pt;margin-top:77.973389pt;width:92.523pt;height:51.24pt;mso-position-horizontal-relative:page;mso-position-vertical-relative:paragraph;z-index:-2206" type="#_x0000_t75">
            <v:imagedata r:id="rId113" o:title=""/>
          </v:shape>
        </w:pict>
      </w:r>
      <w:r>
        <w:rPr/>
        <w:pict>
          <v:shape style="position:absolute;margin-left:250.696045pt;margin-top:15.252393pt;width:92.522827pt;height:51.241pt;mso-position-horizontal-relative:page;mso-position-vertical-relative:paragraph;z-index:-2205" type="#_x0000_t75">
            <v:imagedata r:id="rId114" o:title=""/>
          </v:shape>
        </w:pict>
      </w:r>
      <w:r>
        <w:rPr/>
        <w:pict>
          <v:shape style="position:absolute;margin-left:250.695999pt;margin-top:77.83139pt;width:196.952pt;height:113.387pt;mso-position-horizontal-relative:page;mso-position-vertical-relative:paragraph;z-index:-2203" type="#_x0000_t75">
            <v:imagedata r:id="rId115" o:title=""/>
          </v:shape>
        </w:pict>
      </w:r>
      <w:r>
        <w:rPr/>
        <w:pict>
          <v:group style="position:absolute;margin-left:43.200001pt;margin-top:2.685706pt;width:133.228pt;height:.1pt;mso-position-horizontal-relative:page;mso-position-vertical-relative:paragraph;z-index:-2202" coordorigin="864,54" coordsize="2665,2">
            <v:shape style="position:absolute;left:864;top:54;width:2665;height:2" coordorigin="864,54" coordsize="2665,0" path="m864,54l3529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8"/>
          <w:szCs w:val="18"/>
          <w:color w:val="231F20"/>
          <w:spacing w:val="3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8"/>
          <w:szCs w:val="18"/>
          <w:color w:val="231F20"/>
          <w:spacing w:val="4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61" w:right="8387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3.200001pt;margin-top:11.660699pt;width:133.228pt;height:.1pt;mso-position-horizontal-relative:page;mso-position-vertical-relative:paragraph;z-index:-2201" coordorigin="864,233" coordsize="2665,2">
            <v:shape style="position:absolute;left:864;top:233;width:2665;height:2" coordorigin="864,233" coordsize="2665,0" path="m864,233l3529,233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61" w:right="9403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3.200001pt;margin-top:15.805598pt;width:133.228pt;height:.1pt;mso-position-horizontal-relative:page;mso-position-vertical-relative:paragraph;z-index:-2200" coordorigin="864,316" coordsize="2665,2">
            <v:shape style="position:absolute;left:864;top:316;width:2665;height:2" coordorigin="864,316" coordsize="2665,0" path="m864,316l3529,316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20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61" w:right="887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61" w:right="10118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459.553009pt;margin-top:8.141302pt;width:92.522562pt;height:51.24pt;mso-position-horizontal-relative:page;mso-position-vertical-relative:paragraph;z-index:-2204" type="#_x0000_t75">
            <v:imagedata r:id="rId116" o:title=""/>
          </v:shape>
        </w:pict>
      </w:r>
      <w:r>
        <w:rPr/>
        <w:pict>
          <v:group style="position:absolute;margin-left:43.200001pt;margin-top:15.488688pt;width:133.228pt;height:.1pt;mso-position-horizontal-relative:page;mso-position-vertical-relative:paragraph;z-index:-2199" coordorigin="864,310" coordsize="2665,2">
            <v:shape style="position:absolute;left:864;top:310;width:2665;height:2" coordorigin="864,310" coordsize="2665,0" path="m864,310l3529,310e" filled="f" stroked="t" strokeweight=".25pt" strokecolor="#231F20">
              <v:path arrowok="t"/>
            </v:shape>
          </v:group>
          <w10:wrap type="none"/>
        </w:pict>
      </w:r>
      <w:r>
        <w:rPr/>
        <w:pict>
          <v:group style="position:absolute;margin-left:43.200001pt;margin-top:2.682393pt;width:133.228pt;height:.1pt;mso-position-horizontal-relative:page;mso-position-vertical-relative:paragraph;z-index:-2198" coordorigin="864,54" coordsize="2665,2">
            <v:shape style="position:absolute;left:864;top:54;width:2665;height:2" coordorigin="864,54" coordsize="2665,0" path="m864,54l3529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7" w:after="0" w:line="240" w:lineRule="auto"/>
        <w:ind w:left="161" w:right="820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09" w:lineRule="exact"/>
        <w:ind w:left="161" w:right="10118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3.200001pt;margin-top:2.6823pt;width:133.228pt;height:.1pt;mso-position-horizontal-relative:page;mso-position-vertical-relative:paragraph;z-index:-2197" coordorigin="864,54" coordsize="2665,2">
            <v:shape style="position:absolute;left:864;top:54;width:2665;height:2" coordorigin="864,54" coordsize="2665,0" path="m864,54l3529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161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61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0"/>
          <w:w w:val="100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в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оро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я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13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61" w:right="7013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61" w:right="7378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61" w:right="838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61" w:right="942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61" w:right="887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7" w:lineRule="auto"/>
        <w:ind w:left="161" w:right="7144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1" w:after="0" w:line="240" w:lineRule="auto"/>
        <w:ind w:left="161" w:right="820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61" w:right="9822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Mar w:header="739839000" w:footer="525" w:top="620" w:bottom="720" w:left="760" w:right="760"/>
          <w:pgSz w:w="11920" w:h="16840"/>
        </w:sectPr>
      </w:pPr>
      <w:rPr/>
    </w:p>
    <w:p>
      <w:pPr>
        <w:spacing w:before="72" w:after="0" w:line="240" w:lineRule="auto"/>
        <w:ind w:left="134" w:right="9705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0pt;margin-top:279.847015pt;width:595.276001pt;height:250.307pt;mso-position-horizontal-relative:page;mso-position-vertical-relative:page;z-index:-2196" coordorigin="0,5597" coordsize="11906,5006">
            <v:group style="position:absolute;left:0;top:5607;width:11906;height:4986" coordorigin="0,5607" coordsize="11906,4986">
              <v:shape style="position:absolute;left:0;top:5607;width:11906;height:4986" coordorigin="0,5607" coordsize="11906,4986" path="m0,10593l11906,10593,11906,5607,0,5607,0,10593e" filled="t" fillcolor="#D9E5E5" stroked="f">
                <v:path arrowok="t"/>
                <v:fill/>
              </v:shape>
              <v:shape style="position:absolute;left:7116;top:5720;width:3939;height:2268" type="#_x0000_t75">
                <v:imagedata r:id="rId117" o:title=""/>
              </v:shape>
              <v:shape style="position:absolute;left:5028;top:5720;width:1850;height:2268" type="#_x0000_t75">
                <v:imagedata r:id="rId118" o:title=""/>
              </v:shape>
              <v:shape style="position:absolute;left:9205;top:8218;width:1850;height:1025" type="#_x0000_t75">
                <v:imagedata r:id="rId119" o:title=""/>
              </v:shape>
              <v:shape style="position:absolute;left:9205;top:9461;width:1850;height:1025" type="#_x0000_t75">
                <v:imagedata r:id="rId120" o:title=""/>
              </v:shape>
              <v:shape style="position:absolute;left:5028;top:8215;width:3939;height:2268" type="#_x0000_t75">
                <v:imagedata r:id="rId121" o:title=""/>
              </v:shape>
            </v:group>
            <v:group style="position:absolute;left:850;top:6709;width:3744;height:2" coordorigin="850,6709" coordsize="3744,2">
              <v:shape style="position:absolute;left:850;top:6709;width:3744;height:2" coordorigin="850,6709" coordsize="3744,0" path="m850,6709l4594,6709e" filled="f" stroked="t" strokeweight=".25pt" strokecolor="#231F20">
                <v:path arrowok="t"/>
              </v:shape>
            </v:group>
            <v:group style="position:absolute;left:850;top:7975;width:3744;height:2" coordorigin="850,7975" coordsize="3744,2">
              <v:shape style="position:absolute;left:850;top:7975;width:3744;height:2" coordorigin="850,7975" coordsize="3744,0" path="m850,7975l4594,7975e" filled="f" stroked="t" strokeweight=".25pt" strokecolor="#231F20">
                <v:path arrowok="t"/>
              </v:shape>
            </v:group>
            <v:group style="position:absolute;left:850;top:8254;width:3744;height:2" coordorigin="850,8254" coordsize="3744,2">
              <v:shape style="position:absolute;left:850;top:8254;width:3744;height:2" coordorigin="850,8254" coordsize="3744,0" path="m850,8254l4594,8254e" filled="f" stroked="t" strokeweight=".25pt" strokecolor="#231F20">
                <v:path arrowok="t"/>
              </v:shape>
            </v:group>
            <v:group style="position:absolute;left:850;top:8784;width:3744;height:2" coordorigin="850,8784" coordsize="3744,2">
              <v:shape style="position:absolute;left:850;top:8784;width:3744;height:2" coordorigin="850,8784" coordsize="3744,0" path="m850,8784l4594,8784e" filled="f" stroked="t" strokeweight=".25pt" strokecolor="#231F20">
                <v:path arrowok="t"/>
              </v:shape>
            </v:group>
            <v:group style="position:absolute;left:850;top:8528;width:3744;height:2" coordorigin="850,8528" coordsize="3744,2">
              <v:shape style="position:absolute;left:850;top:8528;width:3744;height:2" coordorigin="850,8528" coordsize="3744,0" path="m850,8528l4594,8528e" filled="f" stroked="t" strokeweight=".25pt" strokecolor="#231F20">
                <v:path arrowok="t"/>
              </v:shape>
            </v:group>
            <v:group style="position:absolute;left:850;top:9059;width:3744;height:2" coordorigin="850,9059" coordsize="3744,2">
              <v:shape style="position:absolute;left:850;top:9059;width:3744;height:2" coordorigin="850,9059" coordsize="3744,0" path="m850,9059l4594,9059e" filled="f" stroked="t" strokeweight=".25pt" strokecolor="#231F2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355.804993pt;margin-top:4.940005pt;width:196.951pt;height:113.386pt;mso-position-horizontal-relative:page;mso-position-vertical-relative:paragraph;z-index:-2195" type="#_x0000_t75">
            <v:imagedata r:id="rId122" o:title=""/>
          </v:shape>
        </w:pict>
      </w:r>
      <w:r>
        <w:rPr/>
        <w:pict>
          <v:shape style="position:absolute;margin-left:252.104477pt;margin-top:4.941005pt;width:91.794523pt;height:51.24pt;mso-position-horizontal-relative:page;mso-position-vertical-relative:paragraph;z-index:-2193" type="#_x0000_t75">
            <v:imagedata r:id="rId123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32" w:after="0" w:line="240" w:lineRule="auto"/>
        <w:ind w:left="107" w:right="6791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0"/>
          <w:w w:val="100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б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3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5"/>
          <w:w w:val="100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ор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30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7" w:right="703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07" w:right="741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251.376373pt;margin-top:16.245171pt;width:92.522627pt;height:51.24pt;mso-position-horizontal-relative:page;mso-position-vertical-relative:paragraph;z-index:-2191" type="#_x0000_t75">
            <v:imagedata r:id="rId124" o:title=""/>
          </v:shape>
        </w:pict>
      </w:r>
      <w:r>
        <w:rPr/>
        <w:pict>
          <v:group style="position:absolute;margin-left:42.519699pt;margin-top:2.685661pt;width:167.527800pt;height:.1pt;mso-position-horizontal-relative:page;mso-position-vertical-relative:paragraph;z-index:-2179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0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1.66045pt;width:167.527800pt;height:.1pt;mso-position-horizontal-relative:page;mso-position-vertical-relative:paragraph;z-index:-2178" coordorigin="850,233" coordsize="3351,2">
            <v:shape style="position:absolute;left:850;top:233;width:3351;height:2" coordorigin="850,233" coordsize="3351,0" path="m850,233l4201,233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07" w:right="9858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460.233002pt;margin-top:4.595173pt;width:92.523pt;height:51.241pt;mso-position-horizontal-relative:page;mso-position-vertical-relative:paragraph;z-index:-2192" type="#_x0000_t75">
            <v:imagedata r:id="rId125" o:title=""/>
          </v:shape>
        </w:pict>
      </w:r>
      <w:r>
        <w:rPr/>
        <w:pict>
          <v:shape style="position:absolute;margin-left:251.376373pt;margin-top:4.454174pt;width:196.950627pt;height:113.386pt;mso-position-horizontal-relative:page;mso-position-vertical-relative:paragraph;z-index:-2186" type="#_x0000_t75">
            <v:imagedata r:id="rId126" o:title=""/>
          </v:shape>
        </w:pict>
      </w:r>
      <w:r>
        <w:rPr/>
        <w:pict>
          <v:group style="position:absolute;margin-left:42.519699pt;margin-top:15.80538pt;width:167.527800pt;height:.1pt;mso-position-horizontal-relative:page;mso-position-vertical-relative:paragraph;z-index:-2177" coordorigin="850,316" coordsize="3351,2">
            <v:shape style="position:absolute;left:850;top:316;width:3351;height:2" coordorigin="850,316" coordsize="3351,0" path="m850,316l4201,316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07" w:right="8905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07" w:right="1015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5.4885pt;width:167.527800pt;height:.1pt;mso-position-horizontal-relative:page;mso-position-vertical-relative:paragraph;z-index:-2176" coordorigin="850,310" coordsize="3351,2">
            <v:shape style="position:absolute;left:850;top:310;width:3351;height:2" coordorigin="850,310" coordsize="3351,0" path="m850,310l4201,310e" filled="f" stroked="t" strokeweight=".25pt" strokecolor="#231F20">
              <v:path arrowok="t"/>
            </v:shape>
          </v:group>
          <w10:wrap type="none"/>
        </w:pict>
      </w:r>
      <w:r>
        <w:rPr/>
        <w:pict>
          <v:group style="position:absolute;margin-left:42.519699pt;margin-top:2.682235pt;width:167.527800pt;height:.1pt;mso-position-horizontal-relative:page;mso-position-vertical-relative:paragraph;z-index:-2175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7" w:after="0" w:line="240" w:lineRule="auto"/>
        <w:ind w:left="107" w:right="8240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09" w:lineRule="exact"/>
        <w:ind w:left="107" w:right="1015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460.233063pt;margin-top:13.372216pt;width:92.522827pt;height:51.24pt;mso-position-horizontal-relative:page;mso-position-vertical-relative:paragraph;z-index:-2190" type="#_x0000_t75">
            <v:imagedata r:id="rId127" o:title=""/>
          </v:shape>
        </w:pict>
      </w:r>
      <w:r>
        <w:rPr/>
        <w:pict>
          <v:group style="position:absolute;margin-left:42.519699pt;margin-top:2.682233pt;width:167.527800pt;height:.1pt;mso-position-horizontal-relative:page;mso-position-vertical-relative:paragraph;z-index:-2174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10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07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0"/>
          <w:w w:val="100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б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231F20"/>
          <w:spacing w:val="-26"/>
          <w:w w:val="100"/>
        </w:rPr>
        <w:t>7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5"/>
          <w:w w:val="100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ор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30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07" w:right="6680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07" w:right="704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7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6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0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07" w:right="9452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07" w:right="8905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07" w:right="101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7" w:after="0" w:line="240" w:lineRule="auto"/>
        <w:ind w:left="107" w:right="8240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09" w:lineRule="exact"/>
        <w:ind w:left="107" w:right="101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107" w:right="9733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251.376007pt;margin-top:-8.975010pt;width:301.379pt;height:176.107pt;mso-position-horizontal-relative:page;mso-position-vertical-relative:paragraph;z-index:-2194" type="#_x0000_t75">
            <v:imagedata r:id="rId128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07" w:right="6808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в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10"/>
          <w:w w:val="96"/>
        </w:rPr>
        <w:t>т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ан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в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14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37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7" w:right="703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07" w:right="741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2.68570pt;width:167.527800pt;height:.1pt;mso-position-horizontal-relative:page;mso-position-vertical-relative:paragraph;z-index:-2185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0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1.660585pt;width:167.527800pt;height:.1pt;mso-position-horizontal-relative:page;mso-position-vertical-relative:paragraph;z-index:-2184" coordorigin="850,233" coordsize="3351,2">
            <v:shape style="position:absolute;left:850;top:233;width:3351;height:2" coordorigin="850,233" coordsize="3351,0" path="m850,233l4201,233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07" w:right="9435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5.805609pt;width:167.527800pt;height:.1pt;mso-position-horizontal-relative:page;mso-position-vertical-relative:paragraph;z-index:-2183" coordorigin="850,316" coordsize="3351,2">
            <v:shape style="position:absolute;left:850;top:316;width:3351;height:2" coordorigin="850,316" coordsize="3351,0" path="m850,316l4201,316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15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07" w:right="8905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07" w:right="1015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5.488598pt;width:167.527800pt;height:.1pt;mso-position-horizontal-relative:page;mso-position-vertical-relative:paragraph;z-index:-2182" coordorigin="850,310" coordsize="3351,2">
            <v:shape style="position:absolute;left:850;top:310;width:3351;height:2" coordorigin="850,310" coordsize="3351,0" path="m850,310l4201,310e" filled="f" stroked="t" strokeweight=".25pt" strokecolor="#231F20">
              <v:path arrowok="t"/>
            </v:shape>
          </v:group>
          <w10:wrap type="none"/>
        </w:pict>
      </w:r>
      <w:r>
        <w:rPr/>
        <w:pict>
          <v:group style="position:absolute;margin-left:42.519699pt;margin-top:2.682404pt;width:167.527800pt;height:.1pt;mso-position-horizontal-relative:page;mso-position-vertical-relative:paragraph;z-index:-2181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7" w:after="0" w:line="240" w:lineRule="auto"/>
        <w:ind w:left="107" w:right="8240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460.233063pt;margin-top:2.126884pt;width:92.522827pt;height:51.241pt;mso-position-horizontal-relative:page;mso-position-vertical-relative:paragraph;z-index:-2189" type="#_x0000_t75">
            <v:imagedata r:id="rId129" o:title=""/>
          </v:shape>
        </w:pict>
      </w:r>
      <w:r>
        <w:rPr/>
        <w:pict>
          <v:shape style="position:absolute;margin-left:355.804993pt;margin-top:2.126884pt;width:92.522545pt;height:51.241pt;mso-position-horizontal-relative:page;mso-position-vertical-relative:paragraph;z-index:-2188" type="#_x0000_t75">
            <v:imagedata r:id="rId130" o:title=""/>
          </v:shape>
        </w:pict>
      </w:r>
      <w:r>
        <w:rPr/>
        <w:pict>
          <v:shape style="position:absolute;margin-left:251.376373pt;margin-top:2.126884pt;width:92.522627pt;height:51.241pt;mso-position-horizontal-relative:page;mso-position-vertical-relative:paragraph;z-index:-2187" type="#_x0000_t75">
            <v:imagedata r:id="rId131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07" w:right="9858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2.682402pt;width:167.527800pt;height:.1pt;mso-position-horizontal-relative:page;mso-position-vertical-relative:paragraph;z-index:-2180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Mar w:header="739839000" w:footer="525" w:top="620" w:bottom="720" w:left="800" w:right="740"/>
          <w:pgSz w:w="11920" w:h="16840"/>
        </w:sectPr>
      </w:pPr>
      <w:rPr/>
    </w:p>
    <w:p>
      <w:pPr>
        <w:spacing w:before="91" w:after="0" w:line="135" w:lineRule="exact"/>
        <w:ind w:left="2277" w:right="-20"/>
        <w:jc w:val="left"/>
        <w:tabs>
          <w:tab w:pos="5620" w:val="left"/>
        </w:tabs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6.435028pt;margin-top:8.671157pt;width:18.416814pt;height:11.179798pt;mso-position-horizontal-relative:page;mso-position-vertical-relative:paragraph;z-index:-2163" type="#_x0000_t202" filled="f" stroked="f">
            <v:textbox inset="0,0,0,0">
              <w:txbxContent>
                <w:p>
                  <w:pPr>
                    <w:spacing w:before="0" w:after="0" w:line="224" w:lineRule="exact"/>
                    <w:ind w:right="-74"/>
                    <w:jc w:val="left"/>
                    <w:tabs>
                      <w:tab w:pos="300" w:val="left"/>
                    </w:tabs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color w:val="6B777B"/>
                      <w:spacing w:val="0"/>
                      <w:w w:val="58"/>
                      <w:i/>
                      <w:position w:val="3"/>
                    </w:rPr>
                    <w:t>"o</w:t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color w:val="6B777B"/>
                      <w:spacing w:val="0"/>
                      <w:w w:val="100"/>
                      <w:i/>
                      <w:position w:val="3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color w:val="6B777B"/>
                      <w:spacing w:val="0"/>
                      <w:w w:val="100"/>
                      <w:i/>
                      <w:position w:val="3"/>
                    </w:rPr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color w:val="90A0A3"/>
                      <w:spacing w:val="0"/>
                      <w:w w:val="83"/>
                      <w:position w:val="0"/>
                    </w:rPr>
                    <w:t>•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color w:val="90A0A3"/>
          <w:spacing w:val="0"/>
          <w:w w:val="100"/>
        </w:rPr>
        <w:t>"-</w:t>
      </w:r>
      <w:r>
        <w:rPr>
          <w:rFonts w:ascii="Arial" w:hAnsi="Arial" w:cs="Arial" w:eastAsia="Arial"/>
          <w:sz w:val="11"/>
          <w:szCs w:val="11"/>
          <w:color w:val="90A0A3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color w:val="90A0A3"/>
          <w:spacing w:val="0"/>
          <w:w w:val="100"/>
        </w:rPr>
      </w:r>
      <w:r>
        <w:rPr>
          <w:rFonts w:ascii="Arial" w:hAnsi="Arial" w:cs="Arial" w:eastAsia="Arial"/>
          <w:sz w:val="9"/>
          <w:szCs w:val="9"/>
          <w:color w:val="6B777B"/>
          <w:spacing w:val="-18"/>
          <w:w w:val="535"/>
          <w:position w:val="2"/>
        </w:rPr>
        <w:t>'</w:t>
      </w:r>
      <w:r>
        <w:rPr>
          <w:rFonts w:ascii="Arial" w:hAnsi="Arial" w:cs="Arial" w:eastAsia="Arial"/>
          <w:sz w:val="8"/>
          <w:szCs w:val="8"/>
          <w:color w:val="6B777B"/>
          <w:spacing w:val="0"/>
          <w:w w:val="138"/>
          <w:position w:val="-2"/>
        </w:rPr>
        <w:t>'{;</w:t>
      </w:r>
      <w:r>
        <w:rPr>
          <w:rFonts w:ascii="Arial" w:hAnsi="Arial" w:cs="Arial" w:eastAsia="Arial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237" w:lineRule="exact"/>
        <w:ind w:left="5762" w:right="3272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Arial" w:hAnsi="Arial" w:cs="Arial" w:eastAsia="Arial"/>
          <w:sz w:val="20"/>
          <w:szCs w:val="20"/>
          <w:color w:val="6B777B"/>
          <w:spacing w:val="0"/>
          <w:w w:val="55"/>
          <w:position w:val="-4"/>
        </w:rPr>
        <w:t>"'"</w:t>
      </w:r>
      <w:r>
        <w:rPr>
          <w:rFonts w:ascii="Arial" w:hAnsi="Arial" w:cs="Arial" w:eastAsia="Arial"/>
          <w:sz w:val="20"/>
          <w:szCs w:val="20"/>
          <w:color w:val="6B777B"/>
          <w:spacing w:val="0"/>
          <w:w w:val="55"/>
          <w:position w:val="-4"/>
        </w:rPr>
        <w:t>   </w:t>
      </w:r>
      <w:r>
        <w:rPr>
          <w:rFonts w:ascii="Arial" w:hAnsi="Arial" w:cs="Arial" w:eastAsia="Arial"/>
          <w:sz w:val="20"/>
          <w:szCs w:val="20"/>
          <w:color w:val="6B777B"/>
          <w:spacing w:val="28"/>
          <w:w w:val="55"/>
          <w:position w:val="-4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color w:val="90A0A3"/>
          <w:spacing w:val="0"/>
          <w:w w:val="85"/>
          <w:position w:val="3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0" w:after="0" w:line="140" w:lineRule="exact"/>
        <w:ind w:left="5889" w:right="3348"/>
        <w:jc w:val="center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6B777B"/>
          <w:spacing w:val="0"/>
          <w:w w:val="57"/>
          <w:position w:val="1"/>
        </w:rPr>
        <w:t>"t&gt;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8" w:lineRule="exact"/>
        <w:ind w:left="3149" w:right="5703"/>
        <w:jc w:val="center"/>
        <w:rPr>
          <w:rFonts w:ascii="Arial" w:hAnsi="Arial" w:cs="Arial" w:eastAsia="Arial"/>
          <w:sz w:val="6"/>
          <w:szCs w:val="6"/>
        </w:rPr>
      </w:pPr>
      <w:rPr/>
      <w:r>
        <w:rPr/>
        <w:pict>
          <v:group style="position:absolute;margin-left:409.740784pt;margin-top:31.610569pt;width:.1pt;height:19.129189pt;mso-position-horizontal-relative:page;mso-position-vertical-relative:paragraph;z-index:-2168" coordorigin="8195,632" coordsize="2,383">
            <v:shape style="position:absolute;left:8195;top:632;width:2;height:383" coordorigin="8195,632" coordsize="0,383" path="m8195,1015l8195,632e" filled="f" stroked="t" strokeweight="1.645545pt" strokecolor="#A8ACA8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6"/>
          <w:szCs w:val="6"/>
          <w:color w:val="6B777B"/>
          <w:w w:val="84"/>
          <w:b/>
          <w:bCs/>
        </w:rPr>
        <w:t>{</w:t>
      </w:r>
      <w:r>
        <w:rPr>
          <w:rFonts w:ascii="Arial" w:hAnsi="Arial" w:cs="Arial" w:eastAsia="Arial"/>
          <w:sz w:val="6"/>
          <w:szCs w:val="6"/>
          <w:color w:val="6B777B"/>
          <w:w w:val="83"/>
          <w:b/>
          <w:bCs/>
        </w:rPr>
        <w:t>\</w:t>
      </w:r>
      <w:r>
        <w:rPr>
          <w:rFonts w:ascii="Arial" w:hAnsi="Arial" w:cs="Arial" w:eastAsia="Arial"/>
          <w:sz w:val="6"/>
          <w:szCs w:val="6"/>
          <w:color w:val="6B777B"/>
          <w:w w:val="84"/>
          <w:b/>
          <w:bCs/>
        </w:rPr>
        <w:t>1)</w:t>
      </w:r>
      <w:r>
        <w:rPr>
          <w:rFonts w:ascii="Arial" w:hAnsi="Arial" w:cs="Arial" w:eastAsia="Arial"/>
          <w:sz w:val="6"/>
          <w:szCs w:val="6"/>
          <w:color w:val="6B777B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6"/>
          <w:szCs w:val="6"/>
          <w:color w:val="4D8A9C"/>
          <w:spacing w:val="0"/>
          <w:w w:val="100"/>
          <w:b/>
          <w:bCs/>
        </w:rPr>
        <w:t>.</w:t>
      </w:r>
      <w:r>
        <w:rPr>
          <w:rFonts w:ascii="Arial" w:hAnsi="Arial" w:cs="Arial" w:eastAsia="Arial"/>
          <w:sz w:val="6"/>
          <w:szCs w:val="6"/>
          <w:color w:val="4D8A9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6"/>
          <w:szCs w:val="6"/>
          <w:color w:val="6B777B"/>
          <w:spacing w:val="0"/>
          <w:w w:val="100"/>
          <w:b/>
          <w:bCs/>
        </w:rPr>
        <w:t>\';'1</w:t>
      </w:r>
      <w:r>
        <w:rPr>
          <w:rFonts w:ascii="Arial" w:hAnsi="Arial" w:cs="Arial" w:eastAsia="Arial"/>
          <w:sz w:val="6"/>
          <w:szCs w:val="6"/>
          <w:color w:val="6B777B"/>
          <w:spacing w:val="13"/>
          <w:w w:val="100"/>
          <w:b/>
          <w:bCs/>
        </w:rPr>
        <w:t> </w:t>
      </w:r>
      <w:r>
        <w:rPr>
          <w:rFonts w:ascii="Arial" w:hAnsi="Arial" w:cs="Arial" w:eastAsia="Arial"/>
          <w:sz w:val="6"/>
          <w:szCs w:val="6"/>
          <w:color w:val="6B777B"/>
          <w:spacing w:val="0"/>
          <w:w w:val="112"/>
          <w:b/>
          <w:bCs/>
        </w:rPr>
        <w:t>006</w:t>
      </w:r>
      <w:r>
        <w:rPr>
          <w:rFonts w:ascii="Arial" w:hAnsi="Arial" w:cs="Arial" w:eastAsia="Arial"/>
          <w:sz w:val="6"/>
          <w:szCs w:val="6"/>
          <w:color w:val="6B777B"/>
          <w:spacing w:val="0"/>
          <w:w w:val="111"/>
          <w:b/>
          <w:bCs/>
        </w:rPr>
        <w:t>\lY.'A</w:t>
      </w:r>
      <w:r>
        <w:rPr>
          <w:rFonts w:ascii="Arial" w:hAnsi="Arial" w:cs="Arial" w:eastAsia="Arial"/>
          <w:sz w:val="6"/>
          <w:szCs w:val="6"/>
          <w:color w:val="000000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footer="0" w:header="739839000" w:top="700" w:bottom="280" w:left="780" w:right="1680"/>
          <w:footerReference w:type="even" r:id="rId132"/>
          <w:pgSz w:w="11920" w:h="16840"/>
        </w:sectPr>
      </w:pPr>
      <w:rPr/>
    </w:p>
    <w:p>
      <w:pPr>
        <w:spacing w:before="0" w:after="0" w:line="786" w:lineRule="exact"/>
        <w:ind w:left="635" w:right="-20"/>
        <w:jc w:val="left"/>
        <w:tabs>
          <w:tab w:pos="260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88.036674pt;margin-top:-13.863296pt;width:1.028466pt;height:24.271457pt;mso-position-horizontal-relative:page;mso-position-vertical-relative:paragraph;z-index:-2169" coordorigin="1761,-277" coordsize="21,485">
            <v:group style="position:absolute;left:1771;top:-271;width:2;height:309" coordorigin="1771,-271" coordsize="2,309">
              <v:shape style="position:absolute;left:1771;top:-271;width:2;height:309" coordorigin="1771,-271" coordsize="0,309" path="m1771,37l1771,-271e" filled="f" stroked="t" strokeweight=".617079pt" strokecolor="#747477">
                <v:path arrowok="t"/>
              </v:shape>
            </v:group>
            <v:group style="position:absolute;left:1771;top:-12;width:2;height:210" coordorigin="1771,-12" coordsize="2,210">
              <v:shape style="position:absolute;left:1771;top:-12;width:2;height:210" coordorigin="1771,-12" coordsize="0,210" path="m1771,198l1771,-12e" filled="f" stroked="t" strokeweight="1.028466pt" strokecolor="#60606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69.22818pt;margin-top:-7.700738pt;width:9.459375pt;height:24.80418pt;mso-position-horizontal-relative:page;mso-position-vertical-relative:paragraph;z-index:-2167" coordorigin="3385,-154" coordsize="189,496">
            <v:group style="position:absolute;left:3385;top:-154;width:2;height:273" coordorigin="3385,-154" coordsize="2,273">
              <v:shape style="position:absolute;left:3385;top:-154;width:2;height:273" coordorigin="3385,-154" coordsize="0,273" path="m3385,-154l3385,119,3385,-154xe" filled="t" fillcolor="#E2E2E1" stroked="f">
                <v:path arrowok="t"/>
                <v:fill/>
              </v:shape>
            </v:group>
            <v:group style="position:absolute;left:3394;top:23;width:173;height:128" coordorigin="3394,23" coordsize="173,128">
              <v:shape style="position:absolute;left:3394;top:23;width:173;height:128" coordorigin="3394,23" coordsize="173,128" path="m3394,23l3567,23,3567,151,3394,151,3394,23xe" filled="t" fillcolor="#E2E2E1" stroked="f">
                <v:path arrowok="t"/>
                <v:fill/>
              </v:shape>
            </v:group>
            <v:group style="position:absolute;left:3391;top:151;width:183;height:191" coordorigin="3391,151" coordsize="183,191">
              <v:shape style="position:absolute;left:3391;top:151;width:183;height:191" coordorigin="3391,151" coordsize="183,191" path="m3391,151l3574,151,3574,342,3391,342,3391,151e" filled="t" fillcolor="#E2E2E1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9.696854pt;margin-top:3pt;width:8.65536pt;height:8pt;mso-position-horizontal-relative:page;mso-position-vertical-relative:paragraph;z-index:-2161" type="#_x0000_t202" filled="f" stroked="f">
            <v:textbox inset="0,0,0,0">
              <w:txbxContent>
                <w:p>
                  <w:pPr>
                    <w:spacing w:before="0" w:after="0" w:line="160" w:lineRule="exact"/>
                    <w:ind w:right="-64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B1B1B1"/>
                      <w:spacing w:val="0"/>
                      <w:w w:val="146"/>
                    </w:rPr>
                    <w:t>©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2"/>
          <w:szCs w:val="82"/>
          <w:color w:val="382F31"/>
          <w:spacing w:val="-105"/>
          <w:w w:val="88"/>
          <w:position w:val="-14"/>
        </w:rPr>
        <w:t>=</w:t>
      </w:r>
      <w:r>
        <w:rPr>
          <w:rFonts w:ascii="Arial" w:hAnsi="Arial" w:cs="Arial" w:eastAsia="Arial"/>
          <w:sz w:val="82"/>
          <w:szCs w:val="82"/>
          <w:color w:val="524F4F"/>
          <w:spacing w:val="0"/>
          <w:w w:val="34"/>
          <w:position w:val="-14"/>
        </w:rPr>
        <w:t>l</w:t>
      </w:r>
      <w:r>
        <w:rPr>
          <w:rFonts w:ascii="Arial" w:hAnsi="Arial" w:cs="Arial" w:eastAsia="Arial"/>
          <w:sz w:val="82"/>
          <w:szCs w:val="82"/>
          <w:color w:val="524F4F"/>
          <w:spacing w:val="0"/>
          <w:w w:val="100"/>
          <w:position w:val="-14"/>
        </w:rPr>
        <w:tab/>
      </w:r>
      <w:r>
        <w:rPr>
          <w:rFonts w:ascii="Arial" w:hAnsi="Arial" w:cs="Arial" w:eastAsia="Arial"/>
          <w:sz w:val="82"/>
          <w:szCs w:val="82"/>
          <w:color w:val="524F4F"/>
          <w:spacing w:val="0"/>
          <w:w w:val="100"/>
          <w:position w:val="-14"/>
        </w:rPr>
      </w:r>
      <w:r>
        <w:rPr>
          <w:rFonts w:ascii="Arial" w:hAnsi="Arial" w:cs="Arial" w:eastAsia="Arial"/>
          <w:sz w:val="14"/>
          <w:szCs w:val="14"/>
          <w:color w:val="B1B1B1"/>
          <w:spacing w:val="0"/>
          <w:w w:val="100"/>
          <w:position w:val="33"/>
        </w:rPr>
        <w:t>C=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675" w:lineRule="exact"/>
        <w:ind w:left="425" w:right="-20"/>
        <w:jc w:val="left"/>
        <w:tabs>
          <w:tab w:pos="5820" w:val="left"/>
        </w:tabs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6.308319pt;margin-top:21.206549pt;width:8.591352pt;height:32.919715pt;mso-position-horizontal-relative:page;mso-position-vertical-relative:paragraph;z-index:-2160" type="#_x0000_t202" filled="f" stroked="f">
            <v:textbox inset="0,0,0,0">
              <w:txbxContent>
                <w:p>
                  <w:pPr>
                    <w:spacing w:before="0" w:after="0" w:line="658" w:lineRule="exact"/>
                    <w:ind w:right="-139"/>
                    <w:jc w:val="left"/>
                    <w:rPr>
                      <w:rFonts w:ascii="Times New Roman" w:hAnsi="Times New Roman" w:cs="Times New Roman" w:eastAsia="Times New Roman"/>
                      <w:sz w:val="53"/>
                      <w:szCs w:val="53"/>
                    </w:rPr>
                  </w:pPr>
                  <w:rPr/>
                  <w:r>
                    <w:rPr>
                      <w:rFonts w:ascii="Arial" w:hAnsi="Arial" w:cs="Arial" w:eastAsia="Arial"/>
                      <w:sz w:val="37"/>
                      <w:szCs w:val="37"/>
                      <w:color w:val="6B777B"/>
                      <w:w w:val="52"/>
                      <w:position w:val="23"/>
                    </w:rPr>
                    <w:t>..</w:t>
                  </w:r>
                  <w:r>
                    <w:rPr>
                      <w:rFonts w:ascii="Arial" w:hAnsi="Arial" w:cs="Arial" w:eastAsia="Arial"/>
                      <w:sz w:val="37"/>
                      <w:szCs w:val="37"/>
                      <w:color w:val="6B777B"/>
                      <w:spacing w:val="-68"/>
                      <w:w w:val="100"/>
                      <w:position w:val="2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3"/>
                      <w:szCs w:val="53"/>
                      <w:color w:val="6B777B"/>
                      <w:spacing w:val="-128"/>
                      <w:w w:val="58"/>
                      <w:position w:val="-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3"/>
                      <w:szCs w:val="5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2.400146pt;margin-top:21.705381pt;width:3.63978pt;height:9pt;mso-position-horizontal-relative:page;mso-position-vertical-relative:paragraph;z-index:-2159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right="-67"/>
                    <w:jc w:val="left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Pr/>
                  <w:r>
                    <w:rPr>
                      <w:rFonts w:ascii="Arial" w:hAnsi="Arial" w:cs="Arial" w:eastAsia="Arial"/>
                      <w:sz w:val="18"/>
                      <w:szCs w:val="18"/>
                      <w:color w:val="6B777B"/>
                      <w:spacing w:val="0"/>
                      <w:w w:val="72"/>
                    </w:rPr>
                    <w:t>.,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58"/>
          <w:szCs w:val="58"/>
          <w:color w:val="382F31"/>
          <w:spacing w:val="-424"/>
          <w:w w:val="149"/>
          <w:b/>
          <w:bCs/>
          <w:position w:val="23"/>
        </w:rPr>
        <w:t>0</w:t>
      </w:r>
      <w:r>
        <w:rPr>
          <w:rFonts w:ascii="Arial" w:hAnsi="Arial" w:cs="Arial" w:eastAsia="Arial"/>
          <w:sz w:val="69"/>
          <w:szCs w:val="69"/>
          <w:color w:val="382F31"/>
          <w:spacing w:val="0"/>
          <w:w w:val="65"/>
          <w:b/>
          <w:bCs/>
          <w:position w:val="-2"/>
        </w:rPr>
        <w:t>:</w:t>
      </w:r>
      <w:r>
        <w:rPr>
          <w:rFonts w:ascii="Arial" w:hAnsi="Arial" w:cs="Arial" w:eastAsia="Arial"/>
          <w:sz w:val="69"/>
          <w:szCs w:val="69"/>
          <w:color w:val="382F31"/>
          <w:spacing w:val="34"/>
          <w:w w:val="65"/>
          <w:b/>
          <w:bCs/>
          <w:position w:val="-2"/>
        </w:rPr>
        <w:t>c</w:t>
      </w:r>
      <w:r>
        <w:rPr>
          <w:rFonts w:ascii="Arial" w:hAnsi="Arial" w:cs="Arial" w:eastAsia="Arial"/>
          <w:sz w:val="69"/>
          <w:szCs w:val="69"/>
          <w:color w:val="524F4F"/>
          <w:spacing w:val="0"/>
          <w:w w:val="16"/>
          <w:b/>
          <w:bCs/>
          <w:position w:val="-2"/>
        </w:rPr>
        <w:t>j</w:t>
      </w:r>
      <w:r>
        <w:rPr>
          <w:rFonts w:ascii="Arial" w:hAnsi="Arial" w:cs="Arial" w:eastAsia="Arial"/>
          <w:sz w:val="69"/>
          <w:szCs w:val="69"/>
          <w:color w:val="524F4F"/>
          <w:spacing w:val="0"/>
          <w:w w:val="100"/>
          <w:b/>
          <w:bCs/>
          <w:position w:val="-2"/>
        </w:rPr>
        <w:tab/>
      </w:r>
      <w:r>
        <w:rPr>
          <w:rFonts w:ascii="Arial" w:hAnsi="Arial" w:cs="Arial" w:eastAsia="Arial"/>
          <w:sz w:val="69"/>
          <w:szCs w:val="69"/>
          <w:color w:val="524F4F"/>
          <w:spacing w:val="0"/>
          <w:w w:val="100"/>
          <w:b/>
          <w:bCs/>
          <w:position w:val="-2"/>
        </w:rPr>
      </w:r>
      <w:r>
        <w:rPr>
          <w:rFonts w:ascii="Times New Roman" w:hAnsi="Times New Roman" w:cs="Times New Roman" w:eastAsia="Times New Roman"/>
          <w:sz w:val="28"/>
          <w:szCs w:val="28"/>
          <w:color w:val="6B777B"/>
          <w:spacing w:val="0"/>
          <w:w w:val="53"/>
          <w:position w:val="-4"/>
        </w:rPr>
        <w:t>..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0" w:after="0" w:line="215" w:lineRule="exact"/>
        <w:ind w:right="-20"/>
        <w:jc w:val="right"/>
        <w:rPr>
          <w:rFonts w:ascii="Arial" w:hAnsi="Arial" w:cs="Arial" w:eastAsia="Arial"/>
          <w:sz w:val="24"/>
          <w:szCs w:val="2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8.570953pt;margin-top:2.307194pt;width:3.85072pt;height:4pt;mso-position-horizontal-relative:page;mso-position-vertical-relative:paragraph;z-index:-2162" type="#_x0000_t202" filled="f" stroked="f">
            <v:textbox inset="0,0,0,0">
              <w:txbxContent>
                <w:p>
                  <w:pPr>
                    <w:spacing w:before="0" w:after="0" w:line="80" w:lineRule="exact"/>
                    <w:ind w:right="-52"/>
                    <w:jc w:val="left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color w:val="6B777B"/>
                      <w:spacing w:val="0"/>
                      <w:w w:val="81"/>
                      <w:i/>
                    </w:rPr>
                    <w:t>&lt;o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7"/>
          <w:szCs w:val="7"/>
          <w:color w:val="90A0A3"/>
          <w:w w:val="161"/>
          <w:position w:val="1"/>
        </w:rPr>
        <w:t>,</w:t>
      </w:r>
      <w:r>
        <w:rPr>
          <w:rFonts w:ascii="Times New Roman" w:hAnsi="Times New Roman" w:cs="Times New Roman" w:eastAsia="Times New Roman"/>
          <w:sz w:val="7"/>
          <w:szCs w:val="7"/>
          <w:color w:val="90A0A3"/>
          <w:spacing w:val="-9"/>
          <w:w w:val="100"/>
          <w:position w:val="1"/>
        </w:rPr>
        <w:t> </w:t>
      </w:r>
      <w:r>
        <w:rPr>
          <w:rFonts w:ascii="Arial" w:hAnsi="Arial" w:cs="Arial" w:eastAsia="Arial"/>
          <w:sz w:val="24"/>
          <w:szCs w:val="24"/>
          <w:color w:val="6B777B"/>
          <w:spacing w:val="-5"/>
          <w:w w:val="54"/>
          <w:position w:val="1"/>
        </w:rPr>
        <w:t>.</w:t>
      </w:r>
      <w:r>
        <w:rPr>
          <w:rFonts w:ascii="Arial" w:hAnsi="Arial" w:cs="Arial" w:eastAsia="Arial"/>
          <w:sz w:val="24"/>
          <w:szCs w:val="24"/>
          <w:color w:val="6B777B"/>
          <w:spacing w:val="0"/>
          <w:w w:val="54"/>
          <w:position w:val="1"/>
        </w:rPr>
        <w:t>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92" w:lineRule="exact"/>
        <w:ind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6B777B"/>
          <w:spacing w:val="0"/>
          <w:w w:val="52"/>
          <w:position w:val="-1"/>
        </w:rPr>
        <w:t>"".,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780" w:right="1680"/>
          <w:cols w:num="2" w:equalWidth="0">
            <w:col w:w="6139" w:space="54"/>
            <w:col w:w="3267"/>
          </w:cols>
        </w:sectPr>
      </w:pPr>
      <w:rPr/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780" w:right="1680"/>
        </w:sectPr>
      </w:pPr>
      <w:rPr/>
    </w:p>
    <w:p>
      <w:pPr>
        <w:spacing w:before="0" w:after="0" w:line="505" w:lineRule="exact"/>
        <w:ind w:left="623" w:right="-111"/>
        <w:jc w:val="left"/>
        <w:tabs>
          <w:tab w:pos="322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9.663132pt;margin-top:37.599888pt;width:11.007591pt;height:19.848555pt;mso-position-horizontal-relative:page;mso-position-vertical-relative:paragraph;z-index:-2173" type="#_x0000_t202" filled="f" stroked="f">
            <v:textbox inset="0,0,0,0">
              <w:txbxContent>
                <w:p>
                  <w:pPr>
                    <w:spacing w:before="0" w:after="0" w:line="215" w:lineRule="exact"/>
                    <w:ind w:left="18" w:right="-71"/>
                    <w:jc w:val="left"/>
                    <w:rPr>
                      <w:rFonts w:ascii="Arial" w:hAnsi="Arial" w:cs="Arial" w:eastAsia="Arial"/>
                      <w:sz w:val="21"/>
                      <w:szCs w:val="21"/>
                    </w:rPr>
                  </w:pPr>
                  <w:rPr/>
                  <w:r>
                    <w:rPr>
                      <w:rFonts w:ascii="Arial" w:hAnsi="Arial" w:cs="Arial" w:eastAsia="Arial"/>
                      <w:sz w:val="21"/>
                      <w:szCs w:val="21"/>
                      <w:color w:val="B1B1B1"/>
                      <w:spacing w:val="0"/>
                      <w:w w:val="157"/>
                      <w:b/>
                      <w:bCs/>
                    </w:rPr>
                    <w:t>u</w:t>
                  </w:r>
                  <w:r>
                    <w:rPr>
                      <w:rFonts w:ascii="Arial" w:hAnsi="Arial" w:cs="Arial" w:eastAsia="Arial"/>
                      <w:sz w:val="21"/>
                      <w:szCs w:val="21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199.663132pt;margin-top:13.220535pt;width:10.272594pt;height:44.227906pt;mso-position-horizontal-relative:page;mso-position-vertical-relative:paragraph;z-index:-2166" coordorigin="3993,264" coordsize="205,885">
            <v:group style="position:absolute;left:4009;top:264;width:161;height:196" coordorigin="4009,264" coordsize="161,196">
              <v:shape style="position:absolute;left:4009;top:264;width:161;height:196" coordorigin="4009,264" coordsize="161,196" path="m4009,264l4170,264,4170,461,4009,461,4009,264xe" filled="t" fillcolor="#E2E2E1" stroked="f">
                <v:path arrowok="t"/>
                <v:fill/>
              </v:shape>
            </v:group>
            <v:group style="position:absolute;left:4003;top:461;width:187;height:258" coordorigin="4003,461" coordsize="187,258">
              <v:shape style="position:absolute;left:4003;top:461;width:187;height:258" coordorigin="4003,461" coordsize="187,258" path="m4003,461l4191,461,4191,718,4003,718,4003,461e" filled="t" fillcolor="#E2E2E1" stroked="f">
                <v:path arrowok="t"/>
                <v:fill/>
              </v:shape>
            </v:group>
            <v:group style="position:absolute;left:4002;top:562;width:2;height:273" coordorigin="4002,562" coordsize="2,273">
              <v:shape style="position:absolute;left:4002;top:562;width:2;height:273" coordorigin="4002,562" coordsize="0,273" path="m4002,562l4002,835,4002,562xe" filled="t" fillcolor="#E2E2E1" stroked="f">
                <v:path arrowok="t"/>
                <v:fill/>
              </v:shape>
            </v:group>
            <v:group style="position:absolute;left:3996;top:700;width:202;height:301" coordorigin="3996,700" coordsize="202,301">
              <v:shape style="position:absolute;left:3996;top:700;width:202;height:301" coordorigin="3996,700" coordsize="202,301" path="m3996,700l4199,700,4199,1001,3996,1001,3996,700e" filled="t" fillcolor="#E2E2E1" stroked="f">
                <v:path arrowok="t"/>
                <v:fill/>
              </v:shape>
            </v:group>
            <v:group style="position:absolute;left:3993;top:834;width:188;height:315" coordorigin="3993,834" coordsize="188,315">
              <v:shape style="position:absolute;left:3993;top:834;width:188;height:315" coordorigin="3993,834" coordsize="188,315" path="m3993,834l4181,834,4181,1149,3993,1149,3993,834e" filled="t" fillcolor="#E2E2E1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0.964142pt;margin-top:25.414007pt;width:2.99437pt;height:23pt;mso-position-horizontal-relative:page;mso-position-vertical-relative:paragraph;z-index:-2157" type="#_x0000_t202" filled="f" stroked="f">
            <v:textbox inset="0,0,0,0">
              <w:txbxContent>
                <w:p>
                  <w:pPr>
                    <w:spacing w:before="0" w:after="0" w:line="460" w:lineRule="exact"/>
                    <w:ind w:right="-109"/>
                    <w:jc w:val="left"/>
                    <w:rPr>
                      <w:rFonts w:ascii="Arial" w:hAnsi="Arial" w:cs="Arial" w:eastAsia="Arial"/>
                      <w:sz w:val="46"/>
                      <w:szCs w:val="46"/>
                    </w:rPr>
                  </w:pPr>
                  <w:rPr/>
                  <w:r>
                    <w:rPr>
                      <w:rFonts w:ascii="Arial" w:hAnsi="Arial" w:cs="Arial" w:eastAsia="Arial"/>
                      <w:sz w:val="46"/>
                      <w:szCs w:val="46"/>
                      <w:color w:val="6B777B"/>
                      <w:spacing w:val="0"/>
                      <w:w w:val="46"/>
                    </w:rPr>
                    <w:t>I</w:t>
                  </w:r>
                  <w:r>
                    <w:rPr>
                      <w:rFonts w:ascii="Arial" w:hAnsi="Arial" w:cs="Arial" w:eastAsia="Arial"/>
                      <w:sz w:val="46"/>
                      <w:szCs w:val="4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47"/>
          <w:szCs w:val="47"/>
          <w:color w:val="382F31"/>
          <w:w w:val="118"/>
          <w:b/>
          <w:bCs/>
          <w:position w:val="-4"/>
        </w:rPr>
        <w:t>f</w:t>
      </w:r>
      <w:r>
        <w:rPr>
          <w:rFonts w:ascii="Arial" w:hAnsi="Arial" w:cs="Arial" w:eastAsia="Arial"/>
          <w:sz w:val="47"/>
          <w:szCs w:val="47"/>
          <w:color w:val="382F31"/>
          <w:spacing w:val="-18"/>
          <w:w w:val="118"/>
          <w:b/>
          <w:bCs/>
          <w:position w:val="-4"/>
        </w:rPr>
        <w:t>-</w:t>
      </w:r>
      <w:r>
        <w:rPr>
          <w:rFonts w:ascii="Arial" w:hAnsi="Arial" w:cs="Arial" w:eastAsia="Arial"/>
          <w:sz w:val="47"/>
          <w:szCs w:val="47"/>
          <w:color w:val="524F4F"/>
          <w:spacing w:val="0"/>
          <w:w w:val="11"/>
          <w:b/>
          <w:bCs/>
          <w:position w:val="-4"/>
        </w:rPr>
        <w:t>J</w:t>
      </w:r>
      <w:r>
        <w:rPr>
          <w:rFonts w:ascii="Arial" w:hAnsi="Arial" w:cs="Arial" w:eastAsia="Arial"/>
          <w:sz w:val="47"/>
          <w:szCs w:val="47"/>
          <w:color w:val="524F4F"/>
          <w:spacing w:val="0"/>
          <w:w w:val="100"/>
          <w:b/>
          <w:bCs/>
          <w:position w:val="-4"/>
        </w:rPr>
        <w:tab/>
      </w:r>
      <w:r>
        <w:rPr>
          <w:rFonts w:ascii="Arial" w:hAnsi="Arial" w:cs="Arial" w:eastAsia="Arial"/>
          <w:sz w:val="47"/>
          <w:szCs w:val="47"/>
          <w:color w:val="524F4F"/>
          <w:spacing w:val="0"/>
          <w:w w:val="100"/>
          <w:b/>
          <w:bCs/>
          <w:position w:val="-4"/>
        </w:rPr>
      </w:r>
      <w:r>
        <w:rPr>
          <w:rFonts w:ascii="Times New Roman" w:hAnsi="Times New Roman" w:cs="Times New Roman" w:eastAsia="Times New Roman"/>
          <w:sz w:val="21"/>
          <w:szCs w:val="21"/>
          <w:color w:val="B1B1B1"/>
          <w:spacing w:val="0"/>
          <w:w w:val="106"/>
          <w:b/>
          <w:bCs/>
          <w:position w:val="-8"/>
        </w:rPr>
        <w:t>w</w:t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0" w:lineRule="exact"/>
        <w:ind w:left="4" w:right="-20"/>
        <w:jc w:val="left"/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color w:val="6B777B"/>
          <w:w w:val="132"/>
        </w:rPr>
        <w:t>(</w:t>
      </w:r>
      <w:r>
        <w:rPr>
          <w:rFonts w:ascii="Arial" w:hAnsi="Arial" w:cs="Arial" w:eastAsia="Arial"/>
          <w:sz w:val="7"/>
          <w:szCs w:val="7"/>
          <w:color w:val="6B777B"/>
          <w:w w:val="131"/>
        </w:rPr>
        <w:t>!</w:t>
      </w:r>
      <w:r>
        <w:rPr>
          <w:rFonts w:ascii="Arial" w:hAnsi="Arial" w:cs="Arial" w:eastAsia="Arial"/>
          <w:sz w:val="7"/>
          <w:szCs w:val="7"/>
          <w:color w:val="6B777B"/>
          <w:w w:val="132"/>
        </w:rPr>
        <w:t>)</w:t>
      </w:r>
      <w:r>
        <w:rPr>
          <w:rFonts w:ascii="Arial" w:hAnsi="Arial" w:cs="Arial" w:eastAsia="Arial"/>
          <w:sz w:val="7"/>
          <w:szCs w:val="7"/>
          <w:color w:val="000000"/>
          <w:w w:val="100"/>
        </w:rPr>
      </w:r>
    </w:p>
    <w:p>
      <w:pPr>
        <w:spacing w:before="0" w:after="0" w:line="25" w:lineRule="exact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6B777B"/>
          <w:spacing w:val="0"/>
          <w:w w:val="177"/>
          <w:position w:val="-6"/>
        </w:rPr>
        <w:t>0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780" w:right="1680"/>
          <w:cols w:num="2" w:equalWidth="0">
            <w:col w:w="3392" w:space="1250"/>
            <w:col w:w="4818"/>
          </w:cols>
        </w:sectPr>
      </w:pPr>
      <w:rPr/>
    </w:p>
    <w:p>
      <w:pPr>
        <w:spacing w:before="96" w:after="0" w:line="240" w:lineRule="auto"/>
        <w:ind w:left="368" w:right="-81"/>
        <w:jc w:val="left"/>
        <w:rPr>
          <w:rFonts w:ascii="Arial" w:hAnsi="Arial" w:cs="Arial" w:eastAsia="Arial"/>
          <w:sz w:val="82"/>
          <w:szCs w:val="8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.977005pt;margin-top:13.668914pt;width:1.317026pt;height:19pt;mso-position-horizontal-relative:page;mso-position-vertical-relative:paragraph;z-index:-2158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97"/>
                    <w:jc w:val="left"/>
                    <w:rPr>
                      <w:rFonts w:ascii="Arial" w:hAnsi="Arial" w:cs="Arial" w:eastAsia="Arial"/>
                      <w:sz w:val="38"/>
                      <w:szCs w:val="38"/>
                    </w:rPr>
                  </w:pPr>
                  <w:rPr/>
                  <w:r>
                    <w:rPr>
                      <w:rFonts w:ascii="Arial" w:hAnsi="Arial" w:cs="Arial" w:eastAsia="Arial"/>
                      <w:sz w:val="38"/>
                      <w:szCs w:val="38"/>
                      <w:color w:val="6B777B"/>
                      <w:spacing w:val="-70"/>
                      <w:w w:val="73"/>
                    </w:rPr>
                    <w:t>\</w:t>
                  </w:r>
                  <w:r>
                    <w:rPr>
                      <w:rFonts w:ascii="Arial" w:hAnsi="Arial" w:cs="Arial" w:eastAsia="Arial"/>
                      <w:sz w:val="38"/>
                      <w:szCs w:val="38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622551pt;margin-top:33.081516pt;width:4.04838pt;height:6pt;mso-position-horizontal-relative:page;mso-position-vertical-relative:paragraph;z-index:-2154" type="#_x0000_t202" filled="f" stroked="f">
            <v:textbox inset="0,0,0,0">
              <w:txbxContent>
                <w:p>
                  <w:pPr>
                    <w:spacing w:before="0" w:after="0" w:line="120" w:lineRule="exact"/>
                    <w:ind w:right="-58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color w:val="6B777B"/>
                      <w:spacing w:val="0"/>
                      <w:w w:val="81"/>
                    </w:rPr>
                    <w:t>g-</w:t>
                  </w:r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color w:val="6B777B"/>
          <w:spacing w:val="0"/>
          <w:w w:val="176"/>
          <w:position w:val="22"/>
        </w:rPr>
        <w:t>u</w:t>
      </w:r>
      <w:r>
        <w:rPr>
          <w:rFonts w:ascii="Arial" w:hAnsi="Arial" w:cs="Arial" w:eastAsia="Arial"/>
          <w:sz w:val="10"/>
          <w:szCs w:val="10"/>
          <w:color w:val="6B777B"/>
          <w:spacing w:val="15"/>
          <w:w w:val="176"/>
          <w:position w:val="22"/>
        </w:rPr>
        <w:t> </w:t>
      </w:r>
      <w:r>
        <w:rPr>
          <w:rFonts w:ascii="Arial" w:hAnsi="Arial" w:cs="Arial" w:eastAsia="Arial"/>
          <w:sz w:val="65"/>
          <w:szCs w:val="65"/>
          <w:color w:val="382F31"/>
          <w:spacing w:val="-476"/>
          <w:w w:val="121"/>
          <w:b/>
          <w:bCs/>
          <w:position w:val="-26"/>
        </w:rPr>
        <w:t>u</w:t>
      </w:r>
      <w:r>
        <w:rPr>
          <w:rFonts w:ascii="Arial" w:hAnsi="Arial" w:cs="Arial" w:eastAsia="Arial"/>
          <w:sz w:val="82"/>
          <w:szCs w:val="82"/>
          <w:color w:val="382F31"/>
          <w:spacing w:val="-154"/>
          <w:w w:val="88"/>
          <w:position w:val="0"/>
        </w:rPr>
        <w:t>=</w:t>
      </w:r>
      <w:r>
        <w:rPr>
          <w:rFonts w:ascii="Arial" w:hAnsi="Arial" w:cs="Arial" w:eastAsia="Arial"/>
          <w:sz w:val="82"/>
          <w:szCs w:val="82"/>
          <w:color w:val="524F4F"/>
          <w:spacing w:val="0"/>
          <w:w w:val="17"/>
          <w:position w:val="0"/>
        </w:rPr>
        <w:t>1</w:t>
      </w:r>
      <w:r>
        <w:rPr>
          <w:rFonts w:ascii="Arial" w:hAnsi="Arial" w:cs="Arial" w:eastAsia="Arial"/>
          <w:sz w:val="82"/>
          <w:szCs w:val="82"/>
          <w:color w:val="000000"/>
          <w:spacing w:val="0"/>
          <w:w w:val="100"/>
          <w:position w:val="0"/>
        </w:rPr>
      </w:r>
    </w:p>
    <w:p>
      <w:pPr>
        <w:spacing w:before="0" w:after="0" w:line="184" w:lineRule="exact"/>
        <w:ind w:left="4" w:right="-58"/>
        <w:jc w:val="left"/>
        <w:rPr>
          <w:rFonts w:ascii="Arial" w:hAnsi="Arial" w:cs="Arial" w:eastAsia="Arial"/>
          <w:sz w:val="18"/>
          <w:szCs w:val="18"/>
        </w:rPr>
      </w:pPr>
      <w:rPr/>
      <w:r>
        <w:rPr/>
        <w:br w:type="column"/>
      </w:r>
      <w:r>
        <w:rPr>
          <w:rFonts w:ascii="Arial" w:hAnsi="Arial" w:cs="Arial" w:eastAsia="Arial"/>
          <w:sz w:val="18"/>
          <w:szCs w:val="18"/>
          <w:color w:val="B1B1B1"/>
          <w:spacing w:val="0"/>
          <w:w w:val="187"/>
          <w:b/>
          <w:bCs/>
        </w:rPr>
        <w:t>0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6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color w:val="B1B1B1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8" w:right="-63"/>
        <w:jc w:val="left"/>
        <w:rPr>
          <w:rFonts w:ascii="Arial" w:hAnsi="Arial" w:cs="Arial" w:eastAsia="Arial"/>
          <w:sz w:val="15"/>
          <w:szCs w:val="15"/>
        </w:rPr>
      </w:pPr>
      <w:rPr/>
      <w:r>
        <w:rPr/>
        <w:pict>
          <v:group style="position:absolute;margin-left:200.02153pt;margin-top:-.882582pt;width:9.6186pt;height:10.740967pt;mso-position-horizontal-relative:page;mso-position-vertical-relative:paragraph;z-index:-2165" coordorigin="4000,-18" coordsize="192,215">
            <v:shape style="position:absolute;left:4000;top:-18;width:192;height:215" coordorigin="4000,-18" coordsize="192,215" path="m4000,-18l4193,-18,4193,197,4000,197,4000,-18e" filled="t" fillcolor="#E2E2E1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15"/>
          <w:szCs w:val="15"/>
          <w:color w:val="B1B1B1"/>
          <w:spacing w:val="0"/>
          <w:w w:val="135"/>
          <w:b/>
          <w:bCs/>
        </w:rPr>
        <w:t>:I: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15" w:after="0" w:line="213" w:lineRule="exact"/>
        <w:ind w:left="29" w:right="-20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1"/>
          <w:szCs w:val="21"/>
          <w:color w:val="6B777B"/>
          <w:spacing w:val="0"/>
          <w:w w:val="58"/>
          <w:position w:val="-3"/>
        </w:rPr>
        <w:t>G</w:t>
      </w:r>
      <w:r>
        <w:rPr>
          <w:rFonts w:ascii="Times New Roman" w:hAnsi="Times New Roman" w:cs="Times New Roman" w:eastAsia="Times New Roman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0" w:after="0" w:line="216" w:lineRule="exact"/>
        <w:ind w:right="-48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1.309265pt;margin-top:9.607311pt;width:3.736533pt;height:12.5pt;mso-position-horizontal-relative:page;mso-position-vertical-relative:paragraph;z-index:-2156" type="#_x0000_t202" filled="f" stroked="f">
            <v:textbox inset="0,0,0,0">
              <w:txbxContent>
                <w:p>
                  <w:pPr>
                    <w:spacing w:before="0" w:after="0" w:line="250" w:lineRule="exact"/>
                    <w:ind w:right="-78"/>
                    <w:jc w:val="left"/>
                    <w:rPr>
                      <w:rFonts w:ascii="Arial" w:hAnsi="Arial" w:cs="Arial" w:eastAsia="Arial"/>
                      <w:sz w:val="25"/>
                      <w:szCs w:val="25"/>
                    </w:rPr>
                  </w:pPr>
                  <w:rPr/>
                  <w:r>
                    <w:rPr>
                      <w:rFonts w:ascii="Arial" w:hAnsi="Arial" w:cs="Arial" w:eastAsia="Arial"/>
                      <w:sz w:val="25"/>
                      <w:szCs w:val="25"/>
                      <w:color w:val="6B777B"/>
                      <w:w w:val="64"/>
                    </w:rPr>
                    <w:t>"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color w:val="6B777B"/>
                      <w:spacing w:val="-21"/>
                      <w:w w:val="64"/>
                    </w:rPr>
                    <w:t>'</w:t>
                  </w:r>
                  <w:r>
                    <w:rPr>
                      <w:rFonts w:ascii="Arial" w:hAnsi="Arial" w:cs="Arial" w:eastAsia="Arial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6B777B"/>
          <w:spacing w:val="0"/>
          <w:w w:val="103"/>
          <w:i/>
          <w:position w:val="1"/>
        </w:rPr>
        <w:t>8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56" w:after="0" w:line="107" w:lineRule="exact"/>
        <w:ind w:left="29"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6B777B"/>
          <w:spacing w:val="-5"/>
          <w:w w:val="100"/>
          <w:position w:val="-1"/>
        </w:rPr>
        <w:t>Q</w:t>
      </w:r>
      <w:r>
        <w:rPr>
          <w:rFonts w:ascii="Arial" w:hAnsi="Arial" w:cs="Arial" w:eastAsia="Arial"/>
          <w:sz w:val="10"/>
          <w:szCs w:val="10"/>
          <w:color w:val="6B777B"/>
          <w:spacing w:val="0"/>
          <w:w w:val="100"/>
          <w:position w:val="-1"/>
        </w:rPr>
        <w:t>..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67" w:lineRule="exact"/>
        <w:ind w:left="29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6B777B"/>
          <w:spacing w:val="0"/>
          <w:w w:val="69"/>
          <w:position w:val="-1"/>
        </w:rPr>
        <w:t>&lt;1l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06" w:lineRule="exact"/>
        <w:ind w:left="33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color w:val="6B777B"/>
          <w:spacing w:val="0"/>
          <w:w w:val="83"/>
        </w:rPr>
        <w:t>t::</w:t>
      </w:r>
      <w:r>
        <w:rPr>
          <w:rFonts w:ascii="Times New Roman" w:hAnsi="Times New Roman" w:cs="Times New Roman" w:eastAsia="Times New Roman"/>
          <w:sz w:val="12"/>
          <w:szCs w:val="12"/>
          <w:color w:val="000000"/>
          <w:spacing w:val="0"/>
          <w:w w:val="100"/>
        </w:rPr>
      </w:r>
    </w:p>
    <w:p>
      <w:pPr>
        <w:spacing w:before="0" w:after="0" w:line="96" w:lineRule="exact"/>
        <w:ind w:left="4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6B777B"/>
          <w:spacing w:val="0"/>
          <w:w w:val="70"/>
          <w:position w:val="-1"/>
        </w:rPr>
        <w:t>&gt;::J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239" w:lineRule="exact"/>
        <w:ind w:left="29" w:right="-74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6B777B"/>
          <w:spacing w:val="0"/>
          <w:w w:val="100"/>
        </w:rPr>
        <w:t>§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0" w:after="0" w:line="91" w:lineRule="exact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6B777B"/>
          <w:spacing w:val="0"/>
          <w:w w:val="169"/>
          <w:position w:val="-1"/>
        </w:rPr>
        <w:t>'0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82" w:lineRule="exact"/>
        <w:ind w:left="29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6B777B"/>
          <w:spacing w:val="0"/>
          <w:w w:val="177"/>
          <w:position w:val="-1"/>
        </w:rPr>
        <w:t>0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82" w:lineRule="exact"/>
        <w:ind w:left="29" w:right="-55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6B777B"/>
          <w:spacing w:val="0"/>
          <w:w w:val="100"/>
          <w:position w:val="-1"/>
        </w:rPr>
        <w:t>Q..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84" w:lineRule="exact"/>
        <w:ind w:left="29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color w:val="6B777B"/>
          <w:spacing w:val="0"/>
          <w:w w:val="177"/>
        </w:rPr>
        <w:t>0</w:t>
      </w:r>
      <w:r>
        <w:rPr>
          <w:rFonts w:ascii="Arial" w:hAnsi="Arial" w:cs="Arial" w:eastAsia="Arial"/>
          <w:sz w:val="10"/>
          <w:szCs w:val="10"/>
          <w:color w:val="000000"/>
          <w:spacing w:val="0"/>
          <w:w w:val="100"/>
        </w:rPr>
      </w:r>
    </w:p>
    <w:p>
      <w:pPr>
        <w:spacing w:before="0" w:after="0" w:line="74" w:lineRule="exact"/>
        <w:ind w:left="33"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color w:val="6B777B"/>
          <w:spacing w:val="0"/>
          <w:w w:val="83"/>
        </w:rPr>
        <w:t>C\l</w:t>
      </w:r>
      <w:r>
        <w:rPr>
          <w:rFonts w:ascii="Times New Roman" w:hAnsi="Times New Roman" w:cs="Times New Roman" w:eastAsia="Times New Roman"/>
          <w:sz w:val="8"/>
          <w:szCs w:val="8"/>
          <w:color w:val="000000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26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44"/>
          <w:szCs w:val="44"/>
          <w:color w:val="6B777B"/>
          <w:spacing w:val="0"/>
          <w:w w:val="45"/>
          <w:position w:val="-28"/>
        </w:rPr>
        <w:t>.</w:t>
      </w:r>
      <w:r>
        <w:rPr>
          <w:rFonts w:ascii="Arial" w:hAnsi="Arial" w:cs="Arial" w:eastAsia="Arial"/>
          <w:sz w:val="44"/>
          <w:szCs w:val="44"/>
          <w:color w:val="6B777B"/>
          <w:spacing w:val="49"/>
          <w:w w:val="45"/>
          <w:position w:val="-28"/>
        </w:rPr>
        <w:t> </w:t>
      </w:r>
      <w:r>
        <w:rPr>
          <w:rFonts w:ascii="Arial" w:hAnsi="Arial" w:cs="Arial" w:eastAsia="Arial"/>
          <w:sz w:val="41"/>
          <w:szCs w:val="41"/>
          <w:color w:val="6B777B"/>
          <w:spacing w:val="-13"/>
          <w:w w:val="54"/>
          <w:position w:val="-23"/>
        </w:rPr>
        <w:t>·</w:t>
      </w:r>
      <w:r>
        <w:rPr>
          <w:rFonts w:ascii="Arial" w:hAnsi="Arial" w:cs="Arial" w:eastAsia="Arial"/>
          <w:sz w:val="47"/>
          <w:szCs w:val="47"/>
          <w:color w:val="6B777B"/>
          <w:spacing w:val="-98"/>
          <w:w w:val="37"/>
          <w:position w:val="-17"/>
        </w:rPr>
        <w:t>·</w:t>
      </w:r>
      <w:r>
        <w:rPr>
          <w:rFonts w:ascii="Times New Roman" w:hAnsi="Times New Roman" w:cs="Times New Roman" w:eastAsia="Times New Roman"/>
          <w:sz w:val="9"/>
          <w:szCs w:val="9"/>
          <w:color w:val="6B777B"/>
          <w:spacing w:val="0"/>
          <w:w w:val="79"/>
          <w:position w:val="0"/>
        </w:rPr>
        <w:t>&amp;o'o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2" w:lineRule="exact"/>
        <w:ind w:left="160" w:right="-93"/>
        <w:jc w:val="lef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color w:val="6B777B"/>
          <w:w w:val="45"/>
          <w:position w:val="-3"/>
        </w:rPr>
        <w:t>"'</w:t>
      </w:r>
      <w:r>
        <w:rPr>
          <w:rFonts w:ascii="Times New Roman" w:hAnsi="Times New Roman" w:cs="Times New Roman" w:eastAsia="Times New Roman"/>
          <w:sz w:val="35"/>
          <w:szCs w:val="35"/>
          <w:color w:val="6B777B"/>
          <w:spacing w:val="-48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color w:val="6B777B"/>
          <w:spacing w:val="0"/>
          <w:w w:val="45"/>
          <w:position w:val="-3"/>
        </w:rPr>
        <w:t>0</w:t>
      </w:r>
      <w:r>
        <w:rPr>
          <w:rFonts w:ascii="Times New Roman" w:hAnsi="Times New Roman" w:cs="Times New Roman" w:eastAsia="Times New Roman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120" w:lineRule="exact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color w:val="6B777B"/>
          <w:spacing w:val="0"/>
          <w:w w:val="70"/>
          <w:i/>
          <w:position w:val="1"/>
        </w:rPr>
        <w:t>1?'''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93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6B777B"/>
          <w:spacing w:val="-12"/>
          <w:w w:val="53"/>
          <w:position w:val="-3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6B777B"/>
          <w:spacing w:val="-31"/>
          <w:w w:val="72"/>
          <w:position w:val="-3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6B777B"/>
          <w:spacing w:val="-19"/>
          <w:w w:val="53"/>
          <w:position w:val="-3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6B777B"/>
          <w:spacing w:val="0"/>
          <w:w w:val="72"/>
          <w:position w:val="-3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88" w:lineRule="exact"/>
        <w:ind w:left="49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8"/>
          <w:szCs w:val="18"/>
          <w:color w:val="6B777B"/>
          <w:w w:val="53"/>
          <w:position w:val="3"/>
        </w:rPr>
        <w:t>"'</w:t>
      </w:r>
      <w:r>
        <w:rPr>
          <w:rFonts w:ascii="Arial" w:hAnsi="Arial" w:cs="Arial" w:eastAsia="Arial"/>
          <w:sz w:val="18"/>
          <w:szCs w:val="18"/>
          <w:color w:val="6B777B"/>
          <w:spacing w:val="-49"/>
          <w:w w:val="54"/>
          <w:position w:val="3"/>
        </w:rPr>
        <w:t>•</w:t>
      </w:r>
      <w:r>
        <w:rPr>
          <w:rFonts w:ascii="Arial" w:hAnsi="Arial" w:cs="Arial" w:eastAsia="Arial"/>
          <w:sz w:val="16"/>
          <w:szCs w:val="16"/>
          <w:color w:val="6B777B"/>
          <w:spacing w:val="0"/>
          <w:w w:val="154"/>
          <w:position w:val="-2"/>
        </w:rPr>
        <w:t>'t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0" w:after="0" w:line="141" w:lineRule="exact"/>
        <w:ind w:left="206"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color w:val="6B777B"/>
          <w:spacing w:val="0"/>
          <w:w w:val="72"/>
        </w:rPr>
        <w:t>'%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780" w:right="1680"/>
          <w:cols w:num="6" w:equalWidth="0">
            <w:col w:w="1115" w:space="2112"/>
            <w:col w:w="201" w:space="1185"/>
            <w:col w:w="152" w:space="700"/>
            <w:col w:w="372" w:space="114"/>
            <w:col w:w="372" w:space="780"/>
            <w:col w:w="235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780" w:right="1680"/>
        </w:sectPr>
      </w:pPr>
      <w:rPr/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4" w:lineRule="exact"/>
        <w:ind w:right="-20"/>
        <w:jc w:val="righ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color w:val="90A0A3"/>
          <w:spacing w:val="0"/>
          <w:w w:val="70"/>
        </w:rPr>
        <w:t>"!i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2180"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8.545090pt;margin-top:-13.911095pt;width:24.01590pt;height:57.98096pt;mso-position-horizontal-relative:page;mso-position-vertical-relative:paragraph;z-index:-2172" type="#_x0000_t202" filled="f" stroked="f">
            <v:textbox inset="0,0,0,0">
              <w:txbxContent>
                <w:p>
                  <w:pPr>
                    <w:spacing w:before="8" w:after="0" w:line="100" w:lineRule="exact"/>
                    <w:jc w:val="left"/>
                    <w:rPr>
                      <w:sz w:val="10"/>
                      <w:szCs w:val="10"/>
                    </w:rPr>
                  </w:pPr>
                  <w:rPr/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before="0" w:after="0" w:line="240" w:lineRule="auto"/>
                    <w:ind w:left="79" w:right="-20"/>
                    <w:jc w:val="left"/>
                    <w:rPr>
                      <w:rFonts w:ascii="Arial" w:hAnsi="Arial" w:cs="Arial" w:eastAsia="Arial"/>
                      <w:sz w:val="13"/>
                      <w:szCs w:val="13"/>
                    </w:rPr>
                  </w:pPr>
                  <w:rPr/>
                  <w:r>
                    <w:rPr>
                      <w:rFonts w:ascii="Arial" w:hAnsi="Arial" w:cs="Arial" w:eastAsia="Arial"/>
                      <w:sz w:val="13"/>
                      <w:szCs w:val="13"/>
                      <w:color w:val="B1B1B1"/>
                      <w:spacing w:val="0"/>
                      <w:w w:val="100"/>
                    </w:rPr>
                    <w:t>@&gt;</w:t>
                  </w:r>
                  <w:r>
                    <w:rPr>
                      <w:rFonts w:ascii="Arial" w:hAnsi="Arial" w:cs="Arial" w:eastAsia="Arial"/>
                      <w:sz w:val="13"/>
                      <w:szCs w:val="13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158.545090pt;margin-top:-13.911095pt;width:24.01590pt;height:64.554598pt;mso-position-horizontal-relative:page;mso-position-vertical-relative:paragraph;z-index:-2164" coordorigin="3171,-278" coordsize="480,1291">
            <v:group style="position:absolute;left:3171;top:-278;width:480;height:1160" coordorigin="3171,-278" coordsize="480,1160">
              <v:shape style="position:absolute;left:3171;top:-278;width:480;height:1160" coordorigin="3171,-278" coordsize="480,1160" path="m3171,-278l3651,-278,3651,881,3171,881,3171,-278e" filled="t" fillcolor="#E2E2E1" stroked="f">
                <v:path arrowok="t"/>
                <v:fill/>
              </v:shape>
            </v:group>
            <v:group style="position:absolute;left:3242;top:554;width:2;height:188" coordorigin="3242,554" coordsize="2,188">
              <v:shape style="position:absolute;left:3242;top:554;width:2;height:188" coordorigin="3242,554" coordsize="0,188" path="m3242,554l3242,743,3242,554xe" filled="t" fillcolor="#E2E2E1" stroked="f">
                <v:path arrowok="t"/>
                <v:fill/>
              </v:shape>
            </v:group>
            <v:group style="position:absolute;left:3246;top:684;width:173;height:138" coordorigin="3246,684" coordsize="173,138">
              <v:shape style="position:absolute;left:3246;top:684;width:173;height:138" coordorigin="3246,684" coordsize="173,138" path="m3246,684l3418,684,3418,822,3246,822,3246,684xe" filled="t" fillcolor="#E2E2E1" stroked="f">
                <v:path arrowok="t"/>
                <v:fill/>
              </v:shape>
            </v:group>
            <v:group style="position:absolute;left:3239;top:822;width:188;height:191" coordorigin="3239,822" coordsize="188,191">
              <v:shape style="position:absolute;left:3239;top:822;width:188;height:191" coordorigin="3239,822" coordsize="188,191" path="m3239,822l3427,822,3427,1013,3239,1013,3239,822e" filled="t" fillcolor="#E2E2E1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2.497589pt;margin-top:-4.168568pt;width:24.015901pt;height:42.5pt;mso-position-horizontal-relative:page;mso-position-vertical-relative:paragraph;z-index:-2155" type="#_x0000_t202" filled="f" stroked="f">
            <v:textbox inset="0,0,0,0">
              <w:txbxContent>
                <w:p>
                  <w:pPr>
                    <w:spacing w:before="0" w:after="0" w:line="850" w:lineRule="exact"/>
                    <w:ind w:right="-168"/>
                    <w:jc w:val="left"/>
                    <w:rPr>
                      <w:rFonts w:ascii="Arial" w:hAnsi="Arial" w:cs="Arial" w:eastAsia="Arial"/>
                      <w:sz w:val="85"/>
                      <w:szCs w:val="85"/>
                    </w:rPr>
                  </w:pPr>
                  <w:rPr/>
                  <w:r>
                    <w:rPr>
                      <w:rFonts w:ascii="Arial" w:hAnsi="Arial" w:cs="Arial" w:eastAsia="Arial"/>
                      <w:sz w:val="85"/>
                      <w:szCs w:val="85"/>
                      <w:color w:val="B1B1B1"/>
                      <w:spacing w:val="0"/>
                      <w:w w:val="203"/>
                      <w:position w:val="-1"/>
                    </w:rPr>
                    <w:t>I</w:t>
                  </w:r>
                  <w:r>
                    <w:rPr>
                      <w:rFonts w:ascii="Arial" w:hAnsi="Arial" w:cs="Arial" w:eastAsia="Arial"/>
                      <w:sz w:val="85"/>
                      <w:szCs w:val="8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2"/>
          <w:szCs w:val="22"/>
          <w:color w:val="7C878C"/>
          <w:spacing w:val="0"/>
          <w:w w:val="113"/>
        </w:rPr>
        <w:t>"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00" w:lineRule="exact"/>
        <w:ind w:right="-20"/>
        <w:jc w:val="left"/>
        <w:tabs>
          <w:tab w:pos="90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4"/>
          <w:szCs w:val="14"/>
          <w:color w:val="6B777B"/>
          <w:spacing w:val="0"/>
          <w:w w:val="51"/>
        </w:rPr>
        <w:t>g_</w:t>
      </w:r>
      <w:r>
        <w:rPr>
          <w:rFonts w:ascii="Times New Roman" w:hAnsi="Times New Roman" w:cs="Times New Roman" w:eastAsia="Times New Roman"/>
          <w:sz w:val="14"/>
          <w:szCs w:val="14"/>
          <w:color w:val="6B777B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4"/>
          <w:szCs w:val="14"/>
          <w:color w:val="6B777B"/>
          <w:spacing w:val="0"/>
          <w:w w:val="100"/>
        </w:rPr>
      </w:r>
      <w:r>
        <w:rPr>
          <w:rFonts w:ascii="Arial" w:hAnsi="Arial" w:cs="Arial" w:eastAsia="Arial"/>
          <w:sz w:val="19"/>
          <w:szCs w:val="19"/>
          <w:color w:val="90A0A3"/>
          <w:spacing w:val="0"/>
          <w:w w:val="115"/>
          <w:position w:val="-2"/>
        </w:rPr>
        <w:t>"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0" w:after="0" w:line="134" w:lineRule="exact"/>
        <w:ind w:left="128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color w:val="B1B1B1"/>
          <w:spacing w:val="0"/>
          <w:w w:val="137"/>
          <w:position w:val="-1"/>
        </w:rPr>
        <w:t>©</w:t>
      </w:r>
      <w:r>
        <w:rPr>
          <w:rFonts w:ascii="Arial" w:hAnsi="Arial" w:cs="Arial" w:eastAsia="Arial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22" w:lineRule="exact"/>
        <w:ind w:left="128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B1B1B1"/>
          <w:spacing w:val="0"/>
          <w:w w:val="102"/>
          <w:position w:val="1"/>
        </w:rPr>
        <w:t>C=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780" w:right="1680"/>
          <w:cols w:num="2" w:equalWidth="0">
            <w:col w:w="455" w:space="1883"/>
            <w:col w:w="7122"/>
          </w:cols>
        </w:sectPr>
      </w:pPr>
      <w:rPr/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41.965714pt;margin-top:33.737122pt;width:552.137146pt;height:92.865217pt;mso-position-horizontal-relative:page;mso-position-vertical-relative:page;z-index:-2171" coordorigin="839,675" coordsize="11043,1857">
            <v:shape style="position:absolute;left:839;top:675;width:11043;height:1333" type="#_x0000_t75">
              <v:imagedata r:id="rId133" o:title=""/>
            </v:shape>
            <v:group style="position:absolute;left:6191;top:798;width:2;height:95" coordorigin="6191,798" coordsize="2,95">
              <v:shape style="position:absolute;left:6191;top:798;width:2;height:95" coordorigin="6191,798" coordsize="0,95" path="m6191,893l6191,798e" filled="f" stroked="t" strokeweight=".205693pt" strokecolor="#000000">
                <v:path arrowok="t"/>
              </v:shape>
            </v:group>
            <v:group style="position:absolute;left:6158;top:921;width:2;height:78" coordorigin="6158,921" coordsize="2,78">
              <v:shape style="position:absolute;left:6158;top:921;width:2;height:78" coordorigin="6158,921" coordsize="0,78" path="m6158,1000l6158,921e" filled="f" stroked="t" strokeweight=".411386pt" strokecolor="#C8CCCC">
                <v:path arrowok="t"/>
              </v:shape>
            </v:group>
            <v:group style="position:absolute;left:6210;top:1033;width:2;height:136" coordorigin="6210,1033" coordsize="2,136">
              <v:shape style="position:absolute;left:6210;top:1033;width:2;height:136" coordorigin="6210,1033" coordsize="0,136" path="m6210,1168l6210,1033e" filled="f" stroked="t" strokeweight=".617079pt" strokecolor="#87A0A8">
                <v:path arrowok="t"/>
              </v:shape>
            </v:group>
            <v:group style="position:absolute;left:6191;top:1111;width:2;height:74" coordorigin="6191,1111" coordsize="2,74">
              <v:shape style="position:absolute;left:6191;top:1111;width:2;height:74" coordorigin="6191,1111" coordsize="0,74" path="m6191,1185l6191,1111e" filled="f" stroked="t" strokeweight=".205693pt" strokecolor="#97AFB8">
                <v:path arrowok="t"/>
              </v:shape>
            </v:group>
            <v:group style="position:absolute;left:3842;top:1329;width:1156;height:2" coordorigin="3842,1329" coordsize="1156,2">
              <v:shape style="position:absolute;left:3842;top:1329;width:1156;height:2" coordorigin="3842,1329" coordsize="1156,0" path="m3842,1329l4998,1329e" filled="f" stroked="t" strokeweight=".205693pt" strokecolor="#A3A8AC">
                <v:path arrowok="t"/>
              </v:shape>
            </v:group>
            <v:group style="position:absolute;left:6163;top:1164;width:2;height:366" coordorigin="6163,1164" coordsize="2,366">
              <v:shape style="position:absolute;left:6163;top:1164;width:2;height:366" coordorigin="6163,1164" coordsize="0,366" path="m6163,1530l6163,1164e" filled="f" stroked="t" strokeweight=".411386pt" strokecolor="#C8C8C8">
                <v:path arrowok="t"/>
              </v:shape>
            </v:group>
            <v:group style="position:absolute;left:1571;top:1300;width:2;height:292" coordorigin="1571,1300" coordsize="2,292">
              <v:shape style="position:absolute;left:1571;top:1300;width:2;height:292" coordorigin="1571,1300" coordsize="0,292" path="m1571,1592l1571,1300e" filled="f" stroked="t" strokeweight="3.90817pt" strokecolor="#3B3838">
                <v:path arrowok="t"/>
              </v:shape>
            </v:group>
            <v:group style="position:absolute;left:1571;top:1707;width:2;height:679" coordorigin="1571,1707" coordsize="2,679">
              <v:shape style="position:absolute;left:1571;top:1707;width:2;height:679" coordorigin="1571,1707" coordsize="0,679" path="m1571,2386l1571,1707e" filled="f" stroked="t" strokeweight="4.113863pt" strokecolor="#5B575B">
                <v:path arrowok="t"/>
              </v:shape>
            </v:group>
            <v:group style="position:absolute;left:1798;top:1646;width:2;height:415" coordorigin="1798,1646" coordsize="2,415">
              <v:shape style="position:absolute;left:1798;top:1646;width:2;height:415" coordorigin="1798,1646" coordsize="0,415" path="m1798,2061l1798,1646e" filled="f" stroked="t" strokeweight="1.028466pt" strokecolor="#979CA0">
                <v:path arrowok="t"/>
              </v:shape>
            </v:group>
            <v:group style="position:absolute;left:1790;top:2061;width:1563;height:2" coordorigin="1790,2061" coordsize="1563,2">
              <v:shape style="position:absolute;left:1790;top:2061;width:1563;height:2" coordorigin="1790,2061" coordsize="1563,0" path="m1790,2061l3353,2061e" filled="f" stroked="t" strokeweight="1.439852pt" strokecolor="#CFD4D4">
                <v:path arrowok="t"/>
              </v:shape>
            </v:group>
            <v:group style="position:absolute;left:3324;top:2069;width:378;height:2" coordorigin="3324,2069" coordsize="378,2">
              <v:shape style="position:absolute;left:3324;top:2069;width:378;height:2" coordorigin="3324,2069" coordsize="378,0" path="m3324,2069l3702,2069e" filled="f" stroked="t" strokeweight=".617079pt" strokecolor="#B3AFB3">
                <v:path arrowok="t"/>
              </v:shape>
            </v:group>
            <v:group style="position:absolute;left:8195;top:2032;width:2;height:403" coordorigin="8195,2032" coordsize="2,403">
              <v:shape style="position:absolute;left:8195;top:2032;width:2;height:403" coordorigin="8195,2032" coordsize="0,403" path="m8195,2435l8195,2032e" filled="f" stroked="t" strokeweight="1.439852pt" strokecolor="#808787">
                <v:path arrowok="t"/>
              </v:shape>
            </v:group>
            <v:group style="position:absolute;left:1549;top:2345;width:2;height:165" coordorigin="1549,2345" coordsize="2,165">
              <v:shape style="position:absolute;left:1549;top:2345;width:2;height:165" coordorigin="1549,2345" coordsize="0,165" path="m1549,2509l1549,2345e" filled="f" stroked="t" strokeweight="2.262625pt" strokecolor="#A8ACAC">
                <v:path arrowok="t"/>
              </v:shape>
            </v:group>
            <v:group style="position:absolute;left:8158;top:2370;width:2;height:144" coordorigin="8158,2370" coordsize="2,144">
              <v:shape style="position:absolute;left:8158;top:2370;width:2;height:144" coordorigin="8158,2370" coordsize="0,144" path="m8158,2514l8158,2370e" filled="f" stroked="t" strokeweight=".617079pt" strokecolor="#B86764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93.527588pt;margin-top:209.186935pt;width:.1pt;height:39.081139pt;mso-position-horizontal-relative:page;mso-position-vertical-relative:page;z-index:-2170" coordorigin="11871,4184" coordsize="2,782">
            <v:shape style="position:absolute;left:11871;top:4184;width:2;height:782" coordorigin="11871,4184" coordsize="0,782" path="m11871,4965l11871,4184e" filled="f" stroked="t" strokeweight="1.851238pt" strokecolor="#A8ACA8">
              <v:path arrowok="t"/>
            </v:shape>
          </v:group>
          <w10:wrap type="none"/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2" w:after="0" w:line="240" w:lineRule="auto"/>
        <w:ind w:left="104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color w:val="231F1F"/>
          <w:spacing w:val="0"/>
          <w:w w:val="100"/>
        </w:rPr>
        <w:t>12</w:t>
      </w:r>
      <w:r>
        <w:rPr>
          <w:rFonts w:ascii="Times New Roman" w:hAnsi="Times New Roman" w:cs="Times New Roman" w:eastAsia="Times New Roman"/>
          <w:sz w:val="14"/>
          <w:szCs w:val="14"/>
          <w:color w:val="231F1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231F1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color w:val="231F1F"/>
          <w:spacing w:val="0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7"/>
          <w:szCs w:val="7"/>
          <w:color w:val="231F1F"/>
          <w:spacing w:val="0"/>
          <w:w w:val="100"/>
          <w:b/>
          <w:bCs/>
        </w:rPr>
        <w:t>     </w:t>
      </w:r>
      <w:r>
        <w:rPr>
          <w:rFonts w:ascii="Times New Roman" w:hAnsi="Times New Roman" w:cs="Times New Roman" w:eastAsia="Times New Roman"/>
          <w:sz w:val="7"/>
          <w:szCs w:val="7"/>
          <w:color w:val="231F1F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10"/>
          <w:szCs w:val="10"/>
          <w:color w:val="231F1F"/>
          <w:spacing w:val="0"/>
          <w:w w:val="119"/>
        </w:rPr>
        <w:t>Co6biTIHI</w:t>
      </w:r>
      <w:r>
        <w:rPr>
          <w:rFonts w:ascii="Arial" w:hAnsi="Arial" w:cs="Arial" w:eastAsia="Arial"/>
          <w:sz w:val="10"/>
          <w:szCs w:val="10"/>
          <w:color w:val="231F1F"/>
          <w:spacing w:val="1"/>
          <w:w w:val="119"/>
        </w:rPr>
        <w:t> </w:t>
      </w:r>
      <w:r>
        <w:rPr>
          <w:rFonts w:ascii="Arial" w:hAnsi="Arial" w:cs="Arial" w:eastAsia="Arial"/>
          <w:sz w:val="9"/>
          <w:szCs w:val="9"/>
          <w:color w:val="231F1F"/>
          <w:spacing w:val="0"/>
          <w:w w:val="52"/>
        </w:rPr>
        <w:t>1-1</w:t>
      </w:r>
      <w:r>
        <w:rPr>
          <w:rFonts w:ascii="Arial" w:hAnsi="Arial" w:cs="Arial" w:eastAsia="Arial"/>
          <w:sz w:val="9"/>
          <w:szCs w:val="9"/>
          <w:color w:val="231F1F"/>
          <w:spacing w:val="0"/>
          <w:w w:val="52"/>
        </w:rPr>
        <w:t>   </w:t>
      </w:r>
      <w:r>
        <w:rPr>
          <w:rFonts w:ascii="Arial" w:hAnsi="Arial" w:cs="Arial" w:eastAsia="Arial"/>
          <w:sz w:val="9"/>
          <w:szCs w:val="9"/>
          <w:color w:val="231F1F"/>
          <w:spacing w:val="2"/>
          <w:w w:val="52"/>
        </w:rPr>
        <w:t> </w:t>
      </w:r>
      <w:r>
        <w:rPr>
          <w:rFonts w:ascii="Arial" w:hAnsi="Arial" w:cs="Arial" w:eastAsia="Arial"/>
          <w:sz w:val="10"/>
          <w:szCs w:val="10"/>
          <w:color w:val="231F1F"/>
          <w:spacing w:val="0"/>
          <w:w w:val="106"/>
        </w:rPr>
        <w:t>Pa3MbiWJieHHSJ</w:t>
      </w:r>
      <w:r>
        <w:rPr>
          <w:rFonts w:ascii="Arial" w:hAnsi="Arial" w:cs="Arial" w:eastAsia="Arial"/>
          <w:sz w:val="10"/>
          <w:szCs w:val="10"/>
          <w:color w:val="231F1F"/>
          <w:spacing w:val="0"/>
          <w:w w:val="106"/>
        </w:rPr>
        <w:t>  </w:t>
      </w:r>
      <w:r>
        <w:rPr>
          <w:rFonts w:ascii="Arial" w:hAnsi="Arial" w:cs="Arial" w:eastAsia="Arial"/>
          <w:sz w:val="10"/>
          <w:szCs w:val="10"/>
          <w:color w:val="231F1F"/>
          <w:spacing w:val="16"/>
          <w:w w:val="106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color w:val="231F1F"/>
          <w:spacing w:val="0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7"/>
          <w:szCs w:val="7"/>
          <w:color w:val="231F1F"/>
          <w:spacing w:val="0"/>
          <w:w w:val="100"/>
          <w:b/>
          <w:bCs/>
        </w:rPr>
        <w:t>     </w:t>
      </w:r>
      <w:r>
        <w:rPr>
          <w:rFonts w:ascii="Times New Roman" w:hAnsi="Times New Roman" w:cs="Times New Roman" w:eastAsia="Times New Roman"/>
          <w:sz w:val="7"/>
          <w:szCs w:val="7"/>
          <w:color w:val="231F1F"/>
          <w:spacing w:val="8"/>
          <w:w w:val="100"/>
          <w:b/>
          <w:bCs/>
        </w:rPr>
        <w:t> </w:t>
      </w:r>
      <w:r>
        <w:rPr>
          <w:rFonts w:ascii="Arial" w:hAnsi="Arial" w:cs="Arial" w:eastAsia="Arial"/>
          <w:sz w:val="10"/>
          <w:szCs w:val="10"/>
          <w:color w:val="231F1F"/>
          <w:spacing w:val="0"/>
          <w:w w:val="100"/>
        </w:rPr>
        <w:t>N2</w:t>
      </w:r>
      <w:r>
        <w:rPr>
          <w:rFonts w:ascii="Arial" w:hAnsi="Arial" w:cs="Arial" w:eastAsia="Arial"/>
          <w:sz w:val="10"/>
          <w:szCs w:val="10"/>
          <w:color w:val="231F1F"/>
          <w:spacing w:val="0"/>
          <w:w w:val="100"/>
        </w:rPr>
        <w:t> </w:t>
      </w:r>
      <w:r>
        <w:rPr>
          <w:rFonts w:ascii="Arial" w:hAnsi="Arial" w:cs="Arial" w:eastAsia="Arial"/>
          <w:sz w:val="10"/>
          <w:szCs w:val="10"/>
          <w:color w:val="231F1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231F1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14"/>
          <w:szCs w:val="14"/>
          <w:color w:val="231F1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231F1F"/>
          <w:spacing w:val="0"/>
          <w:w w:val="108"/>
        </w:rPr>
        <w:t>2022</w:t>
      </w:r>
      <w:r>
        <w:rPr>
          <w:rFonts w:ascii="Times New Roman" w:hAnsi="Times New Roman" w:cs="Times New Roman" w:eastAsia="Times New Roman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780" w:right="1680"/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footer="0" w:header="0" w:top="1080" w:bottom="280" w:left="1520" w:right="2420"/>
          <w:footerReference w:type="odd" r:id="rId134"/>
          <w:pgSz w:w="16840" w:h="11920" w:orient="landscape"/>
        </w:sectPr>
      </w:pPr>
      <w:rPr/>
    </w:p>
    <w:p>
      <w:pPr>
        <w:spacing w:before="29" w:after="0" w:line="240" w:lineRule="auto"/>
        <w:ind w:left="120" w:right="-20"/>
        <w:jc w:val="left"/>
        <w:rPr>
          <w:rFonts w:ascii="HeliosCondC" w:hAnsi="HeliosCondC" w:cs="HeliosCondC" w:eastAsia="HeliosCondC"/>
          <w:sz w:val="18"/>
          <w:szCs w:val="18"/>
        </w:rPr>
      </w:pPr>
      <w:rPr/>
      <w:r>
        <w:rPr/>
        <w:pict>
          <v:group style="position:absolute;margin-left:67.906998pt;margin-top:0pt;width:738.108pt;height:437.015pt;mso-position-horizontal-relative:page;mso-position-vertical-relative:page;z-index:-2153" coordorigin="1358,0" coordsize="14762,8740">
            <v:shape style="position:absolute;left:1361;top:0;width:14757;height:8738" type="#_x0000_t75">
              <v:imagedata r:id="rId135" o:title=""/>
            </v:shape>
            <v:group style="position:absolute;left:1361;top:0;width:14757;height:8738" coordorigin="1361,0" coordsize="14757,8738">
              <v:shape style="position:absolute;left:1361;top:0;width:14757;height:8738" coordorigin="1361,0" coordsize="14757,8738" path="m1361,11030l1361,19768,16118,19768,16118,11030e" filled="f" stroked="t" strokeweight=".25pt" strokecolor="#231F2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67.748001pt;margin-top:456.845001pt;width:259.087pt;height:95.911pt;mso-position-horizontal-relative:page;mso-position-vertical-relative:page;z-index:-2152" coordorigin="1355,9137" coordsize="5182,1918">
            <v:group style="position:absolute;left:1637;top:9631;width:252;height:2" coordorigin="1637,9631" coordsize="252,2">
              <v:shape style="position:absolute;left:1637;top:9631;width:252;height:2" coordorigin="1637,9631" coordsize="252,0" path="m1889,9631l1637,9631e" filled="f" stroked="t" strokeweight="3.627pt" strokecolor="#B78CA5">
                <v:path arrowok="t"/>
              </v:shape>
            </v:group>
            <v:group style="position:absolute;left:1637;top:10122;width:252;height:2" coordorigin="1637,10122" coordsize="252,2">
              <v:shape style="position:absolute;left:1637;top:10122;width:252;height:2" coordorigin="1637,10122" coordsize="252,0" path="m1889,10122l1637,10122e" filled="f" stroked="t" strokeweight="3.627pt" strokecolor="#231F20">
                <v:path arrowok="t"/>
              </v:shape>
            </v:group>
            <v:group style="position:absolute;left:4081;top:10015;width:252;height:193" coordorigin="4081,10015" coordsize="252,193">
              <v:shape style="position:absolute;left:4081;top:10015;width:252;height:193" coordorigin="4081,10015" coordsize="252,193" path="m4081,10208l4081,10015,4333,10015,4333,10208,4081,10208e" filled="t" fillcolor="#ED1A39" stroked="f">
                <v:path arrowok="t"/>
                <v:fill/>
              </v:shape>
            </v:group>
            <v:group style="position:absolute;left:4083;top:10489;width:252;height:193" coordorigin="4083,10489" coordsize="252,193">
              <v:shape style="position:absolute;left:4083;top:10489;width:252;height:193" coordorigin="4083,10489" coordsize="252,193" path="m4083,10682l4083,10489,4335,10489,4335,10682,4083,10682e" filled="t" fillcolor="#B11F8C" stroked="f">
                <v:path arrowok="t"/>
                <v:fill/>
              </v:shape>
            </v:group>
            <v:group style="position:absolute;left:4083;top:9539;width:252;height:193" coordorigin="4083,9539" coordsize="252,193">
              <v:shape style="position:absolute;left:4083;top:9539;width:252;height:193" coordorigin="4083,9539" coordsize="252,193" path="m4083,9732l4083,9539,4335,9539,4335,9732,4083,9732e" filled="t" fillcolor="#205228" stroked="f">
                <v:path arrowok="t"/>
                <v:fill/>
              </v:shape>
            </v:group>
            <v:group style="position:absolute;left:1357;top:9139;width:5177;height:1913" coordorigin="1357,9139" coordsize="5177,1913">
              <v:shape style="position:absolute;left:1357;top:9139;width:5177;height:1913" coordorigin="1357,9139" coordsize="5177,1913" path="m1357,11053l1357,9139,6534,9139,6534,11053,1357,11053xe" filled="f" stroked="t" strokeweight=".25pt" strokecolor="#231F20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.256855pt;margin-top:409.183289pt;width:9.0pt;height:143.953006pt;mso-position-horizontal-relative:page;mso-position-vertical-relative:page;z-index:-2151" type="#_x0000_t202" filled="f" stroked="f">
            <v:textbox inset="0,0,0,0" style="layout-flow:vertical">
              <w:txbxContent>
                <w:p>
                  <w:pPr>
                    <w:spacing w:before="0" w:after="0" w:line="169" w:lineRule="exact"/>
                    <w:ind w:left="20" w:right="-41"/>
                    <w:jc w:val="left"/>
                    <w:rPr>
                      <w:rFonts w:ascii="PT Sans" w:hAnsi="PT Sans" w:cs="PT Sans" w:eastAsia="PT Sans"/>
                      <w:sz w:val="14"/>
                      <w:szCs w:val="14"/>
                    </w:rPr>
                  </w:pPr>
                  <w:rPr/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0"/>
                      <w:w w:val="100"/>
                    </w:rPr>
                    <w:t>№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7"/>
                      <w:w w:val="100"/>
                    </w:rPr>
                    <w:t> 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0"/>
                      <w:w w:val="100"/>
                    </w:rPr>
                    <w:t>2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7"/>
                      <w:w w:val="100"/>
                    </w:rPr>
                    <w:t> 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4"/>
                      <w:w w:val="100"/>
                    </w:rPr>
                    <w:t>202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0"/>
                      <w:w w:val="100"/>
                    </w:rPr>
                    <w:t>2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0"/>
                      <w:w w:val="100"/>
                    </w:rPr>
                    <w:t> 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11"/>
                      <w:w w:val="100"/>
                    </w:rPr>
                    <w:t> 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0"/>
                      <w:w w:val="100"/>
                    </w:rPr>
                    <w:t>•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0"/>
                      <w:w w:val="100"/>
                    </w:rPr>
                    <w:t> 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11"/>
                      <w:w w:val="100"/>
                    </w:rPr>
                    <w:t> 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-1"/>
                      <w:w w:val="100"/>
                    </w:rPr>
                    <w:t>С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4"/>
                      <w:w w:val="100"/>
                    </w:rPr>
                    <w:t>обыти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0"/>
                      <w:w w:val="100"/>
                    </w:rPr>
                    <w:t>я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7"/>
                      <w:w w:val="100"/>
                    </w:rPr>
                    <w:t> 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0"/>
                      <w:w w:val="100"/>
                    </w:rPr>
                    <w:t>и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7"/>
                      <w:w w:val="100"/>
                    </w:rPr>
                    <w:t> 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-1"/>
                      <w:w w:val="100"/>
                    </w:rPr>
                    <w:t>Р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4"/>
                      <w:w w:val="100"/>
                    </w:rPr>
                    <w:t>азмышлени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0"/>
                      <w:w w:val="100"/>
                    </w:rPr>
                    <w:t>я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0"/>
                      <w:w w:val="100"/>
                    </w:rPr>
                    <w:t> 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11"/>
                      <w:w w:val="100"/>
                    </w:rPr>
                    <w:t> 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0"/>
                      <w:w w:val="100"/>
                    </w:rPr>
                    <w:t>•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0"/>
                      <w:w w:val="100"/>
                    </w:rPr>
                    <w:t> 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11"/>
                      <w:w w:val="100"/>
                    </w:rPr>
                    <w:t> 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231F20"/>
                      <w:spacing w:val="4"/>
                      <w:w w:val="100"/>
                    </w:rPr>
                    <w:t>13</w:t>
                  </w:r>
                  <w:r>
                    <w:rPr>
                      <w:rFonts w:ascii="PT Sans" w:hAnsi="PT Sans" w:cs="PT Sans" w:eastAsia="PT Sans"/>
                      <w:sz w:val="14"/>
                      <w:szCs w:val="1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HeliosCondC" w:hAnsi="HeliosCondC" w:cs="HeliosCondC" w:eastAsia="HeliosCondC"/>
          <w:sz w:val="18"/>
          <w:szCs w:val="18"/>
          <w:color w:val="231F20"/>
          <w:spacing w:val="-2"/>
          <w:w w:val="100"/>
          <w:b/>
          <w:bCs/>
        </w:rPr>
        <w:t>У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5"/>
          <w:w w:val="100"/>
          <w:b/>
          <w:bCs/>
        </w:rPr>
        <w:t>с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2"/>
          <w:w w:val="100"/>
          <w:b/>
          <w:bCs/>
        </w:rPr>
        <w:t>ловн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3"/>
          <w:w w:val="100"/>
          <w:b/>
          <w:bCs/>
        </w:rPr>
        <w:t>ы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0"/>
          <w:w w:val="100"/>
          <w:b/>
          <w:bCs/>
        </w:rPr>
        <w:t>е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0"/>
          <w:w w:val="100"/>
          <w:b/>
          <w:bCs/>
        </w:rPr>
        <w:t> 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2"/>
          <w:w w:val="100"/>
          <w:b/>
          <w:bCs/>
        </w:rPr>
        <w:t>об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3"/>
          <w:w w:val="100"/>
          <w:b/>
          <w:bCs/>
        </w:rPr>
        <w:t>о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2"/>
          <w:w w:val="100"/>
          <w:b/>
          <w:bCs/>
        </w:rPr>
        <w:t>з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2"/>
          <w:w w:val="100"/>
          <w:b/>
          <w:bCs/>
        </w:rPr>
        <w:t>н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2"/>
          <w:w w:val="100"/>
          <w:b/>
          <w:bCs/>
        </w:rPr>
        <w:t>ачен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3"/>
          <w:w w:val="100"/>
          <w:b/>
          <w:bCs/>
        </w:rPr>
        <w:t>и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3"/>
          <w:w w:val="100"/>
          <w:b/>
          <w:bCs/>
        </w:rPr>
        <w:t>я</w:t>
      </w:r>
      <w:r>
        <w:rPr>
          <w:rFonts w:ascii="HeliosCondC" w:hAnsi="HeliosCondC" w:cs="HeliosCondC" w:eastAsia="HeliosCondC"/>
          <w:sz w:val="18"/>
          <w:szCs w:val="18"/>
          <w:color w:val="231F20"/>
          <w:spacing w:val="0"/>
          <w:w w:val="100"/>
          <w:b/>
          <w:bCs/>
        </w:rPr>
        <w:t>:</w:t>
      </w:r>
      <w:r>
        <w:rPr>
          <w:rFonts w:ascii="HeliosCondC" w:hAnsi="HeliosCondC" w:cs="HeliosCondC" w:eastAsia="HeliosCondC"/>
          <w:sz w:val="18"/>
          <w:szCs w:val="18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80" w:lineRule="exact"/>
        <w:ind w:left="569" w:right="28" w:firstLine="-113"/>
        <w:jc w:val="left"/>
        <w:rPr>
          <w:rFonts w:ascii="Helios" w:hAnsi="Helios" w:cs="Helios" w:eastAsia="Helios"/>
          <w:sz w:val="16"/>
          <w:szCs w:val="16"/>
        </w:rPr>
      </w:pPr>
      <w:rPr/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•</w:t>
      </w:r>
      <w:r>
        <w:rPr>
          <w:rFonts w:ascii="Helios" w:hAnsi="Helios" w:cs="Helios" w:eastAsia="Helios"/>
          <w:sz w:val="16"/>
          <w:szCs w:val="16"/>
          <w:color w:val="231F20"/>
          <w:spacing w:val="32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ни</w:t>
      </w:r>
      <w:r>
        <w:rPr>
          <w:rFonts w:ascii="Helios" w:hAnsi="Helios" w:cs="Helios" w:eastAsia="Helios"/>
          <w:sz w:val="16"/>
          <w:szCs w:val="16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6"/>
          <w:szCs w:val="16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ни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6"/>
          <w:szCs w:val="16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6"/>
          <w:szCs w:val="16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6"/>
          <w:szCs w:val="16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6"/>
          <w:szCs w:val="16"/>
          <w:color w:val="000000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80" w:lineRule="exact"/>
        <w:ind w:left="569" w:right="-48" w:firstLine="-113"/>
        <w:jc w:val="left"/>
        <w:rPr>
          <w:rFonts w:ascii="Helios" w:hAnsi="Helios" w:cs="Helios" w:eastAsia="Helios"/>
          <w:sz w:val="16"/>
          <w:szCs w:val="16"/>
        </w:rPr>
      </w:pPr>
      <w:rPr/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•</w:t>
      </w:r>
      <w:r>
        <w:rPr>
          <w:rFonts w:ascii="Helios" w:hAnsi="Helios" w:cs="Helios" w:eastAsia="Helios"/>
          <w:sz w:val="16"/>
          <w:szCs w:val="16"/>
          <w:color w:val="231F20"/>
          <w:spacing w:val="32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ни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6"/>
          <w:szCs w:val="16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ни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6"/>
          <w:szCs w:val="16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6"/>
          <w:szCs w:val="16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зби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6"/>
          <w:szCs w:val="16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6"/>
          <w:szCs w:val="16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6"/>
          <w:szCs w:val="16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94" w:lineRule="auto"/>
        <w:ind w:left="569" w:right="24" w:firstLine="-453"/>
        <w:jc w:val="left"/>
        <w:rPr>
          <w:rFonts w:ascii="Helios" w:hAnsi="Helios" w:cs="Helios" w:eastAsia="Helios"/>
          <w:sz w:val="16"/>
          <w:szCs w:val="16"/>
        </w:rPr>
      </w:pPr>
      <w:rPr/>
      <w:r>
        <w:rPr>
          <w:rFonts w:ascii="Helios" w:hAnsi="Helios" w:cs="Helios" w:eastAsia="Helios"/>
          <w:sz w:val="22"/>
          <w:szCs w:val="22"/>
          <w:color w:val="231F20"/>
          <w:spacing w:val="0"/>
          <w:w w:val="100"/>
          <w:position w:val="-3"/>
        </w:rPr>
        <w:t>25</w:t>
      </w:r>
      <w:r>
        <w:rPr>
          <w:rFonts w:ascii="Helios" w:hAnsi="Helios" w:cs="Helios" w:eastAsia="Helios"/>
          <w:sz w:val="22"/>
          <w:szCs w:val="22"/>
          <w:color w:val="231F20"/>
          <w:spacing w:val="0"/>
          <w:w w:val="100"/>
          <w:position w:val="-3"/>
        </w:rPr>
        <w:t> </w:t>
      </w:r>
      <w:r>
        <w:rPr>
          <w:rFonts w:ascii="Helios" w:hAnsi="Helios" w:cs="Helios" w:eastAsia="Helios"/>
          <w:sz w:val="22"/>
          <w:szCs w:val="22"/>
          <w:color w:val="231F20"/>
          <w:spacing w:val="22"/>
          <w:w w:val="100"/>
          <w:position w:val="-3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  <w:position w:val="0"/>
        </w:rPr>
        <w:t>•</w:t>
      </w:r>
      <w:r>
        <w:rPr>
          <w:rFonts w:ascii="Helios" w:hAnsi="Helios" w:cs="Helios" w:eastAsia="Helios"/>
          <w:sz w:val="16"/>
          <w:szCs w:val="16"/>
          <w:color w:val="231F20"/>
          <w:spacing w:val="32"/>
          <w:w w:val="100"/>
          <w:position w:val="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  <w:position w:val="0"/>
        </w:rPr>
        <w:t>номе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  <w:position w:val="0"/>
        </w:rPr>
        <w:t>р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  <w:position w:val="0"/>
        </w:rPr>
        <w:t>а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  <w:position w:val="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  <w:position w:val="0"/>
        </w:rPr>
        <w:t>м</w:t>
      </w:r>
      <w:r>
        <w:rPr>
          <w:rFonts w:ascii="Helios" w:hAnsi="Helios" w:cs="Helios" w:eastAsia="Helios"/>
          <w:sz w:val="16"/>
          <w:szCs w:val="16"/>
          <w:color w:val="231F20"/>
          <w:spacing w:val="6"/>
          <w:w w:val="100"/>
          <w:position w:val="0"/>
        </w:rPr>
        <w:t>у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  <w:position w:val="0"/>
        </w:rPr>
        <w:t>н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  <w:position w:val="0"/>
        </w:rPr>
        <w:t>и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  <w:position w:val="0"/>
        </w:rPr>
        <w:t>ц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  <w:position w:val="0"/>
        </w:rPr>
        <w:t>и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  <w:position w:val="0"/>
        </w:rPr>
        <w:t>п</w:t>
      </w:r>
      <w:r>
        <w:rPr>
          <w:rFonts w:ascii="Helios" w:hAnsi="Helios" w:cs="Helios" w:eastAsia="Helios"/>
          <w:sz w:val="16"/>
          <w:szCs w:val="16"/>
          <w:color w:val="231F20"/>
          <w:spacing w:val="9"/>
          <w:w w:val="100"/>
          <w:position w:val="0"/>
        </w:rPr>
        <w:t>а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  <w:position w:val="0"/>
        </w:rPr>
        <w:t>л</w:t>
      </w:r>
      <w:r>
        <w:rPr>
          <w:rFonts w:ascii="Helios" w:hAnsi="Helios" w:cs="Helios" w:eastAsia="Helios"/>
          <w:sz w:val="16"/>
          <w:szCs w:val="16"/>
          <w:color w:val="231F20"/>
          <w:spacing w:val="2"/>
          <w:w w:val="100"/>
          <w:position w:val="0"/>
        </w:rPr>
        <w:t>ь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  <w:position w:val="0"/>
        </w:rPr>
        <w:t>н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  <w:position w:val="0"/>
        </w:rPr>
        <w:t>ы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  <w:position w:val="0"/>
        </w:rPr>
        <w:t>х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  <w:position w:val="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  <w:position w:val="0"/>
        </w:rPr>
        <w:t>и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  <w:position w:val="0"/>
        </w:rPr>
        <w:t>зби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  <w:position w:val="0"/>
        </w:rPr>
        <w:t>р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  <w:position w:val="0"/>
        </w:rPr>
        <w:t>а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  <w:position w:val="0"/>
        </w:rPr>
        <w:t>т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  <w:position w:val="0"/>
        </w:rPr>
        <w:t>е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  <w:position w:val="0"/>
        </w:rPr>
        <w:t>л</w:t>
      </w:r>
      <w:r>
        <w:rPr>
          <w:rFonts w:ascii="Helios" w:hAnsi="Helios" w:cs="Helios" w:eastAsia="Helios"/>
          <w:sz w:val="16"/>
          <w:szCs w:val="16"/>
          <w:color w:val="231F20"/>
          <w:spacing w:val="2"/>
          <w:w w:val="100"/>
          <w:position w:val="0"/>
        </w:rPr>
        <w:t>ь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  <w:position w:val="0"/>
        </w:rPr>
        <w:t>н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  <w:position w:val="0"/>
        </w:rPr>
        <w:t>ы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  <w:position w:val="0"/>
        </w:rPr>
        <w:t>х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  <w:position w:val="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  <w:position w:val="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  <w:position w:val="0"/>
        </w:rPr>
        <w:t>к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  <w:position w:val="0"/>
        </w:rPr>
        <w:t>р</w:t>
      </w:r>
      <w:r>
        <w:rPr>
          <w:rFonts w:ascii="Helios" w:hAnsi="Helios" w:cs="Helios" w:eastAsia="Helios"/>
          <w:sz w:val="16"/>
          <w:szCs w:val="16"/>
          <w:color w:val="231F20"/>
          <w:spacing w:val="6"/>
          <w:w w:val="100"/>
          <w:position w:val="0"/>
        </w:rPr>
        <w:t>у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  <w:position w:val="0"/>
        </w:rPr>
        <w:t>г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  <w:position w:val="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  <w:position w:val="0"/>
        </w:rPr>
        <w:t>в</w:t>
      </w:r>
      <w:r>
        <w:rPr>
          <w:rFonts w:ascii="Helios" w:hAnsi="Helios" w:cs="Helios" w:eastAsia="Helios"/>
          <w:sz w:val="16"/>
          <w:szCs w:val="16"/>
          <w:color w:val="000000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4" w:right="8552"/>
        <w:jc w:val="center"/>
        <w:rPr>
          <w:rFonts w:ascii="Helios" w:hAnsi="Helios" w:cs="Helios" w:eastAsia="Helios"/>
          <w:sz w:val="16"/>
          <w:szCs w:val="16"/>
        </w:rPr>
      </w:pPr>
      <w:rPr/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•</w:t>
      </w:r>
      <w:r>
        <w:rPr>
          <w:rFonts w:ascii="Helios" w:hAnsi="Helios" w:cs="Helios" w:eastAsia="Helios"/>
          <w:sz w:val="16"/>
          <w:szCs w:val="16"/>
          <w:color w:val="231F20"/>
          <w:spacing w:val="32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6"/>
          <w:szCs w:val="16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80" w:lineRule="exact"/>
        <w:ind w:left="81" w:right="8552"/>
        <w:jc w:val="center"/>
        <w:rPr>
          <w:rFonts w:ascii="Helios" w:hAnsi="Helios" w:cs="Helios" w:eastAsia="Helios"/>
          <w:sz w:val="16"/>
          <w:szCs w:val="16"/>
        </w:rPr>
      </w:pPr>
      <w:rPr/>
      <w:r>
        <w:rPr>
          <w:rFonts w:ascii="Helios" w:hAnsi="Helios" w:cs="Helios" w:eastAsia="Helios"/>
          <w:sz w:val="16"/>
          <w:szCs w:val="16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2"/>
          <w:w w:val="100"/>
        </w:rPr>
        <w:t>С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ла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вс</w:t>
      </w:r>
      <w:r>
        <w:rPr>
          <w:rFonts w:ascii="Helios" w:hAnsi="Helios" w:cs="Helios" w:eastAsia="Helios"/>
          <w:sz w:val="16"/>
          <w:szCs w:val="16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6"/>
          <w:szCs w:val="16"/>
          <w:color w:val="000000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-34" w:right="8283"/>
        <w:jc w:val="center"/>
        <w:rPr>
          <w:rFonts w:ascii="Helios" w:hAnsi="Helios" w:cs="Helios" w:eastAsia="Helios"/>
          <w:sz w:val="16"/>
          <w:szCs w:val="16"/>
        </w:rPr>
      </w:pPr>
      <w:rPr/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•</w:t>
      </w:r>
      <w:r>
        <w:rPr>
          <w:rFonts w:ascii="Helios" w:hAnsi="Helios" w:cs="Helios" w:eastAsia="Helios"/>
          <w:sz w:val="16"/>
          <w:szCs w:val="16"/>
          <w:color w:val="231F20"/>
          <w:spacing w:val="32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6"/>
          <w:szCs w:val="16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6"/>
          <w:szCs w:val="16"/>
          <w:color w:val="000000"/>
          <w:spacing w:val="0"/>
          <w:w w:val="100"/>
        </w:rPr>
      </w:r>
    </w:p>
    <w:p>
      <w:pPr>
        <w:spacing w:before="0" w:after="0" w:line="180" w:lineRule="exact"/>
        <w:ind w:left="81" w:right="8552"/>
        <w:jc w:val="center"/>
        <w:rPr>
          <w:rFonts w:ascii="Helios" w:hAnsi="Helios" w:cs="Helios" w:eastAsia="Helios"/>
          <w:sz w:val="16"/>
          <w:szCs w:val="16"/>
        </w:rPr>
      </w:pPr>
      <w:rPr/>
      <w:r>
        <w:rPr>
          <w:rFonts w:ascii="Helios" w:hAnsi="Helios" w:cs="Helios" w:eastAsia="Helios"/>
          <w:sz w:val="16"/>
          <w:szCs w:val="16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2"/>
          <w:w w:val="100"/>
        </w:rPr>
        <w:t>С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ла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вс</w:t>
      </w:r>
      <w:r>
        <w:rPr>
          <w:rFonts w:ascii="Helios" w:hAnsi="Helios" w:cs="Helios" w:eastAsia="Helios"/>
          <w:sz w:val="16"/>
          <w:szCs w:val="16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6"/>
          <w:szCs w:val="16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80" w:lineRule="exact"/>
        <w:ind w:left="113" w:right="8327" w:firstLine="-113"/>
        <w:jc w:val="left"/>
        <w:rPr>
          <w:rFonts w:ascii="Helios" w:hAnsi="Helios" w:cs="Helios" w:eastAsia="Helios"/>
          <w:sz w:val="16"/>
          <w:szCs w:val="16"/>
        </w:rPr>
      </w:pPr>
      <w:rPr/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•</w:t>
      </w:r>
      <w:r>
        <w:rPr>
          <w:rFonts w:ascii="Helios" w:hAnsi="Helios" w:cs="Helios" w:eastAsia="Helios"/>
          <w:sz w:val="16"/>
          <w:szCs w:val="16"/>
          <w:color w:val="231F20"/>
          <w:spacing w:val="32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6"/>
          <w:szCs w:val="16"/>
          <w:color w:val="231F20"/>
          <w:spacing w:val="3"/>
          <w:w w:val="100"/>
        </w:rPr>
        <w:t>ло</w:t>
      </w:r>
      <w:r>
        <w:rPr>
          <w:rFonts w:ascii="Helios" w:hAnsi="Helios" w:cs="Helios" w:eastAsia="Helios"/>
          <w:sz w:val="16"/>
          <w:szCs w:val="16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6"/>
          <w:szCs w:val="16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6"/>
          <w:szCs w:val="16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6"/>
          <w:szCs w:val="16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6"/>
          <w:szCs w:val="16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840" w:h="11920" w:orient="landscape"/>
          <w:pgMar w:top="1040" w:bottom="280" w:left="1520" w:right="2420"/>
          <w:cols w:num="2" w:equalWidth="0">
            <w:col w:w="2242" w:space="695"/>
            <w:col w:w="9963"/>
          </w:cols>
        </w:sectPr>
      </w:pPr>
      <w:rPr/>
    </w:p>
    <w:p>
      <w:pPr>
        <w:spacing w:before="72" w:after="0" w:line="240" w:lineRule="auto"/>
        <w:ind w:left="161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0pt;margin-top:30.540014pt;width:595.276001pt;height:249.74pt;mso-position-horizontal-relative:page;mso-position-vertical-relative:page;z-index:-2150" coordorigin="0,611" coordsize="11906,4995">
            <v:group style="position:absolute;left:0;top:621;width:11906;height:4975" coordorigin="0,621" coordsize="11906,4975">
              <v:shape style="position:absolute;left:0;top:621;width:11906;height:4975" coordorigin="0,621" coordsize="11906,4975" path="m0,5596l11906,5596,11906,621,0,621,0,5596e" filled="t" fillcolor="#D9E5E5" stroked="f">
                <v:path arrowok="t"/>
                <v:fill/>
              </v:shape>
            </v:group>
            <v:group style="position:absolute;left:864;top:1601;width:3615;height:2" coordorigin="864,1601" coordsize="3615,2">
              <v:shape style="position:absolute;left:864;top:1601;width:3615;height:2" coordorigin="864,1601" coordsize="3615,0" path="m864,1601l4479,1601e" filled="f" stroked="t" strokeweight=".25pt" strokecolor="#231F20">
                <v:path arrowok="t"/>
              </v:shape>
            </v:group>
            <v:group style="position:absolute;left:864;top:3892;width:3615;height:2" coordorigin="864,3892" coordsize="3615,2">
              <v:shape style="position:absolute;left:864;top:3892;width:3615;height:2" coordorigin="864,3892" coordsize="3615,0" path="m864,3892l4479,3892e" filled="f" stroked="t" strokeweight=".25pt" strokecolor="#231F20">
                <v:path arrowok="t"/>
              </v:shape>
            </v:group>
            <v:group style="position:absolute;left:864;top:4171;width:3615;height:2" coordorigin="864,4171" coordsize="3615,2">
              <v:shape style="position:absolute;left:864;top:4171;width:3615;height:2" coordorigin="864,4171" coordsize="3615,0" path="m864,4171l4479,4171e" filled="f" stroked="t" strokeweight=".25pt" strokecolor="#231F20">
                <v:path arrowok="t"/>
              </v:shape>
            </v:group>
            <v:group style="position:absolute;left:864;top:4918;width:3615;height:2" coordorigin="864,4918" coordsize="3615,2">
              <v:shape style="position:absolute;left:864;top:4918;width:3615;height:2" coordorigin="864,4918" coordsize="3615,0" path="m864,4918l4479,4918e" filled="f" stroked="t" strokeweight=".25pt" strokecolor="#231F20">
                <v:path arrowok="t"/>
              </v:shape>
            </v:group>
            <v:group style="position:absolute;left:864;top:4446;width:3615;height:2" coordorigin="864,4446" coordsize="3615,2">
              <v:shape style="position:absolute;left:864;top:4446;width:3615;height:2" coordorigin="864,4446" coordsize="3615,0" path="m864,4446l4479,4446e" filled="f" stroked="t" strokeweight=".25pt" strokecolor="#231F20">
                <v:path arrowok="t"/>
              </v:shape>
            </v:group>
            <v:group style="position:absolute;left:864;top:5192;width:3615;height:2" coordorigin="864,5192" coordsize="3615,2">
              <v:shape style="position:absolute;left:864;top:5192;width:3615;height:2" coordorigin="864,5192" coordsize="3615,0" path="m864,5192l4479,5192e" filled="f" stroked="t" strokeweight=".25pt" strokecolor="#231F20">
                <v:path arrowok="t"/>
              </v:shape>
              <v:shape style="position:absolute;left:5014;top:737;width:6028;height:3522" type="#_x0000_t75">
                <v:imagedata r:id="rId138" o:title=""/>
              </v:shape>
              <v:shape style="position:absolute;left:9191;top:4477;width:1850;height:1025" type="#_x0000_t75">
                <v:imagedata r:id="rId139" o:title=""/>
              </v:shape>
              <v:shape style="position:absolute;left:7103;top:4477;width:1850;height:1025" type="#_x0000_t75">
                <v:imagedata r:id="rId140" o:title=""/>
              </v:shape>
              <v:shape style="position:absolute;left:5014;top:4477;width:1850;height:1025" type="#_x0000_t75">
                <v:imagedata r:id="rId141" o:title=""/>
              </v:shape>
            </v:group>
            <w10:wrap type="none"/>
          </v:group>
        </w:pict>
      </w:r>
      <w:r>
        <w:rPr/>
        <w:pict>
          <v:group style="position:absolute;margin-left:0pt;margin-top:529.863037pt;width:595.276001pt;height:250.165pt;mso-position-horizontal-relative:page;mso-position-vertical-relative:page;z-index:-2149" coordorigin="0,10597" coordsize="11906,5003">
            <v:group style="position:absolute;left:0;top:10607;width:11906;height:4983" coordorigin="0,10607" coordsize="11906,4983">
              <v:shape style="position:absolute;left:0;top:10607;width:11906;height:4983" coordorigin="0,10607" coordsize="11906,4983" path="m0,15591l11906,15591,11906,10607,0,10607,0,15591e" filled="t" fillcolor="#D9E5E5" stroked="f">
                <v:path arrowok="t"/>
                <v:fill/>
              </v:shape>
              <v:shape style="position:absolute;left:7103;top:10721;width:3939;height:2268" type="#_x0000_t75">
                <v:imagedata r:id="rId142" o:title=""/>
              </v:shape>
              <v:shape style="position:absolute;left:9191;top:13218;width:1850;height:1025" type="#_x0000_t75">
                <v:imagedata r:id="rId143" o:title=""/>
              </v:shape>
              <v:shape style="position:absolute;left:5028;top:10721;width:1850;height:1025" type="#_x0000_t75">
                <v:imagedata r:id="rId144" o:title=""/>
              </v:shape>
              <v:shape style="position:absolute;left:9191;top:14461;width:1850;height:1025" type="#_x0000_t75">
                <v:imagedata r:id="rId145" o:title=""/>
              </v:shape>
              <v:shape style="position:absolute;left:5028;top:11964;width:1850;height:1025" type="#_x0000_t75">
                <v:imagedata r:id="rId146" o:title=""/>
              </v:shape>
              <v:shape style="position:absolute;left:5014;top:13215;width:3939;height:2268" type="#_x0000_t75">
                <v:imagedata r:id="rId147" o:title=""/>
              </v:shape>
            </v:group>
            <v:group style="position:absolute;left:837;top:11947;width:3351;height:2" coordorigin="837,11947" coordsize="3351,2">
              <v:shape style="position:absolute;left:837;top:11947;width:3351;height:2" coordorigin="837,11947" coordsize="3351,0" path="m837,11947l4187,11947e" filled="f" stroked="t" strokeweight=".25pt" strokecolor="#231F20">
                <v:path arrowok="t"/>
              </v:shape>
            </v:group>
            <v:group style="position:absolute;left:837;top:14034;width:3351;height:2" coordorigin="837,14034" coordsize="3351,2">
              <v:shape style="position:absolute;left:837;top:14034;width:3351;height:2" coordorigin="837,14034" coordsize="3351,0" path="m837,14034l4187,14034e" filled="f" stroked="t" strokeweight=".25pt" strokecolor="#231F20">
                <v:path arrowok="t"/>
              </v:shape>
            </v:group>
            <v:group style="position:absolute;left:837;top:14313;width:3351;height:2" coordorigin="837,14313" coordsize="3351,2">
              <v:shape style="position:absolute;left:837;top:14313;width:3351;height:2" coordorigin="837,14313" coordsize="3351,0" path="m837,14313l4187,14313e" filled="f" stroked="t" strokeweight=".25pt" strokecolor="#231F20">
                <v:path arrowok="t"/>
              </v:shape>
            </v:group>
            <v:group style="position:absolute;left:837;top:15059;width:3351;height:2" coordorigin="837,15059" coordsize="3351,2">
              <v:shape style="position:absolute;left:837;top:15059;width:3351;height:2" coordorigin="837,15059" coordsize="3351,0" path="m837,15059l4187,15059e" filled="f" stroked="t" strokeweight=".25pt" strokecolor="#231F20">
                <v:path arrowok="t"/>
              </v:shape>
            </v:group>
            <v:group style="position:absolute;left:837;top:14587;width:3351;height:2" coordorigin="837,14587" coordsize="3351,2">
              <v:shape style="position:absolute;left:837;top:14587;width:3351;height:2" coordorigin="837,14587" coordsize="3351,0" path="m837,14587l4187,14587e" filled="f" stroked="t" strokeweight=".25pt" strokecolor="#231F20">
                <v:path arrowok="t"/>
              </v:shape>
            </v:group>
            <v:group style="position:absolute;left:837;top:15333;width:3351;height:2" coordorigin="837,15333" coordsize="3351,2">
              <v:shape style="position:absolute;left:837;top:15333;width:3351;height:2" coordorigin="837,15333" coordsize="3351,0" path="m837,15333l4187,15333e" filled="f" stroked="t" strokeweight=".25pt" strokecolor="#231F20">
                <v:path arrowok="t"/>
              </v:shape>
            </v:group>
            <w10:wrap type="none"/>
          </v:group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32" w:after="0" w:line="240" w:lineRule="auto"/>
        <w:ind w:left="161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96"/>
        </w:rPr>
        <w:t>Т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ез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3"/>
          <w:w w:val="100"/>
        </w:rPr>
        <w:t>7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5,</w:t>
      </w:r>
      <w:r>
        <w:rPr>
          <w:rFonts w:ascii="Helios" w:hAnsi="Helios" w:cs="Helios" w:eastAsia="Helios"/>
          <w:sz w:val="28"/>
          <w:szCs w:val="2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5"/>
          <w:w w:val="100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ор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30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61" w:right="687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61" w:right="7246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4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61" w:right="838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61" w:right="942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61" w:right="887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7" w:lineRule="auto"/>
        <w:ind w:left="161" w:right="6722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1" w:after="0" w:line="240" w:lineRule="auto"/>
        <w:ind w:left="161" w:right="820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09" w:lineRule="exact"/>
        <w:ind w:left="161" w:right="9389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33" w:right="9726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355.125pt;margin-top:2.998966pt;width:196.951pt;height:113.386pt;mso-position-horizontal-relative:page;mso-position-vertical-relative:paragraph;z-index:-2148" type="#_x0000_t75">
            <v:imagedata r:id="rId148" o:title=""/>
          </v:shape>
        </w:pict>
      </w:r>
      <w:r>
        <w:rPr/>
        <w:pict>
          <v:shape style="position:absolute;margin-left:250.695999pt;margin-top:2.998966pt;width:92.523pt;height:113.386pt;mso-position-horizontal-relative:page;mso-position-vertical-relative:paragraph;z-index:-2147" type="#_x0000_t75">
            <v:imagedata r:id="rId149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33" w:right="6712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96"/>
        </w:rPr>
        <w:t>Т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ез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1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100"/>
        </w:rPr>
        <w:t>0</w:t>
      </w:r>
      <w:r>
        <w:rPr>
          <w:rFonts w:ascii="Helios" w:hAnsi="Helios" w:cs="Helios" w:eastAsia="Helios"/>
          <w:sz w:val="28"/>
          <w:szCs w:val="28"/>
          <w:color w:val="231F20"/>
          <w:spacing w:val="5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5"/>
          <w:w w:val="100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ор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30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5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3" w:right="7743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33" w:right="8117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459.553009pt;margin-top:77.83139pt;width:92.523pt;height:113.528pt;mso-position-horizontal-relative:page;mso-position-vertical-relative:paragraph;z-index:-2146" type="#_x0000_t75">
            <v:imagedata r:id="rId150" o:title=""/>
          </v:shape>
        </w:pict>
      </w:r>
      <w:r>
        <w:rPr/>
        <w:pict>
          <v:shape style="position:absolute;margin-left:250.695999pt;margin-top:77.83139pt;width:196.952pt;height:113.387pt;mso-position-horizontal-relative:page;mso-position-vertical-relative:paragraph;z-index:-2145" type="#_x0000_t75">
            <v:imagedata r:id="rId151" o:title=""/>
          </v:shape>
        </w:pict>
      </w:r>
      <w:r>
        <w:rPr/>
        <w:pict>
          <v:group style="position:absolute;margin-left:41.839397pt;margin-top:2.685706pt;width:133.228pt;height:.1pt;mso-position-horizontal-relative:page;mso-position-vertical-relative:paragraph;z-index:-2144" coordorigin="837,54" coordsize="2665,2">
            <v:shape style="position:absolute;left:837;top:54;width:2665;height:2" coordorigin="837,54" coordsize="2665,0" path="m837,54l35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8"/>
          <w:szCs w:val="18"/>
          <w:color w:val="231F20"/>
          <w:spacing w:val="3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</w:t>
      </w:r>
      <w:r>
        <w:rPr>
          <w:rFonts w:ascii="Helios" w:hAnsi="Helios" w:cs="Helios" w:eastAsia="Helios"/>
          <w:sz w:val="18"/>
          <w:szCs w:val="18"/>
          <w:color w:val="231F20"/>
          <w:spacing w:val="4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4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33" w:right="8415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1.839397pt;margin-top:11.660699pt;width:133.228pt;height:.1pt;mso-position-horizontal-relative:page;mso-position-vertical-relative:paragraph;z-index:-2143" coordorigin="837,233" coordsize="2665,2">
            <v:shape style="position:absolute;left:837;top:233;width:2665;height:2" coordorigin="837,233" coordsize="2665,0" path="m837,233l3501,233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33" w:right="9444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1.839397pt;margin-top:15.805598pt;width:133.228pt;height:.1pt;mso-position-horizontal-relative:page;mso-position-vertical-relative:paragraph;z-index:-2142" coordorigin="837,316" coordsize="2665,2">
            <v:shape style="position:absolute;left:837;top:316;width:2665;height:2" coordorigin="837,316" coordsize="2665,0" path="m837,316l3501,316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6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33" w:right="8899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33" w:right="10145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1.839397pt;margin-top:15.488688pt;width:133.228pt;height:.1pt;mso-position-horizontal-relative:page;mso-position-vertical-relative:paragraph;z-index:-2141" coordorigin="837,310" coordsize="2665,2">
            <v:shape style="position:absolute;left:837;top:310;width:2665;height:2" coordorigin="837,310" coordsize="2665,0" path="m837,310l3501,310e" filled="f" stroked="t" strokeweight=".25pt" strokecolor="#231F20">
              <v:path arrowok="t"/>
            </v:shape>
          </v:group>
          <w10:wrap type="none"/>
        </w:pict>
      </w:r>
      <w:r>
        <w:rPr/>
        <w:pict>
          <v:group style="position:absolute;margin-left:41.839397pt;margin-top:2.682393pt;width:133.228pt;height:.1pt;mso-position-horizontal-relative:page;mso-position-vertical-relative:paragraph;z-index:-2140" coordorigin="837,54" coordsize="2665,2">
            <v:shape style="position:absolute;left:837;top:54;width:2665;height:2" coordorigin="837,54" coordsize="2665,0" path="m837,54l35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7" w:after="0" w:line="240" w:lineRule="auto"/>
        <w:ind w:left="133" w:right="8234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09" w:lineRule="exact"/>
        <w:ind w:left="133" w:right="9416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1.839397pt;margin-top:2.6823pt;width:133.228pt;height:.1pt;mso-position-horizontal-relative:page;mso-position-vertical-relative:paragraph;z-index:-2139" coordorigin="837,54" coordsize="2665,2">
            <v:shape style="position:absolute;left:837;top:54;width:2665;height:2" coordorigin="837,54" coordsize="2665,0" path="m837,54l35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133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33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9"/>
          <w:w w:val="96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-6"/>
          <w:w w:val="96"/>
        </w:rPr>
        <w:t>ь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ы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й</w:t>
      </w:r>
      <w:r>
        <w:rPr>
          <w:rFonts w:ascii="Helios" w:hAnsi="Helios" w:cs="Helios" w:eastAsia="Helios"/>
          <w:sz w:val="28"/>
          <w:szCs w:val="28"/>
          <w:color w:val="231F20"/>
          <w:spacing w:val="5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100"/>
        </w:rPr>
        <w:t>5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33" w:right="704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33" w:right="740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7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33" w:right="8415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33" w:right="9457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33" w:right="8899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7" w:lineRule="auto"/>
        <w:ind w:left="133" w:right="7206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5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1" w:after="0" w:line="240" w:lineRule="auto"/>
        <w:ind w:left="133" w:right="8234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33" w:right="9416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NumType w:start="14"/>
          <w:pgMar w:footer="525" w:header="739839000" w:top="620" w:bottom="720" w:left="760" w:right="760"/>
          <w:footerReference w:type="even" r:id="rId136"/>
          <w:footerReference w:type="odd" r:id="rId137"/>
          <w:pgSz w:w="11920" w:h="16840"/>
        </w:sectPr>
      </w:pPr>
      <w:rPr/>
    </w:p>
    <w:p>
      <w:pPr>
        <w:spacing w:before="72" w:after="0" w:line="240" w:lineRule="auto"/>
        <w:ind w:left="194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0pt;margin-top:279.847015pt;width:595.276001pt;height:250.307pt;mso-position-horizontal-relative:page;mso-position-vertical-relative:page;z-index:-2138" coordorigin="0,5597" coordsize="11906,5006">
            <v:group style="position:absolute;left:0;top:5607;width:11906;height:4986" coordorigin="0,5607" coordsize="11906,4986">
              <v:shape style="position:absolute;left:0;top:5607;width:11906;height:4986" coordorigin="0,5607" coordsize="11906,4986" path="m0,10593l11906,10593,11906,5607,0,5607,0,10593e" filled="t" fillcolor="#D9E5E5" stroked="f">
                <v:path arrowok="t"/>
                <v:fill/>
              </v:shape>
              <v:shape style="position:absolute;left:7116;top:5717;width:3939;height:2268" type="#_x0000_t75">
                <v:imagedata r:id="rId152" o:title=""/>
              </v:shape>
              <v:shape style="position:absolute;left:5042;top:5717;width:1836;height:2268" type="#_x0000_t75">
                <v:imagedata r:id="rId153" o:title=""/>
              </v:shape>
              <v:shape style="position:absolute;left:9205;top:8215;width:1850;height:2265" type="#_x0000_t75">
                <v:imagedata r:id="rId154" o:title=""/>
              </v:shape>
              <v:shape style="position:absolute;left:5028;top:8212;width:3939;height:2268" type="#_x0000_t75">
                <v:imagedata r:id="rId155" o:title=""/>
              </v:shape>
            </v:group>
            <v:group style="position:absolute;left:850;top:6709;width:3744;height:2" coordorigin="850,6709" coordsize="3744,2">
              <v:shape style="position:absolute;left:850;top:6709;width:3744;height:2" coordorigin="850,6709" coordsize="3744,0" path="m850,6709l4594,6709e" filled="f" stroked="t" strokeweight=".25pt" strokecolor="#231F20">
                <v:path arrowok="t"/>
              </v:shape>
            </v:group>
            <v:group style="position:absolute;left:850;top:9000;width:3744;height:2" coordorigin="850,9000" coordsize="3744,2">
              <v:shape style="position:absolute;left:850;top:9000;width:3744;height:2" coordorigin="850,9000" coordsize="3744,0" path="m850,9000l4594,9000e" filled="f" stroked="t" strokeweight=".25pt" strokecolor="#231F20">
                <v:path arrowok="t"/>
              </v:shape>
            </v:group>
            <v:group style="position:absolute;left:850;top:9279;width:3744;height:2" coordorigin="850,9279" coordsize="3744,2">
              <v:shape style="position:absolute;left:850;top:9279;width:3744;height:2" coordorigin="850,9279" coordsize="3744,0" path="m850,9279l4594,9279e" filled="f" stroked="t" strokeweight=".25pt" strokecolor="#231F20">
                <v:path arrowok="t"/>
              </v:shape>
            </v:group>
            <v:group style="position:absolute;left:850;top:9810;width:3744;height:2" coordorigin="850,9810" coordsize="3744,2">
              <v:shape style="position:absolute;left:850;top:9810;width:3744;height:2" coordorigin="850,9810" coordsize="3744,0" path="m850,9810l4594,9810e" filled="f" stroked="t" strokeweight=".25pt" strokecolor="#231F20">
                <v:path arrowok="t"/>
              </v:shape>
            </v:group>
            <v:group style="position:absolute;left:850;top:9554;width:3744;height:2" coordorigin="850,9554" coordsize="3744,2">
              <v:shape style="position:absolute;left:850;top:9554;width:3744;height:2" coordorigin="850,9554" coordsize="3744,0" path="m850,9554l4594,9554e" filled="f" stroked="t" strokeweight=".25pt" strokecolor="#231F20">
                <v:path arrowok="t"/>
              </v:shape>
            </v:group>
            <v:group style="position:absolute;left:850;top:10084;width:3744;height:2" coordorigin="850,10084" coordsize="3744,2">
              <v:shape style="position:absolute;left:850;top:10084;width:3744;height:2" coordorigin="850,10084" coordsize="3744,0" path="m850,10084l4594,10084e" filled="f" stroked="t" strokeweight=".25pt" strokecolor="#231F2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355.804993pt;margin-top:4.940005pt;width:196.951pt;height:113.386pt;mso-position-horizontal-relative:page;mso-position-vertical-relative:paragraph;z-index:-2136" type="#_x0000_t75">
            <v:imagedata r:id="rId156" o:title=""/>
          </v:shape>
        </w:pict>
      </w:r>
      <w:r>
        <w:rPr/>
        <w:pict>
          <v:shape style="position:absolute;margin-left:251.376007pt;margin-top:4.940005pt;width:92.523pt;height:113.386pt;mso-position-horizontal-relative:page;mso-position-vertical-relative:paragraph;z-index:-2134" type="#_x0000_t75">
            <v:imagedata r:id="rId157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32" w:after="0" w:line="240" w:lineRule="auto"/>
        <w:ind w:left="167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.519699pt;margin-top:27.178938pt;width:167.527800pt;height:129.5796pt;mso-position-horizontal-relative:page;mso-position-vertical-relative:paragraph;z-index:-2118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95" w:hRule="exact"/>
                    </w:trPr>
                    <w:tc>
                      <w:tcPr>
                        <w:tcW w:w="2212" w:type="dxa"/>
                        <w:tcBorders>
                          <w:top w:val="nil" w:sz="6" w:space="0" w:color="auto"/>
                          <w:bottom w:val="single" w:sz="2" w:space="0" w:color="231F20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76" w:after="0" w:line="240" w:lineRule="auto"/>
                          <w:ind w:left="57" w:right="-20"/>
                          <w:jc w:val="left"/>
                          <w:rPr>
                            <w:rFonts w:ascii="Helios" w:hAnsi="Helios" w:cs="Helios" w:eastAsia="Helios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4"/>
                            <w:w w:val="100"/>
                          </w:rPr>
                          <w:t>О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2"/>
                            <w:w w:val="100"/>
                          </w:rPr>
                          <w:t>б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100"/>
                          </w:rPr>
                          <w:t>о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1"/>
                            <w:w w:val="100"/>
                          </w:rPr>
                          <w:t>р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-1"/>
                            <w:w w:val="100"/>
                          </w:rPr>
                          <w:t>у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2"/>
                            <w:w w:val="100"/>
                          </w:rPr>
                          <w:t>д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100"/>
                          </w:rPr>
                          <w:t>о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100"/>
                          </w:rPr>
                          <w:t>в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100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2"/>
                            <w:w w:val="100"/>
                          </w:rPr>
                          <w:t>н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100"/>
                          </w:rPr>
                          <w:t>и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е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bottom w:val="single" w:sz="2" w:space="0" w:color="231F20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76" w:after="0" w:line="240" w:lineRule="auto"/>
                          <w:ind w:left="179" w:right="-20"/>
                          <w:jc w:val="left"/>
                          <w:rPr>
                            <w:rFonts w:ascii="Helios" w:hAnsi="Helios" w:cs="Helios" w:eastAsia="Helios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-1"/>
                            <w:w w:val="100"/>
                          </w:rPr>
                          <w:t>К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2"/>
                            <w:w w:val="100"/>
                          </w:rPr>
                          <w:t>о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100"/>
                          </w:rPr>
                          <w:t>л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1"/>
                            <w:w w:val="100"/>
                          </w:rPr>
                          <w:t>и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4"/>
                            <w:w w:val="100"/>
                          </w:rPr>
                          <w:t>ч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4"/>
                            <w:w w:val="100"/>
                          </w:rPr>
                          <w:t>е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100"/>
                          </w:rPr>
                          <w:t>с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2"/>
                            <w:w w:val="100"/>
                          </w:rPr>
                          <w:t>т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2"/>
                            <w:w w:val="100"/>
                          </w:rPr>
                          <w:t>в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о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18" w:hRule="exact"/>
                    </w:trPr>
                    <w:tc>
                      <w:tcPr>
                        <w:tcW w:w="2212" w:type="dxa"/>
                        <w:tcBorders>
                          <w:top w:val="single" w:sz="2" w:space="0" w:color="231F20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06" w:lineRule="exact"/>
                          <w:ind w:left="57" w:right="-20"/>
                          <w:jc w:val="left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с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5"/>
                            <w:w w:val="100"/>
                          </w:rPr>
                          <w:t>к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мей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5"/>
                            <w:w w:val="100"/>
                          </w:rPr>
                          <w:t>к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single" w:sz="2" w:space="0" w:color="231F20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06" w:lineRule="exact"/>
                          <w:ind w:left="520" w:right="445"/>
                          <w:jc w:val="center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4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05" w:hRule="exact"/>
                    </w:trPr>
                    <w:tc>
                      <w:tcPr>
                        <w:tcW w:w="22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7" w:right="-20"/>
                          <w:jc w:val="left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6"/>
                            <w:w w:val="100"/>
                          </w:rPr>
                          <w:t>у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рн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20" w:right="445"/>
                          <w:jc w:val="center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3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05" w:hRule="exact"/>
                    </w:trPr>
                    <w:tc>
                      <w:tcPr>
                        <w:tcW w:w="22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7" w:right="-20"/>
                          <w:jc w:val="left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щ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5"/>
                            <w:w w:val="100"/>
                          </w:rPr>
                          <w:t>и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т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20" w:right="445"/>
                          <w:jc w:val="center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1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05" w:hRule="exact"/>
                    </w:trPr>
                    <w:tc>
                      <w:tcPr>
                        <w:tcW w:w="22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7" w:right="-20"/>
                          <w:jc w:val="left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5"/>
                            <w:w w:val="100"/>
                          </w:rPr>
                          <w:t>к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2"/>
                            <w:w w:val="100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ч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5"/>
                            <w:w w:val="100"/>
                          </w:rPr>
                          <w:t>е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л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и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п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о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д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в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е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с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2"/>
                            <w:w w:val="100"/>
                          </w:rPr>
                          <w:t>н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ы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е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20" w:right="445"/>
                          <w:jc w:val="center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1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05" w:hRule="exact"/>
                    </w:trPr>
                    <w:tc>
                      <w:tcPr>
                        <w:tcW w:w="22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7" w:right="-20"/>
                          <w:jc w:val="left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б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9"/>
                            <w:w w:val="100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л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н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с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ир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20" w:right="445"/>
                          <w:jc w:val="center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1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05" w:hRule="exact"/>
                    </w:trPr>
                    <w:tc>
                      <w:tcPr>
                        <w:tcW w:w="22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7" w:right="-20"/>
                          <w:jc w:val="left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г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ор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5"/>
                            <w:w w:val="100"/>
                          </w:rPr>
                          <w:t>к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20" w:right="445"/>
                          <w:jc w:val="center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1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05" w:hRule="exact"/>
                    </w:trPr>
                    <w:tc>
                      <w:tcPr>
                        <w:tcW w:w="22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7" w:right="-20"/>
                          <w:jc w:val="left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п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е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с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оч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2"/>
                            <w:w w:val="100"/>
                          </w:rPr>
                          <w:t>н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и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6"/>
                            <w:w w:val="100"/>
                          </w:rPr>
                          <w:t>ц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20" w:right="445"/>
                          <w:jc w:val="center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1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05" w:hRule="exact"/>
                    </w:trPr>
                    <w:tc>
                      <w:tcPr>
                        <w:tcW w:w="22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7" w:right="-20"/>
                          <w:jc w:val="left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т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е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2"/>
                            <w:w w:val="100"/>
                          </w:rPr>
                          <w:t>нн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и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с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2"/>
                            <w:w w:val="100"/>
                          </w:rPr>
                          <w:t>ны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й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6"/>
                            <w:w w:val="100"/>
                          </w:rPr>
                          <w:t>с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т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о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л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20" w:right="445"/>
                          <w:jc w:val="center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1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05" w:hRule="exact"/>
                    </w:trPr>
                    <w:tc>
                      <w:tcPr>
                        <w:tcW w:w="22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7" w:right="-20"/>
                          <w:jc w:val="left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с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по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р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5"/>
                            <w:w w:val="100"/>
                          </w:rPr>
                          <w:t>т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1"/>
                            <w:w w:val="100"/>
                          </w:rPr>
                          <w:t>к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ом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5"/>
                            <w:w w:val="100"/>
                          </w:rPr>
                          <w:t>п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ле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2"/>
                            <w:w w:val="100"/>
                          </w:rPr>
                          <w:t>к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с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20" w:right="445"/>
                          <w:jc w:val="center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1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24" w:hRule="exact"/>
                    </w:trPr>
                    <w:tc>
                      <w:tcPr>
                        <w:tcW w:w="22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7" w:right="-20"/>
                          <w:jc w:val="left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5"/>
                            <w:w w:val="100"/>
                          </w:rPr>
                          <w:t>к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2"/>
                            <w:w w:val="100"/>
                          </w:rPr>
                          <w:t>р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у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4"/>
                            <w:w w:val="100"/>
                          </w:rPr>
                          <w:t>с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5"/>
                            <w:w w:val="100"/>
                          </w:rPr>
                          <w:t>е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3"/>
                            <w:w w:val="100"/>
                          </w:rPr>
                          <w:t>л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ь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3" w:lineRule="exact"/>
                          <w:ind w:left="520" w:right="445"/>
                          <w:jc w:val="center"/>
                          <w:rPr>
                            <w:rFonts w:ascii="Helios" w:hAnsi="Helios" w:cs="Helios" w:eastAsia="Helios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231F20"/>
                            <w:spacing w:val="0"/>
                            <w:w w:val="100"/>
                          </w:rPr>
                          <w:t>1</w:t>
                        </w:r>
                        <w:r>
                          <w:rPr>
                            <w:rFonts w:ascii="Helios" w:hAnsi="Helios" w:cs="Helios" w:eastAsia="Helios"/>
                            <w:sz w:val="18"/>
                            <w:szCs w:val="18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09" w:hRule="exact"/>
                    </w:trPr>
                    <w:tc>
                      <w:tcPr>
                        <w:tcW w:w="2212" w:type="dxa"/>
                        <w:tcBorders>
                          <w:top w:val="nil" w:sz="6" w:space="0" w:color="auto"/>
                          <w:bottom w:val="single" w:sz="2" w:space="0" w:color="231F20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7" w:after="0" w:line="240" w:lineRule="auto"/>
                          <w:ind w:left="57" w:right="-20"/>
                          <w:jc w:val="left"/>
                          <w:rPr>
                            <w:rFonts w:ascii="Helios" w:hAnsi="Helios" w:cs="Helios" w:eastAsia="Helios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96"/>
                          </w:rPr>
                          <w:t>В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4"/>
                            <w:w w:val="96"/>
                          </w:rPr>
                          <w:t>в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96"/>
                          </w:rPr>
                          <w:t>е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96"/>
                          </w:rPr>
                          <w:t>де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96"/>
                          </w:rPr>
                          <w:t>н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0"/>
                            <w:w w:val="96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4"/>
                            <w:w w:val="96"/>
                          </w:rPr>
                          <w:t> 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в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-3"/>
                            <w:w w:val="100"/>
                          </w:rPr>
                          <w:t> 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100"/>
                          </w:rPr>
                          <w:t>э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1"/>
                            <w:w w:val="100"/>
                          </w:rPr>
                          <w:t>к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100"/>
                          </w:rPr>
                          <w:t>с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2"/>
                            <w:w w:val="100"/>
                          </w:rPr>
                          <w:t>п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2"/>
                            <w:w w:val="100"/>
                          </w:rPr>
                          <w:t>л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у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2"/>
                            <w:w w:val="100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2"/>
                            <w:w w:val="100"/>
                          </w:rPr>
                          <w:t>т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3"/>
                            <w:w w:val="100"/>
                          </w:rPr>
                          <w:t>а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4"/>
                            <w:w w:val="100"/>
                          </w:rPr>
                          <w:t>ц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2"/>
                            <w:w w:val="100"/>
                          </w:rPr>
                          <w:t>и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ю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231F20"/>
                            <w:spacing w:val="0"/>
                            <w:w w:val="100"/>
                          </w:rPr>
                          <w:t>:</w:t>
                        </w:r>
                        <w:r>
                          <w:rPr>
                            <w:rFonts w:ascii="Helios" w:hAnsi="Helios" w:cs="Helios" w:eastAsia="Helios"/>
                            <w:sz w:val="14"/>
                            <w:szCs w:val="14"/>
                            <w:color w:val="000000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bottom w:val="single" w:sz="2" w:space="0" w:color="231F20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Э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г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-3"/>
          <w:w w:val="96"/>
        </w:rPr>
        <w:t>ь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7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7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7" w:right="-83"/>
        <w:jc w:val="left"/>
        <w:tabs>
          <w:tab w:pos="8460" w:val="left"/>
        </w:tabs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251.376007pt;margin-top:-.141pt;width:196.951pt;height:113.386pt;mso-position-horizontal-relative:page;mso-position-vertical-relative:paragraph;z-index:-2129" type="#_x0000_t75">
            <v:imagedata r:id="rId158" o:title=""/>
          </v:shape>
        </w:pict>
      </w:r>
      <w:r>
        <w:rPr/>
        <w:pict>
          <v:group style="position:absolute;margin-left:42.519699pt;margin-top:52.230621pt;width:167.527800pt;height:.1pt;mso-position-horizontal-relative:page;mso-position-vertical-relative:paragraph;z-index:-2122" coordorigin="850,1045" coordsize="3351,2">
            <v:shape style="position:absolute;left:850;top:1045;width:3351;height:2" coordorigin="850,1045" coordsize="3351,0" path="m850,1045l4201,1045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</w:rPr>
        <w:t>5</w:t>
      </w:r>
      <w:r>
        <w:rPr>
          <w:rFonts w:ascii="Helios" w:hAnsi="Helios" w:cs="Helios" w:eastAsia="Helios"/>
          <w:sz w:val="18"/>
          <w:szCs w:val="18"/>
          <w:color w:val="231F20"/>
          <w:spacing w:val="1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5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</w:rPr>
        <w:t>9</w:t>
        <w:tab/>
      </w:r>
      <w:r>
        <w:rPr>
          <w:rFonts w:ascii="Helios" w:hAnsi="Helios" w:cs="Helios" w:eastAsia="Helios"/>
          <w:sz w:val="18"/>
          <w:szCs w:val="18"/>
          <w:color w:val="231F20"/>
          <w:spacing w:val="0"/>
        </w:rPr>
        <w:pict>
          <v:shape style="width:92.523pt;height:51.241pt;mso-position-horizontal-relative:char;mso-position-vertical-relative:line" type="#_x0000_t75">
            <v:imagedata r:id="rId159" o:title=""/>
          </v:shape>
        </w:pict>
      </w:r>
      <w:r>
        <w:rPr>
          <w:rFonts w:ascii="Helios" w:hAnsi="Helios" w:cs="Helios" w:eastAsia="Helios"/>
          <w:sz w:val="18"/>
          <w:szCs w:val="18"/>
          <w:color w:val="000000"/>
          <w:spacing w:val="0"/>
          <w:position w:val="0"/>
        </w:rPr>
      </w:r>
    </w:p>
    <w:p>
      <w:pPr>
        <w:spacing w:before="78" w:after="0" w:line="240" w:lineRule="auto"/>
        <w:ind w:left="16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460.233063pt;margin-top:10.906301pt;width:92.522827pt;height:51.24pt;mso-position-horizontal-relative:page;mso-position-vertical-relative:paragraph;z-index:-2131" type="#_x0000_t75">
            <v:imagedata r:id="rId160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67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5.488206pt;width:167.527800pt;height:.1pt;mso-position-horizontal-relative:page;mso-position-vertical-relative:paragraph;z-index:-2121" coordorigin="850,310" coordsize="3351,2">
            <v:shape style="position:absolute;left:850;top:310;width:3351;height:2" coordorigin="850,310" coordsize="3351,0" path="m850,310l4201,310e" filled="f" stroked="t" strokeweight=".25pt" strokecolor="#231F20">
              <v:path arrowok="t"/>
            </v:shape>
          </v:group>
          <w10:wrap type="none"/>
        </w:pict>
      </w:r>
      <w:r>
        <w:rPr/>
        <w:pict>
          <v:group style="position:absolute;margin-left:42.519699pt;margin-top:2.681959pt;width:167.527800pt;height:.1pt;mso-position-horizontal-relative:page;mso-position-vertical-relative:paragraph;z-index:-2120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7" w:after="0" w:line="240" w:lineRule="auto"/>
        <w:ind w:left="16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09" w:lineRule="exact"/>
        <w:ind w:left="167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2.681896pt;width:167.527800pt;height:.1pt;mso-position-horizontal-relative:page;mso-position-vertical-relative:paragraph;z-index:-2119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167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67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Э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г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-3"/>
          <w:w w:val="96"/>
        </w:rPr>
        <w:t>ь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7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100"/>
        </w:rPr>
        <w:t>6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6" w:after="0" w:line="240" w:lineRule="auto"/>
        <w:ind w:left="167" w:right="6680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67" w:right="704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6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67" w:right="9469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17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67" w:right="8905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67" w:right="101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7" w:after="0" w:line="240" w:lineRule="auto"/>
        <w:ind w:left="167" w:right="8240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67" w:right="985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7" w:right="9733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355.804993pt;margin-top:-10.77601pt;width:196.951pt;height:113.387pt;mso-position-horizontal-relative:page;mso-position-vertical-relative:paragraph;z-index:-2137" type="#_x0000_t75">
            <v:imagedata r:id="rId161" o:title=""/>
          </v:shape>
        </w:pict>
      </w:r>
      <w:r>
        <w:rPr/>
        <w:pict>
          <v:shape style="position:absolute;margin-left:252.104462pt;margin-top:-10.77601pt;width:91.794538pt;height:113.387pt;mso-position-horizontal-relative:page;mso-position-vertical-relative:paragraph;z-index:-2135" type="#_x0000_t75">
            <v:imagedata r:id="rId162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67" w:right="7654"/>
        <w:jc w:val="both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пр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9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Э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г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-3"/>
          <w:w w:val="96"/>
        </w:rPr>
        <w:t>ь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с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7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100"/>
        </w:rPr>
        <w:t>70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7" w:right="703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67" w:right="741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460.233002pt;margin-top:65.997101pt;width:92.523pt;height:51.241pt;mso-position-horizontal-relative:page;mso-position-vertical-relative:paragraph;z-index:-2133" type="#_x0000_t75">
            <v:imagedata r:id="rId163" o:title=""/>
          </v:shape>
        </w:pict>
      </w:r>
      <w:r>
        <w:rPr/>
        <w:pict>
          <v:shape style="position:absolute;margin-left:251.376007pt;margin-top:65.855095pt;width:196.951pt;height:113.386pt;mso-position-horizontal-relative:page;mso-position-vertical-relative:paragraph;z-index:-2130" type="#_x0000_t75">
            <v:imagedata r:id="rId164" o:title=""/>
          </v:shape>
        </w:pict>
      </w:r>
      <w:r>
        <w:rPr/>
        <w:pict>
          <v:group style="position:absolute;margin-left:42.519699pt;margin-top:2.68570pt;width:167.527800pt;height:.1pt;mso-position-horizontal-relative:page;mso-position-vertical-relative:paragraph;z-index:-2128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5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67" w:right="8421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42.519699pt;margin-top:11.660693pt;width:167.527800pt;height:.1pt;mso-position-horizontal-relative:page;mso-position-vertical-relative:paragraph;z-index:-2127" coordorigin="850,233" coordsize="3351,2">
            <v:shape style="position:absolute;left:850;top:233;width:3351;height:2" coordorigin="850,233" coordsize="3351,0" path="m850,233l4201,233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0" w:lineRule="auto"/>
        <w:ind w:left="167" w:right="9435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15.805593pt;width:167.527800pt;height:.1pt;mso-position-horizontal-relative:page;mso-position-vertical-relative:paragraph;z-index:-2126" coordorigin="850,316" coordsize="3351,2">
            <v:shape style="position:absolute;left:850;top:316;width:3351;height:2" coordorigin="850,316" coordsize="3351,0" path="m850,316l4201,316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15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89" w:after="0" w:line="240" w:lineRule="auto"/>
        <w:ind w:left="167" w:right="8905"/>
        <w:jc w:val="both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460.233063pt;margin-top:8.742684pt;width:92.522842pt;height:51.241pt;mso-position-horizontal-relative:page;mso-position-vertical-relative:paragraph;z-index:-2132" type="#_x0000_t75">
            <v:imagedata r:id="rId165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З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мен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7" w:lineRule="auto"/>
        <w:ind w:left="167" w:right="6970"/>
        <w:jc w:val="left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26.288601pt;width:167.527800pt;height:.1pt;mso-position-horizontal-relative:page;mso-position-vertical-relative:paragraph;z-index:-2125" coordorigin="850,526" coordsize="3351,2">
            <v:shape style="position:absolute;left:850;top:526;width:3351;height:2" coordorigin="850,526" coordsize="3351,0" path="m850,526l4201,526e" filled="f" stroked="t" strokeweight=".25pt" strokecolor="#231F20">
              <v:path arrowok="t"/>
            </v:shape>
          </v:group>
          <w10:wrap type="none"/>
        </w:pict>
      </w:r>
      <w:r>
        <w:rPr/>
        <w:pict>
          <v:group style="position:absolute;margin-left:42.519699pt;margin-top:2.682403pt;width:167.527800pt;height:.1pt;mso-position-horizontal-relative:page;mso-position-vertical-relative:paragraph;z-index:-2124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71" w:after="0" w:line="240" w:lineRule="auto"/>
        <w:ind w:left="167" w:right="8240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м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96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ни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я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(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81" w:after="0" w:line="240" w:lineRule="auto"/>
        <w:ind w:left="167" w:right="9423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2.519699pt;margin-top:2.682402pt;width:167.527800pt;height:.1pt;mso-position-horizontal-relative:page;mso-position-vertical-relative:paragraph;z-index:-2123" coordorigin="850,54" coordsize="3351,2">
            <v:shape style="position:absolute;left:850;top:54;width:3351;height:2" coordorigin="850,54" coordsize="3351,0" path="m850,54l4201,54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Mar w:header="739839000" w:footer="525" w:top="620" w:bottom="720" w:left="740" w:right="740"/>
          <w:pgSz w:w="11920" w:h="16840"/>
        </w:sectPr>
      </w:pPr>
      <w:rPr/>
    </w:p>
    <w:p>
      <w:pPr>
        <w:spacing w:before="72" w:after="0" w:line="240" w:lineRule="auto"/>
        <w:ind w:left="161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group style="position:absolute;margin-left:0pt;margin-top:30.540014pt;width:595.276001pt;height:249.74pt;mso-position-horizontal-relative:page;mso-position-vertical-relative:page;z-index:-2117" coordorigin="0,611" coordsize="11906,4995">
            <v:group style="position:absolute;left:0;top:621;width:11906;height:4975" coordorigin="0,621" coordsize="11906,4975">
              <v:shape style="position:absolute;left:0;top:621;width:11906;height:4975" coordorigin="0,621" coordsize="11906,4975" path="m0,5596l11906,5596,11906,621,0,621,0,5596e" filled="t" fillcolor="#D9E5E5" stroked="f">
                <v:path arrowok="t"/>
                <v:fill/>
              </v:shape>
              <v:shape style="position:absolute;left:5014;top:737;width:6028;height:4762" type="#_x0000_t75">
                <v:imagedata r:id="rId166" o:title=""/>
              </v:shape>
            </v:group>
            <v:group style="position:absolute;left:864;top:1601;width:3615;height:2" coordorigin="864,1601" coordsize="3615,2">
              <v:shape style="position:absolute;left:864;top:1601;width:3615;height:2" coordorigin="864,1601" coordsize="3615,0" path="m864,1601l4479,1601e" filled="f" stroked="t" strokeweight=".25pt" strokecolor="#231F20">
                <v:path arrowok="t"/>
              </v:shape>
            </v:group>
            <v:group style="position:absolute;left:864;top:3482;width:3615;height:2" coordorigin="864,3482" coordsize="3615,2">
              <v:shape style="position:absolute;left:864;top:3482;width:3615;height:2" coordorigin="864,3482" coordsize="3615,0" path="m864,3482l4479,3482e" filled="f" stroked="t" strokeweight=".25pt" strokecolor="#231F20">
                <v:path arrowok="t"/>
              </v:shape>
            </v:group>
            <v:group style="position:absolute;left:864;top:4193;width:3615;height:2" coordorigin="864,4193" coordsize="3615,2">
              <v:shape style="position:absolute;left:864;top:4193;width:3615;height:2" coordorigin="864,4193" coordsize="3615,0" path="m864,4193l4479,4193e" filled="f" stroked="t" strokeweight=".25pt" strokecolor="#231F20">
                <v:path arrowok="t"/>
              </v:shape>
            </v:group>
            <w10:wrap type="none"/>
          </v:group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32" w:after="0" w:line="240" w:lineRule="auto"/>
        <w:ind w:left="161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0"/>
          <w:w w:val="100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б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и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2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61" w:right="6871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                                  </w:t>
      </w:r>
      <w:r>
        <w:rPr>
          <w:rFonts w:ascii="Helios" w:hAnsi="Helios" w:cs="Helios" w:eastAsia="Helios"/>
          <w:sz w:val="14"/>
          <w:szCs w:val="14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60" w:after="0" w:line="206" w:lineRule="exact"/>
        <w:ind w:left="161" w:right="7246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4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                             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4" w:after="0" w:line="240" w:lineRule="auto"/>
        <w:ind w:left="161" w:right="8387"/>
        <w:jc w:val="both"/>
        <w:rPr>
          <w:rFonts w:ascii="Helios" w:hAnsi="Helios" w:cs="Helios" w:eastAsia="Helios"/>
          <w:sz w:val="14"/>
          <w:szCs w:val="14"/>
        </w:rPr>
      </w:pPr>
      <w:rPr/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де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н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4"/>
          <w:szCs w:val="14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э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97"/>
        </w:rPr>
        <w:t>к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6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п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л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у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7"/>
        </w:rPr>
        <w:t>т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97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96"/>
        </w:rPr>
        <w:t>ц</w:t>
      </w:r>
      <w:r>
        <w:rPr>
          <w:rFonts w:ascii="Helios" w:hAnsi="Helios" w:cs="Helios" w:eastAsia="Helios"/>
          <w:sz w:val="14"/>
          <w:szCs w:val="14"/>
          <w:color w:val="231F20"/>
          <w:spacing w:val="2"/>
          <w:w w:val="96"/>
        </w:rPr>
        <w:t>и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7"/>
        </w:rPr>
        <w:t>ю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96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76" w:after="0" w:line="247" w:lineRule="auto"/>
        <w:ind w:left="161" w:right="7032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9" w:lineRule="exact"/>
        <w:ind w:left="161" w:right="8416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36" w:after="0" w:line="240" w:lineRule="auto"/>
        <w:ind w:left="134" w:right="-20"/>
        <w:jc w:val="left"/>
        <w:rPr>
          <w:rFonts w:ascii="Helios" w:hAnsi="Helios" w:cs="Helios" w:eastAsia="Helios"/>
          <w:sz w:val="14"/>
          <w:szCs w:val="14"/>
        </w:rPr>
      </w:pPr>
      <w:rPr/>
      <w:r>
        <w:rPr/>
        <w:pict>
          <v:shape style="position:absolute;margin-left:355.125pt;margin-top:3.00159pt;width:196.950577pt;height:113.386pt;mso-position-horizontal-relative:page;mso-position-vertical-relative:paragraph;z-index:-2116" type="#_x0000_t75">
            <v:imagedata r:id="rId167" o:title=""/>
          </v:shape>
        </w:pict>
      </w:r>
      <w:r>
        <w:rPr/>
        <w:pict>
          <v:shape style="position:absolute;margin-left:250.695999pt;margin-top:3.00159pt;width:92.523pt;height:113.386pt;mso-position-horizontal-relative:page;mso-position-vertical-relative:paragraph;z-index:-2115" type="#_x0000_t75">
            <v:imagedata r:id="rId168" o:title=""/>
          </v:shape>
        </w:pict>
      </w:r>
      <w:r>
        <w:rPr>
          <w:rFonts w:ascii="Helios" w:hAnsi="Helios" w:cs="Helios" w:eastAsia="Helios"/>
          <w:sz w:val="14"/>
          <w:szCs w:val="14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4"/>
          <w:szCs w:val="14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4"/>
          <w:szCs w:val="14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4"/>
          <w:szCs w:val="14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4"/>
          <w:szCs w:val="14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4"/>
          <w:szCs w:val="14"/>
          <w:color w:val="000000"/>
          <w:spacing w:val="0"/>
          <w:w w:val="100"/>
        </w:rPr>
      </w:r>
    </w:p>
    <w:p>
      <w:pPr>
        <w:spacing w:before="49" w:after="0" w:line="240" w:lineRule="auto"/>
        <w:ind w:left="133" w:right="-20"/>
        <w:jc w:val="left"/>
        <w:rPr>
          <w:rFonts w:ascii="Helios" w:hAnsi="Helios" w:cs="Helios" w:eastAsia="Helios"/>
          <w:sz w:val="28"/>
          <w:szCs w:val="28"/>
        </w:rPr>
      </w:pPr>
      <w:rPr/>
      <w:r>
        <w:rPr>
          <w:rFonts w:ascii="Helios" w:hAnsi="Helios" w:cs="Helios" w:eastAsia="Helios"/>
          <w:sz w:val="28"/>
          <w:szCs w:val="28"/>
          <w:color w:val="231F20"/>
          <w:spacing w:val="-10"/>
          <w:w w:val="100"/>
        </w:rPr>
        <w:t>у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П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а</w:t>
      </w:r>
      <w:r>
        <w:rPr>
          <w:rFonts w:ascii="Helios" w:hAnsi="Helios" w:cs="Helios" w:eastAsia="Helios"/>
          <w:sz w:val="28"/>
          <w:szCs w:val="28"/>
          <w:color w:val="231F20"/>
          <w:spacing w:val="-6"/>
          <w:w w:val="96"/>
        </w:rPr>
        <w:t>р</w:t>
      </w:r>
      <w:r>
        <w:rPr>
          <w:rFonts w:ascii="Helios" w:hAnsi="Helios" w:cs="Helios" w:eastAsia="Helios"/>
          <w:sz w:val="28"/>
          <w:szCs w:val="28"/>
          <w:color w:val="231F20"/>
          <w:spacing w:val="-7"/>
          <w:w w:val="96"/>
        </w:rPr>
        <w:t>х</w:t>
      </w:r>
      <w:r>
        <w:rPr>
          <w:rFonts w:ascii="Helios" w:hAnsi="Helios" w:cs="Helios" w:eastAsia="Helios"/>
          <w:sz w:val="28"/>
          <w:szCs w:val="28"/>
          <w:color w:val="231F20"/>
          <w:spacing w:val="-1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м</w:t>
      </w:r>
      <w:r>
        <w:rPr>
          <w:rFonts w:ascii="Helios" w:hAnsi="Helios" w:cs="Helios" w:eastAsia="Helios"/>
          <w:sz w:val="28"/>
          <w:szCs w:val="28"/>
          <w:color w:val="231F20"/>
          <w:spacing w:val="1"/>
          <w:w w:val="96"/>
        </w:rPr>
        <w:t>е</w:t>
      </w:r>
      <w:r>
        <w:rPr>
          <w:rFonts w:ascii="Helios" w:hAnsi="Helios" w:cs="Helios" w:eastAsia="Helios"/>
          <w:sz w:val="28"/>
          <w:szCs w:val="28"/>
          <w:color w:val="231F20"/>
          <w:spacing w:val="-2"/>
          <w:w w:val="96"/>
        </w:rPr>
        <w:t>н</w:t>
      </w:r>
      <w:r>
        <w:rPr>
          <w:rFonts w:ascii="Helios" w:hAnsi="Helios" w:cs="Helios" w:eastAsia="Helios"/>
          <w:sz w:val="28"/>
          <w:szCs w:val="28"/>
          <w:color w:val="231F20"/>
          <w:spacing w:val="-5"/>
          <w:w w:val="96"/>
        </w:rPr>
        <w:t>к</w:t>
      </w:r>
      <w:r>
        <w:rPr>
          <w:rFonts w:ascii="Helios" w:hAnsi="Helios" w:cs="Helios" w:eastAsia="Helios"/>
          <w:sz w:val="28"/>
          <w:szCs w:val="28"/>
          <w:color w:val="231F20"/>
          <w:spacing w:val="-3"/>
          <w:w w:val="96"/>
        </w:rPr>
        <w:t>о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96"/>
        </w:rPr>
        <w:t>,</w:t>
      </w:r>
      <w:r>
        <w:rPr>
          <w:rFonts w:ascii="Helios" w:hAnsi="Helios" w:cs="Helios" w:eastAsia="Helios"/>
          <w:sz w:val="28"/>
          <w:szCs w:val="28"/>
          <w:color w:val="231F20"/>
          <w:spacing w:val="7"/>
          <w:w w:val="96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28"/>
          <w:szCs w:val="2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28"/>
          <w:szCs w:val="28"/>
          <w:color w:val="231F20"/>
          <w:spacing w:val="3"/>
          <w:w w:val="100"/>
        </w:rPr>
        <w:t>3</w:t>
      </w:r>
      <w:r>
        <w:rPr>
          <w:rFonts w:ascii="Helios" w:hAnsi="Helios" w:cs="Helios" w:eastAsia="Helios"/>
          <w:sz w:val="28"/>
          <w:szCs w:val="2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28"/>
          <w:szCs w:val="28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3.999987" w:type="dxa"/>
      </w:tblPr>
      <w:tblGrid/>
      <w:tr>
        <w:trPr>
          <w:trHeight w:val="295" w:hRule="exact"/>
        </w:trPr>
        <w:tc>
          <w:tcPr>
            <w:tcW w:w="2188" w:type="dxa"/>
            <w:tcBorders>
              <w:top w:val="nil" w:sz="6" w:space="0" w:color="auto"/>
              <w:bottom w:val="single" w:sz="2" w:space="0" w:color="231F20"/>
              <w:left w:val="nil" w:sz="6" w:space="0" w:color="auto"/>
              <w:right w:val="nil" w:sz="6" w:space="0" w:color="auto"/>
            </w:tcBorders>
          </w:tcPr>
          <w:p>
            <w:pPr>
              <w:spacing w:before="76" w:after="0" w:line="240" w:lineRule="auto"/>
              <w:ind w:left="57" w:right="-20"/>
              <w:jc w:val="left"/>
              <w:rPr>
                <w:rFonts w:ascii="Helios" w:hAnsi="Helios" w:cs="Helios" w:eastAsia="Helios"/>
                <w:sz w:val="14"/>
                <w:szCs w:val="14"/>
              </w:rPr>
            </w:pPr>
            <w:rPr/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4"/>
                <w:w w:val="100"/>
              </w:rPr>
              <w:t>О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2"/>
                <w:w w:val="100"/>
              </w:rPr>
              <w:t>б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100"/>
              </w:rPr>
              <w:t>о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1"/>
                <w:w w:val="100"/>
              </w:rPr>
              <w:t>р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-1"/>
                <w:w w:val="100"/>
              </w:rPr>
              <w:t>у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2"/>
                <w:w w:val="100"/>
              </w:rPr>
              <w:t>д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100"/>
              </w:rPr>
              <w:t>о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100"/>
              </w:rPr>
              <w:t>в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100"/>
              </w:rPr>
              <w:t>а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2"/>
                <w:w w:val="100"/>
              </w:rPr>
              <w:t>н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100"/>
              </w:rPr>
              <w:t>и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0"/>
                <w:w w:val="100"/>
              </w:rPr>
              <w:t>е</w:t>
            </w:r>
            <w:r>
              <w:rPr>
                <w:rFonts w:ascii="Helios" w:hAnsi="Helios" w:cs="Helios" w:eastAsia="Helios"/>
                <w:sz w:val="14"/>
                <w:szCs w:val="14"/>
                <w:color w:val="000000"/>
                <w:spacing w:val="0"/>
                <w:w w:val="100"/>
              </w:rPr>
            </w:r>
          </w:p>
        </w:tc>
        <w:tc>
          <w:tcPr>
            <w:tcW w:w="1427" w:type="dxa"/>
            <w:tcBorders>
              <w:top w:val="nil" w:sz="6" w:space="0" w:color="auto"/>
              <w:bottom w:val="single" w:sz="2" w:space="0" w:color="231F20"/>
              <w:left w:val="nil" w:sz="6" w:space="0" w:color="auto"/>
              <w:right w:val="nil" w:sz="6" w:space="0" w:color="auto"/>
            </w:tcBorders>
          </w:tcPr>
          <w:p>
            <w:pPr>
              <w:spacing w:before="76" w:after="0" w:line="240" w:lineRule="auto"/>
              <w:ind w:left="335" w:right="-20"/>
              <w:jc w:val="left"/>
              <w:rPr>
                <w:rFonts w:ascii="Helios" w:hAnsi="Helios" w:cs="Helios" w:eastAsia="Helios"/>
                <w:sz w:val="14"/>
                <w:szCs w:val="14"/>
              </w:rPr>
            </w:pPr>
            <w:rPr/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-1"/>
                <w:w w:val="100"/>
              </w:rPr>
              <w:t>К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2"/>
                <w:w w:val="100"/>
              </w:rPr>
              <w:t>о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100"/>
              </w:rPr>
              <w:t>л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1"/>
                <w:w w:val="100"/>
              </w:rPr>
              <w:t>и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4"/>
                <w:w w:val="100"/>
              </w:rPr>
              <w:t>ч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4"/>
                <w:w w:val="100"/>
              </w:rPr>
              <w:t>е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100"/>
              </w:rPr>
              <w:t>с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2"/>
                <w:w w:val="100"/>
              </w:rPr>
              <w:t>т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2"/>
                <w:w w:val="100"/>
              </w:rPr>
              <w:t>в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0"/>
                <w:w w:val="100"/>
              </w:rPr>
              <w:t>о</w:t>
            </w:r>
            <w:r>
              <w:rPr>
                <w:rFonts w:ascii="Helios" w:hAnsi="Helios" w:cs="Helios" w:eastAsia="Helios"/>
                <w:sz w:val="14"/>
                <w:szCs w:val="14"/>
                <w:color w:val="000000"/>
                <w:spacing w:val="0"/>
                <w:w w:val="100"/>
              </w:rPr>
            </w:r>
          </w:p>
        </w:tc>
      </w:tr>
      <w:tr>
        <w:trPr>
          <w:trHeight w:val="218" w:hRule="exact"/>
        </w:trPr>
        <w:tc>
          <w:tcPr>
            <w:tcW w:w="2188" w:type="dxa"/>
            <w:tcBorders>
              <w:top w:val="single" w:sz="2" w:space="0" w:color="231F2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6" w:lineRule="exact"/>
              <w:ind w:left="57" w:right="-20"/>
              <w:jc w:val="left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4"/>
                <w:w w:val="100"/>
              </w:rPr>
              <w:t>с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5"/>
                <w:w w:val="100"/>
              </w:rPr>
              <w:t>к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4"/>
                <w:w w:val="100"/>
              </w:rPr>
              <w:t>а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мей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5"/>
                <w:w w:val="100"/>
              </w:rPr>
              <w:t>к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а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427" w:type="dxa"/>
            <w:tcBorders>
              <w:top w:val="single" w:sz="2" w:space="0" w:color="231F2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6" w:lineRule="exact"/>
              <w:ind w:left="676" w:right="577"/>
              <w:jc w:val="center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2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05" w:hRule="exact"/>
        </w:trPr>
        <w:tc>
          <w:tcPr>
            <w:tcW w:w="218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3" w:lineRule="exact"/>
              <w:ind w:left="57" w:right="-20"/>
              <w:jc w:val="left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6"/>
                <w:w w:val="100"/>
              </w:rPr>
              <w:t>у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рн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а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42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3" w:lineRule="exact"/>
              <w:ind w:left="676" w:right="577"/>
              <w:jc w:val="center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2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05" w:hRule="exact"/>
        </w:trPr>
        <w:tc>
          <w:tcPr>
            <w:tcW w:w="218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3" w:lineRule="exact"/>
              <w:ind w:left="57" w:right="-20"/>
              <w:jc w:val="left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5"/>
                <w:w w:val="100"/>
              </w:rPr>
              <w:t>к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2"/>
                <w:w w:val="100"/>
              </w:rPr>
              <w:t>а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ч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5"/>
                <w:w w:val="100"/>
              </w:rPr>
              <w:t>е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л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и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 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п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о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4"/>
                <w:w w:val="100"/>
              </w:rPr>
              <w:t>д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в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е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4"/>
                <w:w w:val="100"/>
              </w:rPr>
              <w:t>с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2"/>
                <w:w w:val="100"/>
              </w:rPr>
              <w:t>н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ы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е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42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3" w:lineRule="exact"/>
              <w:ind w:left="676" w:right="577"/>
              <w:jc w:val="center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1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05" w:hRule="exact"/>
        </w:trPr>
        <w:tc>
          <w:tcPr>
            <w:tcW w:w="218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3" w:lineRule="exact"/>
              <w:ind w:left="57" w:right="-20"/>
              <w:jc w:val="left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и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5"/>
                <w:w w:val="100"/>
              </w:rPr>
              <w:t>г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р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ово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й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 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1"/>
                <w:w w:val="100"/>
              </w:rPr>
              <w:t>к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о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м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5"/>
                <w:w w:val="100"/>
              </w:rPr>
              <w:t>п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ле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2"/>
                <w:w w:val="100"/>
              </w:rPr>
              <w:t>к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с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42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3" w:lineRule="exact"/>
              <w:ind w:left="676" w:right="577"/>
              <w:jc w:val="center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1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05" w:hRule="exact"/>
        </w:trPr>
        <w:tc>
          <w:tcPr>
            <w:tcW w:w="218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3" w:lineRule="exact"/>
              <w:ind w:left="57" w:right="-20"/>
              <w:jc w:val="left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5"/>
                <w:w w:val="100"/>
              </w:rPr>
              <w:t>к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2"/>
                <w:w w:val="100"/>
              </w:rPr>
              <w:t>а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ч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5"/>
                <w:w w:val="100"/>
              </w:rPr>
              <w:t>е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л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и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 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н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а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 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2"/>
                <w:w w:val="100"/>
              </w:rPr>
              <w:t>п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2"/>
                <w:w w:val="100"/>
              </w:rPr>
              <w:t>р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10"/>
                <w:w w:val="100"/>
              </w:rPr>
              <w:t>у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5"/>
                <w:w w:val="100"/>
              </w:rPr>
              <w:t>ж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и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н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е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42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3" w:lineRule="exact"/>
              <w:ind w:left="676" w:right="577"/>
              <w:jc w:val="center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1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05" w:hRule="exact"/>
        </w:trPr>
        <w:tc>
          <w:tcPr>
            <w:tcW w:w="218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3" w:lineRule="exact"/>
              <w:ind w:left="57" w:right="-20"/>
              <w:jc w:val="left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4"/>
                <w:w w:val="100"/>
              </w:rPr>
              <w:t>щ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5"/>
                <w:w w:val="100"/>
              </w:rPr>
              <w:t>и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т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42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3" w:lineRule="exact"/>
              <w:ind w:left="676" w:right="577"/>
              <w:jc w:val="center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1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24" w:hRule="exact"/>
        </w:trPr>
        <w:tc>
          <w:tcPr>
            <w:tcW w:w="218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3" w:lineRule="exact"/>
              <w:ind w:left="57" w:right="-20"/>
              <w:jc w:val="left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п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е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4"/>
                <w:w w:val="100"/>
              </w:rPr>
              <w:t>с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оч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2"/>
                <w:w w:val="100"/>
              </w:rPr>
              <w:t>н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3"/>
                <w:w w:val="100"/>
              </w:rPr>
              <w:t>и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6"/>
                <w:w w:val="100"/>
              </w:rPr>
              <w:t>ц</w:t>
            </w:r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а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42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3" w:lineRule="exact"/>
              <w:ind w:left="676" w:right="577"/>
              <w:jc w:val="center"/>
              <w:rPr>
                <w:rFonts w:ascii="Helios" w:hAnsi="Helios" w:cs="Helios" w:eastAsia="Helios"/>
                <w:sz w:val="18"/>
                <w:szCs w:val="18"/>
              </w:rPr>
            </w:pPr>
            <w:rPr/>
            <w:r>
              <w:rPr>
                <w:rFonts w:ascii="Helios" w:hAnsi="Helios" w:cs="Helios" w:eastAsia="Helios"/>
                <w:sz w:val="18"/>
                <w:szCs w:val="18"/>
                <w:color w:val="231F20"/>
                <w:spacing w:val="0"/>
                <w:w w:val="100"/>
              </w:rPr>
              <w:t>1</w:t>
            </w:r>
            <w:r>
              <w:rPr>
                <w:rFonts w:ascii="Helios" w:hAnsi="Helios" w:cs="Helios" w:eastAsia="Helios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209" w:hRule="exact"/>
        </w:trPr>
        <w:tc>
          <w:tcPr>
            <w:tcW w:w="2188" w:type="dxa"/>
            <w:tcBorders>
              <w:top w:val="nil" w:sz="6" w:space="0" w:color="auto"/>
              <w:bottom w:val="single" w:sz="2" w:space="0" w:color="231F20"/>
              <w:left w:val="nil" w:sz="6" w:space="0" w:color="auto"/>
              <w:right w:val="nil" w:sz="6" w:space="0" w:color="auto"/>
            </w:tcBorders>
          </w:tcPr>
          <w:p>
            <w:pPr>
              <w:spacing w:before="7" w:after="0" w:line="240" w:lineRule="auto"/>
              <w:ind w:left="57" w:right="-20"/>
              <w:jc w:val="left"/>
              <w:rPr>
                <w:rFonts w:ascii="Helios" w:hAnsi="Helios" w:cs="Helios" w:eastAsia="Helios"/>
                <w:sz w:val="14"/>
                <w:szCs w:val="14"/>
              </w:rPr>
            </w:pPr>
            <w:rPr/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96"/>
              </w:rPr>
              <w:t>В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4"/>
                <w:w w:val="96"/>
              </w:rPr>
              <w:t>в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96"/>
              </w:rPr>
              <w:t>е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96"/>
              </w:rPr>
              <w:t>де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96"/>
              </w:rPr>
              <w:t>н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0"/>
                <w:w w:val="96"/>
              </w:rPr>
              <w:t>а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4"/>
                <w:w w:val="96"/>
              </w:rPr>
              <w:t> 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0"/>
                <w:w w:val="100"/>
              </w:rPr>
              <w:t>в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-3"/>
                <w:w w:val="100"/>
              </w:rPr>
              <w:t> 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100"/>
              </w:rPr>
              <w:t>э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1"/>
                <w:w w:val="100"/>
              </w:rPr>
              <w:t>к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100"/>
              </w:rPr>
              <w:t>с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2"/>
                <w:w w:val="100"/>
              </w:rPr>
              <w:t>п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2"/>
                <w:w w:val="100"/>
              </w:rPr>
              <w:t>л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0"/>
                <w:w w:val="100"/>
              </w:rPr>
              <w:t>у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2"/>
                <w:w w:val="100"/>
              </w:rPr>
              <w:t>а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2"/>
                <w:w w:val="100"/>
              </w:rPr>
              <w:t>т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3"/>
                <w:w w:val="100"/>
              </w:rPr>
              <w:t>а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4"/>
                <w:w w:val="100"/>
              </w:rPr>
              <w:t>ц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2"/>
                <w:w w:val="100"/>
              </w:rPr>
              <w:t>и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0"/>
                <w:w w:val="100"/>
              </w:rPr>
              <w:t>ю</w:t>
            </w:r>
            <w:r>
              <w:rPr>
                <w:rFonts w:ascii="Helios" w:hAnsi="Helios" w:cs="Helios" w:eastAsia="Helios"/>
                <w:sz w:val="14"/>
                <w:szCs w:val="14"/>
                <w:color w:val="231F20"/>
                <w:spacing w:val="0"/>
                <w:w w:val="100"/>
              </w:rPr>
              <w:t>:</w:t>
            </w:r>
            <w:r>
              <w:rPr>
                <w:rFonts w:ascii="Helios" w:hAnsi="Helios" w:cs="Helios" w:eastAsia="Helios"/>
                <w:sz w:val="14"/>
                <w:szCs w:val="14"/>
                <w:color w:val="000000"/>
                <w:spacing w:val="0"/>
                <w:w w:val="100"/>
              </w:rPr>
            </w:r>
          </w:p>
        </w:tc>
        <w:tc>
          <w:tcPr>
            <w:tcW w:w="1427" w:type="dxa"/>
            <w:tcBorders>
              <w:top w:val="nil" w:sz="6" w:space="0" w:color="auto"/>
              <w:bottom w:val="single" w:sz="2" w:space="0" w:color="231F20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</w:tbl>
    <w:p>
      <w:pPr>
        <w:spacing w:before="31" w:after="0" w:line="247" w:lineRule="auto"/>
        <w:ind w:left="161" w:right="6812"/>
        <w:jc w:val="left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459.553009pt;margin-top:-8.900487pt;width:92.523pt;height:113.244pt;mso-position-horizontal-relative:page;mso-position-vertical-relative:paragraph;z-index:-2114" type="#_x0000_t75">
            <v:imagedata r:id="rId169" o:title=""/>
          </v:shape>
        </w:pict>
      </w:r>
      <w:r>
        <w:rPr/>
        <w:pict>
          <v:shape style="position:absolute;margin-left:250.696045pt;margin-top:-9.043487pt;width:196.951955pt;height:113.387pt;mso-position-horizontal-relative:page;mso-position-vertical-relative:paragraph;z-index:-2113" type="#_x0000_t75">
            <v:imagedata r:id="rId170" o:title=""/>
          </v:shape>
        </w:pict>
      </w:r>
      <w:r>
        <w:rPr/>
        <w:pict>
          <v:group style="position:absolute;margin-left:43.200001pt;margin-top:35.155609pt;width:180.73680pt;height:.1pt;mso-position-horizontal-relative:page;mso-position-vertical-relative:paragraph;z-index:-2112" coordorigin="864,703" coordsize="3615,2">
            <v:shape style="position:absolute;left:864;top:703;width:3615;height:2" coordorigin="864,703" coordsize="3615,0" path="m864,703l4479,703e" filled="f" stroked="t" strokeweight=".25pt" strokecolor="#231F20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ё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40" w:lineRule="auto"/>
        <w:ind w:left="4537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9" w:after="0" w:line="273" w:lineRule="auto"/>
        <w:ind w:left="4254" w:right="5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7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5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40" w:lineRule="auto"/>
        <w:ind w:left="4537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8" w:after="0" w:line="273" w:lineRule="auto"/>
        <w:ind w:left="4254" w:right="52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7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4254" w:right="5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пас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амо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4254" w:right="53" w:firstLine="28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40" w:lineRule="auto"/>
        <w:ind w:left="4220" w:right="4688"/>
        <w:jc w:val="center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5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center"/>
        <w:spacing w:after="0"/>
        <w:sectPr>
          <w:pgMar w:header="739839000" w:footer="525" w:top="620" w:bottom="720" w:left="760" w:right="760"/>
          <w:pgSz w:w="11920" w:h="16840"/>
        </w:sectPr>
      </w:pPr>
      <w:rPr/>
    </w:p>
    <w:p>
      <w:pPr>
        <w:spacing w:before="0" w:after="0" w:line="2850" w:lineRule="exact"/>
        <w:ind w:left="150" w:right="-451"/>
        <w:jc w:val="left"/>
        <w:rPr>
          <w:rFonts w:ascii="Lato Black" w:hAnsi="Lato Black" w:cs="Lato Black" w:eastAsia="Lato Black"/>
          <w:sz w:val="274"/>
          <w:szCs w:val="274"/>
        </w:rPr>
      </w:pPr>
      <w:rPr/>
      <w:r>
        <w:rPr/>
        <w:pict>
          <v:group style="position:absolute;margin-left:42.52pt;margin-top:145.070999pt;width:158.305pt;height:193.4pt;mso-position-horizontal-relative:page;mso-position-vertical-relative:paragraph;z-index:-2110" coordorigin="850,2901" coordsize="3166,3868">
            <v:shape style="position:absolute;left:874;top:2925;width:3119;height:3821" type="#_x0000_t75">
              <v:imagedata r:id="rId171" o:title=""/>
            </v:shape>
            <v:group style="position:absolute;left:874;top:2925;width:3119;height:3821" coordorigin="874,2925" coordsize="3119,3821">
              <v:shape style="position:absolute;left:874;top:2925;width:3119;height:3821" coordorigin="874,2925" coordsize="3119,3821" path="m874,6746l3993,6746,3993,2925,874,2925,874,6746xe" filled="f" stroked="t" strokeweight="2.338pt" strokecolor="#FFFFFF">
                <v:path arrowok="t"/>
              </v:shape>
            </v:group>
            <w10:wrap type="none"/>
          </v:group>
        </w:pict>
      </w:r>
      <w:r>
        <w:rPr>
          <w:rFonts w:ascii="Lato Black" w:hAnsi="Lato Black" w:cs="Lato Black" w:eastAsia="Lato Black"/>
          <w:sz w:val="122"/>
          <w:szCs w:val="122"/>
          <w:color w:val="ED1C24"/>
          <w:spacing w:val="-55"/>
          <w:w w:val="112"/>
          <w:b/>
          <w:bCs/>
          <w:position w:val="-8"/>
        </w:rPr>
        <w:t>т</w:t>
      </w:r>
      <w:r>
        <w:rPr>
          <w:rFonts w:ascii="Lato Black" w:hAnsi="Lato Black" w:cs="Lato Black" w:eastAsia="Lato Black"/>
          <w:sz w:val="122"/>
          <w:szCs w:val="122"/>
          <w:color w:val="ED1C24"/>
          <w:spacing w:val="-40"/>
          <w:w w:val="112"/>
          <w:b/>
          <w:bCs/>
          <w:position w:val="-8"/>
        </w:rPr>
        <w:t>о</w:t>
      </w:r>
      <w:r>
        <w:rPr>
          <w:rFonts w:ascii="Lato Black" w:hAnsi="Lato Black" w:cs="Lato Black" w:eastAsia="Lato Black"/>
          <w:sz w:val="122"/>
          <w:szCs w:val="122"/>
          <w:color w:val="ED1C24"/>
          <w:spacing w:val="-36"/>
          <w:w w:val="112"/>
          <w:b/>
          <w:bCs/>
          <w:position w:val="-8"/>
        </w:rPr>
        <w:t>п</w:t>
      </w:r>
      <w:r>
        <w:rPr>
          <w:rFonts w:ascii="Lato Black" w:hAnsi="Lato Black" w:cs="Lato Black" w:eastAsia="Lato Black"/>
          <w:sz w:val="122"/>
          <w:szCs w:val="122"/>
          <w:color w:val="ED1C24"/>
          <w:spacing w:val="-192"/>
          <w:w w:val="112"/>
          <w:b/>
          <w:bCs/>
          <w:position w:val="-8"/>
        </w:rPr>
        <w:t>-</w:t>
      </w:r>
      <w:r>
        <w:rPr>
          <w:rFonts w:ascii="Lato Black" w:hAnsi="Lato Black" w:cs="Lato Black" w:eastAsia="Lato Black"/>
          <w:sz w:val="274"/>
          <w:szCs w:val="274"/>
          <w:color w:val="ED1C24"/>
          <w:spacing w:val="-144"/>
          <w:w w:val="112"/>
          <w:b/>
          <w:bCs/>
          <w:position w:val="-8"/>
        </w:rPr>
        <w:t>10</w:t>
      </w:r>
      <w:r>
        <w:rPr>
          <w:rFonts w:ascii="Lato Black" w:hAnsi="Lato Black" w:cs="Lato Black" w:eastAsia="Lato Black"/>
          <w:sz w:val="274"/>
          <w:szCs w:val="274"/>
          <w:color w:val="000000"/>
          <w:spacing w:val="0"/>
          <w:w w:val="112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36" w:lineRule="exact"/>
        <w:ind w:right="114"/>
        <w:jc w:val="left"/>
        <w:rPr>
          <w:rFonts w:ascii="Lato Black" w:hAnsi="Lato Black" w:cs="Lato Black" w:eastAsia="Lato Black"/>
          <w:sz w:val="59"/>
          <w:szCs w:val="59"/>
        </w:rPr>
      </w:pPr>
      <w:rPr/>
      <w:r>
        <w:rPr>
          <w:rFonts w:ascii="Lato Black" w:hAnsi="Lato Black" w:cs="Lato Black" w:eastAsia="Lato Black"/>
          <w:sz w:val="59"/>
          <w:szCs w:val="59"/>
          <w:color w:val="ED1C24"/>
          <w:spacing w:val="-14"/>
          <w:w w:val="128"/>
          <w:b/>
          <w:bCs/>
        </w:rPr>
        <w:t>д</w:t>
      </w:r>
      <w:r>
        <w:rPr>
          <w:rFonts w:ascii="Lato Black" w:hAnsi="Lato Black" w:cs="Lato Black" w:eastAsia="Lato Black"/>
          <w:sz w:val="59"/>
          <w:szCs w:val="59"/>
          <w:color w:val="ED1C24"/>
          <w:spacing w:val="-1"/>
          <w:w w:val="106"/>
          <w:b/>
          <w:bCs/>
        </w:rPr>
        <w:t>е</w:t>
      </w:r>
      <w:r>
        <w:rPr>
          <w:rFonts w:ascii="Lato Black" w:hAnsi="Lato Black" w:cs="Lato Black" w:eastAsia="Lato Black"/>
          <w:sz w:val="59"/>
          <w:szCs w:val="59"/>
          <w:color w:val="ED1C24"/>
          <w:spacing w:val="-17"/>
          <w:w w:val="126"/>
          <w:b/>
          <w:bCs/>
        </w:rPr>
        <w:t>т</w:t>
      </w:r>
      <w:r>
        <w:rPr>
          <w:rFonts w:ascii="Lato Black" w:hAnsi="Lato Black" w:cs="Lato Black" w:eastAsia="Lato Black"/>
          <w:sz w:val="59"/>
          <w:szCs w:val="59"/>
          <w:color w:val="ED1C24"/>
          <w:spacing w:val="-8"/>
          <w:w w:val="126"/>
          <w:b/>
          <w:bCs/>
        </w:rPr>
        <w:t>с</w:t>
      </w:r>
      <w:r>
        <w:rPr>
          <w:rFonts w:ascii="Lato Black" w:hAnsi="Lato Black" w:cs="Lato Black" w:eastAsia="Lato Black"/>
          <w:sz w:val="59"/>
          <w:szCs w:val="59"/>
          <w:color w:val="ED1C24"/>
          <w:spacing w:val="-6"/>
          <w:w w:val="127"/>
          <w:b/>
          <w:bCs/>
        </w:rPr>
        <w:t>к</w:t>
      </w:r>
      <w:r>
        <w:rPr>
          <w:rFonts w:ascii="Lato Black" w:hAnsi="Lato Black" w:cs="Lato Black" w:eastAsia="Lato Black"/>
          <w:sz w:val="59"/>
          <w:szCs w:val="59"/>
          <w:color w:val="ED1C24"/>
          <w:spacing w:val="-5"/>
          <w:w w:val="132"/>
          <w:b/>
          <w:bCs/>
        </w:rPr>
        <w:t>и</w:t>
      </w:r>
      <w:r>
        <w:rPr>
          <w:rFonts w:ascii="Lato Black" w:hAnsi="Lato Black" w:cs="Lato Black" w:eastAsia="Lato Black"/>
          <w:sz w:val="59"/>
          <w:szCs w:val="59"/>
          <w:color w:val="ED1C24"/>
          <w:spacing w:val="0"/>
          <w:w w:val="127"/>
          <w:b/>
          <w:bCs/>
        </w:rPr>
        <w:t>х</w:t>
      </w:r>
      <w:r>
        <w:rPr>
          <w:rFonts w:ascii="Lato Black" w:hAnsi="Lato Black" w:cs="Lato Black" w:eastAsia="Lato Black"/>
          <w:sz w:val="59"/>
          <w:szCs w:val="59"/>
          <w:color w:val="ED1C24"/>
          <w:spacing w:val="0"/>
          <w:w w:val="127"/>
          <w:b/>
          <w:bCs/>
        </w:rPr>
        <w:t> </w:t>
      </w:r>
      <w:r>
        <w:rPr>
          <w:rFonts w:ascii="Lato Black" w:hAnsi="Lato Black" w:cs="Lato Black" w:eastAsia="Lato Black"/>
          <w:sz w:val="59"/>
          <w:szCs w:val="59"/>
          <w:color w:val="ED1C24"/>
          <w:spacing w:val="-7"/>
          <w:w w:val="131"/>
          <w:b/>
          <w:bCs/>
        </w:rPr>
        <w:t>п</w:t>
      </w:r>
      <w:r>
        <w:rPr>
          <w:rFonts w:ascii="Lato Black" w:hAnsi="Lato Black" w:cs="Lato Black" w:eastAsia="Lato Black"/>
          <w:sz w:val="59"/>
          <w:szCs w:val="59"/>
          <w:color w:val="ED1C24"/>
          <w:spacing w:val="-11"/>
          <w:w w:val="125"/>
          <w:b/>
          <w:bCs/>
        </w:rPr>
        <w:t>л</w:t>
      </w:r>
      <w:r>
        <w:rPr>
          <w:rFonts w:ascii="Lato Black" w:hAnsi="Lato Black" w:cs="Lato Black" w:eastAsia="Lato Black"/>
          <w:sz w:val="59"/>
          <w:szCs w:val="59"/>
          <w:color w:val="ED1C24"/>
          <w:spacing w:val="-12"/>
          <w:w w:val="133"/>
          <w:b/>
          <w:bCs/>
        </w:rPr>
        <w:t>о</w:t>
      </w:r>
      <w:r>
        <w:rPr>
          <w:rFonts w:ascii="Lato Black" w:hAnsi="Lato Black" w:cs="Lato Black" w:eastAsia="Lato Black"/>
          <w:sz w:val="59"/>
          <w:szCs w:val="59"/>
          <w:color w:val="ED1C24"/>
          <w:spacing w:val="11"/>
          <w:w w:val="133"/>
          <w:b/>
          <w:bCs/>
        </w:rPr>
        <w:t>щ</w:t>
      </w:r>
      <w:r>
        <w:rPr>
          <w:rFonts w:ascii="Lato Black" w:hAnsi="Lato Black" w:cs="Lato Black" w:eastAsia="Lato Black"/>
          <w:sz w:val="59"/>
          <w:szCs w:val="59"/>
          <w:color w:val="ED1C24"/>
          <w:spacing w:val="17"/>
          <w:w w:val="137"/>
          <w:b/>
          <w:bCs/>
        </w:rPr>
        <w:t>а</w:t>
      </w:r>
      <w:r>
        <w:rPr>
          <w:rFonts w:ascii="Lato Black" w:hAnsi="Lato Black" w:cs="Lato Black" w:eastAsia="Lato Black"/>
          <w:sz w:val="59"/>
          <w:szCs w:val="59"/>
          <w:color w:val="ED1C24"/>
          <w:spacing w:val="-22"/>
          <w:w w:val="128"/>
          <w:b/>
          <w:bCs/>
        </w:rPr>
        <w:t>д</w:t>
      </w:r>
      <w:r>
        <w:rPr>
          <w:rFonts w:ascii="Lato Black" w:hAnsi="Lato Black" w:cs="Lato Black" w:eastAsia="Lato Black"/>
          <w:sz w:val="59"/>
          <w:szCs w:val="59"/>
          <w:color w:val="ED1C24"/>
          <w:spacing w:val="-12"/>
          <w:w w:val="134"/>
          <w:b/>
          <w:bCs/>
        </w:rPr>
        <w:t>ок</w:t>
      </w:r>
      <w:r>
        <w:rPr>
          <w:rFonts w:ascii="Lato Black" w:hAnsi="Lato Black" w:cs="Lato Black" w:eastAsia="Lato Black"/>
          <w:sz w:val="59"/>
          <w:szCs w:val="59"/>
          <w:color w:val="ED1C24"/>
          <w:spacing w:val="-12"/>
          <w:w w:val="134"/>
          <w:b/>
          <w:bCs/>
        </w:rPr>
        <w:t> </w:t>
      </w:r>
      <w:r>
        <w:rPr>
          <w:rFonts w:ascii="Lato Black" w:hAnsi="Lato Black" w:cs="Lato Black" w:eastAsia="Lato Black"/>
          <w:sz w:val="59"/>
          <w:szCs w:val="59"/>
          <w:color w:val="ED1C24"/>
          <w:spacing w:val="0"/>
          <w:w w:val="132"/>
          <w:b/>
          <w:bCs/>
        </w:rPr>
        <w:t>в</w:t>
      </w:r>
      <w:r>
        <w:rPr>
          <w:rFonts w:ascii="Lato Black" w:hAnsi="Lato Black" w:cs="Lato Black" w:eastAsia="Lato Black"/>
          <w:sz w:val="59"/>
          <w:szCs w:val="59"/>
          <w:color w:val="ED1C24"/>
          <w:spacing w:val="-44"/>
          <w:w w:val="132"/>
          <w:b/>
          <w:bCs/>
        </w:rPr>
        <w:t> </w:t>
      </w:r>
      <w:r>
        <w:rPr>
          <w:rFonts w:ascii="Lato Black" w:hAnsi="Lato Black" w:cs="Lato Black" w:eastAsia="Lato Black"/>
          <w:sz w:val="59"/>
          <w:szCs w:val="59"/>
          <w:color w:val="ED1C24"/>
          <w:spacing w:val="-12"/>
          <w:w w:val="125"/>
          <w:b/>
          <w:bCs/>
        </w:rPr>
        <w:t>л</w:t>
      </w:r>
      <w:r>
        <w:rPr>
          <w:rFonts w:ascii="Lato Black" w:hAnsi="Lato Black" w:cs="Lato Black" w:eastAsia="Lato Black"/>
          <w:sz w:val="59"/>
          <w:szCs w:val="59"/>
          <w:color w:val="ED1C24"/>
          <w:spacing w:val="-18"/>
          <w:w w:val="106"/>
          <w:b/>
          <w:bCs/>
        </w:rPr>
        <w:t>е</w:t>
      </w:r>
      <w:r>
        <w:rPr>
          <w:rFonts w:ascii="Lato Black" w:hAnsi="Lato Black" w:cs="Lato Black" w:eastAsia="Lato Black"/>
          <w:sz w:val="59"/>
          <w:szCs w:val="59"/>
          <w:color w:val="ED1C24"/>
          <w:spacing w:val="-8"/>
          <w:w w:val="135"/>
          <w:b/>
          <w:bCs/>
        </w:rPr>
        <w:t>с</w:t>
      </w:r>
      <w:r>
        <w:rPr>
          <w:rFonts w:ascii="Lato Black" w:hAnsi="Lato Black" w:cs="Lato Black" w:eastAsia="Lato Black"/>
          <w:sz w:val="59"/>
          <w:szCs w:val="59"/>
          <w:color w:val="ED1C24"/>
          <w:spacing w:val="-12"/>
          <w:w w:val="136"/>
          <w:b/>
          <w:bCs/>
        </w:rPr>
        <w:t>ном</w:t>
      </w:r>
      <w:r>
        <w:rPr>
          <w:rFonts w:ascii="Lato Black" w:hAnsi="Lato Black" w:cs="Lato Black" w:eastAsia="Lato Black"/>
          <w:sz w:val="59"/>
          <w:szCs w:val="59"/>
          <w:color w:val="000000"/>
          <w:spacing w:val="0"/>
          <w:w w:val="100"/>
        </w:rPr>
      </w:r>
    </w:p>
    <w:p>
      <w:pPr>
        <w:jc w:val="left"/>
        <w:spacing w:after="0"/>
        <w:sectPr>
          <w:pgMar w:header="739839000" w:footer="525" w:top="420" w:bottom="720" w:left="700" w:right="740"/>
          <w:pgSz w:w="11920" w:h="16840"/>
          <w:cols w:num="2" w:equalWidth="0">
            <w:col w:w="5919" w:space="478"/>
            <w:col w:w="4083"/>
          </w:cols>
        </w:sectPr>
      </w:pPr>
      <w:rPr/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0" w:right="-64"/>
        <w:jc w:val="left"/>
        <w:rPr>
          <w:rFonts w:ascii="Open Sans" w:hAnsi="Open Sans" w:cs="Open Sans" w:eastAsia="Open Sans"/>
          <w:sz w:val="16"/>
          <w:szCs w:val="16"/>
        </w:rPr>
      </w:pPr>
      <w:rPr/>
      <w:r>
        <w:rPr>
          <w:rFonts w:ascii="Open Sans" w:hAnsi="Open Sans" w:cs="Open Sans" w:eastAsia="Open Sans"/>
          <w:sz w:val="16"/>
          <w:szCs w:val="16"/>
          <w:color w:val="231F20"/>
          <w:spacing w:val="0"/>
          <w:w w:val="100"/>
        </w:rPr>
        <w:t>Л</w:t>
      </w:r>
      <w:r>
        <w:rPr>
          <w:rFonts w:ascii="Open Sans" w:hAnsi="Open Sans" w:cs="Open Sans" w:eastAsia="Open Sans"/>
          <w:sz w:val="16"/>
          <w:szCs w:val="16"/>
          <w:color w:val="231F20"/>
          <w:spacing w:val="2"/>
          <w:w w:val="100"/>
        </w:rPr>
        <w:t>ю</w:t>
      </w:r>
      <w:r>
        <w:rPr>
          <w:rFonts w:ascii="Open Sans" w:hAnsi="Open Sans" w:cs="Open Sans" w:eastAsia="Open Sans"/>
          <w:sz w:val="16"/>
          <w:szCs w:val="16"/>
          <w:color w:val="231F20"/>
          <w:spacing w:val="3"/>
          <w:w w:val="100"/>
        </w:rPr>
        <w:t>б</w:t>
      </w:r>
      <w:r>
        <w:rPr>
          <w:rFonts w:ascii="Open Sans" w:hAnsi="Open Sans" w:cs="Open Sans" w:eastAsia="Open Sans"/>
          <w:sz w:val="16"/>
          <w:szCs w:val="16"/>
          <w:color w:val="231F20"/>
          <w:spacing w:val="2"/>
          <w:w w:val="100"/>
        </w:rPr>
        <w:t>о</w:t>
      </w:r>
      <w:r>
        <w:rPr>
          <w:rFonts w:ascii="Open Sans" w:hAnsi="Open Sans" w:cs="Open Sans" w:eastAsia="Open Sans"/>
          <w:sz w:val="16"/>
          <w:szCs w:val="16"/>
          <w:color w:val="231F20"/>
          <w:spacing w:val="3"/>
          <w:w w:val="100"/>
        </w:rPr>
        <w:t>в</w:t>
      </w:r>
      <w:r>
        <w:rPr>
          <w:rFonts w:ascii="Open Sans" w:hAnsi="Open Sans" w:cs="Open Sans" w:eastAsia="Open Sans"/>
          <w:sz w:val="16"/>
          <w:szCs w:val="16"/>
          <w:color w:val="231F20"/>
          <w:spacing w:val="0"/>
          <w:w w:val="100"/>
        </w:rPr>
        <w:t>ь</w:t>
      </w:r>
      <w:r>
        <w:rPr>
          <w:rFonts w:ascii="Open Sans" w:hAnsi="Open Sans" w:cs="Open Sans" w:eastAsia="Open Sans"/>
          <w:sz w:val="16"/>
          <w:szCs w:val="16"/>
          <w:color w:val="231F20"/>
          <w:spacing w:val="-3"/>
          <w:w w:val="100"/>
        </w:rPr>
        <w:t> </w:t>
      </w:r>
      <w:r>
        <w:rPr>
          <w:rFonts w:ascii="Open Sans" w:hAnsi="Open Sans" w:cs="Open Sans" w:eastAsia="Open Sans"/>
          <w:sz w:val="16"/>
          <w:szCs w:val="16"/>
          <w:color w:val="231F20"/>
          <w:spacing w:val="7"/>
          <w:w w:val="100"/>
        </w:rPr>
        <w:t>Р</w:t>
      </w:r>
      <w:r>
        <w:rPr>
          <w:rFonts w:ascii="Open Sans" w:hAnsi="Open Sans" w:cs="Open Sans" w:eastAsia="Open Sans"/>
          <w:sz w:val="16"/>
          <w:szCs w:val="16"/>
          <w:color w:val="231F20"/>
          <w:spacing w:val="4"/>
          <w:w w:val="100"/>
        </w:rPr>
        <w:t>у</w:t>
      </w:r>
      <w:r>
        <w:rPr>
          <w:rFonts w:ascii="Open Sans" w:hAnsi="Open Sans" w:cs="Open Sans" w:eastAsia="Open Sans"/>
          <w:sz w:val="16"/>
          <w:szCs w:val="16"/>
          <w:color w:val="231F20"/>
          <w:spacing w:val="3"/>
          <w:w w:val="100"/>
        </w:rPr>
        <w:t>м</w:t>
      </w:r>
      <w:r>
        <w:rPr>
          <w:rFonts w:ascii="Open Sans" w:hAnsi="Open Sans" w:cs="Open Sans" w:eastAsia="Open Sans"/>
          <w:sz w:val="16"/>
          <w:szCs w:val="16"/>
          <w:color w:val="231F20"/>
          <w:spacing w:val="1"/>
          <w:w w:val="100"/>
        </w:rPr>
        <w:t>я</w:t>
      </w:r>
      <w:r>
        <w:rPr>
          <w:rFonts w:ascii="Open Sans" w:hAnsi="Open Sans" w:cs="Open Sans" w:eastAsia="Open Sans"/>
          <w:sz w:val="16"/>
          <w:szCs w:val="16"/>
          <w:color w:val="231F20"/>
          <w:spacing w:val="1"/>
          <w:w w:val="100"/>
        </w:rPr>
        <w:t>н</w:t>
      </w:r>
      <w:r>
        <w:rPr>
          <w:rFonts w:ascii="Open Sans" w:hAnsi="Open Sans" w:cs="Open Sans" w:eastAsia="Open Sans"/>
          <w:sz w:val="16"/>
          <w:szCs w:val="16"/>
          <w:color w:val="231F20"/>
          <w:spacing w:val="2"/>
          <w:w w:val="100"/>
        </w:rPr>
        <w:t>ц</w:t>
      </w:r>
      <w:r>
        <w:rPr>
          <w:rFonts w:ascii="Open Sans" w:hAnsi="Open Sans" w:cs="Open Sans" w:eastAsia="Open Sans"/>
          <w:sz w:val="16"/>
          <w:szCs w:val="16"/>
          <w:color w:val="231F20"/>
          <w:spacing w:val="2"/>
          <w:w w:val="100"/>
        </w:rPr>
        <w:t>е</w:t>
      </w:r>
      <w:r>
        <w:rPr>
          <w:rFonts w:ascii="Open Sans" w:hAnsi="Open Sans" w:cs="Open Sans" w:eastAsia="Open Sans"/>
          <w:sz w:val="16"/>
          <w:szCs w:val="16"/>
          <w:color w:val="231F20"/>
          <w:spacing w:val="5"/>
          <w:w w:val="100"/>
        </w:rPr>
        <w:t>в</w:t>
      </w:r>
      <w:r>
        <w:rPr>
          <w:rFonts w:ascii="Open Sans" w:hAnsi="Open Sans" w:cs="Open Sans" w:eastAsia="Open Sans"/>
          <w:sz w:val="16"/>
          <w:szCs w:val="16"/>
          <w:color w:val="231F20"/>
          <w:spacing w:val="0"/>
          <w:w w:val="100"/>
        </w:rPr>
        <w:t>а</w:t>
      </w:r>
      <w:r>
        <w:rPr>
          <w:rFonts w:ascii="Open Sans" w:hAnsi="Open Sans" w:cs="Open Sans" w:eastAsia="Open Sans"/>
          <w:sz w:val="16"/>
          <w:szCs w:val="16"/>
          <w:color w:val="000000"/>
          <w:spacing w:val="0"/>
          <w:w w:val="100"/>
        </w:rPr>
      </w:r>
    </w:p>
    <w:p>
      <w:pPr>
        <w:spacing w:before="25" w:after="0" w:line="262" w:lineRule="exact"/>
        <w:ind w:left="33" w:right="128"/>
        <w:jc w:val="left"/>
        <w:rPr>
          <w:rFonts w:ascii="Lato" w:hAnsi="Lato" w:cs="Lato" w:eastAsia="Lato"/>
          <w:sz w:val="22"/>
          <w:szCs w:val="22"/>
        </w:rPr>
      </w:pPr>
      <w:rPr/>
      <w:r>
        <w:rPr/>
        <w:br w:type="column"/>
      </w:r>
      <w:r>
        <w:rPr>
          <w:rFonts w:ascii="Lato" w:hAnsi="Lato" w:cs="Lato" w:eastAsia="Lato"/>
          <w:sz w:val="22"/>
          <w:szCs w:val="22"/>
          <w:color w:val="3974BA"/>
          <w:spacing w:val="-4"/>
          <w:w w:val="100"/>
          <w:b/>
          <w:bCs/>
        </w:rPr>
        <w:t>К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-1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у</w:t>
      </w:r>
      <w:r>
        <w:rPr>
          <w:rFonts w:ascii="Lato" w:hAnsi="Lato" w:cs="Lato" w:eastAsia="Lato"/>
          <w:sz w:val="22"/>
          <w:szCs w:val="22"/>
          <w:color w:val="3974BA"/>
          <w:spacing w:val="6"/>
          <w:w w:val="100"/>
          <w:b/>
          <w:bCs/>
        </w:rPr>
        <w:t>к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ы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г</w:t>
      </w:r>
      <w:r>
        <w:rPr>
          <w:rFonts w:ascii="Lato" w:hAnsi="Lato" w:cs="Lato" w:eastAsia="Lato"/>
          <w:sz w:val="22"/>
          <w:szCs w:val="22"/>
          <w:color w:val="3974BA"/>
          <w:spacing w:val="26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7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ж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6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я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м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36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–</w:t>
      </w:r>
      <w:r>
        <w:rPr>
          <w:rFonts w:ascii="Lato" w:hAnsi="Lato" w:cs="Lato" w:eastAsia="Lato"/>
          <w:sz w:val="22"/>
          <w:szCs w:val="22"/>
          <w:color w:val="3974BA"/>
          <w:spacing w:val="8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з</w:t>
      </w:r>
      <w:r>
        <w:rPr>
          <w:rFonts w:ascii="Lato" w:hAnsi="Lato" w:cs="Lato" w:eastAsia="Lato"/>
          <w:sz w:val="22"/>
          <w:szCs w:val="22"/>
          <w:color w:val="3974BA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г</w:t>
      </w:r>
      <w:r>
        <w:rPr>
          <w:rFonts w:ascii="Lato" w:hAnsi="Lato" w:cs="Lato" w:eastAsia="Lato"/>
          <w:sz w:val="22"/>
          <w:szCs w:val="22"/>
          <w:color w:val="3974BA"/>
          <w:spacing w:val="21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-2"/>
          <w:w w:val="103"/>
          <w:b/>
          <w:bCs/>
        </w:rPr>
        <w:t>у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3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п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ш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й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з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ц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41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п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ном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ч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2"/>
          <w:szCs w:val="22"/>
          <w:color w:val="3974BA"/>
          <w:spacing w:val="43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г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но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29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м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но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г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33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5"/>
          <w:w w:val="103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м</w:t>
      </w:r>
      <w:r>
        <w:rPr>
          <w:rFonts w:ascii="Lato" w:hAnsi="Lato" w:cs="Lato" w:eastAsia="Lato"/>
          <w:sz w:val="22"/>
          <w:szCs w:val="22"/>
          <w:color w:val="3974BA"/>
          <w:spacing w:val="-2"/>
          <w:w w:val="103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уп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5"/>
          <w:w w:val="103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лени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я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2"/>
          <w:b/>
          <w:bCs/>
        </w:rPr>
        <w:t>.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2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35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ы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я</w:t>
      </w:r>
      <w:r>
        <w:rPr>
          <w:rFonts w:ascii="Lato" w:hAnsi="Lato" w:cs="Lato" w:eastAsia="Lato"/>
          <w:sz w:val="22"/>
          <w:szCs w:val="22"/>
          <w:color w:val="3974BA"/>
          <w:spacing w:val="5"/>
          <w:w w:val="103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лени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4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2"/>
          <w:szCs w:val="22"/>
          <w:color w:val="3974BA"/>
          <w:spacing w:val="41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5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-2"/>
          <w:w w:val="100"/>
          <w:b/>
          <w:bCs/>
        </w:rPr>
        <w:t>к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43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8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п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рны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х</w:t>
      </w:r>
      <w:r>
        <w:rPr>
          <w:rFonts w:ascii="Lato" w:hAnsi="Lato" w:cs="Lato" w:eastAsia="Lato"/>
          <w:sz w:val="22"/>
          <w:szCs w:val="22"/>
          <w:color w:val="3974BA"/>
          <w:spacing w:val="31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мом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3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,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з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б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к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9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2"/>
          <w:szCs w:val="22"/>
          <w:color w:val="3974BA"/>
          <w:spacing w:val="19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8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п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5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8"/>
          <w:w w:val="100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-2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-2"/>
          <w:w w:val="100"/>
          <w:b/>
          <w:bCs/>
        </w:rPr>
        <w:t>ж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2"/>
          <w:szCs w:val="22"/>
          <w:color w:val="3974BA"/>
          <w:spacing w:val="47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п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12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з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ю</w:t>
      </w:r>
      <w:r>
        <w:rPr>
          <w:rFonts w:ascii="Lato" w:hAnsi="Lato" w:cs="Lato" w:eastAsia="Lato"/>
          <w:sz w:val="22"/>
          <w:szCs w:val="22"/>
          <w:color w:val="3974BA"/>
          <w:spacing w:val="34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ш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4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ю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14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ш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г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7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к</w:t>
      </w:r>
      <w:r>
        <w:rPr>
          <w:rFonts w:ascii="Lato" w:hAnsi="Lato" w:cs="Lato" w:eastAsia="Lato"/>
          <w:sz w:val="22"/>
          <w:szCs w:val="22"/>
          <w:color w:val="3974BA"/>
          <w:spacing w:val="-1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у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г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25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–</w:t>
      </w:r>
      <w:r>
        <w:rPr>
          <w:rFonts w:ascii="Lato" w:hAnsi="Lato" w:cs="Lato" w:eastAsia="Lato"/>
          <w:sz w:val="22"/>
          <w:szCs w:val="22"/>
          <w:color w:val="3974BA"/>
          <w:spacing w:val="8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э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14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м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7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-2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2"/>
          <w:szCs w:val="22"/>
          <w:color w:val="3974BA"/>
          <w:spacing w:val="13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ч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3"/>
          <w:b/>
          <w:bCs/>
        </w:rPr>
        <w:t>г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62" w:lineRule="exact"/>
        <w:ind w:left="33" w:right="572"/>
        <w:jc w:val="left"/>
        <w:rPr>
          <w:rFonts w:ascii="Lato" w:hAnsi="Lato" w:cs="Lato" w:eastAsia="Lato"/>
          <w:sz w:val="22"/>
          <w:szCs w:val="22"/>
        </w:rPr>
      </w:pPr>
      <w:rPr/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м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ы</w:t>
      </w:r>
      <w:r>
        <w:rPr>
          <w:rFonts w:ascii="Lato" w:hAnsi="Lato" w:cs="Lato" w:eastAsia="Lato"/>
          <w:sz w:val="22"/>
          <w:szCs w:val="22"/>
          <w:color w:val="3974BA"/>
          <w:spacing w:val="14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ч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2"/>
          <w:szCs w:val="22"/>
          <w:color w:val="3974BA"/>
          <w:spacing w:val="22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8"/>
          <w:w w:val="100"/>
          <w:b/>
          <w:bCs/>
        </w:rPr>
        <w:t>ж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м</w:t>
      </w:r>
      <w:r>
        <w:rPr>
          <w:rFonts w:ascii="Lato" w:hAnsi="Lato" w:cs="Lato" w:eastAsia="Lato"/>
          <w:sz w:val="22"/>
          <w:szCs w:val="22"/>
          <w:color w:val="3974BA"/>
          <w:spacing w:val="22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11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-1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х</w:t>
      </w:r>
      <w:r>
        <w:rPr>
          <w:rFonts w:ascii="Lato" w:hAnsi="Lato" w:cs="Lato" w:eastAsia="Lato"/>
          <w:sz w:val="22"/>
          <w:szCs w:val="22"/>
          <w:color w:val="3974BA"/>
          <w:spacing w:val="17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ш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х</w:t>
      </w:r>
      <w:r>
        <w:rPr>
          <w:rFonts w:ascii="Lato" w:hAnsi="Lato" w:cs="Lato" w:eastAsia="Lato"/>
          <w:sz w:val="22"/>
          <w:szCs w:val="22"/>
          <w:color w:val="3974BA"/>
          <w:spacing w:val="24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-3"/>
          <w:w w:val="100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у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ш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ы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х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г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8"/>
          <w:w w:val="103"/>
          <w:b/>
          <w:bCs/>
        </w:rPr>
        <w:t>ж</w:t>
      </w:r>
      <w:r>
        <w:rPr>
          <w:rFonts w:ascii="Lato" w:hAnsi="Lato" w:cs="Lato" w:eastAsia="Lato"/>
          <w:sz w:val="22"/>
          <w:szCs w:val="22"/>
          <w:color w:val="3974BA"/>
          <w:spacing w:val="6"/>
          <w:w w:val="103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2"/>
          <w:b/>
          <w:bCs/>
        </w:rPr>
        <w:t>.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2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-18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к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2"/>
          <w:szCs w:val="22"/>
          <w:color w:val="3974BA"/>
          <w:spacing w:val="16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п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м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-2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9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7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7"/>
          <w:b/>
          <w:bCs/>
        </w:rPr>
        <w:t>ю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7"/>
          <w:b/>
          <w:bCs/>
        </w:rPr>
        <w:t>б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7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7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7"/>
          <w:b/>
          <w:bCs/>
        </w:rPr>
        <w:t>ь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7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7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у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м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я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ц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4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2"/>
          <w:szCs w:val="22"/>
          <w:color w:val="3974BA"/>
          <w:spacing w:val="39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м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м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20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х</w:t>
      </w:r>
      <w:r>
        <w:rPr>
          <w:rFonts w:ascii="Lato" w:hAnsi="Lato" w:cs="Lato" w:eastAsia="Lato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62" w:lineRule="exact"/>
        <w:ind w:left="33" w:right="778"/>
        <w:jc w:val="left"/>
        <w:rPr>
          <w:rFonts w:ascii="Lato" w:hAnsi="Lato" w:cs="Lato" w:eastAsia="Lato"/>
          <w:sz w:val="22"/>
          <w:szCs w:val="22"/>
        </w:rPr>
      </w:pPr>
      <w:rPr/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й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2"/>
          <w:szCs w:val="22"/>
          <w:color w:val="3974BA"/>
          <w:spacing w:val="24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п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6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2"/>
          <w:szCs w:val="22"/>
          <w:color w:val="3974BA"/>
          <w:spacing w:val="41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7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ш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2"/>
          <w:szCs w:val="22"/>
          <w:color w:val="3974BA"/>
          <w:spacing w:val="24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5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6"/>
          <w:w w:val="100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к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ц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2"/>
          <w:szCs w:val="22"/>
          <w:color w:val="3974BA"/>
          <w:spacing w:val="38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3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м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п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ч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-11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я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м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52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8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к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х</w:t>
      </w:r>
      <w:r>
        <w:rPr>
          <w:rFonts w:ascii="Lato" w:hAnsi="Lato" w:cs="Lato" w:eastAsia="Lato"/>
          <w:sz w:val="22"/>
          <w:szCs w:val="22"/>
          <w:color w:val="3974BA"/>
          <w:spacing w:val="29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п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5"/>
          <w:w w:val="100"/>
          <w:b/>
          <w:bCs/>
        </w:rPr>
        <w:t>щ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д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к</w:t>
      </w:r>
      <w:r>
        <w:rPr>
          <w:rFonts w:ascii="Lato" w:hAnsi="Lato" w:cs="Lato" w:eastAsia="Lato"/>
          <w:sz w:val="22"/>
          <w:szCs w:val="22"/>
          <w:color w:val="3974BA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х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2"/>
          <w:szCs w:val="22"/>
          <w:color w:val="3974BA"/>
          <w:spacing w:val="41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3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п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3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-2"/>
          <w:w w:val="103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-2"/>
          <w:w w:val="103"/>
          <w:b/>
          <w:bCs/>
        </w:rPr>
        <w:t>ж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ы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х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3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2"/>
          <w:szCs w:val="22"/>
          <w:color w:val="3974BA"/>
          <w:spacing w:val="7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г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5"/>
          <w:w w:val="100"/>
          <w:b/>
          <w:bCs/>
        </w:rPr>
        <w:t>ц</w:t>
      </w:r>
      <w:r>
        <w:rPr>
          <w:rFonts w:ascii="Lato" w:hAnsi="Lato" w:cs="Lato" w:eastAsia="Lato"/>
          <w:sz w:val="22"/>
          <w:szCs w:val="22"/>
          <w:color w:val="3974BA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х</w:t>
      </w:r>
      <w:r>
        <w:rPr>
          <w:rFonts w:ascii="Lato" w:hAnsi="Lato" w:cs="Lato" w:eastAsia="Lato"/>
          <w:sz w:val="22"/>
          <w:szCs w:val="22"/>
          <w:color w:val="3974BA"/>
          <w:spacing w:val="32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к</w:t>
      </w:r>
      <w:r>
        <w:rPr>
          <w:rFonts w:ascii="Lato" w:hAnsi="Lato" w:cs="Lato" w:eastAsia="Lato"/>
          <w:sz w:val="22"/>
          <w:szCs w:val="22"/>
          <w:color w:val="3974BA"/>
          <w:spacing w:val="-1"/>
          <w:w w:val="100"/>
          <w:b/>
          <w:bCs/>
        </w:rPr>
        <w:t>р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у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г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а</w:t>
      </w:r>
      <w:r>
        <w:rPr>
          <w:rFonts w:ascii="Lato" w:hAnsi="Lato" w:cs="Lato" w:eastAsia="Lato"/>
          <w:sz w:val="22"/>
          <w:szCs w:val="22"/>
          <w:color w:val="3974BA"/>
          <w:spacing w:val="25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8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п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б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з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2"/>
          <w:szCs w:val="22"/>
          <w:color w:val="3974BA"/>
          <w:spacing w:val="2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2"/>
          <w:szCs w:val="22"/>
          <w:color w:val="3974BA"/>
          <w:spacing w:val="40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2"/>
          <w:szCs w:val="22"/>
          <w:color w:val="3974BA"/>
          <w:spacing w:val="11"/>
          <w:w w:val="100"/>
          <w:b/>
          <w:bCs/>
        </w:rPr>
        <w:t> 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н</w:t>
      </w:r>
      <w:r>
        <w:rPr>
          <w:rFonts w:ascii="Lato" w:hAnsi="Lato" w:cs="Lato" w:eastAsia="Lato"/>
          <w:sz w:val="22"/>
          <w:szCs w:val="22"/>
          <w:color w:val="3974BA"/>
          <w:spacing w:val="3"/>
          <w:w w:val="103"/>
          <w:b/>
          <w:bCs/>
        </w:rPr>
        <w:t>е</w:t>
      </w:r>
      <w:r>
        <w:rPr>
          <w:rFonts w:ascii="Lato" w:hAnsi="Lato" w:cs="Lato" w:eastAsia="Lato"/>
          <w:sz w:val="22"/>
          <w:szCs w:val="22"/>
          <w:color w:val="3974BA"/>
          <w:spacing w:val="1"/>
          <w:w w:val="103"/>
          <w:b/>
          <w:bCs/>
        </w:rPr>
        <w:t>г</w:t>
      </w:r>
      <w:r>
        <w:rPr>
          <w:rFonts w:ascii="Lato" w:hAnsi="Lato" w:cs="Lato" w:eastAsia="Lato"/>
          <w:sz w:val="22"/>
          <w:szCs w:val="22"/>
          <w:color w:val="3974BA"/>
          <w:spacing w:val="-3"/>
          <w:w w:val="103"/>
          <w:b/>
          <w:bCs/>
        </w:rPr>
        <w:t>о</w:t>
      </w:r>
      <w:r>
        <w:rPr>
          <w:rFonts w:ascii="Lato" w:hAnsi="Lato" w:cs="Lato" w:eastAsia="Lato"/>
          <w:sz w:val="22"/>
          <w:szCs w:val="22"/>
          <w:color w:val="3974BA"/>
          <w:spacing w:val="0"/>
          <w:w w:val="102"/>
          <w:b/>
          <w:bCs/>
        </w:rPr>
        <w:t>.</w:t>
      </w:r>
      <w:r>
        <w:rPr>
          <w:rFonts w:ascii="Lato" w:hAnsi="Lato" w:cs="Lato" w:eastAsia="Lato"/>
          <w:sz w:val="22"/>
          <w:szCs w:val="22"/>
          <w:color w:val="00000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3" w:lineRule="auto"/>
        <w:ind w:left="654" w:right="58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17.481201pt;margin-top:-2.253973pt;width:32.113915pt;height:58.6063pt;mso-position-horizontal-relative:page;mso-position-vertical-relative:paragraph;z-index:-2108" type="#_x0000_t202" filled="f" stroked="f">
            <v:textbox inset="0,0,0,0">
              <w:txbxContent>
                <w:p>
                  <w:pPr>
                    <w:spacing w:before="0" w:after="0" w:line="1172" w:lineRule="exact"/>
                    <w:ind w:right="-216"/>
                    <w:jc w:val="left"/>
                    <w:rPr>
                      <w:rFonts w:ascii="Helios" w:hAnsi="Helios" w:cs="Helios" w:eastAsia="Helios"/>
                      <w:sz w:val="117"/>
                      <w:szCs w:val="117"/>
                    </w:rPr>
                  </w:pPr>
                  <w:rPr/>
                  <w:r>
                    <w:rPr>
                      <w:rFonts w:ascii="Helios" w:hAnsi="Helios" w:cs="Helios" w:eastAsia="Helios"/>
                      <w:sz w:val="117"/>
                      <w:szCs w:val="117"/>
                      <w:color w:val="231F20"/>
                      <w:spacing w:val="0"/>
                      <w:w w:val="103"/>
                      <w:position w:val="1"/>
                    </w:rPr>
                    <w:t>Я</w:t>
                  </w:r>
                  <w:r>
                    <w:rPr>
                      <w:rFonts w:ascii="Helios" w:hAnsi="Helios" w:cs="Helios" w:eastAsia="Helios"/>
                      <w:sz w:val="117"/>
                      <w:szCs w:val="11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18"/>
          <w:szCs w:val="18"/>
          <w:color w:val="231F20"/>
          <w:w w:val="103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за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3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3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3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3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3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3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3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3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3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3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3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3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3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3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3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3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3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3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3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3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3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3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ше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3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3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3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3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3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3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33" w:right="60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-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3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3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3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3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3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3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3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3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3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3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3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3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3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3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3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3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3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3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9" w:lineRule="exact"/>
        <w:ind w:left="316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иве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8" w:after="0" w:line="273" w:lineRule="auto"/>
        <w:ind w:left="33" w:right="59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ъ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!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1920" w:h="16840"/>
          <w:pgMar w:top="1040" w:bottom="280" w:left="700" w:right="740"/>
          <w:cols w:num="2" w:equalWidth="0">
            <w:col w:w="1743" w:space="1907"/>
            <w:col w:w="683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700" w:right="740"/>
        </w:sectPr>
      </w:pPr>
      <w:rPr/>
    </w:p>
    <w:p>
      <w:pPr>
        <w:spacing w:before="40" w:after="0" w:line="240" w:lineRule="auto"/>
        <w:ind w:left="717" w:right="-51"/>
        <w:jc w:val="both"/>
        <w:rPr>
          <w:rFonts w:ascii="Helios" w:hAnsi="Helios" w:cs="Helios" w:eastAsia="Helios"/>
          <w:sz w:val="20"/>
          <w:szCs w:val="20"/>
        </w:rPr>
      </w:pPr>
      <w:rPr/>
      <w:r>
        <w:rPr/>
        <w:pict>
          <v:group style="position:absolute;margin-left:0pt;margin-top:.000015pt;width:595.275pt;height:841.89pt;mso-position-horizontal-relative:page;mso-position-vertical-relative:page;z-index:-2111" coordorigin="0,0" coordsize="11906,16838">
            <v:shape style="position:absolute;left:0;top:0;width:11906;height:16838" coordorigin="0,0" coordsize="11906,16838" path="m0,16838l11906,16838,11906,0,0,0,0,16838e" filled="t" fillcolor="#DCE7D3" stroked="f">
              <v:path arrowok="t"/>
              <v:fill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.677601pt;margin-top:2.977303pt;width:14.957816pt;height:26.3971pt;mso-position-horizontal-relative:page;mso-position-vertical-relative:paragraph;z-index:-2107" type="#_x0000_t202" filled="f" stroked="f">
            <v:textbox inset="0,0,0,0">
              <w:txbxContent>
                <w:p>
                  <w:pPr>
                    <w:spacing w:before="0" w:after="0" w:line="520" w:lineRule="exact"/>
                    <w:ind w:right="-119"/>
                    <w:jc w:val="left"/>
                    <w:rPr>
                      <w:rFonts w:ascii="Helios" w:hAnsi="Helios" w:cs="Helios" w:eastAsia="Helios"/>
                      <w:sz w:val="52"/>
                      <w:szCs w:val="52"/>
                    </w:rPr>
                  </w:pPr>
                  <w:rPr/>
                  <w:r>
                    <w:rPr>
                      <w:rFonts w:ascii="Helios" w:hAnsi="Helios" w:cs="Helios" w:eastAsia="Helios"/>
                      <w:sz w:val="52"/>
                      <w:szCs w:val="52"/>
                      <w:color w:val="B10242"/>
                      <w:spacing w:val="0"/>
                      <w:w w:val="102"/>
                      <w:position w:val="1"/>
                    </w:rPr>
                    <w:t>1</w:t>
                  </w:r>
                  <w:r>
                    <w:rPr>
                      <w:rFonts w:ascii="Helios" w:hAnsi="Helios" w:cs="Helios" w:eastAsia="Helios"/>
                      <w:sz w:val="52"/>
                      <w:szCs w:val="5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т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я</w:t>
      </w:r>
      <w:r>
        <w:rPr>
          <w:rFonts w:ascii="Helios" w:hAnsi="Helios" w:cs="Helios" w:eastAsia="Helios"/>
          <w:sz w:val="20"/>
          <w:szCs w:val="20"/>
          <w:color w:val="B10242"/>
          <w:spacing w:val="2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щ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16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14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2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-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м</w:t>
      </w:r>
      <w:r>
        <w:rPr>
          <w:rFonts w:ascii="Helios" w:hAnsi="Helios" w:cs="Helios" w:eastAsia="Helios"/>
          <w:sz w:val="20"/>
          <w:szCs w:val="20"/>
          <w:color w:val="B10242"/>
          <w:spacing w:val="15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М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у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м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,</w:t>
      </w:r>
      <w:r>
        <w:rPr>
          <w:rFonts w:ascii="Helios" w:hAnsi="Helios" w:cs="Helios" w:eastAsia="Helios"/>
          <w:sz w:val="20"/>
          <w:szCs w:val="20"/>
          <w:color w:val="B10242"/>
          <w:spacing w:val="19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-4"/>
          <w:w w:val="101"/>
        </w:rPr>
        <w:t>1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0</w:t>
      </w:r>
      <w:r>
        <w:rPr>
          <w:rFonts w:ascii="Helios" w:hAnsi="Helios" w:cs="Helios" w:eastAsia="Helios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left="717" w:right="1210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№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1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1"/>
        </w:rPr>
        <w:t>6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1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9" w:after="0" w:line="273" w:lineRule="auto"/>
        <w:ind w:left="717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ео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3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об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воо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е.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обе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зона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17" w:right="-54"/>
        <w:jc w:val="both"/>
        <w:rPr>
          <w:rFonts w:ascii="Helios" w:hAnsi="Helios" w:cs="Helios" w:eastAsia="Helios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.7971pt;margin-top:.977316pt;width:14.983852pt;height:26.3971pt;mso-position-horizontal-relative:page;mso-position-vertical-relative:paragraph;z-index:-2106" type="#_x0000_t202" filled="f" stroked="f">
            <v:textbox inset="0,0,0,0">
              <w:txbxContent>
                <w:p>
                  <w:pPr>
                    <w:spacing w:before="0" w:after="0" w:line="520" w:lineRule="exact"/>
                    <w:ind w:right="-119"/>
                    <w:jc w:val="left"/>
                    <w:rPr>
                      <w:rFonts w:ascii="Helios" w:hAnsi="Helios" w:cs="Helios" w:eastAsia="Helios"/>
                      <w:sz w:val="52"/>
                      <w:szCs w:val="52"/>
                    </w:rPr>
                  </w:pPr>
                  <w:rPr/>
                  <w:r>
                    <w:rPr>
                      <w:rFonts w:ascii="Helios" w:hAnsi="Helios" w:cs="Helios" w:eastAsia="Helios"/>
                      <w:sz w:val="52"/>
                      <w:szCs w:val="52"/>
                      <w:color w:val="B10242"/>
                      <w:spacing w:val="0"/>
                      <w:w w:val="102"/>
                      <w:position w:val="1"/>
                    </w:rPr>
                    <w:t>2</w:t>
                  </w:r>
                  <w:r>
                    <w:rPr>
                      <w:rFonts w:ascii="Helios" w:hAnsi="Helios" w:cs="Helios" w:eastAsia="Helios"/>
                      <w:sz w:val="52"/>
                      <w:szCs w:val="5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20"/>
          <w:szCs w:val="20"/>
          <w:color w:val="B10242"/>
          <w:spacing w:val="7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т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я</w:t>
      </w:r>
      <w:r>
        <w:rPr>
          <w:rFonts w:ascii="Helios" w:hAnsi="Helios" w:cs="Helios" w:eastAsia="Helios"/>
          <w:sz w:val="20"/>
          <w:szCs w:val="20"/>
          <w:color w:val="B10242"/>
          <w:spacing w:val="38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7"/>
          <w:w w:val="100"/>
        </w:rPr>
        <w:t>щ</w:t>
      </w:r>
      <w:r>
        <w:rPr>
          <w:rFonts w:ascii="Helios" w:hAnsi="Helios" w:cs="Helios" w:eastAsia="Helios"/>
          <w:sz w:val="20"/>
          <w:szCs w:val="20"/>
          <w:color w:val="B10242"/>
          <w:spacing w:val="8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34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з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32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х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м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м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,</w:t>
      </w:r>
      <w:r>
        <w:rPr>
          <w:rFonts w:ascii="Helios" w:hAnsi="Helios" w:cs="Helios" w:eastAsia="Helios"/>
          <w:sz w:val="20"/>
          <w:szCs w:val="20"/>
          <w:color w:val="B10242"/>
          <w:spacing w:val="33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3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1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8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е</w:t>
      </w:r>
      <w:r>
        <w:rPr>
          <w:rFonts w:ascii="Helios" w:hAnsi="Helios" w:cs="Helios" w:eastAsia="Helios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40" w:lineRule="auto"/>
        <w:ind w:left="717" w:right="3131"/>
        <w:jc w:val="both"/>
        <w:rPr>
          <w:rFonts w:ascii="Helios" w:hAnsi="Helios" w:cs="Helios" w:eastAsia="Helios"/>
          <w:sz w:val="20"/>
          <w:szCs w:val="20"/>
        </w:rPr>
      </w:pPr>
      <w:rPr/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Ор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б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,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1"/>
        </w:rPr>
        <w:t>2</w:t>
      </w:r>
      <w:r>
        <w:rPr>
          <w:rFonts w:ascii="Helios" w:hAnsi="Helios" w:cs="Helios" w:eastAsia="Helios"/>
          <w:sz w:val="20"/>
          <w:szCs w:val="20"/>
          <w:color w:val="B10242"/>
          <w:spacing w:val="-17"/>
          <w:w w:val="101"/>
        </w:rPr>
        <w:t>7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.</w:t>
      </w:r>
      <w:r>
        <w:rPr>
          <w:rFonts w:ascii="Helios" w:hAnsi="Helios" w:cs="Helios" w:eastAsia="Helios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73" w:lineRule="auto"/>
        <w:ind w:left="717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евоч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зопас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73" w:lineRule="auto"/>
        <w:ind w:left="566" w:right="59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306.182068pt;margin-top:-253.316406pt;width:245.777932pt;height:238.11pt;mso-position-horizontal-relative:page;mso-position-vertical-relative:paragraph;z-index:-2109" type="#_x0000_t75">
            <v:imagedata r:id="rId172" o:title=""/>
          </v:shape>
        </w:pic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1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д!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1920" w:h="16840"/>
          <w:pgMar w:top="1040" w:bottom="280" w:left="700" w:right="740"/>
          <w:cols w:num="2" w:equalWidth="0">
            <w:col w:w="5068" w:space="356"/>
            <w:col w:w="5056"/>
          </w:cols>
        </w:sectPr>
      </w:pPr>
      <w:rPr/>
    </w:p>
    <w:p>
      <w:pPr>
        <w:spacing w:before="94" w:after="0" w:line="240" w:lineRule="auto"/>
        <w:ind w:left="12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5.845556pt;height:163.605pt;mso-position-horizontal-relative:char;mso-position-vertical-relative:line" type="#_x0000_t75">
            <v:imagedata r:id="rId17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702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3.0219pt;margin-top:.977429pt;width:14.68711pt;height:26.3971pt;mso-position-horizontal-relative:page;mso-position-vertical-relative:paragraph;z-index:-2104" type="#_x0000_t202" filled="f" stroked="f">
            <v:textbox inset="0,0,0,0">
              <w:txbxContent>
                <w:p>
                  <w:pPr>
                    <w:spacing w:before="0" w:after="0" w:line="520" w:lineRule="exact"/>
                    <w:ind w:right="-119"/>
                    <w:jc w:val="left"/>
                    <w:rPr>
                      <w:rFonts w:ascii="Helios" w:hAnsi="Helios" w:cs="Helios" w:eastAsia="Helios"/>
                      <w:sz w:val="52"/>
                      <w:szCs w:val="52"/>
                    </w:rPr>
                  </w:pPr>
                  <w:rPr/>
                  <w:r>
                    <w:rPr>
                      <w:rFonts w:ascii="Helios" w:hAnsi="Helios" w:cs="Helios" w:eastAsia="Helios"/>
                      <w:sz w:val="52"/>
                      <w:szCs w:val="52"/>
                      <w:color w:val="B10242"/>
                      <w:spacing w:val="0"/>
                      <w:w w:val="100"/>
                      <w:position w:val="1"/>
                    </w:rPr>
                    <w:t>3</w:t>
                  </w:r>
                  <w:r>
                    <w:rPr>
                      <w:rFonts w:ascii="Helios" w:hAnsi="Helios" w:cs="Helios" w:eastAsia="Helios"/>
                      <w:sz w:val="52"/>
                      <w:szCs w:val="5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т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я</w:t>
      </w:r>
      <w:r>
        <w:rPr>
          <w:rFonts w:ascii="Helios" w:hAnsi="Helios" w:cs="Helios" w:eastAsia="Helios"/>
          <w:sz w:val="20"/>
          <w:szCs w:val="20"/>
          <w:color w:val="B10242"/>
          <w:spacing w:val="-2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98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98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98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98"/>
        </w:rPr>
        <w:t>щ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98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98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98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98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-8"/>
          <w:w w:val="98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-17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2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98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98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98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98"/>
        </w:rPr>
        <w:t>б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98"/>
        </w:rPr>
        <w:t>ы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98"/>
        </w:rPr>
        <w:t>ш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98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98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98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98"/>
        </w:rPr>
        <w:t>,</w:t>
      </w:r>
      <w:r>
        <w:rPr>
          <w:rFonts w:ascii="Helios" w:hAnsi="Helios" w:cs="Helios" w:eastAsia="Helios"/>
          <w:sz w:val="20"/>
          <w:szCs w:val="20"/>
          <w:color w:val="B10242"/>
          <w:spacing w:val="-5"/>
          <w:w w:val="98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6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.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оев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ив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д…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1"/>
        </w:rPr>
        <w:t>!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)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2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3.677387pt;height:141.645pt;mso-position-horizontal-relative:char;mso-position-vertical-relative:line" type="#_x0000_t75">
            <v:imagedata r:id="rId17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95" w:lineRule="exact"/>
        <w:ind w:left="109" w:right="-20"/>
        <w:jc w:val="left"/>
        <w:rPr>
          <w:rFonts w:ascii="Helios" w:hAnsi="Helios" w:cs="Helios" w:eastAsia="Helios"/>
          <w:sz w:val="52"/>
          <w:szCs w:val="52"/>
        </w:rPr>
      </w:pPr>
      <w:rPr/>
      <w:r>
        <w:rPr>
          <w:rFonts w:ascii="Helios" w:hAnsi="Helios" w:cs="Helios" w:eastAsia="Helios"/>
          <w:sz w:val="52"/>
          <w:szCs w:val="52"/>
          <w:color w:val="B10242"/>
          <w:spacing w:val="0"/>
          <w:w w:val="102"/>
          <w:position w:val="-41"/>
        </w:rPr>
        <w:t>4</w:t>
      </w:r>
      <w:r>
        <w:rPr>
          <w:rFonts w:ascii="Helios" w:hAnsi="Helios" w:cs="Helios" w:eastAsia="Helios"/>
          <w:sz w:val="52"/>
          <w:szCs w:val="52"/>
          <w:color w:val="000000"/>
          <w:spacing w:val="0"/>
          <w:w w:val="100"/>
          <w:position w:val="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73" w:lineRule="auto"/>
        <w:ind w:left="604" w:right="5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пои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е.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7" w:lineRule="auto"/>
        <w:ind w:left="604" w:right="49"/>
        <w:jc w:val="both"/>
        <w:rPr>
          <w:rFonts w:ascii="Helios" w:hAnsi="Helios" w:cs="Helios" w:eastAsia="Helios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5.785095pt;margin-top:.977444pt;width:14.983852pt;height:26.3971pt;mso-position-horizontal-relative:page;mso-position-vertical-relative:paragraph;z-index:-2103" type="#_x0000_t202" filled="f" stroked="f">
            <v:textbox inset="0,0,0,0">
              <w:txbxContent>
                <w:p>
                  <w:pPr>
                    <w:spacing w:before="0" w:after="0" w:line="520" w:lineRule="exact"/>
                    <w:ind w:right="-119"/>
                    <w:jc w:val="left"/>
                    <w:rPr>
                      <w:rFonts w:ascii="Helios" w:hAnsi="Helios" w:cs="Helios" w:eastAsia="Helios"/>
                      <w:sz w:val="52"/>
                      <w:szCs w:val="52"/>
                    </w:rPr>
                  </w:pPr>
                  <w:rPr/>
                  <w:r>
                    <w:rPr>
                      <w:rFonts w:ascii="Helios" w:hAnsi="Helios" w:cs="Helios" w:eastAsia="Helios"/>
                      <w:sz w:val="52"/>
                      <w:szCs w:val="52"/>
                      <w:color w:val="B10242"/>
                      <w:spacing w:val="0"/>
                      <w:w w:val="102"/>
                      <w:position w:val="1"/>
                    </w:rPr>
                    <w:t>6</w:t>
                  </w:r>
                  <w:r>
                    <w:rPr>
                      <w:rFonts w:ascii="Helios" w:hAnsi="Helios" w:cs="Helios" w:eastAsia="Helios"/>
                      <w:sz w:val="52"/>
                      <w:szCs w:val="5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20"/>
          <w:szCs w:val="20"/>
          <w:color w:val="B10242"/>
          <w:spacing w:val="8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7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т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7"/>
          <w:w w:val="100"/>
        </w:rPr>
        <w:t>ка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я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8"/>
          <w:w w:val="100"/>
        </w:rPr>
        <w:t>щ</w:t>
      </w:r>
      <w:r>
        <w:rPr>
          <w:rFonts w:ascii="Helios" w:hAnsi="Helios" w:cs="Helios" w:eastAsia="Helios"/>
          <w:sz w:val="20"/>
          <w:szCs w:val="20"/>
          <w:color w:val="B10242"/>
          <w:spacing w:val="8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7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10"/>
          <w:w w:val="100"/>
        </w:rPr>
        <w:t>у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т</w:t>
      </w:r>
      <w:r>
        <w:rPr>
          <w:rFonts w:ascii="Helios" w:hAnsi="Helios" w:cs="Helios" w:eastAsia="Helios"/>
          <w:sz w:val="20"/>
          <w:szCs w:val="20"/>
          <w:color w:val="B10242"/>
          <w:spacing w:val="7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7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7"/>
          <w:w w:val="100"/>
        </w:rPr>
        <w:t>ор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1"/>
        </w:rPr>
        <w:t>2</w:t>
      </w:r>
      <w:r>
        <w:rPr>
          <w:rFonts w:ascii="Helios" w:hAnsi="Helios" w:cs="Helios" w:eastAsia="Helios"/>
          <w:sz w:val="20"/>
          <w:szCs w:val="20"/>
          <w:color w:val="B10242"/>
          <w:spacing w:val="11"/>
          <w:w w:val="101"/>
        </w:rPr>
        <w:t>-</w:t>
      </w:r>
      <w:r>
        <w:rPr>
          <w:rFonts w:ascii="Helios" w:hAnsi="Helios" w:cs="Helios" w:eastAsia="Helios"/>
          <w:sz w:val="20"/>
          <w:szCs w:val="20"/>
          <w:color w:val="B10242"/>
          <w:spacing w:val="7"/>
          <w:w w:val="101"/>
        </w:rPr>
        <w:t>М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1"/>
        </w:rPr>
        <w:t>у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-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-2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го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,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1"/>
        </w:rPr>
        <w:t>3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.</w:t>
      </w:r>
      <w:r>
        <w:rPr>
          <w:rFonts w:ascii="Helios" w:hAnsi="Helios" w:cs="Helios" w:eastAsia="Helios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73" w:lineRule="auto"/>
        <w:ind w:left="604" w:right="52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1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1"/>
        </w:rPr>
        <w:t>!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1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7" w:lineRule="auto"/>
        <w:ind w:left="604" w:right="49"/>
        <w:jc w:val="both"/>
        <w:rPr>
          <w:rFonts w:ascii="Helios" w:hAnsi="Helios" w:cs="Helios" w:eastAsia="Helios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5.973907pt;margin-top:.977303pt;width:14.983852pt;height:26.3971pt;mso-position-horizontal-relative:page;mso-position-vertical-relative:paragraph;z-index:-2102" type="#_x0000_t202" filled="f" stroked="f">
            <v:textbox inset="0,0,0,0">
              <w:txbxContent>
                <w:p>
                  <w:pPr>
                    <w:spacing w:before="0" w:after="0" w:line="520" w:lineRule="exact"/>
                    <w:ind w:right="-119"/>
                    <w:jc w:val="left"/>
                    <w:rPr>
                      <w:rFonts w:ascii="Helios" w:hAnsi="Helios" w:cs="Helios" w:eastAsia="Helios"/>
                      <w:sz w:val="52"/>
                      <w:szCs w:val="52"/>
                    </w:rPr>
                  </w:pPr>
                  <w:rPr/>
                  <w:r>
                    <w:rPr>
                      <w:rFonts w:ascii="Helios" w:hAnsi="Helios" w:cs="Helios" w:eastAsia="Helios"/>
                      <w:sz w:val="52"/>
                      <w:szCs w:val="52"/>
                      <w:color w:val="B10242"/>
                      <w:spacing w:val="0"/>
                      <w:w w:val="102"/>
                      <w:position w:val="1"/>
                    </w:rPr>
                    <w:t>7</w:t>
                  </w:r>
                  <w:r>
                    <w:rPr>
                      <w:rFonts w:ascii="Helios" w:hAnsi="Helios" w:cs="Helios" w:eastAsia="Helios"/>
                      <w:sz w:val="52"/>
                      <w:szCs w:val="5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ат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й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-2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б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ь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м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Ш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1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-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те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,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-10"/>
          <w:w w:val="101"/>
        </w:rPr>
        <w:t>1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1"/>
        </w:rPr>
        <w:t>4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.</w:t>
      </w:r>
      <w:r>
        <w:rPr>
          <w:rFonts w:ascii="Helios" w:hAnsi="Helios" w:cs="Helios" w:eastAsia="Helios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73" w:lineRule="auto"/>
        <w:ind w:left="604" w:right="52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1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1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7" w:lineRule="auto"/>
        <w:ind w:left="604" w:right="49"/>
        <w:jc w:val="both"/>
        <w:rPr>
          <w:rFonts w:ascii="Helios" w:hAnsi="Helios" w:cs="Helios" w:eastAsia="Helios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5.759094pt;margin-top:.977341pt;width:14.983852pt;height:26.3971pt;mso-position-horizontal-relative:page;mso-position-vertical-relative:paragraph;z-index:-2101" type="#_x0000_t202" filled="f" stroked="f">
            <v:textbox inset="0,0,0,0">
              <w:txbxContent>
                <w:p>
                  <w:pPr>
                    <w:spacing w:before="0" w:after="0" w:line="520" w:lineRule="exact"/>
                    <w:ind w:right="-119"/>
                    <w:jc w:val="left"/>
                    <w:rPr>
                      <w:rFonts w:ascii="Helios" w:hAnsi="Helios" w:cs="Helios" w:eastAsia="Helios"/>
                      <w:sz w:val="52"/>
                      <w:szCs w:val="52"/>
                    </w:rPr>
                  </w:pPr>
                  <w:rPr/>
                  <w:r>
                    <w:rPr>
                      <w:rFonts w:ascii="Helios" w:hAnsi="Helios" w:cs="Helios" w:eastAsia="Helios"/>
                      <w:sz w:val="52"/>
                      <w:szCs w:val="52"/>
                      <w:color w:val="B10242"/>
                      <w:spacing w:val="0"/>
                      <w:w w:val="102"/>
                      <w:position w:val="1"/>
                    </w:rPr>
                    <w:t>8</w:t>
                  </w:r>
                  <w:r>
                    <w:rPr>
                      <w:rFonts w:ascii="Helios" w:hAnsi="Helios" w:cs="Helios" w:eastAsia="Helios"/>
                      <w:sz w:val="52"/>
                      <w:szCs w:val="5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х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щ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х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.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-2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-3"/>
          <w:w w:val="100"/>
        </w:rPr>
        <w:t>х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м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-2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,</w:t>
      </w:r>
      <w:r>
        <w:rPr>
          <w:rFonts w:ascii="Helios" w:hAnsi="Helios" w:cs="Helios" w:eastAsia="Helios"/>
          <w:sz w:val="20"/>
          <w:szCs w:val="20"/>
          <w:color w:val="B10242"/>
          <w:spacing w:val="-8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1"/>
        </w:rPr>
        <w:t>2</w:t>
      </w:r>
      <w:r>
        <w:rPr>
          <w:rFonts w:ascii="Helios" w:hAnsi="Helios" w:cs="Helios" w:eastAsia="Helios"/>
          <w:sz w:val="20"/>
          <w:szCs w:val="20"/>
          <w:color w:val="B10242"/>
          <w:spacing w:val="9"/>
          <w:w w:val="101"/>
        </w:rPr>
        <w:t>-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1"/>
        </w:rPr>
        <w:t>4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.</w:t>
      </w:r>
      <w:r>
        <w:rPr>
          <w:rFonts w:ascii="Helios" w:hAnsi="Helios" w:cs="Helios" w:eastAsia="Helios"/>
          <w:sz w:val="20"/>
          <w:szCs w:val="20"/>
          <w:color w:val="000000"/>
          <w:spacing w:val="0"/>
          <w:w w:val="100"/>
        </w:rPr>
      </w:r>
    </w:p>
    <w:p>
      <w:pPr>
        <w:spacing w:before="15" w:after="0" w:line="273" w:lineRule="auto"/>
        <w:ind w:left="604" w:right="5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1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!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604" w:right="54"/>
        <w:jc w:val="both"/>
        <w:rPr>
          <w:rFonts w:ascii="Helios" w:hAnsi="Helios" w:cs="Helios" w:eastAsia="Helios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5.811096pt;margin-top:.977331pt;width:14.983852pt;height:26.3971pt;mso-position-horizontal-relative:page;mso-position-vertical-relative:paragraph;z-index:-2100" type="#_x0000_t202" filled="f" stroked="f">
            <v:textbox inset="0,0,0,0">
              <w:txbxContent>
                <w:p>
                  <w:pPr>
                    <w:spacing w:before="0" w:after="0" w:line="520" w:lineRule="exact"/>
                    <w:ind w:right="-119"/>
                    <w:jc w:val="left"/>
                    <w:rPr>
                      <w:rFonts w:ascii="Helios" w:hAnsi="Helios" w:cs="Helios" w:eastAsia="Helios"/>
                      <w:sz w:val="52"/>
                      <w:szCs w:val="52"/>
                    </w:rPr>
                  </w:pPr>
                  <w:rPr/>
                  <w:r>
                    <w:rPr>
                      <w:rFonts w:ascii="Helios" w:hAnsi="Helios" w:cs="Helios" w:eastAsia="Helios"/>
                      <w:sz w:val="52"/>
                      <w:szCs w:val="52"/>
                      <w:color w:val="B10242"/>
                      <w:spacing w:val="0"/>
                      <w:w w:val="102"/>
                      <w:position w:val="1"/>
                    </w:rPr>
                    <w:t>9</w:t>
                  </w:r>
                  <w:r>
                    <w:rPr>
                      <w:rFonts w:ascii="Helios" w:hAnsi="Helios" w:cs="Helios" w:eastAsia="Helios"/>
                      <w:sz w:val="52"/>
                      <w:szCs w:val="5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М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7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7"/>
          <w:w w:val="100"/>
        </w:rPr>
        <w:t>-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щ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26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у</w:t>
      </w:r>
      <w:r>
        <w:rPr>
          <w:rFonts w:ascii="Helios" w:hAnsi="Helios" w:cs="Helios" w:eastAsia="Helios"/>
          <w:sz w:val="20"/>
          <w:szCs w:val="20"/>
          <w:color w:val="B10242"/>
          <w:spacing w:val="2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т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й</w:t>
      </w:r>
      <w:r>
        <w:rPr>
          <w:rFonts w:ascii="Helios" w:hAnsi="Helios" w:cs="Helios" w:eastAsia="Helios"/>
          <w:sz w:val="20"/>
          <w:szCs w:val="20"/>
          <w:color w:val="B10242"/>
          <w:spacing w:val="26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10"/>
          <w:w w:val="101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ли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1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40" w:lineRule="auto"/>
        <w:ind w:left="604" w:right="1945"/>
        <w:jc w:val="both"/>
        <w:rPr>
          <w:rFonts w:ascii="Helios" w:hAnsi="Helios" w:cs="Helios" w:eastAsia="Helios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B10242"/>
          <w:spacing w:val="-3"/>
          <w:w w:val="100"/>
          <w:b/>
          <w:bCs/>
        </w:rPr>
        <w:t>№</w:t>
      </w:r>
      <w:r>
        <w:rPr>
          <w:rFonts w:ascii="Helios" w:hAnsi="Helios" w:cs="Helios" w:eastAsia="Helios"/>
          <w:sz w:val="20"/>
          <w:szCs w:val="20"/>
          <w:color w:val="B10242"/>
          <w:spacing w:val="-14"/>
          <w:w w:val="100"/>
        </w:rPr>
        <w:t>1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1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-2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-3"/>
          <w:w w:val="100"/>
        </w:rPr>
        <w:t>х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м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-2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,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1"/>
        </w:rPr>
        <w:t>3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1"/>
        </w:rPr>
        <w:t>0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.</w:t>
      </w:r>
      <w:r>
        <w:rPr>
          <w:rFonts w:ascii="Helios" w:hAnsi="Helios" w:cs="Helios" w:eastAsia="Helios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73" w:lineRule="auto"/>
        <w:ind w:left="604" w:right="52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1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),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о,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йн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пер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ли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7" w:lineRule="auto"/>
        <w:ind w:left="604" w:right="49"/>
        <w:jc w:val="both"/>
        <w:rPr>
          <w:rFonts w:ascii="Helios" w:hAnsi="Helios" w:cs="Helios" w:eastAsia="Helios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4.795685pt;margin-top:.977316pt;width:21.623405pt;height:26.3971pt;mso-position-horizontal-relative:page;mso-position-vertical-relative:paragraph;z-index:-2099" type="#_x0000_t202" filled="f" stroked="f">
            <v:textbox inset="0,0,0,0">
              <w:txbxContent>
                <w:p>
                  <w:pPr>
                    <w:spacing w:before="0" w:after="0" w:line="520" w:lineRule="exact"/>
                    <w:ind w:right="-119"/>
                    <w:jc w:val="left"/>
                    <w:rPr>
                      <w:rFonts w:ascii="Helios" w:hAnsi="Helios" w:cs="Helios" w:eastAsia="Helios"/>
                      <w:sz w:val="52"/>
                      <w:szCs w:val="52"/>
                    </w:rPr>
                  </w:pPr>
                  <w:rPr/>
                  <w:r>
                    <w:rPr>
                      <w:rFonts w:ascii="Helios" w:hAnsi="Helios" w:cs="Helios" w:eastAsia="Helios"/>
                      <w:sz w:val="52"/>
                      <w:szCs w:val="52"/>
                      <w:color w:val="B10242"/>
                      <w:spacing w:val="-83"/>
                      <w:w w:val="102"/>
                      <w:position w:val="1"/>
                    </w:rPr>
                    <w:t>10</w:t>
                  </w:r>
                  <w:r>
                    <w:rPr>
                      <w:rFonts w:ascii="Helios" w:hAnsi="Helios" w:cs="Helios" w:eastAsia="Helios"/>
                      <w:sz w:val="52"/>
                      <w:szCs w:val="5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-1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бр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я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ном</w:t>
      </w:r>
      <w:r>
        <w:rPr>
          <w:rFonts w:ascii="Helios" w:hAnsi="Helios" w:cs="Helios" w:eastAsia="Helios"/>
          <w:sz w:val="20"/>
          <w:szCs w:val="20"/>
          <w:color w:val="B10242"/>
          <w:spacing w:val="-9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-3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-6"/>
          <w:w w:val="100"/>
        </w:rPr>
        <w:t>у</w:t>
      </w:r>
      <w:r>
        <w:rPr>
          <w:rFonts w:ascii="Helios" w:hAnsi="Helios" w:cs="Helios" w:eastAsia="Helios"/>
          <w:sz w:val="20"/>
          <w:szCs w:val="20"/>
          <w:color w:val="B10242"/>
          <w:spacing w:val="-2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у</w:t>
      </w:r>
      <w:r>
        <w:rPr>
          <w:rFonts w:ascii="Helios" w:hAnsi="Helios" w:cs="Helios" w:eastAsia="Helios"/>
          <w:sz w:val="20"/>
          <w:szCs w:val="20"/>
          <w:color w:val="B10242"/>
          <w:spacing w:val="-10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-4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ж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тся</w:t>
      </w:r>
      <w:r>
        <w:rPr>
          <w:rFonts w:ascii="Helios" w:hAnsi="Helios" w:cs="Helios" w:eastAsia="Helios"/>
          <w:sz w:val="20"/>
          <w:szCs w:val="20"/>
          <w:color w:val="B10242"/>
          <w:spacing w:val="-6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-3"/>
          <w:w w:val="101"/>
        </w:rPr>
        <w:t>у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1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т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1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1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-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го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т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-2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го</w:t>
      </w:r>
      <w:r>
        <w:rPr>
          <w:rFonts w:ascii="Helios" w:hAnsi="Helios" w:cs="Helios" w:eastAsia="Helios"/>
          <w:sz w:val="20"/>
          <w:szCs w:val="20"/>
          <w:color w:val="B10242"/>
          <w:spacing w:val="5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-2"/>
          <w:w w:val="101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м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1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-1"/>
          <w:w w:val="101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1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-1"/>
          <w:w w:val="101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!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*</w:t>
      </w:r>
      <w:r>
        <w:rPr>
          <w:rFonts w:ascii="Helios" w:hAnsi="Helios" w:cs="Helios" w:eastAsia="Helios"/>
          <w:sz w:val="20"/>
          <w:szCs w:val="20"/>
          <w:color w:val="000000"/>
          <w:spacing w:val="0"/>
          <w:w w:val="100"/>
        </w:rPr>
      </w:r>
    </w:p>
    <w:p>
      <w:pPr>
        <w:jc w:val="both"/>
        <w:spacing w:after="0"/>
        <w:sectPr>
          <w:pgMar w:header="739839000" w:footer="525" w:top="600" w:bottom="720" w:left="740" w:right="760"/>
          <w:pgSz w:w="11920" w:h="16840"/>
          <w:cols w:num="2" w:equalWidth="0">
            <w:col w:w="5044" w:space="312"/>
            <w:col w:w="5064"/>
          </w:cols>
        </w:sectPr>
      </w:pPr>
      <w:rPr/>
    </w:p>
    <w:p>
      <w:pPr>
        <w:spacing w:before="0" w:after="0" w:line="198" w:lineRule="exact"/>
        <w:ind w:left="691" w:right="168"/>
        <w:jc w:val="both"/>
        <w:rPr>
          <w:rFonts w:ascii="Helios" w:hAnsi="Helios" w:cs="Helios" w:eastAsia="Helios"/>
          <w:sz w:val="20"/>
          <w:szCs w:val="20"/>
        </w:rPr>
      </w:pPr>
      <w:rPr/>
      <w:r>
        <w:rPr/>
        <w:pict>
          <v:group style="position:absolute;margin-left:0pt;margin-top:.000015pt;width:595.275pt;height:841.89pt;mso-position-horizontal-relative:page;mso-position-vertical-relative:page;z-index:-2105" coordorigin="0,0" coordsize="11906,16838">
            <v:shape style="position:absolute;left:0;top:0;width:11906;height:16838" coordorigin="0,0" coordsize="11906,16838" path="m0,16838l11906,16838,11906,0,0,0,0,16838e" filled="t" fillcolor="#DCE7D3" stroked="f">
              <v:path arrowok="t"/>
              <v:fill/>
            </v:shape>
          </v:group>
          <w10:wrap type="none"/>
        </w:pic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я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т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я</w:t>
      </w:r>
      <w:r>
        <w:rPr>
          <w:rFonts w:ascii="Helios" w:hAnsi="Helios" w:cs="Helios" w:eastAsia="Helios"/>
          <w:sz w:val="20"/>
          <w:szCs w:val="20"/>
          <w:color w:val="B10242"/>
          <w:spacing w:val="7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щ</w:t>
      </w:r>
      <w:r>
        <w:rPr>
          <w:rFonts w:ascii="Helios" w:hAnsi="Helios" w:cs="Helios" w:eastAsia="Helios"/>
          <w:sz w:val="20"/>
          <w:szCs w:val="20"/>
          <w:color w:val="B10242"/>
          <w:spacing w:val="4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н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б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,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1"/>
        </w:rPr>
        <w:t>2</w:t>
      </w:r>
      <w:r>
        <w:rPr>
          <w:rFonts w:ascii="Helios" w:hAnsi="Helios" w:cs="Helios" w:eastAsia="Helios"/>
          <w:sz w:val="20"/>
          <w:szCs w:val="20"/>
          <w:color w:val="B10242"/>
          <w:spacing w:val="6"/>
          <w:w w:val="101"/>
        </w:rPr>
        <w:t>2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1"/>
        </w:rPr>
        <w:t>.</w:t>
      </w:r>
      <w:r>
        <w:rPr>
          <w:rFonts w:ascii="Helios" w:hAnsi="Helios" w:cs="Helios" w:eastAsia="Helios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73" w:lineRule="auto"/>
        <w:ind w:left="691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вян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о.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!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9" w:lineRule="auto"/>
        <w:ind w:left="691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.4515pt;margin-top:.977325pt;width:14.983852pt;height:26.3971pt;mso-position-horizontal-relative:page;mso-position-vertical-relative:paragraph;z-index:-2098" type="#_x0000_t202" filled="f" stroked="f">
            <v:textbox inset="0,0,0,0">
              <w:txbxContent>
                <w:p>
                  <w:pPr>
                    <w:spacing w:before="0" w:after="0" w:line="520" w:lineRule="exact"/>
                    <w:ind w:right="-119"/>
                    <w:jc w:val="left"/>
                    <w:rPr>
                      <w:rFonts w:ascii="Helios" w:hAnsi="Helios" w:cs="Helios" w:eastAsia="Helios"/>
                      <w:sz w:val="52"/>
                      <w:szCs w:val="52"/>
                    </w:rPr>
                  </w:pPr>
                  <w:rPr/>
                  <w:r>
                    <w:rPr>
                      <w:rFonts w:ascii="Helios" w:hAnsi="Helios" w:cs="Helios" w:eastAsia="Helios"/>
                      <w:sz w:val="52"/>
                      <w:szCs w:val="52"/>
                      <w:color w:val="B10242"/>
                      <w:spacing w:val="0"/>
                      <w:w w:val="102"/>
                      <w:position w:val="1"/>
                    </w:rPr>
                    <w:t>5</w:t>
                  </w:r>
                  <w:r>
                    <w:rPr>
                      <w:rFonts w:ascii="Helios" w:hAnsi="Helios" w:cs="Helios" w:eastAsia="Helios"/>
                      <w:sz w:val="52"/>
                      <w:szCs w:val="5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-9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-1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л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2"/>
          <w:w w:val="100"/>
        </w:rPr>
        <w:t>щ</w:t>
      </w:r>
      <w:r>
        <w:rPr>
          <w:rFonts w:ascii="Helios" w:hAnsi="Helios" w:cs="Helios" w:eastAsia="Helios"/>
          <w:sz w:val="20"/>
          <w:szCs w:val="20"/>
          <w:color w:val="B10242"/>
          <w:spacing w:val="3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д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и</w:t>
      </w:r>
      <w:r>
        <w:rPr>
          <w:rFonts w:ascii="Helios" w:hAnsi="Helios" w:cs="Helios" w:eastAsia="Helios"/>
          <w:sz w:val="20"/>
          <w:szCs w:val="20"/>
          <w:color w:val="B10242"/>
          <w:spacing w:val="-11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-12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п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р</w:t>
      </w:r>
      <w:r>
        <w:rPr>
          <w:rFonts w:ascii="Helios" w:hAnsi="Helios" w:cs="Helios" w:eastAsia="Helios"/>
          <w:sz w:val="20"/>
          <w:szCs w:val="20"/>
          <w:color w:val="B10242"/>
          <w:spacing w:val="-1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е</w:t>
      </w:r>
      <w:r>
        <w:rPr>
          <w:rFonts w:ascii="Helios" w:hAnsi="Helios" w:cs="Helios" w:eastAsia="Helios"/>
          <w:sz w:val="20"/>
          <w:szCs w:val="20"/>
          <w:color w:val="B10242"/>
          <w:spacing w:val="-10"/>
          <w:w w:val="100"/>
        </w:rPr>
        <w:t> 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о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с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но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в</w:t>
      </w:r>
      <w:r>
        <w:rPr>
          <w:rFonts w:ascii="Helios" w:hAnsi="Helios" w:cs="Helios" w:eastAsia="Helios"/>
          <w:sz w:val="20"/>
          <w:szCs w:val="20"/>
          <w:color w:val="B10242"/>
          <w:spacing w:val="1"/>
          <w:w w:val="100"/>
        </w:rPr>
        <w:t>к</w:t>
      </w:r>
      <w:r>
        <w:rPr>
          <w:rFonts w:ascii="Helios" w:hAnsi="Helios" w:cs="Helios" w:eastAsia="Helios"/>
          <w:sz w:val="20"/>
          <w:szCs w:val="20"/>
          <w:color w:val="B10242"/>
          <w:spacing w:val="-3"/>
          <w:w w:val="100"/>
        </w:rPr>
        <w:t>а</w:t>
      </w:r>
      <w:r>
        <w:rPr>
          <w:rFonts w:ascii="Helios" w:hAnsi="Helios" w:cs="Helios" w:eastAsia="Helios"/>
          <w:sz w:val="20"/>
          <w:szCs w:val="20"/>
          <w:color w:val="B10242"/>
          <w:spacing w:val="0"/>
          <w:w w:val="100"/>
        </w:rPr>
        <w:t>*</w:t>
      </w:r>
      <w:r>
        <w:rPr>
          <w:rFonts w:ascii="Helios" w:hAnsi="Helios" w:cs="Helios" w:eastAsia="Helios"/>
          <w:sz w:val="20"/>
          <w:szCs w:val="20"/>
          <w:color w:val="B10242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нов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спе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1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73" w:lineRule="auto"/>
        <w:ind w:left="691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ыше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!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1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691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рои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Ве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пр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нным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зопа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е.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91" w:lineRule="exact"/>
        <w:ind w:left="577" w:right="58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br w:type="column"/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!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9" w:after="0" w:line="273" w:lineRule="auto"/>
        <w:ind w:left="577" w:right="5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2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т!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3.676763pt;height:141.645pt;mso-position-horizontal-relative:char;mso-position-vertical-relative:line" type="#_x0000_t75">
            <v:imagedata r:id="rId17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9" w:after="0" w:line="240" w:lineRule="auto"/>
        <w:ind w:left="283" w:right="-20"/>
        <w:jc w:val="left"/>
        <w:rPr>
          <w:rFonts w:ascii="HeliosCond" w:hAnsi="HeliosCond" w:cs="HeliosCond" w:eastAsia="HeliosCond"/>
          <w:sz w:val="18"/>
          <w:szCs w:val="18"/>
        </w:rPr>
      </w:pPr>
      <w:rPr/>
      <w:r>
        <w:rPr>
          <w:rFonts w:ascii="HeliosCond" w:hAnsi="HeliosCond" w:cs="HeliosCond" w:eastAsia="HeliosCond"/>
          <w:sz w:val="18"/>
          <w:szCs w:val="18"/>
          <w:color w:val="231F20"/>
          <w:spacing w:val="-3"/>
          <w:w w:val="100"/>
          <w:i/>
        </w:rPr>
        <w:t>*</w:t>
      </w:r>
      <w:r>
        <w:rPr>
          <w:rFonts w:ascii="HeliosCond" w:hAnsi="HeliosCond" w:cs="HeliosCond" w:eastAsia="HeliosCond"/>
          <w:sz w:val="18"/>
          <w:szCs w:val="18"/>
          <w:color w:val="231F20"/>
          <w:spacing w:val="2"/>
          <w:w w:val="100"/>
          <w:i/>
        </w:rPr>
        <w:t>П</w:t>
      </w:r>
      <w:r>
        <w:rPr>
          <w:rFonts w:ascii="HeliosCond" w:hAnsi="HeliosCond" w:cs="HeliosCond" w:eastAsia="HeliosCond"/>
          <w:sz w:val="18"/>
          <w:szCs w:val="18"/>
          <w:color w:val="231F20"/>
          <w:spacing w:val="2"/>
          <w:w w:val="100"/>
          <w:i/>
        </w:rPr>
        <w:t>л</w:t>
      </w:r>
      <w:r>
        <w:rPr>
          <w:rFonts w:ascii="HeliosCond" w:hAnsi="HeliosCond" w:cs="HeliosCond" w:eastAsia="HeliosCond"/>
          <w:sz w:val="18"/>
          <w:szCs w:val="18"/>
          <w:color w:val="231F20"/>
          <w:spacing w:val="2"/>
          <w:w w:val="100"/>
          <w:i/>
        </w:rPr>
        <w:t>о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щ</w:t>
      </w:r>
      <w:r>
        <w:rPr>
          <w:rFonts w:ascii="HeliosCond" w:hAnsi="HeliosCond" w:cs="HeliosCond" w:eastAsia="HeliosCond"/>
          <w:sz w:val="18"/>
          <w:szCs w:val="18"/>
          <w:color w:val="231F20"/>
          <w:spacing w:val="5"/>
          <w:w w:val="100"/>
          <w:i/>
        </w:rPr>
        <w:t>а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д</w:t>
      </w:r>
      <w:r>
        <w:rPr>
          <w:rFonts w:ascii="HeliosCond" w:hAnsi="HeliosCond" w:cs="HeliosCond" w:eastAsia="HeliosCond"/>
          <w:sz w:val="18"/>
          <w:szCs w:val="18"/>
          <w:color w:val="231F20"/>
          <w:spacing w:val="2"/>
          <w:w w:val="100"/>
          <w:i/>
        </w:rPr>
        <w:t>к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а</w:t>
      </w:r>
      <w:r>
        <w:rPr>
          <w:rFonts w:ascii="HeliosCond" w:hAnsi="HeliosCond" w:cs="HeliosCond" w:eastAsia="HeliosCond"/>
          <w:sz w:val="18"/>
          <w:szCs w:val="18"/>
          <w:color w:val="231F20"/>
          <w:spacing w:val="0"/>
          <w:w w:val="100"/>
          <w:i/>
        </w:rPr>
        <w:t>,</w:t>
      </w:r>
      <w:r>
        <w:rPr>
          <w:rFonts w:ascii="HeliosCond" w:hAnsi="HeliosCond" w:cs="HeliosCond" w:eastAsia="HeliosCond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н</w:t>
      </w:r>
      <w:r>
        <w:rPr>
          <w:rFonts w:ascii="HeliosCond" w:hAnsi="HeliosCond" w:cs="HeliosCond" w:eastAsia="HeliosCond"/>
          <w:sz w:val="18"/>
          <w:szCs w:val="18"/>
          <w:color w:val="231F20"/>
          <w:spacing w:val="0"/>
          <w:w w:val="100"/>
          <w:i/>
        </w:rPr>
        <w:t>е</w:t>
      </w:r>
      <w:r>
        <w:rPr>
          <w:rFonts w:ascii="HeliosCond" w:hAnsi="HeliosCond" w:cs="HeliosCond" w:eastAsia="HeliosCond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HeliosCond" w:hAnsi="HeliosCond" w:cs="HeliosCond" w:eastAsia="HeliosCond"/>
          <w:sz w:val="18"/>
          <w:szCs w:val="18"/>
          <w:color w:val="231F20"/>
          <w:spacing w:val="2"/>
          <w:w w:val="100"/>
          <w:i/>
        </w:rPr>
        <w:t>п</w:t>
      </w:r>
      <w:r>
        <w:rPr>
          <w:rFonts w:ascii="HeliosCond" w:hAnsi="HeliosCond" w:cs="HeliosCond" w:eastAsia="HeliosCond"/>
          <w:sz w:val="18"/>
          <w:szCs w:val="18"/>
          <w:color w:val="231F20"/>
          <w:spacing w:val="0"/>
          <w:w w:val="100"/>
          <w:i/>
        </w:rPr>
        <w:t>о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д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в</w:t>
      </w:r>
      <w:r>
        <w:rPr>
          <w:rFonts w:ascii="HeliosCond" w:hAnsi="HeliosCond" w:cs="HeliosCond" w:eastAsia="HeliosCond"/>
          <w:sz w:val="18"/>
          <w:szCs w:val="18"/>
          <w:color w:val="231F20"/>
          <w:spacing w:val="1"/>
          <w:w w:val="100"/>
          <w:i/>
        </w:rPr>
        <w:t>е</w:t>
      </w:r>
      <w:r>
        <w:rPr>
          <w:rFonts w:ascii="HeliosCond" w:hAnsi="HeliosCond" w:cs="HeliosCond" w:eastAsia="HeliosCond"/>
          <w:sz w:val="18"/>
          <w:szCs w:val="18"/>
          <w:color w:val="231F20"/>
          <w:spacing w:val="2"/>
          <w:w w:val="100"/>
          <w:i/>
        </w:rPr>
        <w:t>дом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с</w:t>
      </w:r>
      <w:r>
        <w:rPr>
          <w:rFonts w:ascii="HeliosCond" w:hAnsi="HeliosCond" w:cs="HeliosCond" w:eastAsia="HeliosCond"/>
          <w:sz w:val="18"/>
          <w:szCs w:val="18"/>
          <w:color w:val="231F20"/>
          <w:spacing w:val="2"/>
          <w:w w:val="100"/>
          <w:i/>
        </w:rPr>
        <w:t>т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в</w:t>
      </w:r>
      <w:r>
        <w:rPr>
          <w:rFonts w:ascii="HeliosCond" w:hAnsi="HeliosCond" w:cs="HeliosCond" w:eastAsia="HeliosCond"/>
          <w:sz w:val="18"/>
          <w:szCs w:val="18"/>
          <w:color w:val="231F20"/>
          <w:spacing w:val="2"/>
          <w:w w:val="100"/>
          <w:i/>
        </w:rPr>
        <w:t>ен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н</w:t>
      </w:r>
      <w:r>
        <w:rPr>
          <w:rFonts w:ascii="HeliosCond" w:hAnsi="HeliosCond" w:cs="HeliosCond" w:eastAsia="HeliosCond"/>
          <w:sz w:val="18"/>
          <w:szCs w:val="18"/>
          <w:color w:val="231F20"/>
          <w:spacing w:val="5"/>
          <w:w w:val="100"/>
          <w:i/>
        </w:rPr>
        <w:t>а</w:t>
      </w:r>
      <w:r>
        <w:rPr>
          <w:rFonts w:ascii="HeliosCond" w:hAnsi="HeliosCond" w:cs="HeliosCond" w:eastAsia="HeliosCond"/>
          <w:sz w:val="18"/>
          <w:szCs w:val="18"/>
          <w:color w:val="231F20"/>
          <w:spacing w:val="0"/>
          <w:w w:val="100"/>
          <w:i/>
        </w:rPr>
        <w:t>я</w:t>
      </w:r>
      <w:r>
        <w:rPr>
          <w:rFonts w:ascii="HeliosCond" w:hAnsi="HeliosCond" w:cs="HeliosCond" w:eastAsia="HeliosCond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HeliosCond" w:hAnsi="HeliosCond" w:cs="HeliosCond" w:eastAsia="HeliosCond"/>
          <w:sz w:val="18"/>
          <w:szCs w:val="18"/>
          <w:color w:val="231F20"/>
          <w:spacing w:val="2"/>
          <w:w w:val="100"/>
          <w:i/>
        </w:rPr>
        <w:t>М</w:t>
      </w:r>
      <w:r>
        <w:rPr>
          <w:rFonts w:ascii="HeliosCond" w:hAnsi="HeliosCond" w:cs="HeliosCond" w:eastAsia="HeliosCond"/>
          <w:sz w:val="18"/>
          <w:szCs w:val="18"/>
          <w:color w:val="231F20"/>
          <w:spacing w:val="0"/>
          <w:w w:val="100"/>
          <w:i/>
        </w:rPr>
        <w:t>О</w:t>
      </w:r>
      <w:r>
        <w:rPr>
          <w:rFonts w:ascii="HeliosCond" w:hAnsi="HeliosCond" w:cs="HeliosCond" w:eastAsia="HeliosCond"/>
          <w:sz w:val="18"/>
          <w:szCs w:val="18"/>
          <w:color w:val="231F20"/>
          <w:spacing w:val="0"/>
          <w:w w:val="100"/>
          <w:i/>
        </w:rPr>
        <w:t> </w:t>
      </w:r>
      <w:r>
        <w:rPr>
          <w:rFonts w:ascii="HeliosCond" w:hAnsi="HeliosCond" w:cs="HeliosCond" w:eastAsia="HeliosCond"/>
          <w:sz w:val="18"/>
          <w:szCs w:val="18"/>
          <w:color w:val="231F20"/>
          <w:spacing w:val="2"/>
          <w:w w:val="100"/>
          <w:i/>
        </w:rPr>
        <w:t>С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в</w:t>
      </w:r>
      <w:r>
        <w:rPr>
          <w:rFonts w:ascii="HeliosCond" w:hAnsi="HeliosCond" w:cs="HeliosCond" w:eastAsia="HeliosCond"/>
          <w:sz w:val="18"/>
          <w:szCs w:val="18"/>
          <w:color w:val="231F20"/>
          <w:spacing w:val="1"/>
          <w:w w:val="100"/>
          <w:i/>
        </w:rPr>
        <w:t>е</w:t>
      </w:r>
      <w:r>
        <w:rPr>
          <w:rFonts w:ascii="HeliosCond" w:hAnsi="HeliosCond" w:cs="HeliosCond" w:eastAsia="HeliosCond"/>
          <w:sz w:val="18"/>
          <w:szCs w:val="18"/>
          <w:color w:val="231F20"/>
          <w:spacing w:val="-1"/>
          <w:w w:val="100"/>
          <w:i/>
        </w:rPr>
        <w:t>т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л</w:t>
      </w:r>
      <w:r>
        <w:rPr>
          <w:rFonts w:ascii="HeliosCond" w:hAnsi="HeliosCond" w:cs="HeliosCond" w:eastAsia="HeliosCond"/>
          <w:sz w:val="18"/>
          <w:szCs w:val="18"/>
          <w:color w:val="231F20"/>
          <w:spacing w:val="2"/>
          <w:w w:val="100"/>
          <w:i/>
        </w:rPr>
        <w:t>а</w:t>
      </w:r>
      <w:r>
        <w:rPr>
          <w:rFonts w:ascii="HeliosCond" w:hAnsi="HeliosCond" w:cs="HeliosCond" w:eastAsia="HeliosCond"/>
          <w:sz w:val="18"/>
          <w:szCs w:val="18"/>
          <w:color w:val="231F20"/>
          <w:spacing w:val="2"/>
          <w:w w:val="100"/>
          <w:i/>
        </w:rPr>
        <w:t>но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в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с</w:t>
      </w:r>
      <w:r>
        <w:rPr>
          <w:rFonts w:ascii="HeliosCond" w:hAnsi="HeliosCond" w:cs="HeliosCond" w:eastAsia="HeliosCond"/>
          <w:sz w:val="18"/>
          <w:szCs w:val="18"/>
          <w:color w:val="231F20"/>
          <w:spacing w:val="1"/>
          <w:w w:val="100"/>
          <w:i/>
        </w:rPr>
        <w:t>к</w:t>
      </w:r>
      <w:r>
        <w:rPr>
          <w:rFonts w:ascii="HeliosCond" w:hAnsi="HeliosCond" w:cs="HeliosCond" w:eastAsia="HeliosCond"/>
          <w:sz w:val="18"/>
          <w:szCs w:val="18"/>
          <w:color w:val="231F20"/>
          <w:spacing w:val="3"/>
          <w:w w:val="100"/>
          <w:i/>
        </w:rPr>
        <w:t>о</w:t>
      </w:r>
      <w:r>
        <w:rPr>
          <w:rFonts w:ascii="HeliosCond" w:hAnsi="HeliosCond" w:cs="HeliosCond" w:eastAsia="HeliosCond"/>
          <w:sz w:val="18"/>
          <w:szCs w:val="18"/>
          <w:color w:val="231F20"/>
          <w:spacing w:val="1"/>
          <w:w w:val="100"/>
          <w:i/>
        </w:rPr>
        <w:t>е</w:t>
      </w:r>
      <w:r>
        <w:rPr>
          <w:rFonts w:ascii="HeliosCond" w:hAnsi="HeliosCond" w:cs="HeliosCond" w:eastAsia="HeliosCond"/>
          <w:sz w:val="18"/>
          <w:szCs w:val="18"/>
          <w:color w:val="231F20"/>
          <w:spacing w:val="0"/>
          <w:w w:val="100"/>
          <w:i/>
        </w:rPr>
        <w:t>.</w:t>
      </w:r>
      <w:r>
        <w:rPr>
          <w:rFonts w:ascii="HeliosCond" w:hAnsi="HeliosCond" w:cs="HeliosCond" w:eastAsia="HeliosCond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040" w:bottom="280" w:left="740" w:right="760"/>
          <w:cols w:num="2" w:equalWidth="0">
            <w:col w:w="5041" w:space="342"/>
            <w:col w:w="5037"/>
          </w:cols>
        </w:sectPr>
      </w:pPr>
      <w:rPr/>
    </w:p>
    <w:p>
      <w:pPr>
        <w:spacing w:before="78" w:after="0" w:line="840" w:lineRule="exact"/>
        <w:ind w:left="518" w:right="2958"/>
        <w:jc w:val="left"/>
        <w:rPr>
          <w:rFonts w:ascii="Lato Black" w:hAnsi="Lato Black" w:cs="Lato Black" w:eastAsia="Lato Black"/>
          <w:sz w:val="78"/>
          <w:szCs w:val="78"/>
        </w:rPr>
      </w:pPr>
      <w:rPr/>
      <w:r>
        <w:rPr>
          <w:rFonts w:ascii="Lato Black" w:hAnsi="Lato Black" w:cs="Lato Black" w:eastAsia="Lato Black"/>
          <w:sz w:val="78"/>
          <w:szCs w:val="78"/>
          <w:color w:val="FFFFFF"/>
          <w:spacing w:val="-17"/>
          <w:w w:val="129"/>
          <w:b/>
          <w:bCs/>
        </w:rPr>
        <w:t>в</w:t>
      </w:r>
      <w:r>
        <w:rPr>
          <w:rFonts w:ascii="Lato Black" w:hAnsi="Lato Black" w:cs="Lato Black" w:eastAsia="Lato Black"/>
          <w:sz w:val="78"/>
          <w:szCs w:val="78"/>
          <w:color w:val="FFFFFF"/>
          <w:spacing w:val="-40"/>
          <w:w w:val="129"/>
          <w:b/>
          <w:bCs/>
        </w:rPr>
        <w:t>о</w:t>
      </w:r>
      <w:r>
        <w:rPr>
          <w:rFonts w:ascii="Lato Black" w:hAnsi="Lato Black" w:cs="Lato Black" w:eastAsia="Lato Black"/>
          <w:sz w:val="78"/>
          <w:szCs w:val="78"/>
          <w:color w:val="FFFFFF"/>
          <w:spacing w:val="-19"/>
          <w:w w:val="129"/>
          <w:b/>
          <w:bCs/>
        </w:rPr>
        <w:t>з</w:t>
      </w:r>
      <w:r>
        <w:rPr>
          <w:rFonts w:ascii="Lato Black" w:hAnsi="Lato Black" w:cs="Lato Black" w:eastAsia="Lato Black"/>
          <w:sz w:val="78"/>
          <w:szCs w:val="78"/>
          <w:color w:val="FFFFFF"/>
          <w:spacing w:val="-62"/>
          <w:w w:val="129"/>
          <w:b/>
          <w:bCs/>
        </w:rPr>
        <w:t>р</w:t>
      </w:r>
      <w:r>
        <w:rPr>
          <w:rFonts w:ascii="Lato Black" w:hAnsi="Lato Black" w:cs="Lato Black" w:eastAsia="Lato Black"/>
          <w:sz w:val="78"/>
          <w:szCs w:val="78"/>
          <w:color w:val="FFFFFF"/>
          <w:spacing w:val="-39"/>
          <w:w w:val="129"/>
          <w:b/>
          <w:bCs/>
        </w:rPr>
        <w:t>а</w:t>
      </w:r>
      <w:r>
        <w:rPr>
          <w:rFonts w:ascii="Lato Black" w:hAnsi="Lato Black" w:cs="Lato Black" w:eastAsia="Lato Black"/>
          <w:sz w:val="78"/>
          <w:szCs w:val="78"/>
          <w:color w:val="FFFFFF"/>
          <w:spacing w:val="9"/>
          <w:w w:val="129"/>
          <w:b/>
          <w:bCs/>
        </w:rPr>
        <w:t>с</w:t>
      </w:r>
      <w:r>
        <w:rPr>
          <w:rFonts w:ascii="Lato Black" w:hAnsi="Lato Black" w:cs="Lato Black" w:eastAsia="Lato Black"/>
          <w:sz w:val="78"/>
          <w:szCs w:val="78"/>
          <w:color w:val="FFFFFF"/>
          <w:spacing w:val="0"/>
          <w:w w:val="129"/>
          <w:b/>
          <w:bCs/>
        </w:rPr>
        <w:t>т</w:t>
      </w:r>
      <w:r>
        <w:rPr>
          <w:rFonts w:ascii="Lato Black" w:hAnsi="Lato Black" w:cs="Lato Black" w:eastAsia="Lato Black"/>
          <w:sz w:val="78"/>
          <w:szCs w:val="78"/>
          <w:color w:val="FFFFFF"/>
          <w:spacing w:val="-36"/>
          <w:w w:val="129"/>
          <w:b/>
          <w:bCs/>
        </w:rPr>
        <w:t> </w:t>
      </w:r>
      <w:r>
        <w:rPr>
          <w:rFonts w:ascii="Lato Black" w:hAnsi="Lato Black" w:cs="Lato Black" w:eastAsia="Lato Black"/>
          <w:sz w:val="78"/>
          <w:szCs w:val="78"/>
          <w:color w:val="FFFFFF"/>
          <w:spacing w:val="-13"/>
          <w:w w:val="134"/>
          <w:b/>
          <w:bCs/>
        </w:rPr>
        <w:t>с</w:t>
      </w:r>
      <w:r>
        <w:rPr>
          <w:rFonts w:ascii="Lato Black" w:hAnsi="Lato Black" w:cs="Lato Black" w:eastAsia="Lato Black"/>
          <w:sz w:val="78"/>
          <w:szCs w:val="78"/>
          <w:color w:val="FFFFFF"/>
          <w:spacing w:val="-17"/>
          <w:w w:val="131"/>
          <w:b/>
          <w:bCs/>
        </w:rPr>
        <w:t>п</w:t>
      </w:r>
      <w:r>
        <w:rPr>
          <w:rFonts w:ascii="Lato Black" w:hAnsi="Lato Black" w:cs="Lato Black" w:eastAsia="Lato Black"/>
          <w:sz w:val="78"/>
          <w:szCs w:val="78"/>
          <w:color w:val="FFFFFF"/>
          <w:spacing w:val="-17"/>
          <w:w w:val="140"/>
          <w:b/>
          <w:bCs/>
        </w:rPr>
        <w:t>о</w:t>
      </w:r>
      <w:r>
        <w:rPr>
          <w:rFonts w:ascii="Lato Black" w:hAnsi="Lato Black" w:cs="Lato Black" w:eastAsia="Lato Black"/>
          <w:sz w:val="78"/>
          <w:szCs w:val="78"/>
          <w:color w:val="FFFFFF"/>
          <w:spacing w:val="-1"/>
          <w:w w:val="110"/>
          <w:b/>
          <w:bCs/>
        </w:rPr>
        <w:t>р</w:t>
      </w:r>
      <w:r>
        <w:rPr>
          <w:rFonts w:ascii="Lato Black" w:hAnsi="Lato Black" w:cs="Lato Black" w:eastAsia="Lato Black"/>
          <w:sz w:val="78"/>
          <w:szCs w:val="78"/>
          <w:color w:val="FFFFFF"/>
          <w:spacing w:val="19"/>
          <w:w w:val="117"/>
          <w:b/>
          <w:bCs/>
        </w:rPr>
        <w:t>т</w:t>
      </w:r>
      <w:r>
        <w:rPr>
          <w:rFonts w:ascii="Lato Black" w:hAnsi="Lato Black" w:cs="Lato Black" w:eastAsia="Lato Black"/>
          <w:sz w:val="78"/>
          <w:szCs w:val="78"/>
          <w:color w:val="FFFFFF"/>
          <w:spacing w:val="0"/>
          <w:w w:val="123"/>
          <w:b/>
          <w:bCs/>
        </w:rPr>
        <w:t>у</w:t>
      </w:r>
      <w:r>
        <w:rPr>
          <w:rFonts w:ascii="Lato Black" w:hAnsi="Lato Black" w:cs="Lato Black" w:eastAsia="Lato Black"/>
          <w:sz w:val="78"/>
          <w:szCs w:val="78"/>
          <w:color w:val="FFFFFF"/>
          <w:spacing w:val="0"/>
          <w:w w:val="123"/>
          <w:b/>
          <w:bCs/>
        </w:rPr>
        <w:t> </w:t>
      </w:r>
      <w:r>
        <w:rPr>
          <w:rFonts w:ascii="Lato Black" w:hAnsi="Lato Black" w:cs="Lato Black" w:eastAsia="Lato Black"/>
          <w:sz w:val="78"/>
          <w:szCs w:val="78"/>
          <w:color w:val="FFFFFF"/>
          <w:spacing w:val="-18"/>
          <w:w w:val="100"/>
          <w:b/>
          <w:bCs/>
        </w:rPr>
        <w:t>н</w:t>
      </w:r>
      <w:r>
        <w:rPr>
          <w:rFonts w:ascii="Lato Black" w:hAnsi="Lato Black" w:cs="Lato Black" w:eastAsia="Lato Black"/>
          <w:sz w:val="78"/>
          <w:szCs w:val="78"/>
          <w:color w:val="FFFFFF"/>
          <w:spacing w:val="0"/>
          <w:w w:val="100"/>
          <w:b/>
          <w:bCs/>
        </w:rPr>
        <w:t>е</w:t>
      </w:r>
      <w:r>
        <w:rPr>
          <w:rFonts w:ascii="Lato Black" w:hAnsi="Lato Black" w:cs="Lato Black" w:eastAsia="Lato Black"/>
          <w:sz w:val="78"/>
          <w:szCs w:val="78"/>
          <w:color w:val="FFFFFF"/>
          <w:spacing w:val="0"/>
          <w:w w:val="100"/>
          <w:b/>
          <w:bCs/>
        </w:rPr>
        <w:t> </w:t>
      </w:r>
      <w:r>
        <w:rPr>
          <w:rFonts w:ascii="Lato Black" w:hAnsi="Lato Black" w:cs="Lato Black" w:eastAsia="Lato Black"/>
          <w:sz w:val="78"/>
          <w:szCs w:val="78"/>
          <w:color w:val="FFFFFF"/>
          <w:spacing w:val="2"/>
          <w:w w:val="100"/>
          <w:b/>
          <w:bCs/>
        </w:rPr>
        <w:t> </w:t>
      </w:r>
      <w:r>
        <w:rPr>
          <w:rFonts w:ascii="Lato Black" w:hAnsi="Lato Black" w:cs="Lato Black" w:eastAsia="Lato Black"/>
          <w:sz w:val="78"/>
          <w:szCs w:val="78"/>
          <w:color w:val="FFFFFF"/>
          <w:spacing w:val="-17"/>
          <w:w w:val="131"/>
          <w:b/>
          <w:bCs/>
        </w:rPr>
        <w:t>п</w:t>
      </w:r>
      <w:r>
        <w:rPr>
          <w:rFonts w:ascii="Lato Black" w:hAnsi="Lato Black" w:cs="Lato Black" w:eastAsia="Lato Black"/>
          <w:sz w:val="78"/>
          <w:szCs w:val="78"/>
          <w:color w:val="FFFFFF"/>
          <w:spacing w:val="-17"/>
          <w:w w:val="140"/>
          <w:b/>
          <w:bCs/>
        </w:rPr>
        <w:t>о</w:t>
      </w:r>
      <w:r>
        <w:rPr>
          <w:rFonts w:ascii="Lato Black" w:hAnsi="Lato Black" w:cs="Lato Black" w:eastAsia="Lato Black"/>
          <w:sz w:val="78"/>
          <w:szCs w:val="78"/>
          <w:color w:val="FFFFFF"/>
          <w:spacing w:val="-18"/>
          <w:w w:val="121"/>
          <w:b/>
          <w:bCs/>
        </w:rPr>
        <w:t>м</w:t>
      </w:r>
      <w:r>
        <w:rPr>
          <w:rFonts w:ascii="Lato Black" w:hAnsi="Lato Black" w:cs="Lato Black" w:eastAsia="Lato Black"/>
          <w:sz w:val="78"/>
          <w:szCs w:val="78"/>
          <w:color w:val="FFFFFF"/>
          <w:spacing w:val="6"/>
          <w:w w:val="121"/>
          <w:b/>
          <w:bCs/>
        </w:rPr>
        <w:t>е</w:t>
      </w:r>
      <w:r>
        <w:rPr>
          <w:rFonts w:ascii="Lato Black" w:hAnsi="Lato Black" w:cs="Lato Black" w:eastAsia="Lato Black"/>
          <w:sz w:val="78"/>
          <w:szCs w:val="78"/>
          <w:color w:val="FFFFFF"/>
          <w:spacing w:val="26"/>
          <w:w w:val="127"/>
          <w:b/>
          <w:bCs/>
        </w:rPr>
        <w:t>х</w:t>
      </w:r>
      <w:r>
        <w:rPr>
          <w:rFonts w:ascii="Lato Black" w:hAnsi="Lato Black" w:cs="Lato Black" w:eastAsia="Lato Black"/>
          <w:sz w:val="78"/>
          <w:szCs w:val="78"/>
          <w:color w:val="FFFFFF"/>
          <w:spacing w:val="-6"/>
          <w:w w:val="136"/>
          <w:b/>
          <w:bCs/>
        </w:rPr>
        <w:t>а</w:t>
      </w:r>
      <w:r>
        <w:rPr>
          <w:rFonts w:ascii="Lato Black" w:hAnsi="Lato Black" w:cs="Lato Black" w:eastAsia="Lato Black"/>
          <w:sz w:val="78"/>
          <w:szCs w:val="78"/>
          <w:color w:val="FFFFFF"/>
          <w:spacing w:val="0"/>
          <w:w w:val="100"/>
          <w:b/>
          <w:bCs/>
        </w:rPr>
        <w:t>!</w:t>
      </w:r>
      <w:r>
        <w:rPr>
          <w:rFonts w:ascii="Lato Black" w:hAnsi="Lato Black" w:cs="Lato Black" w:eastAsia="Lato Black"/>
          <w:sz w:val="78"/>
          <w:szCs w:val="78"/>
          <w:color w:val="000000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4" w:lineRule="exact"/>
        <w:ind w:left="230" w:right="520"/>
        <w:jc w:val="left"/>
        <w:rPr>
          <w:rFonts w:ascii="Lato" w:hAnsi="Lato" w:cs="Lato" w:eastAsia="Lato"/>
          <w:sz w:val="23"/>
          <w:szCs w:val="23"/>
        </w:rPr>
      </w:pPr>
      <w:rPr/>
      <w:r>
        <w:rPr/>
        <w:pict>
          <v:shape style="position:absolute;margin-left:42.689999pt;margin-top:-343.040283pt;width:509.896pt;height:333.739pt;mso-position-horizontal-relative:page;mso-position-vertical-relative:paragraph;z-index:-2097" type="#_x0000_t75">
            <v:imagedata r:id="rId176" o:title=""/>
          </v:shape>
        </w:pict>
      </w:r>
      <w:r>
        <w:rPr>
          <w:rFonts w:ascii="Lato" w:hAnsi="Lato" w:cs="Lato" w:eastAsia="Lato"/>
          <w:sz w:val="23"/>
          <w:szCs w:val="23"/>
          <w:color w:val="006B66"/>
          <w:spacing w:val="0"/>
          <w:w w:val="134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B66"/>
          <w:spacing w:val="-17"/>
          <w:w w:val="134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ю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19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э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г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16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г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4"/>
          <w:w w:val="100"/>
          <w:b/>
          <w:bCs/>
        </w:rPr>
        <w:t>д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B66"/>
          <w:spacing w:val="12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B66"/>
          <w:spacing w:val="4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-4"/>
          <w:w w:val="118"/>
          <w:b/>
          <w:bCs/>
        </w:rPr>
        <w:t>М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18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-6"/>
          <w:w w:val="118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Св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-14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B66"/>
          <w:spacing w:val="-3"/>
          <w:w w:val="100"/>
          <w:b/>
          <w:bCs/>
        </w:rPr>
        <w:t>к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42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5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B66"/>
          <w:spacing w:val="33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7"/>
          <w:w w:val="100"/>
          <w:b/>
          <w:bCs/>
        </w:rPr>
        <w:t>г</w:t>
      </w:r>
      <w:r>
        <w:rPr>
          <w:rFonts w:ascii="Lato" w:hAnsi="Lato" w:cs="Lato" w:eastAsia="Lato"/>
          <w:sz w:val="23"/>
          <w:szCs w:val="23"/>
          <w:color w:val="006B66"/>
          <w:spacing w:val="-12"/>
          <w:w w:val="100"/>
          <w:b/>
          <w:bCs/>
        </w:rPr>
        <w:t>у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я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ы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31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з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3"/>
          <w:szCs w:val="23"/>
          <w:color w:val="006B66"/>
          <w:spacing w:val="21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2"/>
          <w:b/>
          <w:bCs/>
        </w:rPr>
        <w:t>г</w:t>
      </w:r>
      <w:r>
        <w:rPr>
          <w:rFonts w:ascii="Lato" w:hAnsi="Lato" w:cs="Lato" w:eastAsia="Lato"/>
          <w:sz w:val="23"/>
          <w:szCs w:val="23"/>
          <w:color w:val="006B66"/>
          <w:spacing w:val="-3"/>
          <w:w w:val="102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2"/>
          <w:b/>
          <w:bCs/>
        </w:rPr>
        <w:t>у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2"/>
          <w:b/>
          <w:bCs/>
        </w:rPr>
        <w:t>п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2"/>
          <w:b/>
          <w:bCs/>
        </w:rPr>
        <w:t>п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2"/>
          <w:b/>
          <w:bCs/>
        </w:rPr>
        <w:t>ы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2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3"/>
          <w:w w:val="100"/>
          <w:b/>
          <w:bCs/>
        </w:rPr>
        <w:t>з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д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ь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3"/>
          <w:szCs w:val="23"/>
          <w:color w:val="006B66"/>
          <w:spacing w:val="23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7"/>
          <w:w w:val="100"/>
          <w:b/>
          <w:bCs/>
        </w:rPr>
        <w:t>д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3"/>
          <w:szCs w:val="23"/>
          <w:color w:val="006B66"/>
          <w:spacing w:val="11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5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ш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г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26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п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-3"/>
          <w:w w:val="100"/>
          <w:b/>
          <w:bCs/>
        </w:rPr>
        <w:t>к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3"/>
          <w:szCs w:val="23"/>
          <w:color w:val="006B66"/>
          <w:spacing w:val="32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6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0</w:t>
      </w:r>
      <w:r>
        <w:rPr>
          <w:rFonts w:ascii="Lato" w:hAnsi="Lato" w:cs="Lato" w:eastAsia="Lato"/>
          <w:sz w:val="23"/>
          <w:szCs w:val="23"/>
          <w:color w:val="006B66"/>
          <w:spacing w:val="-14"/>
          <w:w w:val="100"/>
          <w:b/>
          <w:bCs/>
        </w:rPr>
        <w:t>+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.</w:t>
      </w:r>
      <w:r>
        <w:rPr>
          <w:rFonts w:ascii="Lato" w:hAnsi="Lato" w:cs="Lato" w:eastAsia="Lato"/>
          <w:sz w:val="23"/>
          <w:szCs w:val="23"/>
          <w:color w:val="006B66"/>
          <w:spacing w:val="15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П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7"/>
          <w:w w:val="100"/>
          <w:b/>
          <w:bCs/>
        </w:rPr>
        <w:t>д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3"/>
          <w:szCs w:val="23"/>
          <w:color w:val="006B66"/>
          <w:spacing w:val="30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B66"/>
          <w:spacing w:val="11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B66"/>
          <w:spacing w:val="4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п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-3"/>
          <w:w w:val="100"/>
          <w:b/>
          <w:bCs/>
        </w:rPr>
        <w:t>к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17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5"/>
          <w:w w:val="102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2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2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B66"/>
          <w:spacing w:val="5"/>
          <w:w w:val="103"/>
          <w:b/>
          <w:bCs/>
        </w:rPr>
        <w:t>к</w:t>
      </w:r>
      <w:r>
        <w:rPr>
          <w:rFonts w:ascii="Lato" w:hAnsi="Lato" w:cs="Lato" w:eastAsia="Lato"/>
          <w:sz w:val="23"/>
          <w:szCs w:val="23"/>
          <w:color w:val="006B66"/>
          <w:spacing w:val="-16"/>
          <w:w w:val="103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-3"/>
          <w:w w:val="103"/>
          <w:b/>
          <w:bCs/>
        </w:rPr>
        <w:t>-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2"/>
          <w:b/>
          <w:bCs/>
        </w:rPr>
        <w:t>П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3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3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3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2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-5"/>
          <w:w w:val="103"/>
          <w:b/>
          <w:bCs/>
        </w:rPr>
        <w:t>б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2"/>
          <w:b/>
          <w:bCs/>
        </w:rPr>
        <w:t>у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2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2"/>
          <w:b/>
          <w:bCs/>
        </w:rPr>
        <w:t>г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3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B66"/>
          <w:spacing w:val="-3"/>
          <w:w w:val="103"/>
          <w:b/>
          <w:bCs/>
        </w:rPr>
        <w:t>к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2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2"/>
          <w:b/>
          <w:bCs/>
        </w:rPr>
        <w:t>г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2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2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г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4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B66"/>
          <w:spacing w:val="-11"/>
          <w:w w:val="100"/>
          <w:b/>
          <w:bCs/>
        </w:rPr>
        <w:t>у</w:t>
      </w:r>
      <w:r>
        <w:rPr>
          <w:rFonts w:ascii="Lato" w:hAnsi="Lato" w:cs="Lato" w:eastAsia="Lato"/>
          <w:sz w:val="23"/>
          <w:szCs w:val="23"/>
          <w:color w:val="006B66"/>
          <w:spacing w:val="4"/>
          <w:w w:val="100"/>
          <w:b/>
          <w:bCs/>
        </w:rPr>
        <w:t>д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5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г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46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-2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х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ч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B66"/>
          <w:spacing w:val="-3"/>
          <w:w w:val="100"/>
          <w:b/>
          <w:bCs/>
        </w:rPr>
        <w:t>к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г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55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у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си</w:t>
      </w:r>
      <w:r>
        <w:rPr>
          <w:rFonts w:ascii="Lato" w:hAnsi="Lato" w:cs="Lato" w:eastAsia="Lato"/>
          <w:sz w:val="23"/>
          <w:szCs w:val="23"/>
          <w:color w:val="006B66"/>
          <w:spacing w:val="-1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B66"/>
          <w:spacing w:val="40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0"/>
          <w:b/>
          <w:bCs/>
        </w:rPr>
        <w:t>м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.</w:t>
      </w:r>
      <w:r>
        <w:rPr>
          <w:rFonts w:ascii="Lato" w:hAnsi="Lato" w:cs="Lato" w:eastAsia="Lato"/>
          <w:sz w:val="23"/>
          <w:szCs w:val="23"/>
          <w:color w:val="006B66"/>
          <w:spacing w:val="10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B66"/>
          <w:spacing w:val="-2"/>
          <w:w w:val="100"/>
          <w:b/>
          <w:bCs/>
        </w:rPr>
        <w:t>.</w:t>
      </w:r>
      <w:r>
        <w:rPr>
          <w:rFonts w:ascii="Lato" w:hAnsi="Lato" w:cs="Lato" w:eastAsia="Lato"/>
          <w:sz w:val="23"/>
          <w:szCs w:val="23"/>
          <w:color w:val="006B66"/>
          <w:spacing w:val="-2"/>
          <w:w w:val="100"/>
          <w:b/>
          <w:bCs/>
        </w:rPr>
        <w:t>М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0"/>
          <w:b/>
          <w:bCs/>
        </w:rPr>
        <w:t>.</w:t>
      </w:r>
      <w:r>
        <w:rPr>
          <w:rFonts w:ascii="Lato" w:hAnsi="Lato" w:cs="Lato" w:eastAsia="Lato"/>
          <w:sz w:val="23"/>
          <w:szCs w:val="23"/>
          <w:color w:val="006B66"/>
          <w:spacing w:val="14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3"/>
          <w:b/>
          <w:bCs/>
        </w:rPr>
        <w:t>К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3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2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2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B66"/>
          <w:spacing w:val="2"/>
          <w:w w:val="102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B66"/>
          <w:spacing w:val="1"/>
          <w:w w:val="102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B66"/>
          <w:spacing w:val="0"/>
          <w:w w:val="102"/>
          <w:b/>
          <w:bCs/>
        </w:rPr>
        <w:t>.</w:t>
      </w:r>
      <w:r>
        <w:rPr>
          <w:rFonts w:ascii="Lato" w:hAnsi="Lato" w:cs="Lato" w:eastAsia="Lato"/>
          <w:sz w:val="23"/>
          <w:szCs w:val="23"/>
          <w:color w:val="000000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jc w:val="left"/>
        <w:spacing w:after="0"/>
        <w:sectPr>
          <w:pgMar w:header="739839000" w:footer="525" w:top="820" w:bottom="720" w:left="620" w:right="740"/>
          <w:pgSz w:w="11920" w:h="16840"/>
        </w:sectPr>
      </w:pPr>
      <w:rPr/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73" w:lineRule="auto"/>
        <w:ind w:left="891" w:right="-46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.665699pt;margin-top:-2.012201pt;width:35.892927pt;height:59.032501pt;mso-position-horizontal-relative:page;mso-position-vertical-relative:paragraph;z-index:-2095" type="#_x0000_t202" filled="f" stroked="f">
            <v:textbox inset="0,0,0,0">
              <w:txbxContent>
                <w:p>
                  <w:pPr>
                    <w:spacing w:before="0" w:after="0" w:line="1181" w:lineRule="exact"/>
                    <w:ind w:right="-217"/>
                    <w:jc w:val="left"/>
                    <w:rPr>
                      <w:rFonts w:ascii="Open Sans" w:hAnsi="Open Sans" w:cs="Open Sans" w:eastAsia="Open Sans"/>
                      <w:sz w:val="118"/>
                      <w:szCs w:val="118"/>
                    </w:rPr>
                  </w:pPr>
                  <w:rPr/>
                  <w:r>
                    <w:rPr>
                      <w:rFonts w:ascii="Open Sans" w:hAnsi="Open Sans" w:cs="Open Sans" w:eastAsia="Open Sans"/>
                      <w:sz w:val="118"/>
                      <w:szCs w:val="118"/>
                      <w:color w:val="231F20"/>
                      <w:spacing w:val="0"/>
                      <w:w w:val="101"/>
                      <w:position w:val="2"/>
                    </w:rPr>
                    <w:t>Р</w:t>
                  </w:r>
                  <w:r>
                    <w:rPr>
                      <w:rFonts w:ascii="Open Sans" w:hAnsi="Open Sans" w:cs="Open Sans" w:eastAsia="Open Sans"/>
                      <w:sz w:val="118"/>
                      <w:szCs w:val="11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овер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м,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230" w:right="-47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: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23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42.517319pt;margin-top:91.933693pt;width:246.616681pt;height:178.298704pt;mso-position-horizontal-relative:page;mso-position-vertical-relative:paragraph;z-index:-2096" type="#_x0000_t75">
            <v:imagedata r:id="rId177" o:title=""/>
          </v:shape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помо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енеро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сно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пер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он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ые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нны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ям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73" w:lineRule="auto"/>
        <w:ind w:right="5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2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2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2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2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2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2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2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2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2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2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еди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2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2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7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2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2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2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2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2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2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2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мыш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2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м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right="59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2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2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2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2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2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2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2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оче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2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2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2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2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2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2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2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2"/>
        </w:rPr>
        <w:t>ят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2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2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2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9" w:lineRule="exact"/>
        <w:ind w:left="283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иям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оими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8" w:after="0" w:line="240" w:lineRule="auto"/>
        <w:ind w:right="381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иям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9" w:after="0" w:line="272" w:lineRule="auto"/>
        <w:ind w:right="53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9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):</w:t>
      </w:r>
      <w:r>
        <w:rPr>
          <w:rFonts w:ascii="Helios" w:hAnsi="Helios" w:cs="Helios" w:eastAsia="Helios"/>
          <w:sz w:val="18"/>
          <w:szCs w:val="1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ши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нно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оче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не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1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2" w:lineRule="auto"/>
        <w:ind w:right="56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ят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ы.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нь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до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об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и.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я.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очен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о,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ла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1920" w:h="16840"/>
          <w:pgMar w:top="1040" w:bottom="280" w:left="620" w:right="740"/>
          <w:cols w:num="2" w:equalWidth="0">
            <w:col w:w="5169" w:space="334"/>
            <w:col w:w="5057"/>
          </w:cols>
        </w:sectPr>
      </w:pPr>
      <w:rPr/>
    </w:p>
    <w:p>
      <w:pPr>
        <w:spacing w:before="99" w:after="0" w:line="240" w:lineRule="auto"/>
        <w:ind w:left="11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8.949403pt;height:179.415pt;mso-position-horizontal-relative:char;mso-position-vertical-relative:line" type="#_x0000_t75">
            <v:imagedata r:id="rId17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header="739839000" w:footer="525" w:top="620" w:bottom="720" w:left="720" w:right="740"/>
          <w:pgSz w:w="11920" w:h="16840"/>
        </w:sectPr>
      </w:pPr>
      <w:rPr/>
    </w:p>
    <w:p>
      <w:pPr>
        <w:spacing w:before="31" w:after="0" w:line="273" w:lineRule="auto"/>
        <w:ind w:left="130" w:right="-47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306.140991pt;margin-top:-191.389023pt;width:249.584191pt;height:179.8725pt;mso-position-horizontal-relative:page;mso-position-vertical-relative:paragraph;z-index:-2093" type="#_x0000_t75">
            <v:imagedata r:id="rId179" o:title=""/>
          </v:shape>
        </w:pic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нир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1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2" w:lineRule="auto"/>
        <w:ind w:left="13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мен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ять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енны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ивн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е.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омп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омим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ним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аем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1" w:after="0" w:line="273" w:lineRule="auto"/>
        <w:ind w:right="59"/>
        <w:jc w:val="left"/>
        <w:rPr>
          <w:rFonts w:ascii="Helios" w:hAnsi="Helios" w:cs="Helios" w:eastAsia="Helios"/>
          <w:sz w:val="18"/>
          <w:szCs w:val="18"/>
        </w:rPr>
      </w:pPr>
      <w:rPr/>
      <w:r>
        <w:rPr/>
        <w:br w:type="column"/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1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right="5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ивн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вы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рше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ини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1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1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1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1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84" w:right="975"/>
        <w:jc w:val="center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1AF"/>
          <w:spacing w:val="-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0061AF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1"/>
        </w:rPr>
        <w:t>т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1"/>
        </w:rPr>
        <w:t>я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0" w:after="0" w:line="274" w:lineRule="auto"/>
        <w:ind w:left="727" w:right="817"/>
        <w:jc w:val="center"/>
        <w:rPr>
          <w:rFonts w:ascii="Helios" w:hAnsi="Helios" w:cs="Helios" w:eastAsia="Helios"/>
          <w:sz w:val="18"/>
          <w:szCs w:val="18"/>
        </w:rPr>
      </w:pPr>
      <w:rPr/>
      <w:r>
        <w:rPr/>
        <w:pict>
          <v:group style="position:absolute;margin-left:41.839298pt;margin-top:70.42881pt;width:510.236pt;height:.1pt;mso-position-horizontal-relative:page;mso-position-vertical-relative:paragraph;z-index:-2094" coordorigin="837,1409" coordsize="10205,2">
            <v:shape style="position:absolute;left:837;top:1409;width:10205;height:2" coordorigin="837,1409" coordsize="10205,0" path="m837,1409l11042,1409e" filled="f" stroked="t" strokeweight="2pt" strokecolor="#BBBBAF">
              <v:path arrowok="t"/>
            </v:shape>
          </v:group>
          <w10:wrap type="none"/>
        </w:pic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0061AF"/>
          <w:spacing w:val="-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1AF"/>
          <w:spacing w:val="-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5"/>
          <w:w w:val="100"/>
        </w:rPr>
        <w:t>6</w:t>
      </w:r>
      <w:r>
        <w:rPr>
          <w:rFonts w:ascii="Helios" w:hAnsi="Helios" w:cs="Helios" w:eastAsia="Helios"/>
          <w:sz w:val="18"/>
          <w:szCs w:val="18"/>
          <w:color w:val="0061AF"/>
          <w:spacing w:val="4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+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1"/>
        </w:rPr>
        <w:t>к</w:t>
      </w:r>
      <w:r>
        <w:rPr>
          <w:rFonts w:ascii="Helios" w:hAnsi="Helios" w:cs="Helios" w:eastAsia="Helios"/>
          <w:sz w:val="18"/>
          <w:szCs w:val="18"/>
          <w:color w:val="0061AF"/>
          <w:spacing w:val="5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0061AF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1"/>
        </w:rPr>
        <w:t>й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1AF"/>
          <w:spacing w:val="-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4"/>
          <w:w w:val="101"/>
        </w:rPr>
        <w:t>а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61AF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1"/>
        </w:rPr>
        <w:t>е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1"/>
        </w:rPr>
        <w:t>с</w:t>
      </w:r>
      <w:r>
        <w:rPr>
          <w:rFonts w:ascii="Helios" w:hAnsi="Helios" w:cs="Helios" w:eastAsia="Helios"/>
          <w:sz w:val="18"/>
          <w:szCs w:val="18"/>
          <w:color w:val="0061AF"/>
          <w:spacing w:val="-1"/>
          <w:w w:val="101"/>
        </w:rPr>
        <w:t>у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1AF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1AF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0061AF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1AF"/>
          <w:spacing w:val="4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5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1AF"/>
          <w:spacing w:val="-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1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1AF"/>
          <w:spacing w:val="-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0061AF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1AF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1AF"/>
          <w:spacing w:val="-11"/>
          <w:w w:val="101"/>
        </w:rPr>
        <w:t>1</w:t>
      </w:r>
      <w:r>
        <w:rPr>
          <w:rFonts w:ascii="Helios" w:hAnsi="Helios" w:cs="Helios" w:eastAsia="Helios"/>
          <w:sz w:val="18"/>
          <w:szCs w:val="18"/>
          <w:color w:val="0061AF"/>
          <w:spacing w:val="-8"/>
          <w:w w:val="101"/>
        </w:rPr>
        <w:t>1</w:t>
      </w:r>
      <w:r>
        <w:rPr>
          <w:rFonts w:ascii="Helios" w:hAnsi="Helios" w:cs="Helios" w:eastAsia="Helios"/>
          <w:sz w:val="18"/>
          <w:szCs w:val="18"/>
          <w:color w:val="0061AF"/>
          <w:spacing w:val="2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0061AF"/>
          <w:spacing w:val="6"/>
          <w:w w:val="101"/>
        </w:rPr>
        <w:t>0</w:t>
      </w:r>
      <w:r>
        <w:rPr>
          <w:rFonts w:ascii="Helios" w:hAnsi="Helios" w:cs="Helios" w:eastAsia="Helios"/>
          <w:sz w:val="18"/>
          <w:szCs w:val="18"/>
          <w:color w:val="0061AF"/>
          <w:spacing w:val="3"/>
          <w:w w:val="101"/>
        </w:rPr>
        <w:t>0</w:t>
      </w:r>
      <w:r>
        <w:rPr>
          <w:rFonts w:ascii="Helios" w:hAnsi="Helios" w:cs="Helios" w:eastAsia="Helios"/>
          <w:sz w:val="18"/>
          <w:szCs w:val="18"/>
          <w:color w:val="0061AF"/>
          <w:spacing w:val="0"/>
          <w:w w:val="101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1040" w:bottom="280" w:left="720" w:right="740"/>
          <w:cols w:num="2" w:equalWidth="0">
            <w:col w:w="5068" w:space="334"/>
            <w:col w:w="505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772" w:lineRule="exact"/>
        <w:ind w:left="130" w:right="-31"/>
        <w:jc w:val="left"/>
        <w:rPr>
          <w:rFonts w:ascii="Lato Black" w:hAnsi="Lato Black" w:cs="Lato Black" w:eastAsia="Lato Black"/>
          <w:sz w:val="72"/>
          <w:szCs w:val="72"/>
        </w:rPr>
      </w:pPr>
      <w:rPr/>
      <w:r>
        <w:rPr>
          <w:rFonts w:ascii="Lato Black" w:hAnsi="Lato Black" w:cs="Lato Black" w:eastAsia="Lato Black"/>
          <w:sz w:val="72"/>
          <w:szCs w:val="72"/>
          <w:color w:val="006B66"/>
          <w:spacing w:val="-28"/>
          <w:w w:val="127"/>
          <w:b/>
          <w:bCs/>
        </w:rPr>
        <w:t>д</w:t>
      </w:r>
      <w:r>
        <w:rPr>
          <w:rFonts w:ascii="Lato Black" w:hAnsi="Lato Black" w:cs="Lato Black" w:eastAsia="Lato Black"/>
          <w:sz w:val="72"/>
          <w:szCs w:val="72"/>
          <w:color w:val="006B66"/>
          <w:spacing w:val="-5"/>
          <w:w w:val="139"/>
          <w:b/>
          <w:bCs/>
        </w:rPr>
        <w:t>о</w:t>
      </w:r>
      <w:r>
        <w:rPr>
          <w:rFonts w:ascii="Lato Black" w:hAnsi="Lato Black" w:cs="Lato Black" w:eastAsia="Lato Black"/>
          <w:sz w:val="72"/>
          <w:szCs w:val="72"/>
          <w:color w:val="006B66"/>
          <w:spacing w:val="6"/>
          <w:w w:val="134"/>
          <w:b/>
          <w:bCs/>
        </w:rPr>
        <w:t>с</w:t>
      </w:r>
      <w:r>
        <w:rPr>
          <w:rFonts w:ascii="Lato Black" w:hAnsi="Lato Black" w:cs="Lato Black" w:eastAsia="Lato Black"/>
          <w:sz w:val="72"/>
          <w:szCs w:val="72"/>
          <w:color w:val="006B66"/>
          <w:spacing w:val="17"/>
          <w:w w:val="116"/>
          <w:b/>
          <w:bCs/>
        </w:rPr>
        <w:t>т</w:t>
      </w:r>
      <w:r>
        <w:rPr>
          <w:rFonts w:ascii="Lato Black" w:hAnsi="Lato Black" w:cs="Lato Black" w:eastAsia="Lato Black"/>
          <w:sz w:val="72"/>
          <w:szCs w:val="72"/>
          <w:color w:val="006B66"/>
          <w:spacing w:val="-3"/>
          <w:w w:val="122"/>
          <w:b/>
          <w:bCs/>
        </w:rPr>
        <w:t>у</w:t>
      </w:r>
      <w:r>
        <w:rPr>
          <w:rFonts w:ascii="Lato Black" w:hAnsi="Lato Black" w:cs="Lato Black" w:eastAsia="Lato Black"/>
          <w:sz w:val="72"/>
          <w:szCs w:val="72"/>
          <w:color w:val="006B66"/>
          <w:spacing w:val="-16"/>
          <w:w w:val="130"/>
          <w:b/>
          <w:bCs/>
        </w:rPr>
        <w:t>п</w:t>
      </w:r>
      <w:r>
        <w:rPr>
          <w:rFonts w:ascii="Lato Black" w:hAnsi="Lato Black" w:cs="Lato Black" w:eastAsia="Lato Black"/>
          <w:sz w:val="72"/>
          <w:szCs w:val="72"/>
          <w:color w:val="006B66"/>
          <w:spacing w:val="-17"/>
          <w:w w:val="129"/>
          <w:b/>
          <w:bCs/>
        </w:rPr>
        <w:t>ный</w:t>
      </w:r>
      <w:r>
        <w:rPr>
          <w:rFonts w:ascii="Lato Black" w:hAnsi="Lato Black" w:cs="Lato Black" w:eastAsia="Lato Black"/>
          <w:sz w:val="72"/>
          <w:szCs w:val="72"/>
          <w:color w:val="006B66"/>
          <w:spacing w:val="-17"/>
          <w:w w:val="129"/>
          <w:b/>
          <w:bCs/>
        </w:rPr>
        <w:t> </w:t>
      </w:r>
      <w:r>
        <w:rPr>
          <w:rFonts w:ascii="Lato Black" w:hAnsi="Lato Black" w:cs="Lato Black" w:eastAsia="Lato Black"/>
          <w:sz w:val="72"/>
          <w:szCs w:val="72"/>
          <w:color w:val="006B66"/>
          <w:spacing w:val="-11"/>
          <w:w w:val="134"/>
          <w:b/>
          <w:bCs/>
        </w:rPr>
        <w:t>с</w:t>
      </w:r>
      <w:r>
        <w:rPr>
          <w:rFonts w:ascii="Lato Black" w:hAnsi="Lato Black" w:cs="Lato Black" w:eastAsia="Lato Black"/>
          <w:sz w:val="72"/>
          <w:szCs w:val="72"/>
          <w:color w:val="006B66"/>
          <w:spacing w:val="-15"/>
          <w:w w:val="130"/>
          <w:b/>
          <w:bCs/>
        </w:rPr>
        <w:t>п</w:t>
      </w:r>
      <w:r>
        <w:rPr>
          <w:rFonts w:ascii="Lato Black" w:hAnsi="Lato Black" w:cs="Lato Black" w:eastAsia="Lato Black"/>
          <w:sz w:val="72"/>
          <w:szCs w:val="72"/>
          <w:color w:val="006B66"/>
          <w:spacing w:val="-15"/>
          <w:w w:val="139"/>
          <w:b/>
          <w:bCs/>
        </w:rPr>
        <w:t>о</w:t>
      </w:r>
      <w:r>
        <w:rPr>
          <w:rFonts w:ascii="Lato Black" w:hAnsi="Lato Black" w:cs="Lato Black" w:eastAsia="Lato Black"/>
          <w:sz w:val="72"/>
          <w:szCs w:val="72"/>
          <w:color w:val="006B66"/>
          <w:spacing w:val="-1"/>
          <w:w w:val="110"/>
          <w:b/>
          <w:bCs/>
        </w:rPr>
        <w:t>р</w:t>
      </w:r>
      <w:r>
        <w:rPr>
          <w:rFonts w:ascii="Lato Black" w:hAnsi="Lato Black" w:cs="Lato Black" w:eastAsia="Lato Black"/>
          <w:sz w:val="72"/>
          <w:szCs w:val="72"/>
          <w:color w:val="006B66"/>
          <w:spacing w:val="0"/>
          <w:w w:val="116"/>
          <w:b/>
          <w:bCs/>
        </w:rPr>
        <w:t>т</w:t>
      </w:r>
      <w:r>
        <w:rPr>
          <w:rFonts w:ascii="Lato Black" w:hAnsi="Lato Black" w:cs="Lato Black" w:eastAsia="Lato Black"/>
          <w:sz w:val="72"/>
          <w:szCs w:val="72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4" w:lineRule="exact"/>
        <w:ind w:left="155" w:right="714"/>
        <w:jc w:val="left"/>
        <w:rPr>
          <w:rFonts w:ascii="Lato" w:hAnsi="Lato" w:cs="Lato" w:eastAsia="Lato"/>
          <w:sz w:val="23"/>
          <w:szCs w:val="23"/>
        </w:rPr>
      </w:pPr>
      <w:rPr/>
      <w:r>
        <w:rPr>
          <w:rFonts w:ascii="Lato" w:hAnsi="Lato" w:cs="Lato" w:eastAsia="Lato"/>
          <w:sz w:val="23"/>
          <w:szCs w:val="23"/>
          <w:color w:val="0061AF"/>
          <w:spacing w:val="-1"/>
          <w:w w:val="118"/>
          <w:b/>
          <w:bCs/>
        </w:rPr>
        <w:t>М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18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-2"/>
          <w:w w:val="118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1AF"/>
          <w:spacing w:val="-11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1AF"/>
          <w:spacing w:val="2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1AF"/>
          <w:spacing w:val="-1"/>
          <w:w w:val="100"/>
          <w:b/>
          <w:bCs/>
        </w:rPr>
        <w:t>к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1AF"/>
          <w:spacing w:val="46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я</w:t>
      </w:r>
      <w:r>
        <w:rPr>
          <w:rFonts w:ascii="Lato" w:hAnsi="Lato" w:cs="Lato" w:eastAsia="Lato"/>
          <w:sz w:val="23"/>
          <w:szCs w:val="23"/>
          <w:color w:val="0061AF"/>
          <w:spacing w:val="6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я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1AF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1AF"/>
          <w:spacing w:val="5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3"/>
          <w:szCs w:val="23"/>
          <w:color w:val="0061AF"/>
          <w:spacing w:val="30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1"/>
          <w:w w:val="102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д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3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2"/>
          <w:b/>
          <w:bCs/>
        </w:rPr>
        <w:t>м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2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0"/>
          <w:b/>
          <w:bCs/>
        </w:rPr>
        <w:t>з</w:t>
      </w:r>
      <w:r>
        <w:rPr>
          <w:rFonts w:ascii="Lato" w:hAnsi="Lato" w:cs="Lato" w:eastAsia="Lato"/>
          <w:sz w:val="23"/>
          <w:szCs w:val="23"/>
          <w:color w:val="0061AF"/>
          <w:spacing w:val="12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1AF"/>
          <w:spacing w:val="1"/>
          <w:w w:val="100"/>
          <w:b/>
          <w:bCs/>
        </w:rPr>
        <w:t>д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1AF"/>
          <w:spacing w:val="28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2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1AF"/>
          <w:spacing w:val="6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д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1AF"/>
          <w:spacing w:val="21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2"/>
          <w:b/>
          <w:bCs/>
        </w:rPr>
        <w:t>м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2"/>
          <w:b/>
          <w:bCs/>
        </w:rPr>
        <w:t>у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3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3"/>
          <w:b/>
          <w:bCs/>
        </w:rPr>
        <w:t>ц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3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п</w:t>
      </w:r>
      <w:r>
        <w:rPr>
          <w:rFonts w:ascii="Lato" w:hAnsi="Lato" w:cs="Lato" w:eastAsia="Lato"/>
          <w:sz w:val="23"/>
          <w:szCs w:val="23"/>
          <w:color w:val="0061AF"/>
          <w:spacing w:val="5"/>
          <w:w w:val="102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3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3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1AF"/>
          <w:spacing w:val="2"/>
          <w:w w:val="103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3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1AF"/>
          <w:spacing w:val="1"/>
          <w:w w:val="103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2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2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1"/>
          <w:w w:val="100"/>
          <w:b/>
          <w:bCs/>
        </w:rPr>
        <w:t>г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1AF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7"/>
          <w:w w:val="100"/>
          <w:b/>
          <w:bCs/>
        </w:rPr>
        <w:t>д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0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1AF"/>
          <w:spacing w:val="21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п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11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-1"/>
          <w:w w:val="100"/>
          <w:b/>
          <w:bCs/>
        </w:rPr>
        <w:t>к</w:t>
      </w:r>
      <w:r>
        <w:rPr>
          <w:rFonts w:ascii="Lato" w:hAnsi="Lato" w:cs="Lato" w:eastAsia="Lato"/>
          <w:sz w:val="23"/>
          <w:szCs w:val="23"/>
          <w:color w:val="0061AF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1AF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ч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1AF"/>
          <w:spacing w:val="7"/>
          <w:w w:val="100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1AF"/>
          <w:spacing w:val="1"/>
          <w:w w:val="100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0"/>
          <w:b/>
          <w:bCs/>
        </w:rPr>
        <w:t>у</w:t>
      </w:r>
      <w:r>
        <w:rPr>
          <w:rFonts w:ascii="Lato" w:hAnsi="Lato" w:cs="Lato" w:eastAsia="Lato"/>
          <w:sz w:val="23"/>
          <w:szCs w:val="23"/>
          <w:color w:val="0061AF"/>
          <w:spacing w:val="41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2"/>
          <w:w w:val="102"/>
          <w:b/>
          <w:bCs/>
        </w:rPr>
        <w:t>с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2"/>
          <w:b/>
          <w:bCs/>
        </w:rPr>
        <w:t>п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3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3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2"/>
          <w:b/>
          <w:bCs/>
        </w:rPr>
        <w:t>ы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3"/>
          <w:b/>
          <w:bCs/>
        </w:rPr>
        <w:t>х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3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п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6"/>
          <w:w w:val="100"/>
          <w:b/>
          <w:bCs/>
        </w:rPr>
        <w:t>щ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1AF"/>
          <w:spacing w:val="1"/>
          <w:w w:val="100"/>
          <w:b/>
          <w:bCs/>
        </w:rPr>
        <w:t>д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0"/>
          <w:b/>
          <w:bCs/>
        </w:rPr>
        <w:t>к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3"/>
          <w:szCs w:val="23"/>
          <w:color w:val="0061AF"/>
          <w:spacing w:val="34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2"/>
          <w:w w:val="102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3"/>
          <w:b/>
          <w:bCs/>
        </w:rPr>
        <w:t>бо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2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1AF"/>
          <w:spacing w:val="-9"/>
          <w:w w:val="102"/>
          <w:b/>
          <w:bCs/>
        </w:rPr>
        <w:t>у</w:t>
      </w:r>
      <w:r>
        <w:rPr>
          <w:rFonts w:ascii="Lato" w:hAnsi="Lato" w:cs="Lato" w:eastAsia="Lato"/>
          <w:sz w:val="23"/>
          <w:szCs w:val="23"/>
          <w:color w:val="0061AF"/>
          <w:spacing w:val="1"/>
          <w:w w:val="102"/>
          <w:b/>
          <w:bCs/>
        </w:rPr>
        <w:t>д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о</w:t>
      </w:r>
      <w:r>
        <w:rPr>
          <w:rFonts w:ascii="Lato" w:hAnsi="Lato" w:cs="Lato" w:eastAsia="Lato"/>
          <w:sz w:val="23"/>
          <w:szCs w:val="23"/>
          <w:color w:val="0061AF"/>
          <w:spacing w:val="5"/>
          <w:w w:val="102"/>
          <w:b/>
          <w:bCs/>
        </w:rPr>
        <w:t>в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2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нн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2"/>
          <w:b/>
          <w:bCs/>
        </w:rPr>
        <w:t>ы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3"/>
          <w:b/>
          <w:bCs/>
        </w:rPr>
        <w:t>х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3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-10"/>
          <w:w w:val="100"/>
          <w:b/>
          <w:bCs/>
        </w:rPr>
        <w:t>у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3"/>
          <w:szCs w:val="23"/>
          <w:color w:val="0061AF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чн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ы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0"/>
          <w:b/>
          <w:bCs/>
        </w:rPr>
        <w:t>м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1AF"/>
          <w:spacing w:val="35"/>
          <w:w w:val="100"/>
          <w:b/>
          <w:bCs/>
        </w:rPr>
        <w:t> 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3"/>
          <w:b/>
          <w:bCs/>
        </w:rPr>
        <w:t>т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2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3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н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2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1AF"/>
          <w:spacing w:val="-1"/>
          <w:w w:val="103"/>
          <w:b/>
          <w:bCs/>
        </w:rPr>
        <w:t>ж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3"/>
          <w:b/>
          <w:bCs/>
        </w:rPr>
        <w:t>е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р</w:t>
      </w:r>
      <w:r>
        <w:rPr>
          <w:rFonts w:ascii="Lato" w:hAnsi="Lato" w:cs="Lato" w:eastAsia="Lato"/>
          <w:sz w:val="23"/>
          <w:szCs w:val="23"/>
          <w:color w:val="0061AF"/>
          <w:spacing w:val="4"/>
          <w:w w:val="102"/>
          <w:b/>
          <w:bCs/>
        </w:rPr>
        <w:t>а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2"/>
          <w:b/>
          <w:bCs/>
        </w:rPr>
        <w:t>м</w:t>
      </w:r>
      <w:r>
        <w:rPr>
          <w:rFonts w:ascii="Lato" w:hAnsi="Lato" w:cs="Lato" w:eastAsia="Lato"/>
          <w:sz w:val="23"/>
          <w:szCs w:val="23"/>
          <w:color w:val="0061AF"/>
          <w:spacing w:val="3"/>
          <w:w w:val="103"/>
          <w:b/>
          <w:bCs/>
        </w:rPr>
        <w:t>и</w:t>
      </w:r>
      <w:r>
        <w:rPr>
          <w:rFonts w:ascii="Lato" w:hAnsi="Lato" w:cs="Lato" w:eastAsia="Lato"/>
          <w:sz w:val="23"/>
          <w:szCs w:val="23"/>
          <w:color w:val="0061AF"/>
          <w:spacing w:val="0"/>
          <w:w w:val="102"/>
          <w:b/>
          <w:bCs/>
        </w:rPr>
        <w:t>.</w:t>
      </w:r>
      <w:r>
        <w:rPr>
          <w:rFonts w:ascii="Lato" w:hAnsi="Lato" w:cs="Lato" w:eastAsia="Lato"/>
          <w:sz w:val="23"/>
          <w:szCs w:val="2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3" w:lineRule="auto"/>
        <w:ind w:left="907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.124199pt;margin-top:-2.915657pt;width:39.512781pt;height:52.538898pt;mso-position-horizontal-relative:page;mso-position-vertical-relative:paragraph;z-index:-2092" type="#_x0000_t202" filled="f" stroked="f">
            <v:textbox inset="0,0,0,0">
              <w:txbxContent>
                <w:p>
                  <w:pPr>
                    <w:spacing w:before="0" w:after="0" w:line="1051" w:lineRule="exact"/>
                    <w:ind w:right="-198"/>
                    <w:jc w:val="left"/>
                    <w:rPr>
                      <w:rFonts w:ascii="Open Sans" w:hAnsi="Open Sans" w:cs="Open Sans" w:eastAsia="Open Sans"/>
                      <w:sz w:val="105"/>
                      <w:szCs w:val="105"/>
                    </w:rPr>
                  </w:pPr>
                  <w:rPr/>
                  <w:r>
                    <w:rPr>
                      <w:rFonts w:ascii="Open Sans" w:hAnsi="Open Sans" w:cs="Open Sans" w:eastAsia="Open Sans"/>
                      <w:sz w:val="105"/>
                      <w:szCs w:val="105"/>
                      <w:color w:val="231F20"/>
                      <w:spacing w:val="0"/>
                      <w:w w:val="110"/>
                      <w:position w:val="2"/>
                    </w:rPr>
                    <w:t>Д</w:t>
                  </w:r>
                  <w:r>
                    <w:rPr>
                      <w:rFonts w:ascii="Open Sans" w:hAnsi="Open Sans" w:cs="Open Sans" w:eastAsia="Open Sans"/>
                      <w:sz w:val="105"/>
                      <w:szCs w:val="10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менен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зат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30" w:right="-51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мен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реме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лов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?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!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ья?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…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30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оя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о: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8.020048pt;height:276.150pt;mso-position-horizontal-relative:char;mso-position-vertical-relative:line" type="#_x0000_t75">
            <v:imagedata r:id="rId18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73" w:lineRule="auto"/>
        <w:ind w:right="59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н,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right="5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нд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1920" w:h="16840"/>
          <w:pgMar w:top="1040" w:bottom="280" w:left="720" w:right="740"/>
          <w:cols w:num="2" w:equalWidth="0">
            <w:col w:w="5064" w:space="339"/>
            <w:col w:w="5057"/>
          </w:cols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73" w:lineRule="auto"/>
        <w:ind w:left="110" w:right="-4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74" w:lineRule="auto"/>
        <w:ind w:left="110" w:right="-4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97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,</w:t>
      </w:r>
      <w:r>
        <w:rPr>
          <w:rFonts w:ascii="Helios" w:hAnsi="Helios" w:cs="Helios" w:eastAsia="Helios"/>
          <w:sz w:val="18"/>
          <w:szCs w:val="18"/>
          <w:color w:val="006B66"/>
          <w:spacing w:val="-8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ж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,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-4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ж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й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,</w:t>
      </w:r>
      <w:r>
        <w:rPr>
          <w:rFonts w:ascii="Helios" w:hAnsi="Helios" w:cs="Helios" w:eastAsia="Helios"/>
          <w:sz w:val="18"/>
          <w:szCs w:val="18"/>
          <w:color w:val="006B66"/>
          <w:spacing w:val="-6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-11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97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97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ы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х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ж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6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006B66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97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ы</w:t>
      </w:r>
      <w:r>
        <w:rPr>
          <w:rFonts w:ascii="Helios" w:hAnsi="Helios" w:cs="Helios" w:eastAsia="Helios"/>
          <w:sz w:val="18"/>
          <w:szCs w:val="18"/>
          <w:color w:val="006B66"/>
          <w:spacing w:val="5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?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6" w:lineRule="exact"/>
        <w:ind w:left="394" w:right="-65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име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8" w:after="0" w:line="273" w:lineRule="auto"/>
        <w:ind w:left="110" w:right="-50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е: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чи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мини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нив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74" w:lineRule="auto"/>
        <w:ind w:left="110" w:right="-4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ж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6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97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97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з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97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ю</w:t>
      </w:r>
      <w:r>
        <w:rPr>
          <w:rFonts w:ascii="Helios" w:hAnsi="Helios" w:cs="Helios" w:eastAsia="Helios"/>
          <w:sz w:val="18"/>
          <w:szCs w:val="18"/>
          <w:color w:val="006B66"/>
          <w:spacing w:val="-4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?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6" w:lineRule="exact"/>
        <w:ind w:left="394" w:right="-65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8" w:after="0" w:line="273" w:lineRule="auto"/>
        <w:ind w:left="110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ыш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ко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чево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поя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ы,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ы,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74" w:lineRule="auto"/>
        <w:ind w:left="110" w:right="-50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Ка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97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8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со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-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г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7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ов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вы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б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-6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97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97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4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7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97"/>
        </w:rPr>
        <w:t>х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од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-6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100"/>
        </w:rPr>
        <w:t>й?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6" w:lineRule="exact"/>
        <w:ind w:left="394" w:right="-65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9" w:after="0" w:line="273" w:lineRule="auto"/>
        <w:ind w:left="110" w:right="-49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74" w:lineRule="auto"/>
        <w:ind w:left="110" w:right="-4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97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ц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006B66"/>
          <w:spacing w:val="-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ж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-8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-8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ке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97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й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ов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?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6" w:lineRule="exact"/>
        <w:ind w:left="394" w:right="-64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инае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чево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поя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9" w:after="0" w:line="273" w:lineRule="auto"/>
        <w:ind w:left="110" w:right="-50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306.026154pt;margin-top:57.625301pt;width:245.933846pt;height:273.543pt;mso-position-horizontal-relative:page;mso-position-vertical-relative:paragraph;z-index:-2091" type="#_x0000_t75">
            <v:imagedata r:id="rId181" o:title=""/>
          </v:shape>
        </w:pic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з.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ращ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ови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м,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ы,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овы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пр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еди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74" w:lineRule="auto"/>
        <w:ind w:left="110" w:right="-4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ам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я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97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1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жн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ли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9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я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4"/>
          <w:w w:val="97"/>
        </w:rPr>
        <w:t>б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97"/>
        </w:rPr>
        <w:t>х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им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ую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006B66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?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6" w:lineRule="exact"/>
        <w:ind w:left="394" w:right="-64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9" w:after="0" w:line="273" w:lineRule="auto"/>
        <w:ind w:left="110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рово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пер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ен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ен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нен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ь.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н,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74" w:lineRule="auto"/>
        <w:ind w:left="110" w:right="-4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5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-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5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8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006B66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97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ы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х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4"/>
          <w:w w:val="97"/>
        </w:rPr>
        <w:t>б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97"/>
        </w:rPr>
        <w:t>х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зя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?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6" w:lineRule="exact"/>
        <w:ind w:left="394" w:right="-63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8" w:after="0" w:line="273" w:lineRule="auto"/>
        <w:ind w:left="110" w:right="-50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й,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й,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й,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ь,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74" w:lineRule="auto"/>
        <w:ind w:left="110" w:right="-4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006B66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ж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й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-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?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6" w:lineRule="exact"/>
        <w:ind w:left="394" w:right="-65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ейше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8" w:after="0" w:line="240" w:lineRule="auto"/>
        <w:ind w:left="110" w:right="-45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1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43.27023pt;height:188.385pt;mso-position-horizontal-relative:char;mso-position-vertical-relative:line" type="#_x0000_t75">
            <v:imagedata r:id="rId18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3" w:lineRule="auto"/>
        <w:ind w:left="2" w:right="58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о.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мно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я.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ваю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нав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оне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ене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та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ь,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ь,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74" w:lineRule="auto"/>
        <w:ind w:left="2" w:right="5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7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ж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ы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006B66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ш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ю,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ц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ж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-8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ф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-4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д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7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-8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006B66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7"/>
        </w:rPr>
        <w:t>онны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7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7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-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?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6" w:lineRule="exact"/>
        <w:ind w:left="286" w:right="-20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ох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8" w:after="0" w:line="273" w:lineRule="auto"/>
        <w:ind w:left="2" w:right="59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ивным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л,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ь,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Mar w:header="739839000" w:footer="525" w:top="600" w:bottom="720" w:left="740" w:right="740"/>
          <w:pgSz w:w="11920" w:h="16840"/>
          <w:cols w:num="2" w:equalWidth="0">
            <w:col w:w="5045" w:space="335"/>
            <w:col w:w="5060"/>
          </w:cols>
        </w:sectPr>
      </w:pPr>
      <w:rPr/>
    </w:p>
    <w:p>
      <w:pPr>
        <w:spacing w:before="57" w:after="0" w:line="1056" w:lineRule="exact"/>
        <w:ind w:left="533" w:right="3050"/>
        <w:jc w:val="left"/>
        <w:rPr>
          <w:rFonts w:ascii="Lato Black" w:hAnsi="Lato Black" w:cs="Lato Black" w:eastAsia="Lato Black"/>
          <w:sz w:val="98"/>
          <w:szCs w:val="98"/>
        </w:rPr>
      </w:pPr>
      <w:rPr/>
      <w:r>
        <w:rPr>
          <w:rFonts w:ascii="Lato Black" w:hAnsi="Lato Black" w:cs="Lato Black" w:eastAsia="Lato Black"/>
          <w:sz w:val="98"/>
          <w:szCs w:val="98"/>
          <w:color w:val="FFFFFF"/>
          <w:spacing w:val="-25"/>
          <w:w w:val="115"/>
          <w:b/>
          <w:bCs/>
        </w:rPr>
        <w:t>Б</w:t>
      </w:r>
      <w:r>
        <w:rPr>
          <w:rFonts w:ascii="Lato Black" w:hAnsi="Lato Black" w:cs="Lato Black" w:eastAsia="Lato Black"/>
          <w:sz w:val="98"/>
          <w:szCs w:val="98"/>
          <w:color w:val="FFFFFF"/>
          <w:spacing w:val="-26"/>
          <w:w w:val="115"/>
          <w:b/>
          <w:bCs/>
        </w:rPr>
        <w:t>и</w:t>
      </w:r>
      <w:r>
        <w:rPr>
          <w:rFonts w:ascii="Lato Black" w:hAnsi="Lato Black" w:cs="Lato Black" w:eastAsia="Lato Black"/>
          <w:sz w:val="98"/>
          <w:szCs w:val="98"/>
          <w:color w:val="FFFFFF"/>
          <w:spacing w:val="-1"/>
          <w:w w:val="100"/>
          <w:b/>
          <w:bCs/>
        </w:rPr>
        <w:t>Б</w:t>
      </w:r>
      <w:r>
        <w:rPr>
          <w:rFonts w:ascii="Lato Black" w:hAnsi="Lato Black" w:cs="Lato Black" w:eastAsia="Lato Black"/>
          <w:sz w:val="98"/>
          <w:szCs w:val="98"/>
          <w:color w:val="FFFFFF"/>
          <w:spacing w:val="-26"/>
          <w:w w:val="124"/>
          <w:b/>
          <w:bCs/>
        </w:rPr>
        <w:t>л</w:t>
      </w:r>
      <w:r>
        <w:rPr>
          <w:rFonts w:ascii="Lato Black" w:hAnsi="Lato Black" w:cs="Lato Black" w:eastAsia="Lato Black"/>
          <w:sz w:val="98"/>
          <w:szCs w:val="98"/>
          <w:color w:val="FFFFFF"/>
          <w:spacing w:val="-25"/>
          <w:w w:val="136"/>
          <w:b/>
          <w:bCs/>
        </w:rPr>
        <w:t>и</w:t>
      </w:r>
      <w:r>
        <w:rPr>
          <w:rFonts w:ascii="Lato Black" w:hAnsi="Lato Black" w:cs="Lato Black" w:eastAsia="Lato Black"/>
          <w:sz w:val="98"/>
          <w:szCs w:val="98"/>
          <w:color w:val="FFFFFF"/>
          <w:spacing w:val="-36"/>
          <w:w w:val="136"/>
          <w:b/>
          <w:bCs/>
        </w:rPr>
        <w:t>о</w:t>
      </w:r>
      <w:r>
        <w:rPr>
          <w:rFonts w:ascii="Lato Black" w:hAnsi="Lato Black" w:cs="Lato Black" w:eastAsia="Lato Black"/>
          <w:sz w:val="98"/>
          <w:szCs w:val="98"/>
          <w:color w:val="FFFFFF"/>
          <w:spacing w:val="-25"/>
          <w:w w:val="111"/>
          <w:b/>
          <w:bCs/>
        </w:rPr>
        <w:t>т</w:t>
      </w:r>
      <w:r>
        <w:rPr>
          <w:rFonts w:ascii="Lato Black" w:hAnsi="Lato Black" w:cs="Lato Black" w:eastAsia="Lato Black"/>
          <w:sz w:val="98"/>
          <w:szCs w:val="98"/>
          <w:color w:val="FFFFFF"/>
          <w:spacing w:val="-22"/>
          <w:w w:val="111"/>
          <w:b/>
          <w:bCs/>
        </w:rPr>
        <w:t>е</w:t>
      </w:r>
      <w:r>
        <w:rPr>
          <w:rFonts w:ascii="Lato Black" w:hAnsi="Lato Black" w:cs="Lato Black" w:eastAsia="Lato Black"/>
          <w:sz w:val="98"/>
          <w:szCs w:val="98"/>
          <w:color w:val="FFFFFF"/>
          <w:spacing w:val="29"/>
          <w:w w:val="127"/>
          <w:b/>
          <w:bCs/>
        </w:rPr>
        <w:t>к</w:t>
      </w:r>
      <w:r>
        <w:rPr>
          <w:rFonts w:ascii="Lato Black" w:hAnsi="Lato Black" w:cs="Lato Black" w:eastAsia="Lato Black"/>
          <w:sz w:val="98"/>
          <w:szCs w:val="98"/>
          <w:color w:val="FFFFFF"/>
          <w:spacing w:val="0"/>
          <w:w w:val="136"/>
          <w:b/>
          <w:bCs/>
        </w:rPr>
        <w:t>а</w:t>
      </w:r>
      <w:r>
        <w:rPr>
          <w:rFonts w:ascii="Lato Black" w:hAnsi="Lato Black" w:cs="Lato Black" w:eastAsia="Lato Black"/>
          <w:sz w:val="98"/>
          <w:szCs w:val="98"/>
          <w:color w:val="FFFFFF"/>
          <w:spacing w:val="0"/>
          <w:w w:val="136"/>
          <w:b/>
          <w:bCs/>
        </w:rPr>
        <w:t> </w:t>
      </w:r>
      <w:r>
        <w:rPr>
          <w:rFonts w:ascii="Lato Black" w:hAnsi="Lato Black" w:cs="Lato Black" w:eastAsia="Lato Black"/>
          <w:sz w:val="98"/>
          <w:szCs w:val="98"/>
          <w:color w:val="FFFFFF"/>
          <w:spacing w:val="29"/>
          <w:w w:val="127"/>
          <w:b/>
          <w:bCs/>
        </w:rPr>
        <w:t>к</w:t>
      </w:r>
      <w:r>
        <w:rPr>
          <w:rFonts w:ascii="Lato Black" w:hAnsi="Lato Black" w:cs="Lato Black" w:eastAsia="Lato Black"/>
          <w:sz w:val="98"/>
          <w:szCs w:val="98"/>
          <w:color w:val="FFFFFF"/>
          <w:spacing w:val="-9"/>
          <w:w w:val="131"/>
          <w:b/>
          <w:bCs/>
        </w:rPr>
        <w:t>ак</w:t>
      </w:r>
      <w:r>
        <w:rPr>
          <w:rFonts w:ascii="Lato Black" w:hAnsi="Lato Black" w:cs="Lato Black" w:eastAsia="Lato Black"/>
          <w:sz w:val="98"/>
          <w:szCs w:val="98"/>
          <w:color w:val="FFFFFF"/>
          <w:spacing w:val="-9"/>
          <w:w w:val="131"/>
          <w:b/>
          <w:bCs/>
        </w:rPr>
        <w:t> </w:t>
      </w:r>
      <w:r>
        <w:rPr>
          <w:rFonts w:ascii="Lato Black" w:hAnsi="Lato Black" w:cs="Lato Black" w:eastAsia="Lato Black"/>
          <w:sz w:val="98"/>
          <w:szCs w:val="98"/>
          <w:color w:val="FFFFFF"/>
          <w:spacing w:val="21"/>
          <w:w w:val="127"/>
          <w:b/>
          <w:bCs/>
        </w:rPr>
        <w:t>к</w:t>
      </w:r>
      <w:r>
        <w:rPr>
          <w:rFonts w:ascii="Lato Black" w:hAnsi="Lato Black" w:cs="Lato Black" w:eastAsia="Lato Black"/>
          <w:sz w:val="98"/>
          <w:szCs w:val="98"/>
          <w:color w:val="FFFFFF"/>
          <w:spacing w:val="-75"/>
          <w:w w:val="123"/>
          <w:b/>
          <w:bCs/>
        </w:rPr>
        <w:t>у</w:t>
      </w:r>
      <w:r>
        <w:rPr>
          <w:rFonts w:ascii="Lato Black" w:hAnsi="Lato Black" w:cs="Lato Black" w:eastAsia="Lato Black"/>
          <w:sz w:val="98"/>
          <w:szCs w:val="98"/>
          <w:color w:val="FFFFFF"/>
          <w:spacing w:val="-26"/>
          <w:w w:val="124"/>
          <w:b/>
          <w:bCs/>
        </w:rPr>
        <w:t>л</w:t>
      </w:r>
      <w:r>
        <w:rPr>
          <w:rFonts w:ascii="Lato Black" w:hAnsi="Lato Black" w:cs="Lato Black" w:eastAsia="Lato Black"/>
          <w:sz w:val="98"/>
          <w:szCs w:val="98"/>
          <w:color w:val="FFFFFF"/>
          <w:spacing w:val="-101"/>
          <w:w w:val="127"/>
          <w:b/>
          <w:bCs/>
        </w:rPr>
        <w:t>ь</w:t>
      </w:r>
      <w:r>
        <w:rPr>
          <w:rFonts w:ascii="Lato Black" w:hAnsi="Lato Black" w:cs="Lato Black" w:eastAsia="Lato Black"/>
          <w:sz w:val="98"/>
          <w:szCs w:val="98"/>
          <w:color w:val="FFFFFF"/>
          <w:spacing w:val="21"/>
          <w:w w:val="117"/>
          <w:b/>
          <w:bCs/>
        </w:rPr>
        <w:t>т</w:t>
      </w:r>
      <w:r>
        <w:rPr>
          <w:rFonts w:ascii="Lato Black" w:hAnsi="Lato Black" w:cs="Lato Black" w:eastAsia="Lato Black"/>
          <w:sz w:val="98"/>
          <w:szCs w:val="98"/>
          <w:color w:val="FFFFFF"/>
          <w:spacing w:val="-8"/>
          <w:w w:val="123"/>
          <w:b/>
          <w:bCs/>
        </w:rPr>
        <w:t>у</w:t>
      </w:r>
      <w:r>
        <w:rPr>
          <w:rFonts w:ascii="Lato Black" w:hAnsi="Lato Black" w:cs="Lato Black" w:eastAsia="Lato Black"/>
          <w:sz w:val="98"/>
          <w:szCs w:val="98"/>
          <w:color w:val="FFFFFF"/>
          <w:spacing w:val="-25"/>
          <w:w w:val="110"/>
          <w:b/>
          <w:bCs/>
        </w:rPr>
        <w:t>р</w:t>
      </w:r>
      <w:r>
        <w:rPr>
          <w:rFonts w:ascii="Lato Black" w:hAnsi="Lato Black" w:cs="Lato Black" w:eastAsia="Lato Black"/>
          <w:sz w:val="98"/>
          <w:szCs w:val="98"/>
          <w:color w:val="FFFFFF"/>
          <w:spacing w:val="-26"/>
          <w:w w:val="129"/>
          <w:b/>
          <w:bCs/>
        </w:rPr>
        <w:t>ный</w:t>
      </w:r>
      <w:r>
        <w:rPr>
          <w:rFonts w:ascii="Lato Black" w:hAnsi="Lato Black" w:cs="Lato Black" w:eastAsia="Lato Black"/>
          <w:sz w:val="98"/>
          <w:szCs w:val="98"/>
          <w:color w:val="FFFFFF"/>
          <w:spacing w:val="-26"/>
          <w:w w:val="129"/>
          <w:b/>
          <w:bCs/>
        </w:rPr>
        <w:t> </w:t>
      </w:r>
      <w:r>
        <w:rPr>
          <w:rFonts w:ascii="Lato Black" w:hAnsi="Lato Black" w:cs="Lato Black" w:eastAsia="Lato Black"/>
          <w:sz w:val="98"/>
          <w:szCs w:val="98"/>
          <w:color w:val="FFFFFF"/>
          <w:spacing w:val="-29"/>
          <w:w w:val="127"/>
          <w:b/>
          <w:bCs/>
        </w:rPr>
        <w:t>ц</w:t>
      </w:r>
      <w:r>
        <w:rPr>
          <w:rFonts w:ascii="Lato Black" w:hAnsi="Lato Black" w:cs="Lato Black" w:eastAsia="Lato Black"/>
          <w:sz w:val="98"/>
          <w:szCs w:val="98"/>
          <w:color w:val="FFFFFF"/>
          <w:spacing w:val="-22"/>
          <w:w w:val="106"/>
          <w:b/>
          <w:bCs/>
        </w:rPr>
        <w:t>е</w:t>
      </w:r>
      <w:r>
        <w:rPr>
          <w:rFonts w:ascii="Lato Black" w:hAnsi="Lato Black" w:cs="Lato Black" w:eastAsia="Lato Black"/>
          <w:sz w:val="98"/>
          <w:szCs w:val="98"/>
          <w:color w:val="FFFFFF"/>
          <w:spacing w:val="-25"/>
          <w:w w:val="121"/>
          <w:b/>
          <w:bCs/>
        </w:rPr>
        <w:t>нтр</w:t>
      </w:r>
      <w:r>
        <w:rPr>
          <w:rFonts w:ascii="Lato Black" w:hAnsi="Lato Black" w:cs="Lato Black" w:eastAsia="Lato Black"/>
          <w:sz w:val="98"/>
          <w:szCs w:val="9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76" w:lineRule="exact"/>
        <w:ind w:left="230" w:right="58"/>
        <w:jc w:val="left"/>
        <w:rPr>
          <w:rFonts w:ascii="Lato" w:hAnsi="Lato" w:cs="Lato" w:eastAsia="Lato"/>
          <w:sz w:val="24"/>
          <w:szCs w:val="24"/>
        </w:rPr>
      </w:pPr>
      <w:rPr/>
      <w:r>
        <w:rPr/>
        <w:pict>
          <v:shape style="position:absolute;margin-left:42.689999pt;margin-top:-295.358704pt;width:505.542849pt;height:284.882pt;mso-position-horizontal-relative:page;mso-position-vertical-relative:paragraph;z-index:-2090" type="#_x0000_t75">
            <v:imagedata r:id="rId183" o:title=""/>
          </v:shape>
        </w:pict>
      </w:r>
      <w:r>
        <w:rPr>
          <w:rFonts w:ascii="Lato" w:hAnsi="Lato" w:cs="Lato" w:eastAsia="Lato"/>
          <w:sz w:val="24"/>
          <w:szCs w:val="24"/>
          <w:color w:val="58595B"/>
          <w:spacing w:val="-1"/>
          <w:w w:val="100"/>
          <w:b/>
          <w:bCs/>
        </w:rPr>
        <w:t>Ч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то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-4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-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58595B"/>
          <w:spacing w:val="-13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б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б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от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58595B"/>
          <w:spacing w:val="-8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?</w:t>
      </w:r>
      <w:r>
        <w:rPr>
          <w:rFonts w:ascii="Lato" w:hAnsi="Lato" w:cs="Lato" w:eastAsia="Lato"/>
          <w:sz w:val="24"/>
          <w:szCs w:val="24"/>
          <w:color w:val="58595B"/>
          <w:spacing w:val="-13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4"/>
          <w:w w:val="100"/>
          <w:b/>
          <w:bCs/>
        </w:rPr>
        <w:t>Э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то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то</w:t>
      </w:r>
      <w:r>
        <w:rPr>
          <w:rFonts w:ascii="Lato" w:hAnsi="Lato" w:cs="Lato" w:eastAsia="Lato"/>
          <w:sz w:val="24"/>
          <w:szCs w:val="24"/>
          <w:color w:val="58595B"/>
          <w:spacing w:val="-5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ч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б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щ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58595B"/>
          <w:spacing w:val="-8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юд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й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4"/>
          <w:szCs w:val="24"/>
          <w:color w:val="58595B"/>
          <w:spacing w:val="-9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-1"/>
          <w:w w:val="100"/>
          <w:b/>
          <w:bCs/>
        </w:rPr>
        <w:t>б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ъ</w:t>
      </w:r>
      <w:r>
        <w:rPr>
          <w:rFonts w:ascii="Lato" w:hAnsi="Lato" w:cs="Lato" w:eastAsia="Lato"/>
          <w:sz w:val="24"/>
          <w:szCs w:val="24"/>
          <w:color w:val="58595B"/>
          <w:spacing w:val="5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х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б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щ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5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.</w:t>
      </w:r>
      <w:r>
        <w:rPr>
          <w:rFonts w:ascii="Lato" w:hAnsi="Lato" w:cs="Lato" w:eastAsia="Lato"/>
          <w:sz w:val="24"/>
          <w:szCs w:val="24"/>
          <w:color w:val="58595B"/>
          <w:spacing w:val="-1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4"/>
          <w:w w:val="100"/>
          <w:b/>
          <w:bCs/>
        </w:rPr>
        <w:t>Э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то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-3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4"/>
          <w:szCs w:val="24"/>
          <w:color w:val="58595B"/>
          <w:spacing w:val="-14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-11"/>
          <w:w w:val="100"/>
          <w:b/>
          <w:bCs/>
        </w:rPr>
        <w:t>г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де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8"/>
          <w:w w:val="100"/>
          <w:b/>
          <w:bCs/>
        </w:rPr>
        <w:t>ж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ж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-6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-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-8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-10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5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-1"/>
          <w:w w:val="100"/>
          <w:b/>
          <w:bCs/>
        </w:rPr>
        <w:t>«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ф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ц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4"/>
          <w:szCs w:val="24"/>
          <w:color w:val="58595B"/>
          <w:spacing w:val="-19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г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58595B"/>
          <w:spacing w:val="-10"/>
          <w:w w:val="100"/>
          <w:b/>
          <w:bCs/>
        </w:rPr>
        <w:t>»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4"/>
          <w:szCs w:val="24"/>
          <w:color w:val="58595B"/>
          <w:spacing w:val="-6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-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58595B"/>
          <w:spacing w:val="-8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-3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4"/>
          <w:szCs w:val="24"/>
          <w:color w:val="58595B"/>
          <w:spacing w:val="-8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й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-5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7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-1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ж</w:t>
      </w:r>
      <w:r>
        <w:rPr>
          <w:rFonts w:ascii="Lato" w:hAnsi="Lato" w:cs="Lato" w:eastAsia="Lato"/>
          <w:sz w:val="24"/>
          <w:szCs w:val="24"/>
          <w:color w:val="58595B"/>
          <w:spacing w:val="7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58595B"/>
          <w:spacing w:val="-14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5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з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ц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.</w:t>
      </w:r>
      <w:r>
        <w:rPr>
          <w:rFonts w:ascii="Lato" w:hAnsi="Lato" w:cs="Lato" w:eastAsia="Lato"/>
          <w:sz w:val="24"/>
          <w:szCs w:val="24"/>
          <w:color w:val="58595B"/>
          <w:spacing w:val="-17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4"/>
          <w:w w:val="100"/>
          <w:b/>
          <w:bCs/>
        </w:rPr>
        <w:t>Э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то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5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-11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-13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4"/>
          <w:szCs w:val="24"/>
          <w:color w:val="58595B"/>
          <w:spacing w:val="-18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ц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-5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щ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6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ч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-10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76" w:lineRule="exact"/>
        <w:ind w:left="230" w:right="618"/>
        <w:jc w:val="left"/>
        <w:rPr>
          <w:rFonts w:ascii="Lato" w:hAnsi="Lato" w:cs="Lato" w:eastAsia="Lato"/>
          <w:sz w:val="24"/>
          <w:szCs w:val="24"/>
        </w:rPr>
      </w:pPr>
      <w:rPr/>
      <w:r>
        <w:rPr>
          <w:rFonts w:ascii="Lato" w:hAnsi="Lato" w:cs="Lato" w:eastAsia="Lato"/>
          <w:sz w:val="24"/>
          <w:szCs w:val="24"/>
          <w:color w:val="58595B"/>
          <w:spacing w:val="5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-5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з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53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.</w:t>
      </w:r>
      <w:r>
        <w:rPr>
          <w:rFonts w:ascii="Lato" w:hAnsi="Lato" w:cs="Lato" w:eastAsia="Lato"/>
          <w:sz w:val="24"/>
          <w:szCs w:val="24"/>
          <w:color w:val="58595B"/>
          <w:spacing w:val="-8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4"/>
          <w:w w:val="100"/>
          <w:b/>
          <w:bCs/>
        </w:rPr>
        <w:t>Э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то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7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58595B"/>
          <w:spacing w:val="-11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-13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58595B"/>
          <w:spacing w:val="8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-1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-3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,</w:t>
      </w:r>
      <w:r>
        <w:rPr>
          <w:rFonts w:ascii="Lato" w:hAnsi="Lato" w:cs="Lato" w:eastAsia="Lato"/>
          <w:sz w:val="24"/>
          <w:szCs w:val="24"/>
          <w:color w:val="58595B"/>
          <w:spacing w:val="-14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-11"/>
          <w:w w:val="100"/>
          <w:b/>
          <w:bCs/>
        </w:rPr>
        <w:t>г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де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8"/>
          <w:w w:val="100"/>
          <w:b/>
          <w:bCs/>
        </w:rPr>
        <w:t>ж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ч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ат</w:t>
      </w:r>
      <w:r>
        <w:rPr>
          <w:rFonts w:ascii="Lato" w:hAnsi="Lato" w:cs="Lato" w:eastAsia="Lato"/>
          <w:sz w:val="24"/>
          <w:szCs w:val="24"/>
          <w:color w:val="58595B"/>
          <w:spacing w:val="5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58595B"/>
          <w:spacing w:val="-8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г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6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ж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-7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п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р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58595B"/>
          <w:spacing w:val="-17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8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-1"/>
          <w:w w:val="100"/>
          <w:b/>
          <w:bCs/>
        </w:rPr>
        <w:t>с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-1"/>
          <w:w w:val="100"/>
          <w:b/>
          <w:bCs/>
        </w:rPr>
        <w:t>б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я</w:t>
      </w:r>
      <w:r>
        <w:rPr>
          <w:rFonts w:ascii="Lato" w:hAnsi="Lato" w:cs="Lato" w:eastAsia="Lato"/>
          <w:sz w:val="24"/>
          <w:szCs w:val="24"/>
          <w:color w:val="58595B"/>
          <w:spacing w:val="-3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5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6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58595B"/>
          <w:spacing w:val="8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58595B"/>
          <w:spacing w:val="4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л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ь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4"/>
          <w:szCs w:val="24"/>
          <w:color w:val="58595B"/>
          <w:spacing w:val="-20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-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о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м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у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к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а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в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н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ы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й</w:t>
      </w:r>
      <w:r>
        <w:rPr>
          <w:rFonts w:ascii="Lato" w:hAnsi="Lato" w:cs="Lato" w:eastAsia="Lato"/>
          <w:sz w:val="24"/>
          <w:szCs w:val="24"/>
          <w:color w:val="58595B"/>
          <w:spacing w:val="-19"/>
          <w:w w:val="100"/>
          <w:b/>
          <w:bCs/>
        </w:rPr>
        <w:t> 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д</w:t>
      </w:r>
      <w:r>
        <w:rPr>
          <w:rFonts w:ascii="Lato" w:hAnsi="Lato" w:cs="Lato" w:eastAsia="Lato"/>
          <w:sz w:val="24"/>
          <w:szCs w:val="24"/>
          <w:color w:val="58595B"/>
          <w:spacing w:val="3"/>
          <w:w w:val="100"/>
          <w:b/>
          <w:bCs/>
        </w:rPr>
        <w:t>е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ф</w:t>
      </w:r>
      <w:r>
        <w:rPr>
          <w:rFonts w:ascii="Lato" w:hAnsi="Lato" w:cs="Lato" w:eastAsia="Lato"/>
          <w:sz w:val="24"/>
          <w:szCs w:val="24"/>
          <w:color w:val="58595B"/>
          <w:spacing w:val="2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ц</w:t>
      </w:r>
      <w:r>
        <w:rPr>
          <w:rFonts w:ascii="Lato" w:hAnsi="Lato" w:cs="Lato" w:eastAsia="Lato"/>
          <w:sz w:val="24"/>
          <w:szCs w:val="24"/>
          <w:color w:val="58595B"/>
          <w:spacing w:val="1"/>
          <w:w w:val="100"/>
          <w:b/>
          <w:bCs/>
        </w:rPr>
        <w:t>и</w:t>
      </w:r>
      <w:r>
        <w:rPr>
          <w:rFonts w:ascii="Lato" w:hAnsi="Lato" w:cs="Lato" w:eastAsia="Lato"/>
          <w:sz w:val="24"/>
          <w:szCs w:val="24"/>
          <w:color w:val="58595B"/>
          <w:spacing w:val="-15"/>
          <w:w w:val="100"/>
          <w:b/>
          <w:bCs/>
        </w:rPr>
        <w:t>т</w:t>
      </w:r>
      <w:r>
        <w:rPr>
          <w:rFonts w:ascii="Lato" w:hAnsi="Lato" w:cs="Lato" w:eastAsia="Lato"/>
          <w:sz w:val="24"/>
          <w:szCs w:val="24"/>
          <w:color w:val="58595B"/>
          <w:spacing w:val="0"/>
          <w:w w:val="100"/>
          <w:b/>
          <w:bCs/>
        </w:rPr>
        <w:t>.</w:t>
      </w:r>
      <w:r>
        <w:rPr>
          <w:rFonts w:ascii="Lato" w:hAnsi="Lato" w:cs="Lato" w:eastAsia="Lato"/>
          <w:sz w:val="24"/>
          <w:szCs w:val="24"/>
          <w:color w:val="000000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Mar w:header="739839000" w:footer="525" w:top="900" w:bottom="720" w:left="620" w:right="740"/>
          <w:pgSz w:w="11920" w:h="16840"/>
        </w:sectPr>
      </w:pPr>
      <w:rPr/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73" w:lineRule="auto"/>
        <w:ind w:left="890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.781601pt;margin-top:-2.012201pt;width:35.825009pt;height:59.032501pt;mso-position-horizontal-relative:page;mso-position-vertical-relative:paragraph;z-index:-2088" type="#_x0000_t202" filled="f" stroked="f">
            <v:textbox inset="0,0,0,0">
              <w:txbxContent>
                <w:p>
                  <w:pPr>
                    <w:spacing w:before="0" w:after="0" w:line="1181" w:lineRule="exact"/>
                    <w:ind w:right="-217"/>
                    <w:jc w:val="left"/>
                    <w:rPr>
                      <w:rFonts w:ascii="Open Sans" w:hAnsi="Open Sans" w:cs="Open Sans" w:eastAsia="Open Sans"/>
                      <w:sz w:val="118"/>
                      <w:szCs w:val="118"/>
                    </w:rPr>
                  </w:pPr>
                  <w:rPr/>
                  <w:r>
                    <w:rPr>
                      <w:rFonts w:ascii="Open Sans" w:hAnsi="Open Sans" w:cs="Open Sans" w:eastAsia="Open Sans"/>
                      <w:sz w:val="118"/>
                      <w:szCs w:val="118"/>
                      <w:color w:val="231F20"/>
                      <w:spacing w:val="0"/>
                      <w:w w:val="100"/>
                      <w:position w:val="2"/>
                    </w:rPr>
                    <w:t>Б</w:t>
                  </w:r>
                  <w:r>
                    <w:rPr>
                      <w:rFonts w:ascii="Open Sans" w:hAnsi="Open Sans" w:cs="Open Sans" w:eastAsia="Open Sans"/>
                      <w:sz w:val="118"/>
                      <w:szCs w:val="11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99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личн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еменн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вен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230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аев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рче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и.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230" w:right="-51" w:firstLine="284"/>
        <w:jc w:val="both"/>
        <w:rPr>
          <w:rFonts w:ascii="Helios" w:hAnsi="Helios" w:cs="Helios" w:eastAsia="Helios"/>
          <w:sz w:val="18"/>
          <w:szCs w:val="18"/>
        </w:rPr>
      </w:pPr>
      <w:rPr/>
      <w:r>
        <w:rPr/>
        <w:pict>
          <v:shape style="position:absolute;margin-left:42.521pt;margin-top:80.021408pt;width:246.61285pt;height:142.583pt;mso-position-horizontal-relative:page;mso-position-vertical-relative:paragraph;z-index:-2089" type="#_x0000_t75">
            <v:imagedata r:id="rId184" o:title=""/>
          </v:shape>
        </w:pic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8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ы.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0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73" w:lineRule="auto"/>
        <w:ind w:right="59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рье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тлив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right="57" w:firstLine="28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пер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помещ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бонеме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right="54" w:firstLine="28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лере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поп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X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I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X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инным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ивны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нный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right="5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оме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сво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ше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ы,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right="59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ово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type w:val="continuous"/>
          <w:pgSz w:w="11920" w:h="16840"/>
          <w:pgMar w:top="1040" w:bottom="280" w:left="620" w:right="740"/>
          <w:cols w:num="2" w:equalWidth="0">
            <w:col w:w="5164" w:space="339"/>
            <w:col w:w="5057"/>
          </w:cols>
        </w:sectPr>
      </w:pPr>
      <w:rPr/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4" w:lineRule="auto"/>
        <w:ind w:left="110" w:right="-50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006B66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Ев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006B66"/>
          <w:spacing w:val="-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5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5"/>
        </w:rPr>
        <w:t>я</w:t>
      </w:r>
      <w:r>
        <w:rPr>
          <w:rFonts w:ascii="Helios" w:hAnsi="Helios" w:cs="Helios" w:eastAsia="Helios"/>
          <w:sz w:val="18"/>
          <w:szCs w:val="18"/>
          <w:color w:val="006B66"/>
          <w:spacing w:val="6"/>
          <w:w w:val="95"/>
        </w:rPr>
        <w:t>ч</w:t>
      </w:r>
      <w:r>
        <w:rPr>
          <w:rFonts w:ascii="Helios" w:hAnsi="Helios" w:cs="Helios" w:eastAsia="Helios"/>
          <w:sz w:val="18"/>
          <w:szCs w:val="18"/>
          <w:color w:val="006B66"/>
          <w:spacing w:val="5"/>
          <w:w w:val="95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5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5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5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5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5"/>
        </w:rPr>
        <w:t>ов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5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6"/>
          <w:w w:val="95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,</w:t>
      </w:r>
      <w:r>
        <w:rPr>
          <w:rFonts w:ascii="Helios" w:hAnsi="Helios" w:cs="Helios" w:eastAsia="Helios"/>
          <w:sz w:val="18"/>
          <w:szCs w:val="18"/>
          <w:color w:val="006B66"/>
          <w:spacing w:val="24"/>
          <w:w w:val="95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5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5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5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5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5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6"/>
          <w:w w:val="95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95"/>
        </w:rPr>
        <w:t>ж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5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5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5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,</w:t>
      </w:r>
      <w:r>
        <w:rPr>
          <w:rFonts w:ascii="Helios" w:hAnsi="Helios" w:cs="Helios" w:eastAsia="Helios"/>
          <w:sz w:val="18"/>
          <w:szCs w:val="18"/>
          <w:color w:val="006B66"/>
          <w:spacing w:val="25"/>
          <w:w w:val="95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006B66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5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ак</w:t>
      </w:r>
      <w:r>
        <w:rPr>
          <w:rFonts w:ascii="Helios" w:hAnsi="Helios" w:cs="Helios" w:eastAsia="Helios"/>
          <w:sz w:val="18"/>
          <w:szCs w:val="18"/>
          <w:color w:val="006B66"/>
          <w:spacing w:val="-8"/>
          <w:w w:val="95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б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5"/>
        </w:rPr>
        <w:t>и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95"/>
        </w:rPr>
        <w:t>б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лио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5"/>
        </w:rPr>
        <w:t>тек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-7"/>
          <w:w w:val="95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5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5"/>
        </w:rPr>
        <w:t>а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5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5"/>
        </w:rPr>
        <w:t>с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95"/>
        </w:rPr>
        <w:t>ф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5"/>
        </w:rPr>
        <w:t>о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5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ми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95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95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5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тся</w:t>
      </w:r>
      <w:r>
        <w:rPr>
          <w:rFonts w:ascii="Helios" w:hAnsi="Helios" w:cs="Helios" w:eastAsia="Helios"/>
          <w:sz w:val="18"/>
          <w:szCs w:val="18"/>
          <w:color w:val="006B66"/>
          <w:spacing w:val="-2"/>
          <w:w w:val="95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006B66"/>
          <w:spacing w:val="-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5"/>
          <w:w w:val="95"/>
        </w:rPr>
        <w:t>к</w:t>
      </w:r>
      <w:r>
        <w:rPr>
          <w:rFonts w:ascii="Helios" w:hAnsi="Helios" w:cs="Helios" w:eastAsia="Helios"/>
          <w:sz w:val="18"/>
          <w:szCs w:val="18"/>
          <w:color w:val="006B66"/>
          <w:spacing w:val="-5"/>
          <w:w w:val="95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л</w:t>
      </w:r>
      <w:r>
        <w:rPr>
          <w:rFonts w:ascii="Helios" w:hAnsi="Helios" w:cs="Helios" w:eastAsia="Helios"/>
          <w:sz w:val="18"/>
          <w:szCs w:val="18"/>
          <w:color w:val="006B66"/>
          <w:spacing w:val="-9"/>
          <w:w w:val="95"/>
        </w:rPr>
        <w:t>ь</w:t>
      </w:r>
      <w:r>
        <w:rPr>
          <w:rFonts w:ascii="Helios" w:hAnsi="Helios" w:cs="Helios" w:eastAsia="Helios"/>
          <w:sz w:val="18"/>
          <w:szCs w:val="18"/>
          <w:color w:val="006B66"/>
          <w:spacing w:val="4"/>
          <w:w w:val="95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у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95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ны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95"/>
        </w:rPr>
        <w:t>й</w:t>
      </w:r>
      <w:r>
        <w:rPr>
          <w:rFonts w:ascii="Helios" w:hAnsi="Helios" w:cs="Helios" w:eastAsia="Helios"/>
          <w:sz w:val="18"/>
          <w:szCs w:val="18"/>
          <w:color w:val="006B66"/>
          <w:spacing w:val="-7"/>
          <w:w w:val="95"/>
        </w:rPr>
        <w:t> </w:t>
      </w:r>
      <w:r>
        <w:rPr>
          <w:rFonts w:ascii="Helios" w:hAnsi="Helios" w:cs="Helios" w:eastAsia="Helios"/>
          <w:sz w:val="18"/>
          <w:szCs w:val="18"/>
          <w:color w:val="006B66"/>
          <w:spacing w:val="2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006B66"/>
          <w:spacing w:val="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006B66"/>
          <w:spacing w:val="-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006B66"/>
          <w:spacing w:val="-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006B66"/>
          <w:spacing w:val="0"/>
          <w:w w:val="100"/>
        </w:rPr>
        <w:t>?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6" w:lineRule="exact"/>
        <w:ind w:left="394" w:right="-63"/>
        <w:jc w:val="left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28" w:after="0" w:line="273" w:lineRule="auto"/>
        <w:ind w:left="110" w:right="-50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9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1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шим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вы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ло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9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9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лер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мо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фи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ъ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личн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оры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вы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й,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орые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при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вним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янным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аф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поме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сне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и,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1" w:right="-51" w:firstLine="28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рче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ъ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и.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ы.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1" w:right="-50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оче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аев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ро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йон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пер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1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ше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1" w:right="-50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о.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1" w:right="-51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;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11" w:right="-51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G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l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o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b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a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l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F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5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;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онн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9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ло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й)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P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u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b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l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i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c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R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u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;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ы,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;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;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зны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и;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99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/>
        <w:pict>
          <v:shape style="width:244.100792pt;height:216.885pt;mso-position-horizontal-relative:char;mso-position-vertical-relative:line" type="#_x0000_t75">
            <v:imagedata r:id="rId18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3" w:lineRule="auto"/>
        <w:ind w:left="1" w:right="58" w:firstLine="283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до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: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це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ж-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" w:right="57" w:firstLine="28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1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6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9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99"/>
        </w:rPr>
        <w:t>(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ив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99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ни</w:t>
      </w:r>
      <w:r>
        <w:rPr>
          <w:rFonts w:ascii="Helios" w:hAnsi="Helios" w:cs="Helios" w:eastAsia="Helios"/>
          <w:sz w:val="18"/>
          <w:szCs w:val="18"/>
          <w:color w:val="231F20"/>
          <w:spacing w:val="-13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9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9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9"/>
        </w:rPr>
        <w:t>ени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9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9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ени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ль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ям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)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нчи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3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4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" w:right="54" w:firstLine="28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«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9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ршен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лове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ул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0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жит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ка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е,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73" w:lineRule="auto"/>
        <w:ind w:left="1" w:right="58" w:firstLine="28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щ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ш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1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-1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…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!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74" w:lineRule="auto"/>
        <w:ind w:left="1" w:right="58" w:firstLine="284"/>
        <w:jc w:val="both"/>
        <w:rPr>
          <w:rFonts w:ascii="Helios" w:hAnsi="Helios" w:cs="Helios" w:eastAsia="Helios"/>
          <w:sz w:val="18"/>
          <w:szCs w:val="18"/>
        </w:rPr>
      </w:pPr>
      <w:rPr/>
      <w:r>
        <w:rPr>
          <w:rFonts w:ascii="Helios" w:hAnsi="Helios" w:cs="Helios" w:eastAsia="Helios"/>
          <w:sz w:val="18"/>
          <w:szCs w:val="18"/>
          <w:color w:val="231F20"/>
          <w:spacing w:val="-5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ф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98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9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–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ч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ц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6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7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Э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-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х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ж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б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,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п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16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-1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-5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-12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98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98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98"/>
        </w:rPr>
        <w:t>ы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98"/>
        </w:rPr>
        <w:t>й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98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е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н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1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-3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во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з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жн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ь</w:t>
      </w:r>
      <w:r>
        <w:rPr>
          <w:rFonts w:ascii="Helios" w:hAnsi="Helios" w:cs="Helios" w:eastAsia="Helios"/>
          <w:sz w:val="18"/>
          <w:szCs w:val="18"/>
          <w:color w:val="231F20"/>
          <w:spacing w:val="-2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ю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м</w:t>
      </w:r>
      <w:r>
        <w:rPr>
          <w:rFonts w:ascii="Helios" w:hAnsi="Helios" w:cs="Helios" w:eastAsia="Helios"/>
          <w:sz w:val="18"/>
          <w:szCs w:val="18"/>
          <w:color w:val="231F20"/>
          <w:spacing w:val="-7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5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л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4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ам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р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азв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я</w:t>
      </w:r>
      <w:r>
        <w:rPr>
          <w:rFonts w:ascii="Helios" w:hAnsi="Helios" w:cs="Helios" w:eastAsia="Helios"/>
          <w:sz w:val="18"/>
          <w:szCs w:val="18"/>
          <w:color w:val="231F20"/>
          <w:spacing w:val="-1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6"/>
          <w:w w:val="100"/>
        </w:rPr>
        <w:t>к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т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и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в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-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но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-8"/>
          <w:w w:val="100"/>
        </w:rPr>
        <w:t> 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д</w:t>
      </w:r>
      <w:r>
        <w:rPr>
          <w:rFonts w:ascii="Helios" w:hAnsi="Helios" w:cs="Helios" w:eastAsia="Helios"/>
          <w:sz w:val="18"/>
          <w:szCs w:val="18"/>
          <w:color w:val="231F20"/>
          <w:spacing w:val="3"/>
          <w:w w:val="100"/>
        </w:rPr>
        <w:t>о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с</w:t>
      </w:r>
      <w:r>
        <w:rPr>
          <w:rFonts w:ascii="Helios" w:hAnsi="Helios" w:cs="Helios" w:eastAsia="Helios"/>
          <w:sz w:val="18"/>
          <w:szCs w:val="18"/>
          <w:color w:val="231F20"/>
          <w:spacing w:val="1"/>
          <w:w w:val="100"/>
        </w:rPr>
        <w:t>у</w:t>
      </w:r>
      <w:r>
        <w:rPr>
          <w:rFonts w:ascii="Helios" w:hAnsi="Helios" w:cs="Helios" w:eastAsia="Helios"/>
          <w:sz w:val="18"/>
          <w:szCs w:val="18"/>
          <w:color w:val="231F20"/>
          <w:spacing w:val="2"/>
          <w:w w:val="100"/>
        </w:rPr>
        <w:t>г</w:t>
      </w:r>
      <w:r>
        <w:rPr>
          <w:rFonts w:ascii="Helios" w:hAnsi="Helios" w:cs="Helios" w:eastAsia="Helios"/>
          <w:sz w:val="18"/>
          <w:szCs w:val="18"/>
          <w:color w:val="231F20"/>
          <w:spacing w:val="4"/>
          <w:w w:val="100"/>
        </w:rPr>
        <w:t>а</w:t>
      </w:r>
      <w:r>
        <w:rPr>
          <w:rFonts w:ascii="Helios" w:hAnsi="Helios" w:cs="Helios" w:eastAsia="Helios"/>
          <w:sz w:val="18"/>
          <w:szCs w:val="18"/>
          <w:color w:val="231F20"/>
          <w:spacing w:val="0"/>
          <w:w w:val="100"/>
        </w:rPr>
        <w:t>.</w:t>
      </w:r>
      <w:r>
        <w:rPr>
          <w:rFonts w:ascii="Helios" w:hAnsi="Helios" w:cs="Helios" w:eastAsia="Helios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Mar w:header="739839000" w:footer="525" w:top="620" w:bottom="720" w:left="740" w:right="740"/>
          <w:pgSz w:w="11920" w:h="16840"/>
          <w:cols w:num="2" w:equalWidth="0">
            <w:col w:w="5045" w:space="338"/>
            <w:col w:w="5057"/>
          </w:cols>
        </w:sectPr>
      </w:pPr>
      <w:rPr/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28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96.543142pt;height:170.715pt;mso-position-horizontal-relative:char;mso-position-vertical-relative:line" type="#_x0000_t75">
            <v:imagedata r:id="rId18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sectPr>
      <w:pgMar w:footer="0" w:header="739839000" w:top="1560" w:bottom="280" w:left="1680" w:right="1680"/>
      <w:footerReference w:type="even" r:id="rId186"/>
      <w:pgSz w:w="11920" w:h="168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204"/>
    <w:family w:val="roman"/>
    <w:pitch w:val="variable"/>
  </w:font>
  <w:font w:name="Arial">
    <w:altName w:val="Arial"/>
    <w:charset w:val="204"/>
    <w:family w:val="swiss"/>
    <w:pitch w:val="variable"/>
  </w:font>
  <w:font w:name="Century Gothic">
    <w:altName w:val="Century Gothic"/>
    <w:charset w:val="204"/>
    <w:family w:val="swiss"/>
    <w:pitch w:val="variable"/>
  </w:font>
  <w:font w:name="PT Sans">
    <w:altName w:val="PT Sans"/>
    <w:charset w:val="204"/>
    <w:family w:val="swiss"/>
    <w:pitch w:val="variable"/>
  </w:font>
  <w:font w:name="Helios">
    <w:altName w:val="Helios"/>
    <w:charset w:val="204"/>
    <w:family w:val="decorative"/>
    <w:pitch w:val="variable"/>
  </w:font>
  <w:font w:name="Lato">
    <w:altName w:val="Lato"/>
    <w:charset w:val="204"/>
    <w:family w:val="swiss"/>
    <w:pitch w:val="variable"/>
  </w:font>
  <w:font w:name="Lato Heavy">
    <w:altName w:val="Lato Heavy"/>
    <w:charset w:val="204"/>
    <w:family w:val="swiss"/>
    <w:pitch w:val="variable"/>
  </w:font>
  <w:font w:name="Open Sans">
    <w:altName w:val="Open Sans"/>
    <w:charset w:val="204"/>
    <w:family w:val="swiss"/>
    <w:pitch w:val="variable"/>
  </w:font>
  <w:font w:name="Lato Black">
    <w:altName w:val="Lato Black"/>
    <w:charset w:val="204"/>
    <w:family w:val="swiss"/>
    <w:pitch w:val="variable"/>
  </w:font>
  <w:font w:name="Myriad Pro">
    <w:altName w:val="Myriad Pro"/>
    <w:charset w:val="0"/>
    <w:family w:val="swiss"/>
    <w:pitch w:val="variable"/>
  </w:font>
  <w:font w:name="Helios">
    <w:altName w:val="Helios"/>
    <w:charset w:val="0"/>
    <w:family w:val="swiss"/>
    <w:pitch w:val="variable"/>
  </w:font>
  <w:font w:name="HeliosCond">
    <w:altName w:val="HeliosCond"/>
    <w:charset w:val="0"/>
    <w:family w:val="auto"/>
    <w:pitch w:val="variable"/>
  </w:font>
  <w:font w:name="HeliosCondC">
    <w:altName w:val="HeliosCondC"/>
    <w:charset w:val="204"/>
    <w:family w:val="moder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2.7556pt;margin-top:804.633179pt;width:139.963006pt;height:9pt;mso-position-horizontal-relative:page;mso-position-vertical-relative:page;z-index:-2305" type="#_x0000_t202" filled="f" stroked="f">
          <v:textbox inset="0,0,0,0">
            <w:txbxContent>
              <w:p>
                <w:pPr>
                  <w:spacing w:before="0" w:after="0" w:line="169" w:lineRule="exact"/>
                  <w:ind w:left="20" w:right="-41"/>
                  <w:jc w:val="left"/>
                  <w:rPr>
                    <w:rFonts w:ascii="PT Sans" w:hAnsi="PT Sans" w:cs="PT Sans" w:eastAsia="PT Sans"/>
                    <w:sz w:val="14"/>
                    <w:szCs w:val="14"/>
                  </w:rPr>
                </w:pPr>
                <w:rPr/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•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-1"/>
                    <w:w w:val="100"/>
                  </w:rPr>
                  <w:t>С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обыти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я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-1"/>
                    <w:w w:val="100"/>
                  </w:rPr>
                  <w:t>Р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азмышлени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я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•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№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2022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1.7556pt;margin-top:804.633179pt;width:144.953006pt;height:9pt;mso-position-horizontal-relative:page;mso-position-vertical-relative:page;z-index:-2304" type="#_x0000_t202" filled="f" stroked="f">
          <v:textbox inset="0,0,0,0">
            <w:txbxContent>
              <w:p>
                <w:pPr>
                  <w:spacing w:before="0" w:after="0" w:line="169" w:lineRule="exact"/>
                  <w:ind w:left="40" w:right="-41"/>
                  <w:jc w:val="left"/>
                  <w:rPr>
                    <w:rFonts w:ascii="PT Sans" w:hAnsi="PT Sans" w:cs="PT Sans" w:eastAsia="PT Sans"/>
                    <w:sz w:val="14"/>
                    <w:szCs w:val="14"/>
                  </w:rPr>
                </w:pPr>
                <w:rPr/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</w:rPr>
                </w:r>
                <w:r>
                  <w:rPr/>
                  <w:fldChar w:fldCharType="begin"/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•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-1"/>
                    <w:w w:val="100"/>
                  </w:rPr>
                  <w:t>С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обыти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я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-1"/>
                    <w:w w:val="100"/>
                  </w:rPr>
                  <w:t>Р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азмышлени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я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•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№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2022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09.183289pt;margin-top:804.633179pt;width:145.155906pt;height:9pt;mso-position-horizontal-relative:page;mso-position-vertical-relative:page;z-index:-2303" type="#_x0000_t202" filled="f" stroked="f">
          <v:textbox inset="0,0,0,0">
            <w:txbxContent>
              <w:p>
                <w:pPr>
                  <w:spacing w:before="0" w:after="0" w:line="169" w:lineRule="exact"/>
                  <w:ind w:left="20" w:right="-20"/>
                  <w:jc w:val="left"/>
                  <w:rPr>
                    <w:rFonts w:ascii="PT Sans" w:hAnsi="PT Sans" w:cs="PT Sans" w:eastAsia="PT Sans"/>
                    <w:sz w:val="14"/>
                    <w:szCs w:val="14"/>
                  </w:rPr>
                </w:pPr>
                <w:rPr/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№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202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•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-1"/>
                    <w:w w:val="100"/>
                  </w:rPr>
                  <w:t>С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обыти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я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-1"/>
                    <w:w w:val="100"/>
                  </w:rPr>
                  <w:t>Р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азмышлени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я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•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1.7556pt;margin-top:804.633179pt;width:144.953006pt;height:9pt;mso-position-horizontal-relative:page;mso-position-vertical-relative:page;z-index:-2302" type="#_x0000_t202" filled="f" stroked="f">
          <v:textbox inset="0,0,0,0">
            <w:txbxContent>
              <w:p>
                <w:pPr>
                  <w:spacing w:before="0" w:after="0" w:line="169" w:lineRule="exact"/>
                  <w:ind w:left="40" w:right="-41"/>
                  <w:jc w:val="left"/>
                  <w:rPr>
                    <w:rFonts w:ascii="PT Sans" w:hAnsi="PT Sans" w:cs="PT Sans" w:eastAsia="PT Sans"/>
                    <w:sz w:val="14"/>
                    <w:szCs w:val="14"/>
                  </w:rPr>
                </w:pPr>
                <w:rPr/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</w:rPr>
                </w:r>
                <w:r>
                  <w:rPr/>
                  <w:fldChar w:fldCharType="begin"/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•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-1"/>
                    <w:w w:val="100"/>
                  </w:rPr>
                  <w:t>С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обыти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я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-1"/>
                    <w:w w:val="100"/>
                  </w:rPr>
                  <w:t>Р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азмышлени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я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•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№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2022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09.183289pt;margin-top:804.633179pt;width:145.330906pt;height:9pt;mso-position-horizontal-relative:page;mso-position-vertical-relative:page;z-index:-2301" type="#_x0000_t202" filled="f" stroked="f">
          <v:textbox inset="0,0,0,0">
            <w:txbxContent>
              <w:p>
                <w:pPr>
                  <w:spacing w:before="0" w:after="0" w:line="169" w:lineRule="exact"/>
                  <w:ind w:left="20" w:right="-20"/>
                  <w:jc w:val="left"/>
                  <w:rPr>
                    <w:rFonts w:ascii="PT Sans" w:hAnsi="PT Sans" w:cs="PT Sans" w:eastAsia="PT Sans"/>
                    <w:sz w:val="14"/>
                    <w:szCs w:val="14"/>
                  </w:rPr>
                </w:pPr>
                <w:rPr/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№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202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2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•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-1"/>
                    <w:w w:val="100"/>
                  </w:rPr>
                  <w:t>С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обыти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я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7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-1"/>
                    <w:w w:val="100"/>
                  </w:rPr>
                  <w:t>Р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  <w:t>азмышлени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я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•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t> </w:t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11"/>
                    <w:w w:val="100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231F20"/>
                    <w:spacing w:val="4"/>
                    <w:w w:val="100"/>
                  </w:rPr>
                </w:r>
                <w:r>
                  <w:rPr>
                    <w:rFonts w:ascii="PT Sans" w:hAnsi="PT Sans" w:cs="PT Sans" w:eastAsia="PT Sans"/>
                    <w:sz w:val="14"/>
                    <w:szCs w:val="1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  <w:evenAndOddHeader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image" Target="media/image6.jpg"/><Relationship Id="rId11" Type="http://schemas.openxmlformats.org/officeDocument/2006/relationships/footer" Target="footer1.xml"/><Relationship Id="rId12" Type="http://schemas.openxmlformats.org/officeDocument/2006/relationships/image" Target="media/image7.jpg"/><Relationship Id="rId13" Type="http://schemas.openxmlformats.org/officeDocument/2006/relationships/image" Target="media/image8.jpg"/><Relationship Id="rId14" Type="http://schemas.openxmlformats.org/officeDocument/2006/relationships/image" Target="media/image9.jpg"/><Relationship Id="rId15" Type="http://schemas.openxmlformats.org/officeDocument/2006/relationships/image" Target="media/image10.jpg"/><Relationship Id="rId16" Type="http://schemas.openxmlformats.org/officeDocument/2006/relationships/image" Target="media/image11.jpg"/><Relationship Id="rId17" Type="http://schemas.openxmlformats.org/officeDocument/2006/relationships/image" Target="media/image12.jpg"/><Relationship Id="rId18" Type="http://schemas.openxmlformats.org/officeDocument/2006/relationships/image" Target="media/image13.jpg"/><Relationship Id="rId19" Type="http://schemas.openxmlformats.org/officeDocument/2006/relationships/footer" Target="footer2.xml"/><Relationship Id="rId20" Type="http://schemas.openxmlformats.org/officeDocument/2006/relationships/image" Target="media/image14.jpg"/><Relationship Id="rId21" Type="http://schemas.openxmlformats.org/officeDocument/2006/relationships/footer" Target="footer3.xml"/><Relationship Id="rId22" Type="http://schemas.openxmlformats.org/officeDocument/2006/relationships/footer" Target="footer4.xml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30" Type="http://schemas.openxmlformats.org/officeDocument/2006/relationships/image" Target="media/image22.jpg"/><Relationship Id="rId31" Type="http://schemas.openxmlformats.org/officeDocument/2006/relationships/image" Target="media/image23.jpg"/><Relationship Id="rId32" Type="http://schemas.openxmlformats.org/officeDocument/2006/relationships/image" Target="media/image24.jpg"/><Relationship Id="rId33" Type="http://schemas.openxmlformats.org/officeDocument/2006/relationships/image" Target="media/image25.jpg"/><Relationship Id="rId34" Type="http://schemas.openxmlformats.org/officeDocument/2006/relationships/image" Target="media/image26.jpg"/><Relationship Id="rId35" Type="http://schemas.openxmlformats.org/officeDocument/2006/relationships/image" Target="media/image27.jpg"/><Relationship Id="rId36" Type="http://schemas.openxmlformats.org/officeDocument/2006/relationships/image" Target="media/image28.jpg"/><Relationship Id="rId37" Type="http://schemas.openxmlformats.org/officeDocument/2006/relationships/image" Target="media/image29.jpg"/><Relationship Id="rId38" Type="http://schemas.openxmlformats.org/officeDocument/2006/relationships/image" Target="media/image30.jpg"/><Relationship Id="rId39" Type="http://schemas.openxmlformats.org/officeDocument/2006/relationships/image" Target="media/image31.jpg"/><Relationship Id="rId40" Type="http://schemas.openxmlformats.org/officeDocument/2006/relationships/image" Target="media/image32.jpg"/><Relationship Id="rId41" Type="http://schemas.openxmlformats.org/officeDocument/2006/relationships/image" Target="media/image33.jpg"/><Relationship Id="rId42" Type="http://schemas.openxmlformats.org/officeDocument/2006/relationships/image" Target="media/image34.jpg"/><Relationship Id="rId43" Type="http://schemas.openxmlformats.org/officeDocument/2006/relationships/image" Target="media/image35.jpg"/><Relationship Id="rId44" Type="http://schemas.openxmlformats.org/officeDocument/2006/relationships/image" Target="media/image36.jpg"/><Relationship Id="rId45" Type="http://schemas.openxmlformats.org/officeDocument/2006/relationships/image" Target="media/image37.jpg"/><Relationship Id="rId46" Type="http://schemas.openxmlformats.org/officeDocument/2006/relationships/image" Target="media/image38.jpg"/><Relationship Id="rId47" Type="http://schemas.openxmlformats.org/officeDocument/2006/relationships/image" Target="media/image39.jpg"/><Relationship Id="rId48" Type="http://schemas.openxmlformats.org/officeDocument/2006/relationships/image" Target="media/image40.jpg"/><Relationship Id="rId49" Type="http://schemas.openxmlformats.org/officeDocument/2006/relationships/image" Target="media/image41.jpg"/><Relationship Id="rId50" Type="http://schemas.openxmlformats.org/officeDocument/2006/relationships/image" Target="media/image42.jpg"/><Relationship Id="rId51" Type="http://schemas.openxmlformats.org/officeDocument/2006/relationships/image" Target="media/image43.jpg"/><Relationship Id="rId52" Type="http://schemas.openxmlformats.org/officeDocument/2006/relationships/image" Target="media/image44.jpg"/><Relationship Id="rId53" Type="http://schemas.openxmlformats.org/officeDocument/2006/relationships/image" Target="media/image45.jpg"/><Relationship Id="rId54" Type="http://schemas.openxmlformats.org/officeDocument/2006/relationships/image" Target="media/image46.jpg"/><Relationship Id="rId55" Type="http://schemas.openxmlformats.org/officeDocument/2006/relationships/image" Target="media/image47.jpg"/><Relationship Id="rId56" Type="http://schemas.openxmlformats.org/officeDocument/2006/relationships/image" Target="media/image48.jpg"/><Relationship Id="rId57" Type="http://schemas.openxmlformats.org/officeDocument/2006/relationships/image" Target="media/image49.jpg"/><Relationship Id="rId58" Type="http://schemas.openxmlformats.org/officeDocument/2006/relationships/image" Target="media/image50.jpg"/><Relationship Id="rId59" Type="http://schemas.openxmlformats.org/officeDocument/2006/relationships/image" Target="media/image51.jpg"/><Relationship Id="rId60" Type="http://schemas.openxmlformats.org/officeDocument/2006/relationships/image" Target="media/image52.jpg"/><Relationship Id="rId61" Type="http://schemas.openxmlformats.org/officeDocument/2006/relationships/image" Target="media/image53.jpg"/><Relationship Id="rId62" Type="http://schemas.openxmlformats.org/officeDocument/2006/relationships/image" Target="media/image54.jpg"/><Relationship Id="rId63" Type="http://schemas.openxmlformats.org/officeDocument/2006/relationships/image" Target="media/image55.jpg"/><Relationship Id="rId64" Type="http://schemas.openxmlformats.org/officeDocument/2006/relationships/image" Target="media/image56.jpg"/><Relationship Id="rId65" Type="http://schemas.openxmlformats.org/officeDocument/2006/relationships/image" Target="media/image57.jpg"/><Relationship Id="rId66" Type="http://schemas.openxmlformats.org/officeDocument/2006/relationships/image" Target="media/image58.jpg"/><Relationship Id="rId67" Type="http://schemas.openxmlformats.org/officeDocument/2006/relationships/image" Target="media/image59.jpg"/><Relationship Id="rId68" Type="http://schemas.openxmlformats.org/officeDocument/2006/relationships/image" Target="media/image60.jpg"/><Relationship Id="rId69" Type="http://schemas.openxmlformats.org/officeDocument/2006/relationships/image" Target="media/image61.jpg"/><Relationship Id="rId70" Type="http://schemas.openxmlformats.org/officeDocument/2006/relationships/image" Target="media/image62.jpg"/><Relationship Id="rId71" Type="http://schemas.openxmlformats.org/officeDocument/2006/relationships/image" Target="media/image63.jpg"/><Relationship Id="rId72" Type="http://schemas.openxmlformats.org/officeDocument/2006/relationships/image" Target="media/image64.jpg"/><Relationship Id="rId73" Type="http://schemas.openxmlformats.org/officeDocument/2006/relationships/image" Target="media/image65.jpg"/><Relationship Id="rId74" Type="http://schemas.openxmlformats.org/officeDocument/2006/relationships/image" Target="media/image66.jpg"/><Relationship Id="rId75" Type="http://schemas.openxmlformats.org/officeDocument/2006/relationships/image" Target="media/image67.jpg"/><Relationship Id="rId76" Type="http://schemas.openxmlformats.org/officeDocument/2006/relationships/image" Target="media/image68.jpg"/><Relationship Id="rId77" Type="http://schemas.openxmlformats.org/officeDocument/2006/relationships/image" Target="media/image69.jpg"/><Relationship Id="rId78" Type="http://schemas.openxmlformats.org/officeDocument/2006/relationships/image" Target="media/image70.jpg"/><Relationship Id="rId79" Type="http://schemas.openxmlformats.org/officeDocument/2006/relationships/image" Target="media/image71.jpg"/><Relationship Id="rId80" Type="http://schemas.openxmlformats.org/officeDocument/2006/relationships/image" Target="media/image72.jpg"/><Relationship Id="rId81" Type="http://schemas.openxmlformats.org/officeDocument/2006/relationships/image" Target="media/image73.jpg"/><Relationship Id="rId82" Type="http://schemas.openxmlformats.org/officeDocument/2006/relationships/image" Target="media/image74.jpg"/><Relationship Id="rId83" Type="http://schemas.openxmlformats.org/officeDocument/2006/relationships/image" Target="media/image75.jpg"/><Relationship Id="rId84" Type="http://schemas.openxmlformats.org/officeDocument/2006/relationships/image" Target="media/image76.jpg"/><Relationship Id="rId85" Type="http://schemas.openxmlformats.org/officeDocument/2006/relationships/image" Target="media/image77.jpg"/><Relationship Id="rId86" Type="http://schemas.openxmlformats.org/officeDocument/2006/relationships/image" Target="media/image78.jpg"/><Relationship Id="rId87" Type="http://schemas.openxmlformats.org/officeDocument/2006/relationships/image" Target="media/image79.jpg"/><Relationship Id="rId88" Type="http://schemas.openxmlformats.org/officeDocument/2006/relationships/image" Target="media/image80.jpg"/><Relationship Id="rId89" Type="http://schemas.openxmlformats.org/officeDocument/2006/relationships/image" Target="media/image81.jpg"/><Relationship Id="rId90" Type="http://schemas.openxmlformats.org/officeDocument/2006/relationships/image" Target="media/image82.jpg"/><Relationship Id="rId91" Type="http://schemas.openxmlformats.org/officeDocument/2006/relationships/image" Target="media/image83.jpg"/><Relationship Id="rId92" Type="http://schemas.openxmlformats.org/officeDocument/2006/relationships/image" Target="media/image84.jpg"/><Relationship Id="rId93" Type="http://schemas.openxmlformats.org/officeDocument/2006/relationships/image" Target="media/image85.jpg"/><Relationship Id="rId94" Type="http://schemas.openxmlformats.org/officeDocument/2006/relationships/image" Target="media/image86.jpg"/><Relationship Id="rId95" Type="http://schemas.openxmlformats.org/officeDocument/2006/relationships/image" Target="media/image87.jpg"/><Relationship Id="rId96" Type="http://schemas.openxmlformats.org/officeDocument/2006/relationships/image" Target="media/image88.jpg"/><Relationship Id="rId97" Type="http://schemas.openxmlformats.org/officeDocument/2006/relationships/image" Target="media/image89.jpg"/><Relationship Id="rId98" Type="http://schemas.openxmlformats.org/officeDocument/2006/relationships/image" Target="media/image90.jpg"/><Relationship Id="rId99" Type="http://schemas.openxmlformats.org/officeDocument/2006/relationships/image" Target="media/image91.jpg"/><Relationship Id="rId100" Type="http://schemas.openxmlformats.org/officeDocument/2006/relationships/image" Target="media/image92.jpg"/><Relationship Id="rId101" Type="http://schemas.openxmlformats.org/officeDocument/2006/relationships/image" Target="media/image93.jpg"/><Relationship Id="rId102" Type="http://schemas.openxmlformats.org/officeDocument/2006/relationships/image" Target="media/image94.jpg"/><Relationship Id="rId103" Type="http://schemas.openxmlformats.org/officeDocument/2006/relationships/image" Target="media/image95.jpg"/><Relationship Id="rId104" Type="http://schemas.openxmlformats.org/officeDocument/2006/relationships/image" Target="media/image96.jpg"/><Relationship Id="rId105" Type="http://schemas.openxmlformats.org/officeDocument/2006/relationships/image" Target="media/image97.jpg"/><Relationship Id="rId106" Type="http://schemas.openxmlformats.org/officeDocument/2006/relationships/image" Target="media/image98.jpg"/><Relationship Id="rId107" Type="http://schemas.openxmlformats.org/officeDocument/2006/relationships/image" Target="media/image99.jpg"/><Relationship Id="rId108" Type="http://schemas.openxmlformats.org/officeDocument/2006/relationships/image" Target="media/image100.jpg"/><Relationship Id="rId109" Type="http://schemas.openxmlformats.org/officeDocument/2006/relationships/image" Target="media/image101.jpg"/><Relationship Id="rId110" Type="http://schemas.openxmlformats.org/officeDocument/2006/relationships/image" Target="media/image102.jpg"/><Relationship Id="rId111" Type="http://schemas.openxmlformats.org/officeDocument/2006/relationships/image" Target="media/image103.jpg"/><Relationship Id="rId112" Type="http://schemas.openxmlformats.org/officeDocument/2006/relationships/image" Target="media/image104.jpg"/><Relationship Id="rId113" Type="http://schemas.openxmlformats.org/officeDocument/2006/relationships/image" Target="media/image105.jpg"/><Relationship Id="rId114" Type="http://schemas.openxmlformats.org/officeDocument/2006/relationships/image" Target="media/image106.jpg"/><Relationship Id="rId115" Type="http://schemas.openxmlformats.org/officeDocument/2006/relationships/image" Target="media/image107.jpg"/><Relationship Id="rId116" Type="http://schemas.openxmlformats.org/officeDocument/2006/relationships/image" Target="media/image108.jpg"/><Relationship Id="rId117" Type="http://schemas.openxmlformats.org/officeDocument/2006/relationships/image" Target="media/image109.jpg"/><Relationship Id="rId118" Type="http://schemas.openxmlformats.org/officeDocument/2006/relationships/image" Target="media/image110.jpg"/><Relationship Id="rId119" Type="http://schemas.openxmlformats.org/officeDocument/2006/relationships/image" Target="media/image111.jpg"/><Relationship Id="rId120" Type="http://schemas.openxmlformats.org/officeDocument/2006/relationships/image" Target="media/image112.jpg"/><Relationship Id="rId121" Type="http://schemas.openxmlformats.org/officeDocument/2006/relationships/image" Target="media/image113.jpg"/><Relationship Id="rId122" Type="http://schemas.openxmlformats.org/officeDocument/2006/relationships/image" Target="media/image114.jpg"/><Relationship Id="rId123" Type="http://schemas.openxmlformats.org/officeDocument/2006/relationships/image" Target="media/image115.jpg"/><Relationship Id="rId124" Type="http://schemas.openxmlformats.org/officeDocument/2006/relationships/image" Target="media/image116.jpg"/><Relationship Id="rId125" Type="http://schemas.openxmlformats.org/officeDocument/2006/relationships/image" Target="media/image117.jpg"/><Relationship Id="rId126" Type="http://schemas.openxmlformats.org/officeDocument/2006/relationships/image" Target="media/image118.jpg"/><Relationship Id="rId127" Type="http://schemas.openxmlformats.org/officeDocument/2006/relationships/image" Target="media/image119.jpg"/><Relationship Id="rId128" Type="http://schemas.openxmlformats.org/officeDocument/2006/relationships/image" Target="media/image120.jpg"/><Relationship Id="rId129" Type="http://schemas.openxmlformats.org/officeDocument/2006/relationships/image" Target="media/image121.jpg"/><Relationship Id="rId130" Type="http://schemas.openxmlformats.org/officeDocument/2006/relationships/image" Target="media/image122.jpg"/><Relationship Id="rId131" Type="http://schemas.openxmlformats.org/officeDocument/2006/relationships/image" Target="media/image123.jpg"/><Relationship Id="rId132" Type="http://schemas.openxmlformats.org/officeDocument/2006/relationships/footer" Target="footer5.xml"/><Relationship Id="rId133" Type="http://schemas.openxmlformats.org/officeDocument/2006/relationships/image" Target="media/image124.jpg"/><Relationship Id="rId134" Type="http://schemas.openxmlformats.org/officeDocument/2006/relationships/footer" Target="footer6.xml"/><Relationship Id="rId135" Type="http://schemas.openxmlformats.org/officeDocument/2006/relationships/image" Target="media/image125.jpg"/><Relationship Id="rId136" Type="http://schemas.openxmlformats.org/officeDocument/2006/relationships/footer" Target="footer7.xml"/><Relationship Id="rId137" Type="http://schemas.openxmlformats.org/officeDocument/2006/relationships/footer" Target="footer8.xml"/><Relationship Id="rId138" Type="http://schemas.openxmlformats.org/officeDocument/2006/relationships/image" Target="media/image126.jpg"/><Relationship Id="rId139" Type="http://schemas.openxmlformats.org/officeDocument/2006/relationships/image" Target="media/image127.jpg"/><Relationship Id="rId140" Type="http://schemas.openxmlformats.org/officeDocument/2006/relationships/image" Target="media/image128.jpg"/><Relationship Id="rId141" Type="http://schemas.openxmlformats.org/officeDocument/2006/relationships/image" Target="media/image129.jpg"/><Relationship Id="rId142" Type="http://schemas.openxmlformats.org/officeDocument/2006/relationships/image" Target="media/image130.jpg"/><Relationship Id="rId143" Type="http://schemas.openxmlformats.org/officeDocument/2006/relationships/image" Target="media/image131.jpg"/><Relationship Id="rId144" Type="http://schemas.openxmlformats.org/officeDocument/2006/relationships/image" Target="media/image132.jpg"/><Relationship Id="rId145" Type="http://schemas.openxmlformats.org/officeDocument/2006/relationships/image" Target="media/image133.jpg"/><Relationship Id="rId146" Type="http://schemas.openxmlformats.org/officeDocument/2006/relationships/image" Target="media/image134.jpg"/><Relationship Id="rId147" Type="http://schemas.openxmlformats.org/officeDocument/2006/relationships/image" Target="media/image135.jpg"/><Relationship Id="rId148" Type="http://schemas.openxmlformats.org/officeDocument/2006/relationships/image" Target="media/image136.jpg"/><Relationship Id="rId149" Type="http://schemas.openxmlformats.org/officeDocument/2006/relationships/image" Target="media/image137.jpg"/><Relationship Id="rId150" Type="http://schemas.openxmlformats.org/officeDocument/2006/relationships/image" Target="media/image138.jpg"/><Relationship Id="rId151" Type="http://schemas.openxmlformats.org/officeDocument/2006/relationships/image" Target="media/image139.jpg"/><Relationship Id="rId152" Type="http://schemas.openxmlformats.org/officeDocument/2006/relationships/image" Target="media/image140.jpg"/><Relationship Id="rId153" Type="http://schemas.openxmlformats.org/officeDocument/2006/relationships/image" Target="media/image141.jpg"/><Relationship Id="rId154" Type="http://schemas.openxmlformats.org/officeDocument/2006/relationships/image" Target="media/image142.jpg"/><Relationship Id="rId155" Type="http://schemas.openxmlformats.org/officeDocument/2006/relationships/image" Target="media/image143.jpg"/><Relationship Id="rId156" Type="http://schemas.openxmlformats.org/officeDocument/2006/relationships/image" Target="media/image144.jpg"/><Relationship Id="rId157" Type="http://schemas.openxmlformats.org/officeDocument/2006/relationships/image" Target="media/image145.jpg"/><Relationship Id="rId158" Type="http://schemas.openxmlformats.org/officeDocument/2006/relationships/image" Target="media/image146.jpg"/><Relationship Id="rId159" Type="http://schemas.openxmlformats.org/officeDocument/2006/relationships/image" Target="media/image147.png"/><Relationship Id="rId160" Type="http://schemas.openxmlformats.org/officeDocument/2006/relationships/image" Target="media/image148.jpg"/><Relationship Id="rId161" Type="http://schemas.openxmlformats.org/officeDocument/2006/relationships/image" Target="media/image149.jpg"/><Relationship Id="rId162" Type="http://schemas.openxmlformats.org/officeDocument/2006/relationships/image" Target="media/image150.jpg"/><Relationship Id="rId163" Type="http://schemas.openxmlformats.org/officeDocument/2006/relationships/image" Target="media/image151.jpg"/><Relationship Id="rId164" Type="http://schemas.openxmlformats.org/officeDocument/2006/relationships/image" Target="media/image152.jpg"/><Relationship Id="rId165" Type="http://schemas.openxmlformats.org/officeDocument/2006/relationships/image" Target="media/image153.jpg"/><Relationship Id="rId166" Type="http://schemas.openxmlformats.org/officeDocument/2006/relationships/image" Target="media/image154.jpg"/><Relationship Id="rId167" Type="http://schemas.openxmlformats.org/officeDocument/2006/relationships/image" Target="media/image155.jpg"/><Relationship Id="rId168" Type="http://schemas.openxmlformats.org/officeDocument/2006/relationships/image" Target="media/image156.jpg"/><Relationship Id="rId169" Type="http://schemas.openxmlformats.org/officeDocument/2006/relationships/image" Target="media/image157.jpg"/><Relationship Id="rId170" Type="http://schemas.openxmlformats.org/officeDocument/2006/relationships/image" Target="media/image158.jpg"/><Relationship Id="rId171" Type="http://schemas.openxmlformats.org/officeDocument/2006/relationships/image" Target="media/image159.jpg"/><Relationship Id="rId172" Type="http://schemas.openxmlformats.org/officeDocument/2006/relationships/image" Target="media/image160.jpg"/><Relationship Id="rId173" Type="http://schemas.openxmlformats.org/officeDocument/2006/relationships/image" Target="media/image161.jpg"/><Relationship Id="rId174" Type="http://schemas.openxmlformats.org/officeDocument/2006/relationships/image" Target="media/image162.jpg"/><Relationship Id="rId175" Type="http://schemas.openxmlformats.org/officeDocument/2006/relationships/image" Target="media/image163.jpg"/><Relationship Id="rId176" Type="http://schemas.openxmlformats.org/officeDocument/2006/relationships/image" Target="media/image164.jpg"/><Relationship Id="rId177" Type="http://schemas.openxmlformats.org/officeDocument/2006/relationships/image" Target="media/image165.jpg"/><Relationship Id="rId178" Type="http://schemas.openxmlformats.org/officeDocument/2006/relationships/image" Target="media/image166.jpg"/><Relationship Id="rId179" Type="http://schemas.openxmlformats.org/officeDocument/2006/relationships/image" Target="media/image167.jpg"/><Relationship Id="rId180" Type="http://schemas.openxmlformats.org/officeDocument/2006/relationships/image" Target="media/image168.jpg"/><Relationship Id="rId181" Type="http://schemas.openxmlformats.org/officeDocument/2006/relationships/image" Target="media/image169.jpg"/><Relationship Id="rId182" Type="http://schemas.openxmlformats.org/officeDocument/2006/relationships/image" Target="media/image170.jpg"/><Relationship Id="rId183" Type="http://schemas.openxmlformats.org/officeDocument/2006/relationships/image" Target="media/image171.jpg"/><Relationship Id="rId184" Type="http://schemas.openxmlformats.org/officeDocument/2006/relationships/image" Target="media/image172.jpg"/><Relationship Id="rId185" Type="http://schemas.openxmlformats.org/officeDocument/2006/relationships/image" Target="media/image173.jpg"/><Relationship Id="rId186" Type="http://schemas.openxmlformats.org/officeDocument/2006/relationships/footer" Target="footer9.xml"/><Relationship Id="rId187" Type="http://schemas.openxmlformats.org/officeDocument/2006/relationships/image" Target="media/image174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2022-10-03T18:24:13Z</dcterms:created>
  <dcterms:modified xsi:type="dcterms:W3CDTF">2022-10-03T18:24:13Z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2022-09-22T00:00:00Z</vt:filetime>
  </property>
  <property fmtid="{D5CDD505-2E9C-101B-9397-08002B2CF9AE}" pid="3" name="LastSaved">
    <vt:filetime>2022-10-03T00:00:00Z</vt:filetime>
  </property>
</Properties>
</file>