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890" w:lineRule="exact"/>
        <w:ind w:right="240"/>
        <w:jc w:val="right"/>
        <w:rPr>
          <w:rFonts w:ascii="AvantGardeGothicCTT" w:hAnsi="AvantGardeGothicCTT" w:cs="AvantGardeGothicCTT" w:eastAsia="AvantGardeGothicCTT"/>
          <w:sz w:val="82"/>
          <w:szCs w:val="82"/>
        </w:rPr>
      </w:pPr>
      <w:rPr/>
      <w:r>
        <w:rPr/>
        <w:pict>
          <v:group style="position:absolute;margin-left:205.774002pt;margin-top:-1.398pt;width:101.645pt;height:122.512pt;mso-position-horizontal-relative:page;mso-position-vertical-relative:paragraph;z-index:-1139" coordorigin="4115,-28" coordsize="2033,2450">
            <v:group style="position:absolute;left:4125;top:-18;width:2013;height:2430" coordorigin="4125,-18" coordsize="2013,2430">
              <v:shape style="position:absolute;left:4125;top:-18;width:2013;height:2430" coordorigin="4125,-18" coordsize="2013,2430" path="m4125,2412l6138,2412,6138,-18,4125,-18,4125,2412e" filled="t" fillcolor="#4AA75E" stroked="f">
                <v:path arrowok="t"/>
                <v:fill/>
              </v:shape>
            </v:group>
            <v:group style="position:absolute;left:4267;top:192;width:1643;height:1994" coordorigin="4267,192" coordsize="1643,1994">
              <v:shape style="position:absolute;left:4267;top:192;width:1643;height:1994" coordorigin="4267,192" coordsize="1643,1994" path="m4493,192l4267,192,5034,1666,4800,2186,5007,2186,5340,1450,5142,1450,4493,192e" filled="t" fillcolor="#FFFFFF" stroked="f">
                <v:path arrowok="t"/>
                <v:fill/>
              </v:shape>
              <v:shape style="position:absolute;left:4267;top:192;width:1643;height:1994" coordorigin="4267,192" coordsize="1643,1994" path="m5910,192l5702,192,5142,1450,5340,1450,5910,19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7.040985pt;margin-top:-1.398pt;width:84.973pt;height:122.512pt;mso-position-horizontal-relative:page;mso-position-vertical-relative:paragraph;z-index:-1138" coordorigin="6541,-28" coordsize="1699,2450">
            <v:group style="position:absolute;left:6551;top:-18;width:1679;height:2430" coordorigin="6551,-18" coordsize="1679,2430">
              <v:shape style="position:absolute;left:6551;top:-18;width:1679;height:2430" coordorigin="6551,-18" coordsize="1679,2430" path="m6551,2412l8230,2412,8230,-18,6551,-18,6551,2412e" filled="t" fillcolor="#86CA92" stroked="f">
                <v:path arrowok="t"/>
                <v:fill/>
              </v:shape>
            </v:group>
            <v:group style="position:absolute;left:6779;top:712;width:1223;height:1474" coordorigin="6779,712" coordsize="1223,1474">
              <v:shape style="position:absolute;left:6779;top:712;width:1223;height:1474" coordorigin="6779,712" coordsize="1223,1474" path="m6978,712l6779,712,6779,2186,6978,2186,6978,1520,8002,1520,8002,1340,6978,1340,6978,712e" filled="t" fillcolor="#FFFFFF" stroked="f">
                <v:path arrowok="t"/>
                <v:fill/>
              </v:shape>
            </v:group>
            <v:group style="position:absolute;left:7803;top:1520;width:199;height:665" coordorigin="7803,1520" coordsize="199,665">
              <v:shape style="position:absolute;left:7803;top:1520;width:199;height:665" coordorigin="7803,1520" coordsize="199,665" path="m8002,1520l7803,1520,7803,2186,8002,2186,8002,1520e" filled="t" fillcolor="#FFFFFF" stroked="f">
                <v:path arrowok="t"/>
                <v:fill/>
              </v:shape>
            </v:group>
            <v:group style="position:absolute;left:7803;top:712;width:199;height:628" coordorigin="7803,712" coordsize="199,628">
              <v:shape style="position:absolute;left:7803;top:712;width:199;height:628" coordorigin="7803,712" coordsize="199,628" path="m8002,712l7803,712,7803,1340,8002,1340,8002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588013pt;margin-top:-1.398pt;width:99.342pt;height:122.512pt;mso-position-horizontal-relative:page;mso-position-vertical-relative:paragraph;z-index:-1137" coordorigin="8452,-28" coordsize="1987,2450">
            <v:group style="position:absolute;left:8462;top:-18;width:1967;height:2430" coordorigin="8462,-18" coordsize="1967,2430">
              <v:shape style="position:absolute;left:8462;top:-18;width:1967;height:2430" coordorigin="8462,-18" coordsize="1967,2430" path="m8462,2412l10429,2412,10429,-18,8462,-18,8462,2412e" filled="t" fillcolor="#4D6E53" stroked="f">
                <v:path arrowok="t"/>
                <v:fill/>
              </v:shape>
            </v:group>
            <v:group style="position:absolute;left:8638;top:677;width:1557;height:1544" coordorigin="8638,677" coordsize="1557,1544">
              <v:shape style="position:absolute;left:8638;top:677;width:1557;height:1544" coordorigin="8638,677" coordsize="1557,1544" path="m9422,677l9345,680,9272,689,9203,703,9138,723,9077,747,9020,776,8967,808,8918,845,8832,927,8762,1020,8708,1120,8669,1226,8646,1333,8638,1440,8641,1507,8648,1573,8661,1636,8678,1697,8700,1755,8725,1810,8755,1863,8826,1959,8912,2042,9009,2110,9062,2139,9118,2163,9176,2184,9236,2200,9298,2211,9362,2218,9428,2221,9475,2220,9562,2209,9641,2190,9712,2164,9775,2131,9831,2095,9879,2055,9894,2040,9428,2040,9381,2039,9289,2024,9203,1996,9122,1956,9048,1904,8983,1842,8929,1770,8886,1689,8855,1601,8840,1506,8838,1456,8840,1405,8855,1308,8884,1218,8926,1135,8979,1062,9043,998,9115,944,9196,903,9283,874,9375,860,9422,858,9911,858,9885,833,9822,785,9757,748,9693,721,9630,701,9570,689,9488,679,9442,677,9422,677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1911l10007,1911,10007,2186,10196,2186,10196,1911e" filled="t" fillcolor="#FFFFFF" stroked="f">
                <v:path arrowok="t"/>
                <v:fill/>
              </v:shape>
              <v:shape style="position:absolute;left:8638;top:677;width:1557;height:1544" coordorigin="8638,677" coordsize="1557,1544" path="m9911,858l9422,858,9472,860,9520,865,9611,888,9696,924,9772,973,9840,1033,9897,1103,9944,1181,9978,1268,10000,1360,10007,1458,10005,1506,9990,1599,9962,1686,9921,1766,9869,1838,9806,1901,9734,1954,9655,1995,9568,2024,9476,2038,9428,2040,9894,2040,9941,1992,9988,1930,10002,1911,10196,1911,10196,968,10002,968,9974,929,9946,894,9916,862,9911,858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712l10007,712,10007,968,10196,968,10196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2.268982pt;margin-top:-1.398pt;width:101.645pt;height:122.512pt;mso-position-horizontal-relative:page;mso-position-vertical-relative:paragraph;z-index:-1136" coordorigin="10645,-28" coordsize="2033,2450">
            <v:group style="position:absolute;left:10655;top:-18;width:2013;height:2430" coordorigin="10655,-18" coordsize="2013,2430">
              <v:shape style="position:absolute;left:10655;top:-18;width:2013;height:2430" coordorigin="10655,-18" coordsize="2013,2430" path="m10655,2412l12668,2412,12668,-18,10655,-18,10655,2412e" filled="t" fillcolor="#69BF6B" stroked="f">
                <v:path arrowok="t"/>
                <v:fill/>
              </v:shape>
            </v:group>
            <v:group style="position:absolute;left:10903;top:677;width:1506;height:1544" coordorigin="10903,677" coordsize="1506,1544">
              <v:shape style="position:absolute;left:10903;top:677;width:1506;height:1544" coordorigin="10903,677" coordsize="1506,1544" path="m11690,677l11615,680,11543,689,11475,704,11411,723,11350,748,11293,777,11240,810,11191,847,11145,887,11066,976,11002,1074,10954,1178,10922,1286,10906,1394,10903,1448,10906,1505,10922,1620,10956,1731,11005,1836,11070,1934,11150,2021,11196,2060,11245,2095,11298,2127,11355,2154,11415,2177,11479,2196,11546,2210,11616,2218,11690,2221,11749,2219,11859,2205,11959,2179,12048,2142,12127,2096,12196,2042,12198,2040,11690,2040,11642,2038,11550,2024,11463,1995,11382,1953,11309,1900,11245,1836,11192,1762,11150,1680,11120,1591,11105,1495,11103,1445,11105,1397,11119,1303,11147,1216,11187,1135,11238,1062,11301,999,11373,945,11454,904,11543,875,11640,860,11690,858,12197,858,12171,836,12097,785,12017,744,11931,712,11838,690,11741,679,11690,677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407,1755l12186,1755,12169,1782,12152,1808,12113,1856,12071,1898,12000,1952,11922,1993,11838,2022,11750,2037,11690,2040,12198,2040,12257,1983,12310,1920,12354,1854,12391,1788,12407,1755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197,858l11690,858,11702,858,11716,858,11799,868,11879,889,11937,912,11997,945,12055,990,12111,1046,12163,1118,12186,1159,12409,1159,12370,1075,12323,998,12268,927,12205,864,12197,85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7"/>
        </w:rPr>
        <w:t>№</w: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7"/>
        </w:rPr>
        <w:t> </w:t>
      </w:r>
      <w:r>
        <w:rPr>
          <w:rFonts w:ascii="AvantGardeGothicCTT" w:hAnsi="AvantGardeGothicCTT" w:cs="AvantGardeGothicCTT" w:eastAsia="AvantGardeGothicCTT"/>
          <w:sz w:val="82"/>
          <w:szCs w:val="82"/>
          <w:color w:val="FFFFFF"/>
          <w:spacing w:val="0"/>
          <w:w w:val="100"/>
          <w:b/>
          <w:bCs/>
          <w:position w:val="-7"/>
        </w:rPr>
        <w:t>9</w:t>
      </w:r>
      <w:r>
        <w:rPr>
          <w:rFonts w:ascii="AvantGardeGothicCTT" w:hAnsi="AvantGardeGothicCTT" w:cs="AvantGardeGothicCTT" w:eastAsia="AvantGardeGothicCTT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327" w:lineRule="exact"/>
        <w:ind w:right="230"/>
        <w:jc w:val="right"/>
        <w:rPr>
          <w:rFonts w:ascii="AvantGardeGothicCTT" w:hAnsi="AvantGardeGothicCTT" w:cs="AvantGardeGothicCTT" w:eastAsia="AvantGardeGothicCTT"/>
          <w:sz w:val="38"/>
          <w:szCs w:val="38"/>
        </w:rPr>
      </w:pPr>
      <w:rPr/>
      <w:r>
        <w:rPr>
          <w:rFonts w:ascii="AvantGardeGothicCTT" w:hAnsi="AvantGardeGothicCTT" w:cs="AvantGardeGothicCTT" w:eastAsia="AvantGardeGothicCTT"/>
          <w:sz w:val="38"/>
          <w:szCs w:val="38"/>
          <w:color w:val="FFFFFF"/>
          <w:spacing w:val="0"/>
          <w:w w:val="100"/>
          <w:b/>
          <w:bCs/>
          <w:position w:val="2"/>
        </w:rPr>
        <w:t>(101)</w:t>
      </w:r>
      <w:r>
        <w:rPr>
          <w:rFonts w:ascii="AvantGardeGothicCTT" w:hAnsi="AvantGardeGothicCTT" w:cs="AvantGardeGothicCTT" w:eastAsia="AvantGardeGothicCTT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67" w:after="0" w:line="240" w:lineRule="auto"/>
        <w:ind w:right="265"/>
        <w:jc w:val="right"/>
        <w:rPr>
          <w:rFonts w:ascii="AvantGardeGothicCTT" w:hAnsi="AvantGardeGothicCTT" w:cs="AvantGardeGothicCTT" w:eastAsia="AvantGardeGothicCTT"/>
          <w:sz w:val="30"/>
          <w:szCs w:val="30"/>
        </w:rPr>
      </w:pPr>
      <w:rPr/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3"/>
          <w:w w:val="100"/>
          <w:b/>
          <w:bCs/>
        </w:rPr>
        <w:t>сентябрь</w:t>
      </w:r>
      <w:r>
        <w:rPr>
          <w:rFonts w:ascii="AvantGardeGothicCTT" w:hAnsi="AvantGardeGothicCTT" w:cs="AvantGardeGothicCTT" w:eastAsia="AvantGardeGothicCTT"/>
          <w:sz w:val="30"/>
          <w:szCs w:val="30"/>
          <w:color w:val="000000"/>
          <w:spacing w:val="0"/>
          <w:w w:val="100"/>
        </w:rPr>
      </w:r>
    </w:p>
    <w:p>
      <w:pPr>
        <w:spacing w:before="0" w:after="0" w:line="428" w:lineRule="exact"/>
        <w:ind w:right="264"/>
        <w:jc w:val="right"/>
        <w:rPr>
          <w:rFonts w:ascii="AvantGardeGothicCTT" w:hAnsi="AvantGardeGothicCTT" w:cs="AvantGardeGothicCTT" w:eastAsia="AvantGardeGothicCTT"/>
          <w:sz w:val="35"/>
          <w:szCs w:val="35"/>
        </w:rPr>
      </w:pPr>
      <w:rPr/>
      <w:r>
        <w:rPr>
          <w:rFonts w:ascii="AvantGardeGothicCTT" w:hAnsi="AvantGardeGothicCTT" w:cs="AvantGardeGothicCTT" w:eastAsia="AvantGardeGothicCTT"/>
          <w:sz w:val="35"/>
          <w:szCs w:val="35"/>
          <w:color w:val="FFFFFF"/>
          <w:spacing w:val="3"/>
          <w:w w:val="99"/>
          <w:b/>
          <w:bCs/>
          <w:position w:val="-1"/>
        </w:rPr>
        <w:t>2022</w:t>
      </w:r>
      <w:r>
        <w:rPr>
          <w:rFonts w:ascii="AvantGardeGothicCTT" w:hAnsi="AvantGardeGothicCTT" w:cs="AvantGardeGothicCTT" w:eastAsia="AvantGardeGothicCTT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right="87"/>
        <w:jc w:val="right"/>
        <w:rPr>
          <w:rFonts w:ascii="AvantGardeGothicCTT" w:hAnsi="AvantGardeGothicCTT" w:cs="AvantGardeGothicCTT" w:eastAsia="AvantGardeGothicCTT"/>
          <w:sz w:val="20"/>
          <w:szCs w:val="20"/>
        </w:rPr>
      </w:pPr>
      <w:rPr/>
      <w:r>
        <w:rPr/>
        <w:pict>
          <v:group style="position:absolute;margin-left:651.169983pt;margin-top:-111.793213pt;width:134.654pt;height:111.551pt;mso-position-horizontal-relative:page;mso-position-vertical-relative:paragraph;z-index:-1142" coordorigin="13023,-2236" coordsize="2693,2231">
            <v:group style="position:absolute;left:13303;top:-2226;width:2404;height:2211" coordorigin="13303,-2226" coordsize="2404,2211">
              <v:shape style="position:absolute;left:13303;top:-2226;width:2404;height:2211" coordorigin="13303,-2226" coordsize="2404,2211" path="m13303,-15l15706,-15,15706,-2226,13303,-2226,13303,-15e" filled="t" fillcolor="#49A95F" stroked="f">
                <v:path arrowok="t"/>
                <v:fill/>
              </v:shape>
            </v:group>
            <v:group style="position:absolute;left:13033;top:-2226;width:242;height:2211" coordorigin="13033,-2226" coordsize="242,2211">
              <v:shape style="position:absolute;left:13033;top:-2226;width:242;height:2211" coordorigin="13033,-2226" coordsize="242,2211" path="m13033,-15l13275,-15,13275,-2226,13033,-2226,13033,-15e" filled="t" fillcolor="#86CA9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.362301pt;margin-top:30.591785pt;width:40.284pt;height:40.283pt;mso-position-horizontal-relative:page;mso-position-vertical-relative:paragraph;z-index:-1141" coordorigin="847,612" coordsize="806,806">
            <v:group style="position:absolute;left:857;top:622;width:786;height:786" coordorigin="857,622" coordsize="786,786">
              <v:shape style="position:absolute;left:857;top:622;width:786;height:786" coordorigin="857,622" coordsize="786,786" path="m1250,622l1186,627,1126,642,1070,666,1018,698,972,737,933,783,901,834,877,890,862,951,857,1015,859,1047,869,1109,888,1168,916,1222,952,1270,994,1313,1043,1349,1097,1377,1156,1396,1218,1406,1250,1407,1282,1406,1344,1396,1403,1377,1457,1349,1506,1313,1548,1270,1584,1222,1612,1168,1632,1109,1642,1047,1643,1015,1642,982,1632,920,1612,862,1584,808,1548,759,1506,716,1457,681,1403,653,1344,633,1282,623,1250,622e" filled="t" fillcolor="#5BBB5D" stroked="f">
                <v:path arrowok="t"/>
                <v:fill/>
              </v:shape>
            </v:group>
            <v:group style="position:absolute;left:1017;top:910;width:163;height:215" coordorigin="1017,910" coordsize="163,215">
              <v:shape style="position:absolute;left:1017;top:910;width:163;height:215" coordorigin="1017,910" coordsize="163,215" path="m1180,1078l1017,1078,1017,1125,1180,1125,1180,1078e" filled="t" fillcolor="#FFFFFF" stroked="f">
                <v:path arrowok="t"/>
                <v:fill/>
              </v:shape>
              <v:shape style="position:absolute;left:1017;top:910;width:163;height:215" coordorigin="1017,910" coordsize="163,215" path="m1130,977l1069,977,1069,1078,1130,1078,1130,977e" filled="t" fillcolor="#FFFFFF" stroked="f">
                <v:path arrowok="t"/>
                <v:fill/>
              </v:shape>
              <v:shape style="position:absolute;left:1017;top:910;width:163;height:215" coordorigin="1017,910" coordsize="163,215" path="m1130,910l1079,917,1065,929,1046,938,1023,945,1030,991,1047,986,1069,977,1130,977,1130,910e" filled="t" fillcolor="#FFFFFF" stroked="f">
                <v:path arrowok="t"/>
                <v:fill/>
              </v:shape>
            </v:group>
            <v:group style="position:absolute;left:1195;top:910;width:164;height:215" coordorigin="1195,910" coordsize="164,215">
              <v:shape style="position:absolute;left:1195;top:910;width:164;height:215" coordorigin="1195,910" coordsize="164,215" path="m1355,957l1281,957,1286,959,1294,967,1296,973,1296,987,1247,1039,1231,1051,1195,1076,1195,1125,1357,1125,1359,1073,1278,1072,1299,1058,1352,1005,1356,973,1356,962,1355,957e" filled="t" fillcolor="#FFFFFF" stroked="f">
                <v:path arrowok="t"/>
                <v:fill/>
              </v:shape>
              <v:shape style="position:absolute;left:1195;top:910;width:164;height:215" coordorigin="1195,910" coordsize="164,215" path="m1279,910l1222,930,1195,984,1250,986,1258,964,1275,957,1355,957,1349,943,1336,928,1320,918,1301,912,1279,910e" filled="t" fillcolor="#FFFFFF" stroked="f">
                <v:path arrowok="t"/>
                <v:fill/>
              </v:shape>
            </v:group>
            <v:group style="position:absolute;left:1389;top:938;width:97;height:159" coordorigin="1389,938" coordsize="97,159">
              <v:shape style="position:absolute;left:1389;top:938;width:97;height:159" coordorigin="1389,938" coordsize="97,159" path="m1486,1037l1446,1037,1446,1097,1486,1097,1486,1037e" filled="t" fillcolor="#FFFFFF" stroked="f">
                <v:path arrowok="t"/>
                <v:fill/>
              </v:shape>
              <v:shape style="position:absolute;left:1389;top:938;width:97;height:159" coordorigin="1389,938" coordsize="97,159" path="m1543,998l1389,998,1389,1037,1543,1037,1543,998e" filled="t" fillcolor="#FFFFFF" stroked="f">
                <v:path arrowok="t"/>
                <v:fill/>
              </v:shape>
              <v:shape style="position:absolute;left:1389;top:938;width:97;height:159" coordorigin="1389,938" coordsize="97,159" path="m1486,938l1446,938,1446,998,1486,998,1486,93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1.454079pt;margin-top:33.149685pt;width:38.07974pt;height:35.258pt;mso-position-horizontal-relative:page;mso-position-vertical-relative:paragraph;z-index:-1132" coordorigin="2029,663" coordsize="762,705">
            <v:group style="position:absolute;left:2039;top:740;width:694;height:618" coordorigin="2039,740" coordsize="694,618">
              <v:shape style="position:absolute;left:2039;top:740;width:694;height:618" coordorigin="2039,740" coordsize="694,618" path="m2236,740l2169,740,2169,1292,2070,1292,2051,1299,2041,1314,2039,1341,2054,1354,2080,1358,2540,1358,2622,1349,2687,1326,2733,1292,2236,1292,2236,1017,2700,1017,2682,1007,2661,998,2637,990,2612,983,2585,978,2609,970,2630,962,2649,951,2650,951,2236,951,2236,740e" filled="t" fillcolor="#231F20" stroked="f">
                <v:path arrowok="t"/>
                <v:fill/>
              </v:shape>
            </v:group>
            <v:group style="position:absolute;left:2236;top:1017;width:545;height:275" coordorigin="2236,1017" coordsize="545,275">
              <v:shape style="position:absolute;left:2236;top:1017;width:545;height:275" coordorigin="2236,1017" coordsize="545,275" path="m2700,1017l2236,1017,2446,1017,2474,1018,2546,1024,2621,1040,2685,1081,2712,1156,2713,1181,2709,1200,2665,1259,2602,1283,2514,1292,2733,1292,2766,1241,2780,1176,2781,1152,2778,1130,2747,1058,2701,1018,2700,1017e" filled="t" fillcolor="#231F20" stroked="f">
                <v:path arrowok="t"/>
                <v:fill/>
              </v:shape>
            </v:group>
            <v:group style="position:absolute;left:2039;top:673;width:670;height:278" coordorigin="2039,673" coordsize="670,278">
              <v:shape style="position:absolute;left:2039;top:673;width:670;height:278" coordorigin="2039,673" coordsize="670,278" path="m2441,673l2069,674,2051,680,2041,696,2039,723,2054,736,2080,740,2467,741,2492,742,2555,750,2616,776,2643,853,2640,869,2597,917,2535,940,2448,950,2414,951,2650,951,2699,891,2710,824,2706,804,2673,740,2605,697,2533,679,2473,674,2441,673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6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8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.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ф</w:t>
      </w:r>
      <w:r>
        <w:rPr>
          <w:rFonts w:ascii="AvantGardeGothicCTT" w:hAnsi="AvantGardeGothicCTT" w:cs="AvantGardeGothicCTT" w:eastAsia="AvantGardeGothicCTT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9" w:lineRule="exact"/>
        <w:ind w:left="414" w:right="-20"/>
        <w:jc w:val="left"/>
        <w:rPr>
          <w:rFonts w:ascii="AvantGardeGothicCTT" w:hAnsi="AvantGardeGothicCTT" w:cs="AvantGardeGothicCTT" w:eastAsia="AvantGardeGothicCTT"/>
          <w:sz w:val="42"/>
          <w:szCs w:val="42"/>
        </w:rPr>
      </w:pPr>
      <w:rPr/>
      <w:r>
        <w:rPr/>
        <w:pict>
          <v:group style="position:absolute;margin-left:31.618999pt;margin-top:-261.181183pt;width:755.102403pt;height:188.858193pt;mso-position-horizontal-relative:page;mso-position-vertical-relative:paragraph;z-index:-1140" coordorigin="632,-5224" coordsize="15102,3777">
            <v:shape style="position:absolute;left:632;top:-5224;width:3167;height:2751" type="#_x0000_t75">
              <v:imagedata r:id="rId6" o:title=""/>
            </v:shape>
            <v:shape style="position:absolute;left:3204;top:-2440;width:12531;height:993" type="#_x0000_t75">
              <v:imagedata r:id="rId7" o:title=""/>
            </v:shape>
            <w10:wrap type="none"/>
          </v:group>
        </w:pict>
      </w:r>
      <w:r>
        <w:rPr/>
        <w:pict>
          <v:group style="position:absolute;margin-left:34.143002pt;margin-top:-52.474171pt;width:16.1550pt;height:17.659pt;mso-position-horizontal-relative:page;mso-position-vertical-relative:paragraph;z-index:-1135" coordorigin="683,-1049" coordsize="323,353">
            <v:shape style="position:absolute;left:683;top:-1049;width:323;height:353" coordorigin="683,-1049" coordsize="323,353" path="m683,-696l1006,-696,1006,-1049,683,-1049,683,-696e" filled="t" fillcolor="#4AA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3.514999pt;margin-top:-52.974171pt;width:44.765pt;height:18.659pt;mso-position-horizontal-relative:page;mso-position-vertical-relative:paragraph;z-index:-1134" coordorigin="1070,-1059" coordsize="895,373">
            <v:group style="position:absolute;left:1832;top:-1049;width:124;height:353" coordorigin="1832,-1049" coordsize="124,353">
              <v:shape style="position:absolute;left:1832;top:-1049;width:124;height:353" coordorigin="1832,-1049" coordsize="124,353" path="m1832,-696l1956,-696,1956,-1049,1832,-1049,1832,-696e" filled="t" fillcolor="#86CA92" stroked="f">
                <v:path arrowok="t"/>
                <v:fill/>
              </v:shape>
            </v:group>
            <v:group style="position:absolute;left:1080;top:-1049;width:198;height:353" coordorigin="1080,-1049" coordsize="198,353">
              <v:shape style="position:absolute;left:1080;top:-1049;width:198;height:353" coordorigin="1080,-1049" coordsize="198,353" path="m1080,-696l1279,-696,1279,-1049,1080,-1049,1080,-696e" filled="t" fillcolor="#86CA92" stroked="f">
                <v:path arrowok="t"/>
                <v:fill/>
              </v:shape>
            </v:group>
            <v:group style="position:absolute;left:1324;top:-1049;width:124;height:353" coordorigin="1324,-1049" coordsize="124,353">
              <v:shape style="position:absolute;left:1324;top:-1049;width:124;height:353" coordorigin="1324,-1049" coordsize="124,353" path="m1324,-696l1448,-696,1448,-1049,1324,-1049,1324,-696e" filled="t" fillcolor="#4D6E53" stroked="f">
                <v:path arrowok="t"/>
                <v:fill/>
              </v:shape>
            </v:group>
            <v:group style="position:absolute;left:1494;top:-1049;width:293;height:353" coordorigin="1494,-1049" coordsize="293,353">
              <v:shape style="position:absolute;left:1494;top:-1049;width:293;height:353" coordorigin="1494,-1049" coordsize="293,353" path="m1494,-696l1786,-696,1786,-1049,1494,-1049,1494,-696e" filled="t" fillcolor="#69BF6B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2.504997pt;margin-top:-52.474171pt;width:682.819pt;height:18.037pt;mso-position-horizontal-relative:page;mso-position-vertical-relative:paragraph;z-index:-1133" coordorigin="2050,-1049" coordsize="13656,361">
            <v:shape style="position:absolute;left:2050;top:-1049;width:13656;height:361" coordorigin="2050,-1049" coordsize="13656,361" path="m2050,-689l15706,-689,15706,-1049,2050,-1049,2050,-689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.143002pt;margin-top:-61.28017pt;width:751.181pt;height:.1pt;mso-position-horizontal-relative:page;mso-position-vertical-relative:paragraph;z-index:-1131" coordorigin="683,-1226" coordsize="15024,2">
            <v:shape style="position:absolute;left:683;top:-1226;width:15024;height:2" coordorigin="683,-1226" coordsize="15024,0" path="m683,-1226l15706,-1226e" filled="f" stroked="t" strokeweight="2.1pt" strokecolor="#B6BCC2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21"/>
          <w:w w:val="100"/>
          <w:b/>
          <w:bCs/>
          <w:position w:val="-1"/>
        </w:rPr>
        <w:t>1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1"/>
        </w:rPr>
        <w:t>1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6"/>
          <w:w w:val="100"/>
          <w:b/>
          <w:bCs/>
          <w:position w:val="-1"/>
        </w:rPr>
        <w:t>я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  <w:position w:val="-1"/>
        </w:rPr>
        <w:t>б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1"/>
        </w:rPr>
        <w:t>я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0"/>
          <w:w w:val="100"/>
          <w:b/>
          <w:bCs/>
          <w:position w:val="-1"/>
        </w:rPr>
        <w:t>2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6"/>
          <w:w w:val="100"/>
          <w:b/>
          <w:bCs/>
          <w:position w:val="-1"/>
        </w:rPr>
        <w:t>0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6"/>
          <w:w w:val="100"/>
          <w:b/>
          <w:bCs/>
          <w:position w:val="-1"/>
        </w:rPr>
        <w:t>2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1"/>
        </w:rPr>
        <w:t>2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  <w:position w:val="-1"/>
        </w:rPr>
        <w:t>го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1"/>
        </w:rPr>
        <w:t>да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1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1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1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1"/>
          <w:b/>
          <w:bCs/>
          <w:position w:val="-1"/>
        </w:rPr>
        <w:t>то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1"/>
          <w:b/>
          <w:bCs/>
          <w:position w:val="-1"/>
        </w:rPr>
        <w:t>я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1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1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"/>
          <w:w w:val="101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1"/>
          <w:b/>
          <w:bCs/>
          <w:position w:val="-1"/>
        </w:rPr>
        <w:t>ь</w:t>
      </w:r>
      <w:r>
        <w:rPr>
          <w:rFonts w:ascii="AvantGardeGothicCTT" w:hAnsi="AvantGardeGothicCTT" w:cs="AvantGardeGothicCTT" w:eastAsia="AvantGardeGothicCTT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76" w:after="0" w:line="240" w:lineRule="auto"/>
        <w:ind w:left="414" w:right="-20"/>
        <w:jc w:val="left"/>
        <w:rPr>
          <w:rFonts w:ascii="AvantGardeGothicCTT" w:hAnsi="AvantGardeGothicCTT" w:cs="AvantGardeGothicCTT" w:eastAsia="AvantGardeGothicCTT"/>
          <w:sz w:val="42"/>
          <w:szCs w:val="42"/>
        </w:rPr>
      </w:pPr>
      <w:rPr/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6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6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бо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9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1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42"/>
          <w:szCs w:val="42"/>
          <w:color w:val="000000"/>
          <w:spacing w:val="0"/>
          <w:w w:val="100"/>
        </w:rPr>
      </w:r>
    </w:p>
    <w:p>
      <w:pPr>
        <w:spacing w:before="76" w:after="0" w:line="240" w:lineRule="auto"/>
        <w:ind w:left="414" w:right="-20"/>
        <w:jc w:val="left"/>
        <w:rPr>
          <w:rFonts w:ascii="AvantGardeGothicCTT" w:hAnsi="AvantGardeGothicCTT" w:cs="AvantGardeGothicCTT" w:eastAsia="AvantGardeGothicCTT"/>
          <w:sz w:val="42"/>
          <w:szCs w:val="42"/>
        </w:rPr>
      </w:pPr>
      <w:rPr/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7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8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</w:rPr>
        <w:t>V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</w:rPr>
        <w:t>I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"/>
          <w:w w:val="10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6"/>
          <w:w w:val="101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1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"/>
          <w:w w:val="10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42"/>
          <w:szCs w:val="42"/>
          <w:color w:val="000000"/>
          <w:spacing w:val="0"/>
          <w:w w:val="100"/>
        </w:rPr>
      </w:r>
    </w:p>
    <w:p>
      <w:pPr>
        <w:spacing w:before="76" w:after="0" w:line="505" w:lineRule="exact"/>
        <w:ind w:left="414" w:right="-20"/>
        <w:jc w:val="left"/>
        <w:rPr>
          <w:rFonts w:ascii="AvantGardeGothicCTT" w:hAnsi="AvantGardeGothicCTT" w:cs="AvantGardeGothicCTT" w:eastAsia="AvantGardeGothicCTT"/>
          <w:sz w:val="42"/>
          <w:szCs w:val="42"/>
        </w:rPr>
      </w:pPr>
      <w:rPr/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  <w:position w:val="-2"/>
        </w:rPr>
        <w:t>п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2"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7"/>
          <w:w w:val="100"/>
          <w:b/>
          <w:bCs/>
          <w:position w:val="-2"/>
        </w:rPr>
        <w:t>2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2"/>
          <w:w w:val="100"/>
          <w:b/>
          <w:bCs/>
          <w:position w:val="-2"/>
        </w:rPr>
        <w:t>5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2"/>
        </w:rPr>
        <w:t>,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6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9"/>
          <w:w w:val="100"/>
          <w:b/>
          <w:bCs/>
          <w:position w:val="-2"/>
        </w:rPr>
        <w:t>2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43"/>
          <w:w w:val="100"/>
          <w:b/>
          <w:bCs/>
          <w:position w:val="-2"/>
        </w:rPr>
        <w:t>7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2"/>
        </w:rPr>
        <w:t>,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6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0"/>
          <w:b/>
          <w:bCs/>
          <w:position w:val="-2"/>
        </w:rPr>
        <w:t>2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2"/>
        </w:rPr>
        <w:t>8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15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"/>
          <w:w w:val="100"/>
          <w:b/>
          <w:bCs/>
          <w:position w:val="-2"/>
        </w:rPr>
        <w:t>и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7"/>
          <w:w w:val="100"/>
          <w:b/>
          <w:bCs/>
          <w:position w:val="-2"/>
        </w:rPr>
        <w:t>з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  <w:position w:val="-2"/>
        </w:rPr>
        <w:t>б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  <w:position w:val="-2"/>
        </w:rPr>
        <w:t>и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"/>
          <w:w w:val="100"/>
          <w:b/>
          <w:bCs/>
          <w:position w:val="-2"/>
        </w:rPr>
        <w:t>р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2"/>
        </w:rPr>
        <w:t>а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2"/>
          <w:w w:val="100"/>
          <w:b/>
          <w:bCs/>
          <w:position w:val="-2"/>
        </w:rPr>
        <w:t>т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9"/>
          <w:w w:val="100"/>
          <w:b/>
          <w:bCs/>
          <w:position w:val="-2"/>
        </w:rPr>
        <w:t>е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2"/>
          <w:w w:val="100"/>
          <w:b/>
          <w:bCs/>
          <w:position w:val="-2"/>
        </w:rPr>
        <w:t>л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1"/>
          <w:w w:val="100"/>
          <w:b/>
          <w:bCs/>
          <w:position w:val="-2"/>
        </w:rPr>
        <w:t>ь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  <w:position w:val="-2"/>
        </w:rPr>
        <w:t>н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0"/>
          <w:b/>
          <w:bCs/>
          <w:position w:val="-2"/>
        </w:rPr>
        <w:t>ы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0"/>
          <w:b/>
          <w:bCs/>
          <w:position w:val="-2"/>
        </w:rPr>
        <w:t>м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43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3"/>
          <w:w w:val="101"/>
          <w:b/>
          <w:bCs/>
          <w:position w:val="-2"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3"/>
          <w:w w:val="101"/>
          <w:b/>
          <w:bCs/>
          <w:position w:val="-2"/>
        </w:rPr>
        <w:t>к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-9"/>
          <w:w w:val="101"/>
          <w:b/>
          <w:bCs/>
          <w:position w:val="-2"/>
        </w:rPr>
        <w:t>р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1"/>
          <w:b/>
          <w:bCs/>
          <w:position w:val="-2"/>
        </w:rPr>
        <w:t>уг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5"/>
          <w:w w:val="101"/>
          <w:b/>
          <w:bCs/>
          <w:position w:val="-2"/>
        </w:rPr>
        <w:t>а</w:t>
      </w:r>
      <w:r>
        <w:rPr>
          <w:rFonts w:ascii="AvantGardeGothicCTT" w:hAnsi="AvantGardeGothicCTT" w:cs="AvantGardeGothicCTT" w:eastAsia="AvantGardeGothicCTT"/>
          <w:sz w:val="42"/>
          <w:szCs w:val="42"/>
          <w:color w:val="FFFFFF"/>
          <w:spacing w:val="0"/>
          <w:w w:val="101"/>
          <w:b/>
          <w:bCs/>
          <w:position w:val="-2"/>
        </w:rPr>
        <w:t>м</w:t>
      </w:r>
      <w:r>
        <w:rPr>
          <w:rFonts w:ascii="AvantGardeGothicCTT" w:hAnsi="AvantGardeGothicCTT" w:cs="AvantGardeGothicCTT" w:eastAsia="AvantGardeGothicCTT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547" w:top="1040" w:bottom="740" w:left="560" w:right="560"/>
          <w:footerReference w:type="default" r:id="rId5"/>
          <w:type w:val="continuous"/>
          <w:pgSz w:w="16400" w:h="23820"/>
        </w:sectPr>
      </w:pPr>
      <w:rPr/>
    </w:p>
    <w:p>
      <w:pPr>
        <w:spacing w:before="8" w:after="0" w:line="240" w:lineRule="auto"/>
        <w:ind w:left="120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/>
        <w:pict>
          <v:group style="position:absolute;margin-left:94.960602pt;margin-top:10.585388pt;width:308.976pt;height:.1pt;mso-position-horizontal-relative:page;mso-position-vertical-relative:paragraph;z-index:-1144" coordorigin="1899,212" coordsize="6180,2">
            <v:shape style="position:absolute;left:1899;top:212;width:6180;height:2" coordorigin="1899,212" coordsize="6180,0" path="m1899,212l8079,212e" filled="f" stroked="t" strokeweight="1pt" strokecolor="#939598">
              <v:path arrowok="t"/>
            </v:shape>
          </v:group>
          <w10:wrap type="none"/>
        </w:pict>
      </w:r>
      <w:r>
        <w:rPr/>
        <w:pict>
          <v:shape style="position:absolute;margin-left:34.015999pt;margin-top:-179.079712pt;width:751.180838pt;height:168pt;mso-position-horizontal-relative:page;mso-position-vertical-relative:paragraph;z-index:-1143" type="#_x0000_t75">
            <v:imagedata r:id="rId8" o:title=""/>
          </v:shape>
        </w:pict>
      </w:r>
      <w:r>
        <w:rPr/>
        <w:pict>
          <v:shape style="position:absolute;margin-left:34.015999pt;margin-top:24.920288pt;width:133.229pt;height:156pt;mso-position-horizontal-relative:page;mso-position-vertical-relative:paragraph;z-index:-1126" type="#_x0000_t75">
            <v:imagedata r:id="rId9" o:title=""/>
          </v:shape>
        </w:pic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5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5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ич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ици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7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ер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иро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/>
        <w:pict>
          <v:group style="position:absolute;margin-left:481.889801pt;margin-top:10.712818pt;width:303.307pt;height:.1pt;mso-position-horizontal-relative:page;mso-position-vertical-relative:paragraph;z-index:-1125" coordorigin="9638,214" coordsize="6066,2">
            <v:shape style="position:absolute;left:9638;top:214;width:6066;height:2" coordorigin="9638,214" coordsize="6066,0" path="m9638,214l15704,214e" filled="f" stroked="t" strokeweight="1pt" strokecolor="#939598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5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32" w:after="0" w:line="240" w:lineRule="auto"/>
        <w:ind w:left="2939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/>
        <w:pict>
          <v:shape style="position:absolute;margin-left:420.446014pt;margin-top:6.193225pt;width:138.456359pt;height:144pt;mso-position-horizontal-relative:page;mso-position-vertical-relative:paragraph;z-index:-1129" type="#_x0000_t75">
            <v:imagedata r:id="rId10" o:title=""/>
          </v:shape>
        </w:pic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19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58" w:after="0" w:line="240" w:lineRule="exact"/>
        <w:ind w:left="2939" w:right="58" w:firstLine="28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3"/>
          <w:w w:val="100"/>
        </w:rPr>
        <w:t>Р.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60"/>
          <w:cols w:num="3" w:equalWidth="0">
            <w:col w:w="2785" w:space="169"/>
            <w:col w:w="4479" w:space="415"/>
            <w:col w:w="7432"/>
          </w:cols>
        </w:sectPr>
      </w:pPr>
      <w:rPr/>
    </w:p>
    <w:p>
      <w:pPr>
        <w:spacing w:before="15" w:after="0" w:line="203" w:lineRule="auto"/>
        <w:ind w:left="120" w:right="-62" w:firstLine="28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1" w:lineRule="exact"/>
        <w:ind w:left="40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55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/>
        <w:pict>
          <v:shape style="position:absolute;margin-left:34.015999pt;margin-top:3.716906pt;width:133.229pt;height:159.874pt;mso-position-horizontal-relative:page;mso-position-vertical-relative:paragraph;z-index:-1130" type="#_x0000_t75">
            <v:imagedata r:id="rId11" o:title=""/>
          </v:shape>
        </w:pic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5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5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23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3238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23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23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23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23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/>
        <w:pict>
          <v:group style="position:absolute;margin-left:94.960602pt;margin-top:11.137987pt;width:308.976pt;height:.1pt;mso-position-horizontal-relative:page;mso-position-vertical-relative:paragraph;z-index:-1145" coordorigin="1899,223" coordsize="6180,2">
            <v:shape style="position:absolute;left:1899;top:223;width:6180;height:2" coordorigin="1899,223" coordsize="6180,0" path="m1899,223l8079,223e" filled="f" stroked="t" strokeweight="1pt" strokecolor="#939598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5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-5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8595B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32" w:after="0" w:line="240" w:lineRule="auto"/>
        <w:ind w:left="2955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/>
        <w:pict>
          <v:shape style="position:absolute;margin-left:34.015999pt;margin-top:6.193195pt;width:133.229pt;height:179.992809pt;mso-position-horizontal-relative:page;mso-position-vertical-relative:paragraph;z-index:-1128" type="#_x0000_t75">
            <v:imagedata r:id="rId12" o:title=""/>
          </v:shape>
        </w:pic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5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43" w:after="0" w:line="240" w:lineRule="auto"/>
        <w:ind w:left="3238" w:right="-8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9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238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23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».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23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55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15" w:right="-55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39"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939"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иты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2939" w:right="-20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/>
        <w:pict>
          <v:shape style="position:absolute;margin-left:420.446014pt;margin-top:8.290906pt;width:138.457pt;height:153.071pt;mso-position-horizontal-relative:page;mso-position-vertical-relative:paragraph;z-index:-1127" type="#_x0000_t75">
            <v:imagedata r:id="rId13" o:title=""/>
          </v:shape>
        </w:pic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9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5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1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0" w:lineRule="exact"/>
        <w:ind w:left="2900" w:right="2756"/>
        <w:jc w:val="center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-19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1"/>
          <w:w w:val="100"/>
          <w:b/>
          <w:bCs/>
        </w:rPr>
        <w:t>адь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00AA59"/>
          <w:spacing w:val="0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38" w:after="0" w:line="240" w:lineRule="exact"/>
        <w:ind w:left="2939" w:right="5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1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939" w:right="57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жбу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9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60"/>
          <w:cols w:num="2" w:equalWidth="0">
            <w:col w:w="7435" w:space="414"/>
            <w:col w:w="7431"/>
          </w:cols>
        </w:sectPr>
      </w:pPr>
      <w:rPr/>
    </w:p>
    <w:p>
      <w:pPr>
        <w:spacing w:before="62" w:after="0" w:line="240" w:lineRule="auto"/>
        <w:ind w:left="37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4.015598pt;margin-top:36.08902pt;width:751.181pt;height:.1pt;mso-position-horizontal-relative:page;mso-position-vertical-relative:paragraph;z-index:-1124" coordorigin="680,722" coordsize="15024,2">
            <v:shape style="position:absolute;left:680;top:722;width:15024;height:2" coordorigin="680,722" coordsize="15024,0" path="m680,722l15704,72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169.882004pt;margin-top:5.076018pt;width:15.63pt;height:18.664pt;mso-position-horizontal-relative:page;mso-position-vertical-relative:paragraph;z-index:-1122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1121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1120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1119" type="#_x0000_t75">
            <v:imagedata r:id="rId14" o:title=""/>
          </v:shape>
        </w:pict>
      </w:r>
      <w:r>
        <w:rPr/>
        <w:pict>
          <v:shape style="position:absolute;margin-left:34.015999pt;margin-top:45.796017pt;width:240.867pt;height:132pt;mso-position-horizontal-relative:page;mso-position-vertical-relative:paragraph;z-index:-1118" type="#_x0000_t75">
            <v:imagedata r:id="rId15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2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2" w:lineRule="exact"/>
        <w:ind w:left="140" w:right="-20"/>
        <w:jc w:val="left"/>
        <w:rPr>
          <w:rFonts w:ascii="AvantGardeGothicCTT" w:hAnsi="AvantGardeGothicCTT" w:cs="AvantGardeGothicCTT" w:eastAsia="AvantGardeGothicCTT"/>
          <w:sz w:val="47"/>
          <w:szCs w:val="47"/>
        </w:rPr>
      </w:pPr>
      <w:rPr/>
      <w:r>
        <w:rPr/>
        <w:pict>
          <v:group style="position:absolute;margin-left:33.515598pt;margin-top:-182.628174pt;width:752.181pt;height:36.656pt;mso-position-horizontal-relative:page;mso-position-vertical-relative:paragraph;z-index:-1123" coordorigin="670,-3653" coordsize="15044,733">
            <v:group style="position:absolute;left:680;top:-3643;width:15024;height:2" coordorigin="680,-3643" coordsize="15024,2">
              <v:shape style="position:absolute;left:680;top:-3643;width:15024;height:2" coordorigin="680,-3643" coordsize="15024,0" path="m680,-3643l15704,-3643e" filled="f" stroked="t" strokeweight="1pt" strokecolor="#575B5F">
                <v:path arrowok="t"/>
              </v:shape>
            </v:group>
            <v:group style="position:absolute;left:3061;top:-3643;width:2;height:718" coordorigin="3061,-3643" coordsize="2,718">
              <v:shape style="position:absolute;left:3061;top:-3643;width:2;height:718" coordorigin="3061,-3643" coordsize="0,718" path="m3061,-3643l3061,-2924e" filled="f" stroked="t" strokeweight=".5pt" strokecolor="#575B5F">
                <v:path arrowok="t"/>
              </v:shape>
            </v:group>
            <v:group style="position:absolute;left:12411;top:-3643;width:2;height:718" coordorigin="12411,-3643" coordsize="2,718">
              <v:shape style="position:absolute;left:12411;top:-3643;width:2;height:718" coordorigin="12411,-3643" coordsize="0,718" path="m12411,-3643l12411,-2924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47"/>
          <w:szCs w:val="47"/>
          <w:color w:val="00AA59"/>
          <w:spacing w:val="0"/>
          <w:w w:val="100"/>
          <w:b/>
          <w:bCs/>
          <w:position w:val="-18"/>
        </w:rPr>
        <w:t>Один</w:t>
      </w:r>
      <w:r>
        <w:rPr>
          <w:rFonts w:ascii="AvantGardeGothicCTT" w:hAnsi="AvantGardeGothicCTT" w:cs="AvantGardeGothicCTT" w:eastAsia="AvantGardeGothicCTT"/>
          <w:sz w:val="47"/>
          <w:szCs w:val="47"/>
          <w:color w:val="00AA59"/>
          <w:spacing w:val="-13"/>
          <w:w w:val="100"/>
          <w:b/>
          <w:bCs/>
          <w:position w:val="-18"/>
        </w:rPr>
        <w:t> </w:t>
      </w:r>
      <w:r>
        <w:rPr>
          <w:rFonts w:ascii="AvantGardeGothicCTT" w:hAnsi="AvantGardeGothicCTT" w:cs="AvantGardeGothicCTT" w:eastAsia="AvantGardeGothicCTT"/>
          <w:sz w:val="47"/>
          <w:szCs w:val="47"/>
          <w:color w:val="00AA59"/>
          <w:spacing w:val="0"/>
          <w:w w:val="100"/>
          <w:b/>
          <w:bCs/>
          <w:position w:val="-18"/>
        </w:rPr>
        <w:t>день</w:t>
      </w:r>
      <w:r>
        <w:rPr>
          <w:rFonts w:ascii="AvantGardeGothicCTT" w:hAnsi="AvantGardeGothicCTT" w:cs="AvantGardeGothicCTT" w:eastAsia="AvantGardeGothicCTT"/>
          <w:sz w:val="47"/>
          <w:szCs w:val="47"/>
          <w:color w:val="00AA59"/>
          <w:spacing w:val="-11"/>
          <w:w w:val="100"/>
          <w:b/>
          <w:bCs/>
          <w:position w:val="-18"/>
        </w:rPr>
        <w:t> </w:t>
      </w:r>
      <w:r>
        <w:rPr>
          <w:rFonts w:ascii="AvantGardeGothicCTT" w:hAnsi="AvantGardeGothicCTT" w:cs="AvantGardeGothicCTT" w:eastAsia="AvantGardeGothicCTT"/>
          <w:sz w:val="47"/>
          <w:szCs w:val="47"/>
          <w:color w:val="00AA59"/>
          <w:spacing w:val="0"/>
          <w:w w:val="100"/>
          <w:b/>
          <w:bCs/>
          <w:position w:val="-18"/>
        </w:rPr>
        <w:t>в</w:t>
      </w:r>
      <w:r>
        <w:rPr>
          <w:rFonts w:ascii="AvantGardeGothicCTT" w:hAnsi="AvantGardeGothicCTT" w:cs="AvantGardeGothicCTT" w:eastAsia="AvantGardeGothicCTT"/>
          <w:sz w:val="47"/>
          <w:szCs w:val="47"/>
          <w:color w:val="00AA59"/>
          <w:spacing w:val="-2"/>
          <w:w w:val="100"/>
          <w:b/>
          <w:bCs/>
          <w:position w:val="-18"/>
        </w:rPr>
        <w:t> </w:t>
      </w:r>
      <w:r>
        <w:rPr>
          <w:rFonts w:ascii="AvantGardeGothicCTT" w:hAnsi="AvantGardeGothicCTT" w:cs="AvantGardeGothicCTT" w:eastAsia="AvantGardeGothicCTT"/>
          <w:sz w:val="47"/>
          <w:szCs w:val="47"/>
          <w:color w:val="00AA59"/>
          <w:spacing w:val="0"/>
          <w:w w:val="100"/>
          <w:b/>
          <w:bCs/>
          <w:position w:val="-18"/>
        </w:rPr>
        <w:t>армии</w:t>
      </w:r>
      <w:r>
        <w:rPr>
          <w:rFonts w:ascii="AvantGardeGothicCTT" w:hAnsi="AvantGardeGothicCTT" w:cs="AvantGardeGothicCTT" w:eastAsia="AvantGardeGothicCTT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93"/>
        <w:jc w:val="left"/>
        <w:rPr>
          <w:rFonts w:ascii="AvantGardeGothicCTT" w:hAnsi="AvantGardeGothicCTT" w:cs="AvantGardeGothicCTT" w:eastAsia="AvantGardeGothicCTT"/>
          <w:sz w:val="55"/>
          <w:szCs w:val="55"/>
        </w:rPr>
      </w:pPr>
      <w:rPr/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-1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убок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команды</w:t>
      </w:r>
      <w:r>
        <w:rPr>
          <w:rFonts w:ascii="AvantGardeGothicCTT" w:hAnsi="AvantGardeGothicCTT" w:cs="AvantGardeGothicCTT" w:eastAsia="AvantGardeGothicCTT"/>
          <w:sz w:val="55"/>
          <w:szCs w:val="55"/>
          <w:color w:val="000000"/>
          <w:spacing w:val="0"/>
          <w:w w:val="100"/>
        </w:rPr>
      </w:r>
    </w:p>
    <w:p>
      <w:pPr>
        <w:spacing w:before="0" w:after="0" w:line="583" w:lineRule="exact"/>
        <w:ind w:left="104" w:right="-20"/>
        <w:jc w:val="left"/>
        <w:rPr>
          <w:rFonts w:ascii="AvantGardeGothicCTT" w:hAnsi="AvantGardeGothicCTT" w:cs="AvantGardeGothicCTT" w:eastAsia="AvantGardeGothicCTT"/>
          <w:sz w:val="55"/>
          <w:szCs w:val="55"/>
        </w:rPr>
      </w:pPr>
      <w:rPr/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«Невский-1»!</w:t>
      </w:r>
      <w:r>
        <w:rPr>
          <w:rFonts w:ascii="AvantGardeGothicCTT" w:hAnsi="AvantGardeGothicCTT" w:cs="AvantGardeGothicCTT" w:eastAsia="AvantGardeGothicCTT"/>
          <w:sz w:val="55"/>
          <w:szCs w:val="55"/>
          <w:color w:val="000000"/>
          <w:spacing w:val="0"/>
          <w:w w:val="100"/>
        </w:rPr>
      </w:r>
    </w:p>
    <w:p>
      <w:pPr>
        <w:spacing w:before="52" w:after="0" w:line="300" w:lineRule="exact"/>
        <w:ind w:left="104" w:right="331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?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ш!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exact"/>
        <w:ind w:left="844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954987pt;margin-top:-1.314175pt;width:38.669960pt;height:47.6231pt;mso-position-horizontal-relative:page;mso-position-vertical-relative:paragraph;z-index:-1110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-70"/>
                      <w:w w:val="100"/>
                      <w:position w:val="6"/>
                    </w:rPr>
                    <w:t>11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387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62183pt;margin-top:-133.753281pt;width:242.681817pt;height:120.137pt;mso-position-horizontal-relative:page;mso-position-vertical-relative:paragraph;z-index:-1115" type="#_x0000_t75">
            <v:imagedata r:id="rId16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9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(101)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сентябрь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47" w:top="1000" w:bottom="740" w:left="540" w:right="560"/>
          <w:pgSz w:w="16400" w:h="23820"/>
          <w:cols w:num="4" w:equalWidth="0">
            <w:col w:w="4958" w:space="201"/>
            <w:col w:w="4941" w:space="493"/>
            <w:col w:w="1788" w:space="848"/>
            <w:col w:w="2071"/>
          </w:cols>
        </w:sectPr>
      </w:pPr>
      <w:rPr/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139" w:right="283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№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9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6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5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№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5"/>
          <w:w w:val="100"/>
        </w:rPr>
        <w:t>7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6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9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300" w:lineRule="exact"/>
        <w:ind w:left="139" w:right="460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6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802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077pt;margin-top:-1.314175pt;width:35.00298pt;height:47.6231pt;mso-position-horizontal-relative:page;mso-position-vertical-relative:paragraph;z-index:-1109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П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39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65" w:lineRule="exact"/>
        <w:ind w:left="422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-14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14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14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14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-14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14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14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14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14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14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14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-14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14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14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14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14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14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14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14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14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14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-14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14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14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-14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-14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14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14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14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14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14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14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14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-14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-14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-14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-14"/>
        </w:rPr>
        <w:t>г-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я,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290.148804pt;margin-top:20.799385pt;width:495.02pt;height:.1pt;mso-position-horizontal-relative:page;mso-position-vertical-relative:paragraph;z-index:-1116" coordorigin="5803,416" coordsize="9900,2">
            <v:shape style="position:absolute;left:5803;top:416;width:9900;height:2" coordorigin="5803,416" coordsize="9900,0" path="m5803,416l15703,416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об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1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1"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3" w:equalWidth="0">
            <w:col w:w="4957" w:space="306"/>
            <w:col w:w="4837" w:space="209"/>
            <w:col w:w="4991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exact"/>
        <w:ind w:left="139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39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27.280001pt;margin-top:45.147884pt;width:250.071pt;height:625pt;mso-position-horizontal-relative:page;mso-position-vertical-relative:paragraph;z-index:-1117" coordorigin="546,903" coordsize="5001,12500">
            <v:group style="position:absolute;left:556;top:913;width:4981;height:12480" coordorigin="556,913" coordsize="4981,12480">
              <v:shape style="position:absolute;left:556;top:913;width:4981;height:12480" coordorigin="556,913" coordsize="4981,12480" path="m556,13393l5537,13393,5537,913,556,913,556,13393e" filled="t" fillcolor="#E6E7E8" stroked="f">
                <v:path arrowok="t"/>
                <v:fill/>
              </v:shape>
            </v:group>
            <v:group style="position:absolute;left:736;top:10513;width:4706;height:2640" coordorigin="736,10513" coordsize="4706,2640">
              <v:shape style="position:absolute;left:736;top:10513;width:4706;height:2640" coordorigin="736,10513" coordsize="4706,2640" path="m736,13153l5442,13153,5442,10513,736,10513,736,13153e" filled="t" fillcolor="#FFFFFF" stroked="f">
                <v:path arrowok="t"/>
                <v:fill/>
              </v:shape>
              <v:shape style="position:absolute;left:736;top:10513;width:4706;height:2640" type="#_x0000_t75">
                <v:imagedata r:id="rId17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6" w:lineRule="exact"/>
        <w:ind w:left="196" w:right="252"/>
        <w:jc w:val="left"/>
        <w:rPr>
          <w:rFonts w:ascii="AvantGardeGothicCTT" w:hAnsi="AvantGardeGothicCTT" w:cs="AvantGardeGothicCTT" w:eastAsia="AvantGardeGothicCTT"/>
          <w:sz w:val="36"/>
          <w:szCs w:val="36"/>
        </w:rPr>
      </w:pPr>
      <w:rPr/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0"/>
          <w:w w:val="100"/>
          <w:b/>
          <w:bCs/>
        </w:rPr>
        <w:t>Внимание!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2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0"/>
          <w:w w:val="100"/>
          <w:b/>
          <w:bCs/>
        </w:rPr>
        <w:t>Дети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0"/>
          <w:w w:val="101"/>
          <w:b/>
          <w:bCs/>
        </w:rPr>
        <w:t>на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0"/>
          <w:w w:val="101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0"/>
          <w:w w:val="100"/>
          <w:b/>
          <w:bCs/>
        </w:rPr>
        <w:t>пешеходном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2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36"/>
          <w:szCs w:val="36"/>
          <w:color w:val="231F20"/>
          <w:spacing w:val="0"/>
          <w:w w:val="101"/>
          <w:b/>
          <w:bCs/>
        </w:rPr>
        <w:t>переходе!</w:t>
      </w:r>
      <w:r>
        <w:rPr>
          <w:rFonts w:ascii="AvantGardeGothicCTT" w:hAnsi="AvantGardeGothicCTT" w:cs="AvantGardeGothicCTT" w:eastAsia="AvantGardeGothicCTT"/>
          <w:sz w:val="36"/>
          <w:szCs w:val="36"/>
          <w:color w:val="000000"/>
          <w:spacing w:val="0"/>
          <w:w w:val="100"/>
        </w:rPr>
      </w:r>
    </w:p>
    <w:p>
      <w:pPr>
        <w:spacing w:before="0" w:after="0" w:line="662" w:lineRule="exact"/>
        <w:ind w:right="-20"/>
        <w:jc w:val="left"/>
        <w:rPr>
          <w:rFonts w:ascii="AvantGardeGothicCTT" w:hAnsi="AvantGardeGothicCTT" w:cs="AvantGardeGothicCTT" w:eastAsia="AvantGardeGothicCTT"/>
          <w:sz w:val="64"/>
          <w:szCs w:val="64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Осенняя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экскурсия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в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Лавру</w:t>
      </w:r>
      <w:r>
        <w:rPr>
          <w:rFonts w:ascii="AvantGardeGothicCTT" w:hAnsi="AvantGardeGothicCTT" w:cs="AvantGardeGothicCTT" w:eastAsia="AvantGardeGothicCTT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" w:right="-20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обил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4" w:after="0" w:line="300" w:lineRule="exact"/>
        <w:ind w:left="8" w:right="936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/>
        <w:pict>
          <v:shape style="position:absolute;margin-left:542.544006pt;margin-top:56.314171pt;width:242.682pt;height:156.159pt;mso-position-horizontal-relative:page;mso-position-vertical-relative:paragraph;z-index:-1114" type="#_x0000_t75">
            <v:imagedata r:id="rId18" o:title=""/>
          </v:shape>
        </w:pict>
      </w:r>
      <w:r>
        <w:rPr/>
        <w:pict>
          <v:shape style="position:absolute;margin-left:290.550995pt;margin-top:56.314171pt;width:241.894pt;height:155.999782pt;mso-position-horizontal-relative:page;mso-position-vertical-relative:paragraph;z-index:-1113" type="#_x0000_t75">
            <v:imagedata r:id="rId19" o:title=""/>
          </v:shape>
        </w:pic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иал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бил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3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8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2" w:equalWidth="0">
            <w:col w:w="4957" w:space="305"/>
            <w:col w:w="10038"/>
          </w:cols>
        </w:sectPr>
      </w:pPr>
      <w:rPr/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25" w:after="0" w:line="240" w:lineRule="exact"/>
        <w:ind w:left="196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96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96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дит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exact"/>
        <w:ind w:left="613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9.244385pt;margin-top:-1.314206pt;width:30.669278pt;height:47.6231pt;mso-position-horizontal-relative:page;mso-position-vertical-relative:paragraph;z-index:-1108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Э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8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8" w:right="-62" w:firstLine="28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exact"/>
        <w:ind w:right="5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3" w:equalWidth="0">
            <w:col w:w="4902" w:space="343"/>
            <w:col w:w="4865" w:space="196"/>
            <w:col w:w="4994"/>
          </w:cols>
        </w:sectPr>
      </w:pPr>
      <w:rPr/>
    </w:p>
    <w:p>
      <w:pPr>
        <w:spacing w:before="0" w:after="0" w:line="266" w:lineRule="exact"/>
        <w:ind w:left="196" w:right="-20"/>
        <w:jc w:val="left"/>
        <w:tabs>
          <w:tab w:pos="5260" w:val="left"/>
          <w:tab w:pos="15160" w:val="left"/>
        </w:tabs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це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u w:val="single" w:color="00AA59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u w:val="single" w:color="00AA59"/>
          <w:position w:val="2"/>
        </w:rPr>
        <w:tab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u w:val="single" w:color="00AA59"/>
          <w:position w:val="2"/>
        </w:rPr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96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-5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5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-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-5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5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-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5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5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-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5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-5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-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5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-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5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-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-5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-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5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5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5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5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5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5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5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69" w:after="0" w:line="240" w:lineRule="exact"/>
        <w:ind w:left="196" w:right="-6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96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662" w:lineRule="exact"/>
        <w:ind w:right="-20"/>
        <w:jc w:val="left"/>
        <w:rPr>
          <w:rFonts w:ascii="AvantGardeGothicCTT" w:hAnsi="AvantGardeGothicCTT" w:cs="AvantGardeGothicCTT" w:eastAsia="AvantGardeGothicCTT"/>
          <w:sz w:val="64"/>
          <w:szCs w:val="64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Шагаем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в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ногу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со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  <w:position w:val="1"/>
        </w:rPr>
        <w:t>временем</w:t>
      </w:r>
      <w:r>
        <w:rPr>
          <w:rFonts w:ascii="AvantGardeGothicCTT" w:hAnsi="AvantGardeGothicCTT" w:cs="AvantGardeGothicCTT" w:eastAsia="AvantGardeGothicCTT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0" w:lineRule="exact"/>
        <w:ind w:right="253"/>
        <w:jc w:val="left"/>
        <w:rPr>
          <w:rFonts w:ascii="AvantGardeGothicC" w:hAnsi="AvantGardeGothicC" w:cs="AvantGardeGothicC" w:eastAsia="AvantGardeGothicC"/>
          <w:sz w:val="25"/>
          <w:szCs w:val="25"/>
        </w:rPr>
      </w:pPr>
      <w:rPr/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2"/>
          <w:w w:val="100"/>
        </w:rPr>
        <w:t>х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6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7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Он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ъ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6"/>
          <w:w w:val="100"/>
        </w:rPr>
        <w:t>«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г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0"/>
          <w:w w:val="100"/>
        </w:rPr>
        <w:t>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5"/>
          <w:szCs w:val="2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2" w:equalWidth="0">
            <w:col w:w="4902" w:space="361"/>
            <w:col w:w="10037"/>
          </w:cols>
        </w:sectPr>
      </w:pPr>
      <w:rPr/>
    </w:p>
    <w:p>
      <w:pPr>
        <w:spacing w:before="2" w:after="0" w:line="240" w:lineRule="exact"/>
        <w:ind w:left="196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282.311005pt;margin-top:96.376846pt;width:.1pt;height:1044pt;mso-position-horizontal-relative:page;mso-position-vertical-relative:page;z-index:-1112" coordorigin="5646,1928" coordsize="2,20880">
            <v:shape style="position:absolute;left:5646;top:1928;width:2;height:20880" coordorigin="5646,1928" coordsize="0,20880" path="m5646,1928l5646,22808e" filled="f" stroked="t" strokeweight="1pt" strokecolor="#00AA59">
              <v:path arrowok="t"/>
            </v:shape>
          </v:group>
          <w10:wrap type="none"/>
        </w:pict>
      </w:r>
      <w:r>
        <w:rPr/>
        <w:pict>
          <v:shape style="position:absolute;margin-left:542.544006pt;margin-top:45.700188pt;width:242.577pt;height:191.905pt;mso-position-horizontal-relative:page;mso-position-vertical-relative:paragraph;z-index:-1111" type="#_x0000_t75">
            <v:imagedata r:id="rId20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0" w:lineRule="exact"/>
        <w:ind w:left="614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1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9.559387pt;margin-top:-37.29829pt;width:30.716901pt;height:47.6231pt;mso-position-horizontal-relative:page;mso-position-vertical-relative:paragraph;z-index:-1107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Л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1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ник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1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0" w:lineRule="exact"/>
        <w:ind w:right="5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3" w:equalWidth="0">
            <w:col w:w="4902" w:space="349"/>
            <w:col w:w="4857" w:space="203"/>
            <w:col w:w="4989"/>
          </w:cols>
        </w:sectPr>
      </w:pPr>
      <w:rPr/>
    </w:p>
    <w:p>
      <w:pPr>
        <w:spacing w:before="59" w:after="0" w:line="240" w:lineRule="auto"/>
        <w:ind w:left="129" w:right="-20"/>
        <w:jc w:val="left"/>
        <w:tabs>
          <w:tab w:pos="14700" w:val="left"/>
        </w:tabs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3.5158pt;margin-top:-7.029961pt;width:752.181pt;height:36.906pt;mso-position-horizontal-relative:page;mso-position-vertical-relative:paragraph;z-index:-1105" coordorigin="670,-141" coordsize="15044,738">
            <v:group style="position:absolute;left:680;top:-126;width:15024;height:2" coordorigin="680,-126" coordsize="15024,2">
              <v:shape style="position:absolute;left:680;top:-126;width:15024;height:2" coordorigin="680,-126" coordsize="15024,0" path="m15704,-126l680,-126e" filled="f" stroked="t" strokeweight="1pt" strokecolor="#575B5F">
                <v:path arrowok="t"/>
              </v:shape>
            </v:group>
            <v:group style="position:absolute;left:13323;top:-136;width:2;height:718" coordorigin="13323,-136" coordsize="2,718">
              <v:shape style="position:absolute;left:13323;top:-136;width:2;height:718" coordorigin="13323,-136" coordsize="0,718" path="m13323,-136l13323,583e" filled="f" stroked="t" strokeweight=".5pt" strokecolor="#575B5F">
                <v:path arrowok="t"/>
              </v:shape>
            </v:group>
            <v:group style="position:absolute;left:3981;top:-126;width:2;height:718" coordorigin="3981,-126" coordsize="2,718">
              <v:shape style="position:absolute;left:3981;top:-126;width:2;height:718" coordorigin="3981,-126" coordsize="0,718" path="m3981,-126l3981,593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21701pt;margin-top:5.06994pt;width:15.63pt;height:18.664pt;mso-position-horizontal-relative:page;mso-position-vertical-relative:paragraph;z-index:-1104" coordorigin="8984,101" coordsize="313,373">
            <v:group style="position:absolute;left:8994;top:111;width:293;height:353" coordorigin="8994,111" coordsize="293,353">
              <v:shape style="position:absolute;left:8994;top:111;width:293;height:353" coordorigin="8994,111" coordsize="293,353" path="m8994,465l9287,465,9287,111,8994,111,8994,465e" filled="t" fillcolor="#00AF5D" stroked="f">
                <v:path arrowok="t"/>
                <v:fill/>
              </v:shape>
            </v:group>
            <v:group style="position:absolute;left:9015;top:142;width:239;height:290" coordorigin="9015,142" coordsize="239,290">
              <v:shape style="position:absolute;left:9015;top:142;width:239;height:290" coordorigin="9015,142" coordsize="239,290" path="m9048,142l9015,142,9126,356,9092,432,9122,432,9171,325,9142,325,9048,142e" filled="t" fillcolor="#FFFFFF" stroked="f">
                <v:path arrowok="t"/>
                <v:fill/>
              </v:shape>
              <v:shape style="position:absolute;left:9015;top:142;width:239;height:290" coordorigin="9015,142" coordsize="239,290" path="m9254,142l9224,142,9142,325,9171,325,9254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.971008pt;margin-top:5.06994pt;width:45.465pt;height:18.664pt;mso-position-horizontal-relative:page;mso-position-vertical-relative:paragraph;z-index:-1103" coordorigin="9379,101" coordsize="909,373">
            <v:group style="position:absolute;left:9389;top:111;width:244;height:353" coordorigin="9389,111" coordsize="244,353">
              <v:shape style="position:absolute;left:9389;top:111;width:244;height:353" coordorigin="9389,111" coordsize="244,353" path="m9389,465l9634,465,9634,111,9389,111,9389,465e" filled="t" fillcolor="#77C691" stroked="f">
                <v:path arrowok="t"/>
                <v:fill/>
              </v:shape>
            </v:group>
            <v:group style="position:absolute;left:9423;top:218;width:178;height:214" coordorigin="9423,218" coordsize="178,214">
              <v:shape style="position:absolute;left:9423;top:218;width:178;height:214" coordorigin="9423,218" coordsize="178,214" path="m9452,218l9423,218,9423,432,9452,432,9452,335,9600,335,9600,309,9452,309,9452,218e" filled="t" fillcolor="#FFFFFF" stroked="f">
                <v:path arrowok="t"/>
                <v:fill/>
              </v:shape>
              <v:shape style="position:absolute;left:9423;top:218;width:178;height:214" coordorigin="9423,218" coordsize="178,214" path="m9600,335l9571,335,9571,432,9600,432,9600,335e" filled="t" fillcolor="#FFFFFF" stroked="f">
                <v:path arrowok="t"/>
                <v:fill/>
              </v:shape>
              <v:shape style="position:absolute;left:9423;top:218;width:178;height:214" coordorigin="9423,218" coordsize="178,214" path="m9600,218l9571,218,9571,309,9600,309,9600,218e" filled="t" fillcolor="#FFFFFF" stroked="f">
                <v:path arrowok="t"/>
                <v:fill/>
              </v:shape>
            </v:group>
            <v:group style="position:absolute;left:9667;top:111;width:286;height:353" coordorigin="9667,111" coordsize="286,353">
              <v:shape style="position:absolute;left:9667;top:111;width:286;height:353" coordorigin="9667,111" coordsize="286,353" path="m9667,465l9953,465,9953,111,9667,111,9667,465e" filled="t" fillcolor="#3D704F" stroked="f">
                <v:path arrowok="t"/>
                <v:fill/>
              </v:shape>
            </v:group>
            <v:group style="position:absolute;left:9694;top:214;width:225;height:221" coordorigin="9694,214" coordsize="225,221">
              <v:shape style="position:absolute;left:9694;top:214;width:225;height:221" coordorigin="9694,214" coordsize="225,221" path="m9809,214l9747,228,9707,276,9694,342,9699,363,9736,410,9801,434,9828,435,9850,428,9868,417,9875,411,9807,411,9785,408,9734,369,9722,326,9722,323,9748,263,9807,239,9877,239,9867,230,9848,220,9829,215,9809,214e" filled="t" fillcolor="#FFFFFF" stroked="f">
                <v:path arrowok="t"/>
                <v:fill/>
              </v:shape>
              <v:shape style="position:absolute;left:9694;top:214;width:225;height:221" coordorigin="9694,214" coordsize="225,221" path="m9919,392l9892,392,9892,432,9919,432,9919,392e" filled="t" fillcolor="#FFFFFF" stroked="f">
                <v:path arrowok="t"/>
                <v:fill/>
              </v:shape>
              <v:shape style="position:absolute;left:9694;top:214;width:225;height:221" coordorigin="9694,214" coordsize="225,221" path="m9877,239l9807,239,9827,241,9845,248,9882,296,9889,349,9880,369,9867,386,9850,399,9830,408,9807,411,9875,411,9882,404,9891,392,9919,392,9919,255,9892,255,9883,244,9877,239e" filled="t" fillcolor="#FFFFFF" stroked="f">
                <v:path arrowok="t"/>
                <v:fill/>
              </v:shape>
              <v:shape style="position:absolute;left:9694;top:214;width:225;height:221" coordorigin="9694,214" coordsize="225,221" path="m9919,218l9892,218,9892,255,9919,255,9919,218e" filled="t" fillcolor="#FFFFFF" stroked="f">
                <v:path arrowok="t"/>
                <v:fill/>
              </v:shape>
            </v:group>
            <v:group style="position:absolute;left:9986;top:111;width:293;height:353" coordorigin="9986,111" coordsize="293,353">
              <v:shape style="position:absolute;left:9986;top:111;width:293;height:353" coordorigin="9986,111" coordsize="293,353" path="m9986,465l10279,465,10279,111,9986,111,9986,465e" filled="t" fillcolor="#2FB55D" stroked="f">
                <v:path arrowok="t"/>
                <v:fill/>
              </v:shape>
            </v:group>
            <v:group style="position:absolute;left:10022;top:213;width:218;height:224" coordorigin="10022,213" coordsize="218,224">
              <v:shape style="position:absolute;left:10022;top:213;width:218;height:224" coordorigin="10022,213" coordsize="218,224" path="m10132,213l10066,236,10029,288,10022,329,10025,349,10054,403,10115,434,10142,437,10168,433,10189,425,10207,414,10210,411,10133,411,10111,407,10062,367,10051,322,10054,300,10093,250,10138,239,10209,239,10196,229,10177,220,10156,214,10132,213e" filled="t" fillcolor="#FFFFFF" stroked="f">
                <v:path arrowok="t"/>
                <v:fill/>
              </v:shape>
              <v:shape style="position:absolute;left:10022;top:213;width:218;height:224" coordorigin="10022,213" coordsize="218,224" path="m10241,369l10205,375,10191,390,10174,401,10155,408,10133,411,10210,411,10221,400,10232,385,10241,369e" filled="t" fillcolor="#FFFFFF" stroked="f">
                <v:path arrowok="t"/>
                <v:fill/>
              </v:shape>
              <v:shape style="position:absolute;left:10022;top:213;width:218;height:224" coordorigin="10022,213" coordsize="218,224" path="m10209,239l10138,239,10151,240,10170,246,10191,259,10209,283,10237,273,10226,256,10213,241,10209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9.931580pt;margin-top:14.005939pt;width:6.861325pt;height:6.343pt;mso-position-horizontal-relative:page;mso-position-vertical-relative:paragraph;z-index:-1102" coordorigin="10399,280" coordsize="137,127">
            <v:shape style="position:absolute;left:10399;top:280;width:137;height:127" coordorigin="10399,280" coordsize="137,127" path="m10524,344l10436,344,10478,344,10502,346,10515,352,10521,357,10524,363,10524,375,10513,390,10487,395,10401,395,10399,397,10399,405,10401,407,10497,407,10519,401,10532,387,10536,363,10526,345,10524,344e" filled="t" fillcolor="#231F20" stroked="f">
              <v:path arrowok="t"/>
              <v:fill/>
            </v:shape>
            <v:shape style="position:absolute;left:10399;top:280;width:137;height:127" coordorigin="10399,280" coordsize="137,127" path="m10436,293l10423,293,10423,395,10436,395,10436,344,10524,344,10509,333,10510,332,10436,332,10436,293e" filled="t" fillcolor="#231F20" stroked="f">
              <v:path arrowok="t"/>
              <v:fill/>
            </v:shape>
            <v:shape style="position:absolute;left:10399;top:280;width:137;height:127" coordorigin="10399,280" coordsize="137,127" path="m10474,280l10401,280,10399,282,10399,291,10401,293,10489,293,10499,294,10509,301,10511,305,10510,317,10497,328,10469,332,10510,332,10519,321,10518,295,10502,284,10474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532.461975pt;margin-top:11.082139pt;width:116.8686pt;height:10.0091pt;mso-position-horizontal-relative:page;mso-position-vertical-relative:paragraph;z-index:-1101" type="#_x0000_t75">
            <v:imagedata r:id="rId21" o:title=""/>
          </v:shape>
        </w:pic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мосветлановское.рф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-33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ab/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  <w:position w:val="-8"/>
        </w:rPr>
        <w:t>3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4" w:right="-20"/>
        <w:jc w:val="left"/>
        <w:rPr>
          <w:rFonts w:ascii="Better Together" w:hAnsi="Better Together" w:cs="Better Together" w:eastAsia="Better Together"/>
          <w:sz w:val="111"/>
          <w:szCs w:val="111"/>
        </w:rPr>
      </w:pPr>
      <w:rPr/>
      <w:r>
        <w:rPr/>
        <w:pict>
          <v:group style="position:absolute;margin-left:34.015598pt;margin-top:-2.895769pt;width:751.181pt;height:.1pt;mso-position-horizontal-relative:page;mso-position-vertical-relative:paragraph;z-index:-1106" coordorigin="680,-58" coordsize="15024,2">
            <v:shape style="position:absolute;left:680;top:-58;width:15024;height:2" coordorigin="680,-58" coordsize="15024,0" path="m680,-58l15704,-58e" filled="f" stroked="t" strokeweight="1pt" strokecolor="#B8BFC4">
              <v:path arrowok="t"/>
            </v:shape>
          </v:group>
          <w10:wrap type="none"/>
        </w:pict>
      </w:r>
      <w:r>
        <w:rPr/>
        <w:pict>
          <v:shape style="position:absolute;margin-left:637.638pt;margin-top:.646881pt;width:146.134pt;height:102.59925pt;mso-position-horizontal-relative:page;mso-position-vertical-relative:paragraph;z-index:-1097" type="#_x0000_t75">
            <v:imagedata r:id="rId22" o:title=""/>
          </v:shape>
        </w:pic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Поздравл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98"/>
          <w:w w:val="133"/>
        </w:rPr>
        <w:t>я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ем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-22"/>
          <w:w w:val="133"/>
        </w:rPr>
        <w:t> 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юбиляров!</w:t>
      </w:r>
      <w:r>
        <w:rPr>
          <w:rFonts w:ascii="Better Together" w:hAnsi="Better Together" w:cs="Better Together" w:eastAsia="Better Together"/>
          <w:sz w:val="111"/>
          <w:szCs w:val="111"/>
          <w:color w:val="000000"/>
          <w:spacing w:val="0"/>
          <w:w w:val="100"/>
        </w:rPr>
      </w:r>
    </w:p>
    <w:p>
      <w:pPr>
        <w:spacing w:before="27" w:after="0" w:line="320" w:lineRule="exact"/>
        <w:ind w:left="129" w:right="6074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нё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6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яров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1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ше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го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8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47" w:top="1000" w:bottom="740" w:left="540" w:right="560"/>
          <w:pgSz w:w="16400" w:h="2382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8" w:lineRule="auto"/>
        <w:ind w:left="143" w:right="-1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ФЕ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0" w:after="0" w:line="240" w:lineRule="auto"/>
        <w:ind w:left="14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8" w:lineRule="auto"/>
        <w:ind w:left="143" w:right="34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8" w:lineRule="auto"/>
        <w:ind w:left="143" w:right="1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8" w:lineRule="auto"/>
        <w:ind w:left="14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6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85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63" w:right="42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6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МИЩ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ОМ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ЛЬБ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5" w:lineRule="auto"/>
        <w:ind w:right="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5" w:lineRule="auto"/>
        <w:ind w:right="23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88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4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37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5" w:lineRule="auto"/>
        <w:ind w:right="-3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ОСН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ОС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5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55" w:lineRule="auto"/>
        <w:ind w:right="6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64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64" w:lineRule="auto"/>
        <w:ind w:right="3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6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6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6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6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64" w:lineRule="auto"/>
        <w:ind w:right="-2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42.392029pt;margin-top:79.002121pt;width:242.305pt;height:220.508pt;mso-position-horizontal-relative:page;mso-position-vertical-relative:paragraph;z-index:-1095" coordorigin="10848,1580" coordsize="4846,4410">
            <v:shape style="position:absolute;left:10848;top:1580;width:4846;height:4410" coordorigin="10848,1580" coordsize="4846,4410" path="m10848,5990l15694,5990,15694,1580,10848,1580,10848,5990xe" filled="f" stroked="t" strokeweight="1pt" strokecolor="#D2232A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74" w:lineRule="auto"/>
        <w:ind w:right="17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4" w:lineRule="auto"/>
        <w:ind w:right="9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6" w:equalWidth="0">
            <w:col w:w="2443" w:space="242"/>
            <w:col w:w="2280" w:space="262"/>
            <w:col w:w="2310" w:space="232"/>
            <w:col w:w="2274" w:space="267"/>
            <w:col w:w="2315" w:space="227"/>
            <w:col w:w="2448"/>
          </w:cols>
        </w:sectPr>
      </w:pPr>
      <w:rPr/>
    </w:p>
    <w:p>
      <w:pPr>
        <w:spacing w:before="0" w:after="0" w:line="124" w:lineRule="exact"/>
        <w:ind w:left="16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58" w:lineRule="auto"/>
        <w:ind w:left="16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156212pt;margin-top:60.943958pt;width:720.603397pt;height:19.998pt;mso-position-horizontal-relative:page;mso-position-vertical-relative:paragraph;z-index:-109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6" w:hRule="exact"/>
                    </w:trPr>
                    <w:tc>
                      <w:tcPr>
                        <w:tcW w:w="22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40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З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М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5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2"/>
                            <w:w w:val="100"/>
                          </w:rPr>
                          <w:t>К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7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0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3" w:after="0" w:line="240" w:lineRule="auto"/>
                          <w:ind w:left="316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2"/>
                            <w:w w:val="104"/>
                          </w:rPr>
                          <w:t>К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0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8"/>
                          </w:rPr>
                          <w:t>Ч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3" w:after="0" w:line="240" w:lineRule="auto"/>
                          <w:ind w:left="222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К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Р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0"/>
                          </w:rPr>
                          <w:t>П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3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Ч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Р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7"/>
                            <w:w w:val="104"/>
                          </w:rPr>
                          <w:t>К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4"/>
                          </w:rPr>
                          <w:t>Т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6"/>
                          </w:rPr>
                          <w:t>Р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8" w:space="0" w:color="D2232A"/>
                        </w:tcBorders>
                      </w:tcPr>
                      <w:p>
                        <w:pPr>
                          <w:spacing w:before="33" w:after="0" w:line="240" w:lineRule="auto"/>
                          <w:ind w:left="277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4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4"/>
                          </w:rPr>
                          <w:t>Т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5"/>
                          </w:rPr>
                          <w:t>Ь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8"/>
                          </w:rPr>
                          <w:t>Ч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nil" w:sz="6" w:space="0" w:color="auto"/>
                          <w:bottom w:val="nil" w:sz="6" w:space="0" w:color="auto"/>
                          <w:left w:val="single" w:sz="8" w:space="0" w:color="D2232A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86" w:lineRule="exact"/>
                          <w:ind w:left="169" w:right="-20"/>
                          <w:jc w:val="left"/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1"/>
                            <w:b/>
                            <w:bCs/>
                          </w:rPr>
                          <w:t>•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1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0000"/>
                            <w:spacing w:val="0"/>
                          </w:rPr>
                        </w:r>
                      </w:p>
                    </w:tc>
                    <w:tc>
                      <w:tcPr>
                        <w:tcW w:w="38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86" w:lineRule="exact"/>
                          <w:ind w:left="68" w:right="-20"/>
                          <w:jc w:val="left"/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3"/>
                            <w:w w:val="100"/>
                            <w:b/>
                            <w:bCs/>
                          </w:rPr>
                          <w:t>Ю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</w:rPr>
                          <w:t>б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</w:rPr>
                          <w:t>и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3"/>
                            <w:w w:val="100"/>
                            <w:b/>
                            <w:bCs/>
                          </w:rPr>
                          <w:t>л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</w:rPr>
                          <w:t>я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</w:rPr>
                          <w:t>р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ы,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1"/>
                            <w:w w:val="100"/>
                            <w:b/>
                            <w:bCs/>
                          </w:rPr>
                          <w:t>о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т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</w:rPr>
                          <w:t>м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</w:rPr>
                          <w:t>ч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</w:rPr>
                          <w:t>а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</w:rPr>
                          <w:t>ю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</w:rPr>
                          <w:t>щ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</w:rPr>
                          <w:t>и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</w:rPr>
                          <w:t>9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и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6"/>
                            <w:w w:val="100"/>
                            <w:b/>
                            <w:bCs/>
                          </w:rPr>
                          <w:t>к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1"/>
                            <w:w w:val="100"/>
                            <w:b/>
                            <w:bCs/>
                          </w:rPr>
                          <w:t>а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3"/>
                            <w:w w:val="100"/>
                            <w:b/>
                            <w:bCs/>
                          </w:rPr>
                          <w:t>ж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д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</w:rPr>
                          <w:t>ы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04" w:hRule="exact"/>
                    </w:trPr>
                    <w:tc>
                      <w:tcPr>
                        <w:tcW w:w="22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49" w:lineRule="exact"/>
                          <w:ind w:left="40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4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Р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М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4"/>
                          </w:rPr>
                          <w:t>С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97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5"/>
                          </w:rPr>
                          <w:t>Ь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316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Б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2"/>
                            <w:w w:val="100"/>
                          </w:rPr>
                          <w:t>Г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7"/>
                            <w:w w:val="100"/>
                          </w:rPr>
                          <w:t>Д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6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Т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С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6"/>
                          </w:rPr>
                          <w:t>Р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Г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4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40" w:lineRule="auto"/>
                          <w:ind w:left="222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КРЫЛ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Ю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Р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Й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4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4"/>
                          </w:rPr>
                          <w:t>Т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Ь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8"/>
                          </w:rPr>
                          <w:t>Ч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8" w:space="0" w:color="D2232A"/>
                        </w:tcBorders>
                      </w:tcPr>
                      <w:p>
                        <w:pPr>
                          <w:spacing w:before="9" w:after="0" w:line="240" w:lineRule="auto"/>
                          <w:ind w:left="277" w:right="-20"/>
                          <w:jc w:val="left"/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4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Т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7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0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4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5"/>
                            <w:w w:val="100"/>
                          </w:rPr>
                          <w:t>Т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6"/>
                            <w:w w:val="100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0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-2"/>
                            <w:w w:val="100"/>
                          </w:rPr>
                          <w:t>Ь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4"/>
                          </w:rPr>
                          <w:t>С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И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97"/>
                          </w:rPr>
                          <w:t>Л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1"/>
                            <w:w w:val="105"/>
                          </w:rPr>
                          <w:t>Ь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Е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2"/>
                            <w:w w:val="104"/>
                          </w:rPr>
                          <w:t>В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3"/>
                            <w:w w:val="104"/>
                          </w:rPr>
                          <w:t>Н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231F20"/>
                            <w:spacing w:val="0"/>
                            <w:w w:val="104"/>
                          </w:rPr>
                          <w:t>А</w:t>
                        </w:r>
                        <w:r>
                          <w:rPr>
                            <w:rFonts w:ascii="HeliosCondLight" w:hAnsi="HeliosCondLight" w:cs="HeliosCondLight" w:eastAsia="HeliosCondLight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nil" w:sz="6" w:space="0" w:color="auto"/>
                          <w:bottom w:val="nil" w:sz="6" w:space="0" w:color="auto"/>
                          <w:left w:val="single" w:sz="8" w:space="0" w:color="D2232A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04" w:lineRule="exact"/>
                          <w:ind w:left="68" w:right="-20"/>
                          <w:jc w:val="left"/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  <w:position w:val="-1"/>
                          </w:rPr>
                          <w:t>п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  <w:position w:val="-1"/>
                          </w:rPr>
                          <w:t>о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3"/>
                            <w:w w:val="100"/>
                            <w:b/>
                            <w:bCs/>
                            <w:position w:val="-1"/>
                          </w:rPr>
                          <w:t>с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4"/>
                            <w:w w:val="100"/>
                            <w:b/>
                            <w:bCs/>
                            <w:position w:val="-1"/>
                          </w:rPr>
                          <w:t>л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1"/>
                            <w:w w:val="100"/>
                            <w:b/>
                            <w:bCs/>
                            <w:position w:val="-1"/>
                          </w:rPr>
                          <w:t>е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6"/>
                            <w:w w:val="100"/>
                            <w:b/>
                            <w:bCs/>
                            <w:position w:val="-1"/>
                          </w:rPr>
                          <w:t>д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  <w:position w:val="-1"/>
                          </w:rPr>
                          <w:t>у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  <w:position w:val="-1"/>
                          </w:rPr>
                          <w:t>ю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  <w:position w:val="-1"/>
                          </w:rPr>
                          <w:t>щ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  <w:position w:val="-1"/>
                          </w:rPr>
                          <w:t>и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  <w:position w:val="-1"/>
                          </w:rPr>
                          <w:t>е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  <w:position w:val="-1"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  <w:position w:val="-1"/>
                          </w:rPr>
                          <w:t>пять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  <w:position w:val="-1"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4"/>
                            <w:w w:val="100"/>
                            <w:b/>
                            <w:bCs/>
                            <w:position w:val="-1"/>
                          </w:rPr>
                          <w:t>л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1"/>
                            <w:w w:val="100"/>
                            <w:b/>
                            <w:bCs/>
                            <w:position w:val="-1"/>
                          </w:rPr>
                          <w:t>е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  <w:position w:val="-1"/>
                          </w:rPr>
                          <w:t>т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  <w:position w:val="-1"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  <w:position w:val="-1"/>
                          </w:rPr>
                          <w:t>со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  <w:position w:val="-1"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  <w:position w:val="-1"/>
                          </w:rPr>
                          <w:t>дня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2"/>
                            <w:w w:val="100"/>
                            <w:b/>
                            <w:bCs/>
                            <w:position w:val="-1"/>
                          </w:rPr>
                          <w:t> 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  <w:position w:val="-1"/>
                          </w:rPr>
                          <w:t>р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5"/>
                            <w:w w:val="100"/>
                            <w:b/>
                            <w:bCs/>
                            <w:position w:val="-1"/>
                          </w:rPr>
                          <w:t>о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3"/>
                            <w:w w:val="100"/>
                            <w:b/>
                            <w:bCs/>
                            <w:position w:val="-1"/>
                          </w:rPr>
                          <w:t>ж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-1"/>
                            <w:w w:val="100"/>
                            <w:b/>
                            <w:bCs/>
                            <w:position w:val="-1"/>
                          </w:rPr>
                          <w:t>д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1"/>
                            <w:w w:val="100"/>
                            <w:b/>
                            <w:bCs/>
                            <w:position w:val="-1"/>
                          </w:rPr>
                          <w:t>е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2"/>
                            <w:w w:val="100"/>
                            <w:b/>
                            <w:bCs/>
                            <w:position w:val="-1"/>
                          </w:rPr>
                          <w:t>н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AA59"/>
                            <w:spacing w:val="0"/>
                            <w:w w:val="100"/>
                            <w:b/>
                            <w:bCs/>
                            <w:position w:val="-1"/>
                          </w:rPr>
                          <w:t>ия.</w:t>
                        </w:r>
                        <w:r>
                          <w:rPr>
                            <w:rFonts w:ascii="AvantGardeGothicCTT" w:hAnsi="AvantGardeGothicCTT" w:cs="AvantGardeGothicCTT" w:eastAsia="AvantGardeGothicCTT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8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8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55" w:lineRule="auto"/>
        <w:ind w:right="32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68" w:lineRule="exact"/>
        <w:ind w:right="558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-1"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-1"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-1"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-1"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98"/>
          <w:b/>
          <w:bCs/>
          <w:position w:val="-1"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-1"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3"/>
          <w:w w:val="98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-1"/>
        </w:rPr>
        <w:t>яры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  <w:position w:val="-1"/>
        </w:rPr>
        <w:t>МО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1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98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98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-1"/>
        </w:rPr>
        <w:t>ано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-1"/>
        </w:rPr>
        <w:t>ое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-1"/>
        </w:rPr>
        <w:t>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0" w:lineRule="exact"/>
        <w:ind w:right="194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ца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5" w:equalWidth="0">
            <w:col w:w="2317" w:space="367"/>
            <w:col w:w="2124" w:space="418"/>
            <w:col w:w="2213" w:space="329"/>
            <w:col w:w="2144" w:space="575"/>
            <w:col w:w="4813"/>
          </w:cols>
        </w:sectPr>
      </w:pPr>
      <w:rPr/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50" w:after="0" w:line="258" w:lineRule="auto"/>
        <w:ind w:left="163" w:right="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8" w:lineRule="auto"/>
        <w:ind w:left="18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33.052002pt;margin-top:77.462097pt;width:258.1500pt;height:480.327pt;mso-position-horizontal-relative:page;mso-position-vertical-relative:paragraph;z-index:-1100" coordorigin="10661,1549" coordsize="5163,9607">
            <v:group style="position:absolute;left:10671;top:1559;width:5143;height:9587" coordorigin="10671,1559" coordsize="5143,9587">
              <v:shape style="position:absolute;left:10671;top:1559;width:5143;height:9587" coordorigin="10671,1559" coordsize="5143,9587" path="m10671,11146l15814,11146,15814,1559,10671,1559,10671,11146e" filled="t" fillcolor="#E6E7E8" stroked="f">
                <v:path arrowok="t"/>
                <v:fill/>
              </v:shape>
              <v:shape style="position:absolute;left:10844;top:6346;width:4853;height:2160" type="#_x0000_t75">
                <v:imagedata r:id="rId23" o:title=""/>
              </v:shape>
              <v:shape style="position:absolute;left:10844;top:8746;width:4853;height:2160" type="#_x0000_t75">
                <v:imagedata r:id="rId24" o:title=""/>
              </v:shape>
            </v:group>
            <w10:wrap type="none"/>
          </v:group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4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255" w:lineRule="auto"/>
        <w:ind w:right="8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22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.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23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10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255" w:lineRule="auto"/>
        <w:ind w:right="1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26.425415pt;margin-top:43.056667pt;width:.1pt;height:479.327pt;mso-position-horizontal-relative:page;mso-position-vertical-relative:paragraph;z-index:-1096" coordorigin="10529,861" coordsize="2,9587">
            <v:shape style="position:absolute;left:10529;top:861;width:2;height:9587" coordorigin="10529,861" coordsize="0,9587" path="m10529,861l10529,10448e" filled="f" stroked="t" strokeweight="1pt" strokecolor="#00AA59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20" w:lineRule="exact"/>
        <w:ind w:left="283" w:right="268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76" w:lineRule="auto"/>
        <w:ind w:right="195"/>
        <w:jc w:val="both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ник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уни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те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тел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обы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а.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7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7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7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7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97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7" w:lineRule="auto"/>
        <w:ind w:right="552"/>
        <w:jc w:val="left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ще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атить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стну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701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3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5,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м: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right="1977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2"/>
          <w:w w:val="100"/>
          <w:b/>
          <w:bCs/>
        </w:rPr>
        <w:t>+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6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5" w:equalWidth="0">
            <w:col w:w="2328" w:space="356"/>
            <w:col w:w="2252" w:space="290"/>
            <w:col w:w="2240" w:space="301"/>
            <w:col w:w="2273" w:space="445"/>
            <w:col w:w="4815"/>
          </w:cols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0" w:after="0" w:line="570" w:lineRule="exact"/>
        <w:ind w:left="120" w:right="-20"/>
        <w:jc w:val="left"/>
        <w:rPr>
          <w:rFonts w:ascii="AvantGardeGothicCTT" w:hAnsi="AvantGardeGothicCTT" w:cs="AvantGardeGothicCTT" w:eastAsia="AvantGardeGothicCTT"/>
          <w:sz w:val="49"/>
          <w:szCs w:val="49"/>
        </w:rPr>
      </w:pPr>
      <w:rPr/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Концерты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парке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Сосновка</w:t>
      </w:r>
      <w:r>
        <w:rPr>
          <w:rFonts w:ascii="AvantGardeGothicCTT" w:hAnsi="AvantGardeGothicCTT" w:cs="AvantGardeGothicCTT" w:eastAsia="AvantGardeGothicCTT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0" w:lineRule="exact"/>
        <w:ind w:left="140" w:right="668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ё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плы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96" w:lineRule="exact"/>
        <w:ind w:left="140" w:right="-20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exact"/>
        <w:ind w:left="4986" w:right="-59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4.015999pt;margin-top:-2.221813pt;width:231.222pt;height:167.821782pt;mso-position-horizontal-relative:page;mso-position-vertical-relative:paragraph;z-index:-1099" type="#_x0000_t75">
            <v:imagedata r:id="rId25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986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986" w:right="-59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148701pt;margin-top:46.744114pt;width:42.856479pt;height:47.6231pt;mso-position-horizontal-relative:page;mso-position-vertical-relative:paragraph;z-index:-1093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1"/>
                      <w:position w:val="6"/>
                    </w:rPr>
                    <w:t>М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570" w:lineRule="exact"/>
        <w:ind w:left="3" w:right="-20"/>
        <w:jc w:val="left"/>
        <w:rPr>
          <w:rFonts w:ascii="AvantGardeGothicCTT" w:hAnsi="AvantGardeGothicCTT" w:cs="AvantGardeGothicCTT" w:eastAsia="AvantGardeGothicCTT"/>
          <w:sz w:val="49"/>
          <w:szCs w:val="49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На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радость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231F20"/>
          <w:spacing w:val="0"/>
          <w:w w:val="100"/>
          <w:b/>
          <w:bCs/>
          <w:position w:val="-1"/>
        </w:rPr>
        <w:t>детям</w:t>
      </w:r>
      <w:r>
        <w:rPr>
          <w:rFonts w:ascii="AvantGardeGothicCTT" w:hAnsi="AvantGardeGothicCTT" w:cs="AvantGardeGothicCTT" w:eastAsia="AvantGardeGothicCTT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</w:rPr>
      </w:r>
    </w:p>
    <w:p>
      <w:pPr>
        <w:spacing w:before="13" w:after="0" w:line="250" w:lineRule="auto"/>
        <w:ind w:right="668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ву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пок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з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щ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0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а,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6"/>
          <w:w w:val="100"/>
        </w:rPr>
        <w:t>0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</w:rPr>
        <w:t>5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1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ж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1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</w:rPr>
        <w:t>1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7"/>
          <w:w w:val="100"/>
        </w:rPr>
        <w:t>9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exact"/>
        <w:ind w:right="6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новл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2" w:equalWidth="0">
            <w:col w:w="9847" w:space="454"/>
            <w:col w:w="4999"/>
          </w:cols>
        </w:sectPr>
      </w:pPr>
      <w:rPr/>
    </w:p>
    <w:p>
      <w:pPr>
        <w:spacing w:before="1" w:after="0" w:line="240" w:lineRule="exact"/>
        <w:ind w:left="980" w:right="-6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76.463989pt;margin-top:21.650202pt;width:242.834pt;height:168pt;mso-position-horizontal-relative:page;mso-position-vertical-relative:paragraph;z-index:-1098" type="#_x0000_t75">
            <v:imagedata r:id="rId26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8" w:right="-62" w:firstLine="83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со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8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2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e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e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k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y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o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эмо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w w:val="102"/>
          <w:position w:val="2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2" w:equalWidth="0">
            <w:col w:w="4765" w:space="221"/>
            <w:col w:w="10314"/>
          </w:cols>
        </w:sectPr>
      </w:pPr>
      <w:rPr/>
    </w:p>
    <w:p>
      <w:pPr>
        <w:spacing w:before="62" w:after="0" w:line="240" w:lineRule="auto"/>
        <w:ind w:left="35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169.882004pt;margin-top:5.076018pt;width:15.63pt;height:18.664pt;mso-position-horizontal-relative:page;mso-position-vertical-relative:paragraph;z-index:-1090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1089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1088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1087" type="#_x0000_t75">
            <v:imagedata r:id="rId28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4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8" w:right="-20"/>
        <w:jc w:val="left"/>
        <w:rPr>
          <w:rFonts w:ascii="AvantGardeGothicCTT" w:hAnsi="AvantGardeGothicCTT" w:cs="AvantGardeGothicCTT" w:eastAsia="AvantGardeGothicCTT"/>
          <w:sz w:val="69"/>
          <w:szCs w:val="69"/>
        </w:rPr>
      </w:pPr>
      <w:rPr/>
      <w:r>
        <w:rPr/>
        <w:pict>
          <v:group style="position:absolute;margin-left:34.015598pt;margin-top:-4.274107pt;width:751.181pt;height:.1pt;mso-position-horizontal-relative:page;mso-position-vertical-relative:paragraph;z-index:-1092" coordorigin="680,-85" coordsize="15024,2">
            <v:shape style="position:absolute;left:680;top:-85;width:15024;height:2" coordorigin="680,-85" coordsize="15024,0" path="m680,-85l15704,-85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33.515598pt;margin-top:-47.637306pt;width:752.181pt;height:36.656pt;mso-position-horizontal-relative:page;mso-position-vertical-relative:paragraph;z-index:-1091" coordorigin="670,-953" coordsize="15044,733">
            <v:group style="position:absolute;left:680;top:-943;width:15024;height:2" coordorigin="680,-943" coordsize="15024,2">
              <v:shape style="position:absolute;left:680;top:-943;width:15024;height:2" coordorigin="680,-943" coordsize="15024,0" path="m680,-943l15704,-943e" filled="f" stroked="t" strokeweight="1pt" strokecolor="#575B5F">
                <v:path arrowok="t"/>
              </v:shape>
            </v:group>
            <v:group style="position:absolute;left:3061;top:-943;width:2;height:718" coordorigin="3061,-943" coordsize="2,718">
              <v:shape style="position:absolute;left:3061;top:-943;width:2;height:718" coordorigin="3061,-943" coordsize="0,718" path="m3061,-943l3061,-225e" filled="f" stroked="t" strokeweight=".5pt" strokecolor="#575B5F">
                <v:path arrowok="t"/>
              </v:shape>
            </v:group>
            <v:group style="position:absolute;left:12411;top:-943;width:2;height:718" coordorigin="12411,-943" coordsize="2,718">
              <v:shape style="position:absolute;left:12411;top:-943;width:2;height:718" coordorigin="12411,-943" coordsize="0,718" path="m12411,-943l12411,-225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0"/>
          <w:w w:val="100"/>
          <w:b/>
          <w:bCs/>
        </w:rPr>
        <w:t>«Осенний</w: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0"/>
          <w:w w:val="100"/>
          <w:b/>
          <w:bCs/>
        </w:rPr>
        <w:t>пленэр»</w:t>
      </w:r>
      <w:r>
        <w:rPr>
          <w:rFonts w:ascii="AvantGardeGothicCTT" w:hAnsi="AvantGardeGothicCTT" w:cs="AvantGardeGothicCTT" w:eastAsia="AvantGardeGothicCTT"/>
          <w:sz w:val="69"/>
          <w:szCs w:val="69"/>
          <w:color w:val="000000"/>
          <w:spacing w:val="0"/>
          <w:w w:val="100"/>
        </w:rPr>
      </w:r>
    </w:p>
    <w:p>
      <w:pPr>
        <w:spacing w:before="0" w:after="0" w:line="757" w:lineRule="exact"/>
        <w:ind w:left="118" w:right="-20"/>
        <w:jc w:val="left"/>
        <w:rPr>
          <w:rFonts w:ascii="AvantGardeGothicCTT" w:hAnsi="AvantGardeGothicCTT" w:cs="AvantGardeGothicCTT" w:eastAsia="AvantGardeGothicCTT"/>
          <w:sz w:val="69"/>
          <w:szCs w:val="69"/>
        </w:rPr>
      </w:pPr>
      <w:rPr/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0"/>
          <w:w w:val="100"/>
          <w:b/>
          <w:bCs/>
        </w:rPr>
        <w:t>Све</w: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-29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-1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69"/>
          <w:szCs w:val="69"/>
          <w:color w:val="00AA59"/>
          <w:spacing w:val="0"/>
          <w:w w:val="100"/>
          <w:b/>
          <w:bCs/>
        </w:rPr>
        <w:t>ановском</w:t>
      </w:r>
      <w:r>
        <w:rPr>
          <w:rFonts w:ascii="AvantGardeGothicCTT" w:hAnsi="AvantGardeGothicCTT" w:cs="AvantGardeGothicCTT" w:eastAsia="AvantGardeGothicCTT"/>
          <w:sz w:val="69"/>
          <w:szCs w:val="69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00" w:lineRule="exact"/>
        <w:ind w:left="120" w:right="-67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10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101"/>
        <w:jc w:val="righ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9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(101)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сентябрь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3820" w:right="5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415.274994pt;margin-top:-2.174782pt;width:179.292pt;height:131.774874pt;mso-position-horizontal-relative:page;mso-position-vertical-relative:paragraph;z-index:-1086" type="#_x0000_t75">
            <v:imagedata r:id="rId29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орч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ов.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3820" w:right="5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660.617188pt;margin-top:45.109608pt;width:73.5585pt;height:73.009749pt;mso-position-horizontal-relative:page;mso-position-vertical-relative:paragraph;z-index:-1079" type="#_x0000_t75">
            <v:imagedata r:id="rId30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Q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</w:rPr>
        <w:t>R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footer="0" w:header="0" w:top="1000" w:bottom="280" w:left="560" w:right="560"/>
          <w:footerReference w:type="default" r:id="rId27"/>
          <w:pgSz w:w="16400" w:h="23820"/>
          <w:cols w:num="2" w:equalWidth="0">
            <w:col w:w="7054" w:space="692"/>
            <w:col w:w="7534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exact"/>
        <w:ind w:left="725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4.370087pt;margin-top:-122.39978pt;width:178.936913pt;height:108pt;mso-position-horizontal-relative:page;mso-position-vertical-relative:paragraph;z-index:-1084" type="#_x0000_t75">
            <v:imagedata r:id="rId3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155602pt;margin-top:-1.314175pt;width:31.097886pt;height:47.6231pt;mso-position-horizontal-relative:page;mso-position-vertical-relative:paragraph;z-index:-1068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У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370098pt;margin-top:57.137028pt;width:751.181pt;height:.1pt;mso-position-horizontal-relative:page;mso-position-vertical-relative:paragraph;z-index:-1081" coordorigin="687,1143" coordsize="15024,2">
            <v:shape style="position:absolute;left:687;top:1143;width:15024;height:2" coordorigin="687,1143" coordsize="15024,0" path="m687,1143l15711,1143e" filled="f" stroked="t" strokeweight="1pt" strokecolor="#00AA59">
              <v:path arrowok="t"/>
            </v:shape>
          </v:group>
          <w10:wrap type="none"/>
        </w:pict>
      </w:r>
      <w:r>
        <w:rPr/>
        <w:pict>
          <v:group style="position:absolute;margin-left:409.460693pt;margin-top:69.637131pt;width:.1pt;height:540pt;mso-position-horizontal-relative:page;mso-position-vertical-relative:paragraph;z-index:-1080" coordorigin="8189,1393" coordsize="2,10800">
            <v:shape style="position:absolute;left:8189;top:1393;width:2;height:10800" coordorigin="8189,1393" coordsize="0,10800" path="m8189,1393l8189,12193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7" w:after="0" w:line="240" w:lineRule="exact"/>
        <w:ind w:right="-6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415.275604pt;margin-top:21.610777pt;width:369.92131pt;height:204pt;mso-position-horizontal-relative:page;mso-position-vertical-relative:paragraph;z-index:-1085" type="#_x0000_t75">
            <v:imagedata r:id="rId32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рофес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орч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овм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40" w:lineRule="exact"/>
        <w:ind w:right="3870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60" w:right="560"/>
          <w:cols w:num="3" w:equalWidth="0">
            <w:col w:w="3707" w:space="225"/>
            <w:col w:w="3531" w:space="282"/>
            <w:col w:w="753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60"/>
        </w:sectPr>
      </w:pPr>
      <w:rPr/>
    </w:p>
    <w:p>
      <w:pPr>
        <w:spacing w:before="5" w:after="0" w:line="240" w:lineRule="auto"/>
        <w:ind w:left="120" w:right="-20"/>
        <w:jc w:val="left"/>
        <w:rPr>
          <w:rFonts w:ascii="AvantGardeGothicCTT" w:hAnsi="AvantGardeGothicCTT" w:cs="AvantGardeGothicCTT" w:eastAsia="AvantGardeGothicCTT"/>
          <w:sz w:val="42"/>
          <w:szCs w:val="42"/>
        </w:rPr>
      </w:pPr>
      <w:rPr/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4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0"/>
          <w:w w:val="100"/>
          <w:b/>
          <w:bCs/>
        </w:rPr>
        <w:t>ти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-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8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42"/>
          <w:szCs w:val="42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42"/>
          <w:szCs w:val="42"/>
          <w:color w:val="000000"/>
          <w:spacing w:val="0"/>
          <w:w w:val="100"/>
        </w:rPr>
      </w:r>
    </w:p>
    <w:p>
      <w:pPr>
        <w:spacing w:before="26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26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новл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7" w:after="0" w:line="240" w:lineRule="auto"/>
        <w:ind w:left="120" w:right="-20"/>
        <w:jc w:val="left"/>
        <w:rPr>
          <w:rFonts w:ascii="AvantGardeGothicCTT" w:hAnsi="AvantGardeGothicCTT" w:cs="AvantGardeGothicCTT" w:eastAsia="AvantGardeGothicCTT"/>
          <w:sz w:val="38"/>
          <w:szCs w:val="38"/>
        </w:rPr>
      </w:pPr>
      <w:rPr/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7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0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4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4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5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6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0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3"/>
          <w:w w:val="100"/>
          <w:b/>
          <w:bCs/>
        </w:rPr>
        <w:t>ено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5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5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38"/>
          <w:szCs w:val="3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38"/>
          <w:szCs w:val="38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exact"/>
        <w:ind w:left="120" w:right="-61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40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ы: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04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7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04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7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04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03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99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в,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03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аба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03" w:right="-69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03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h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  <w:position w:val="3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  <w:position w:val="3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p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s: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  <w:position w:val="3"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/</w:t>
      </w:r>
      <w:hyperlink r:id="rId33"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4"/>
            <w:w w:val="100"/>
            <w:position w:val="3"/>
          </w:rPr>
          <w:t> 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4"/>
            <w:w w:val="100"/>
            <w:position w:val="3"/>
          </w:rPr>
          <w:t> 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98"/>
            <w:position w:val="3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8"/>
            <w:position w:val="3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g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7"/>
            <w:w w:val="98"/>
            <w:position w:val="3"/>
          </w:rPr>
          <w:t>v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98"/>
            <w:position w:val="3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b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8"/>
            <w:position w:val="3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9"/>
            <w:w w:val="98"/>
            <w:position w:val="3"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8"/>
            <w:w w:val="98"/>
            <w:position w:val="3"/>
          </w:rPr>
          <w:t>u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8"/>
            <w:position w:val="3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g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v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8"/>
            <w:position w:val="3"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8"/>
            <w:w w:val="98"/>
            <w:position w:val="3"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n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98"/>
            <w:position w:val="3"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2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4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5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7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8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9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;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8"/>
            <w:w w:val="98"/>
            <w:position w:val="3"/>
          </w:rPr>
          <w:t> </w:t>
        </w:r>
      </w:hyperlink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h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  <w:position w:val="3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  <w:position w:val="3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p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s: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  <w:position w:val="3"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w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w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w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a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em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b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l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y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p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b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r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u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  <w:position w:val="3"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a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r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c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l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e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  <w:position w:val="3"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  <w:position w:val="3"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8"/>
          <w:position w:val="3"/>
        </w:rPr>
        <w:t> </w:t>
      </w:r>
      <w:hyperlink r:id="rId34"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98"/>
            <w:position w:val="3"/>
          </w:rPr>
          <w:t>h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98"/>
            <w:position w:val="3"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: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1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0"/>
            <w:w w:val="98"/>
            <w:position w:val="3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0"/>
            <w:w w:val="98"/>
            <w:position w:val="3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8"/>
            <w:w w:val="98"/>
            <w:position w:val="3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8"/>
            <w:position w:val="3"/>
          </w:rPr>
          <w:t>a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embl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0"/>
            <w:w w:val="98"/>
            <w:position w:val="3"/>
          </w:rPr>
          <w:t>y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98"/>
            <w:position w:val="3"/>
          </w:rPr>
          <w:t>b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98"/>
            <w:position w:val="3"/>
          </w:rPr>
          <w:t>u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7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a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7"/>
            <w:w w:val="98"/>
            <w:position w:val="3"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98"/>
            <w:position w:val="3"/>
          </w:rPr>
          <w:t>i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8"/>
            <w:position w:val="3"/>
          </w:rPr>
          <w:t>c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98"/>
            <w:position w:val="3"/>
          </w:rPr>
          <w:t>l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98"/>
            <w:position w:val="3"/>
          </w:rPr>
          <w:t>6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98"/>
            <w:position w:val="3"/>
          </w:rPr>
          <w:t>3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98"/>
            <w:position w:val="3"/>
          </w:rPr>
          <w:t>3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2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6"/>
            <w:w w:val="98"/>
            <w:position w:val="3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8"/>
            <w:position w:val="3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2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6"/>
            <w:w w:val="98"/>
            <w:position w:val="3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4"/>
            <w:w w:val="98"/>
            <w:position w:val="3"/>
          </w:rPr>
          <w:t>1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8"/>
            <w:w w:val="98"/>
            <w:position w:val="3"/>
          </w:rPr>
          <w:t>5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8"/>
            <w:w w:val="98"/>
            <w:position w:val="3"/>
          </w:rPr>
          <w:t>1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98"/>
            <w:position w:val="3"/>
          </w:rPr>
          <w:t>7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9"/>
            <w:w w:val="98"/>
            <w:position w:val="3"/>
          </w:rPr>
          <w:t>1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8"/>
            <w:position w:val="3"/>
          </w:rPr>
          <w:t>6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8"/>
            <w:position w:val="3"/>
          </w:rPr>
          <w:t>;</w:t>
        </w:r>
        <w:r>
          <w:rPr>
            <w:rFonts w:ascii="Minion Pro" w:hAnsi="Minion Pro" w:cs="Minion Pro" w:eastAsia="Minion Pro"/>
            <w:sz w:val="21"/>
            <w:szCs w:val="21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20" w:lineRule="exact"/>
        <w:ind w:left="12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5158pt;margin-top:20.185503pt;width:752.1812pt;height:87.9492pt;mso-position-horizontal-relative:page;mso-position-vertical-relative:paragraph;z-index:-1083" coordorigin="670,404" coordsize="15044,1759">
            <v:group style="position:absolute;left:680;top:475;width:15024;height:1678" coordorigin="680,475" coordsize="15024,1678">
              <v:shape style="position:absolute;left:680;top:475;width:15024;height:1678" coordorigin="680,475" coordsize="15024,1678" path="m680,2153l15704,2153,15704,475,680,475,680,2153e" filled="t" fillcolor="#E7F3E9" stroked="f">
                <v:path arrowok="t"/>
                <v:fill/>
              </v:shape>
            </v:group>
            <v:group style="position:absolute;left:680;top:414;width:15024;height:2" coordorigin="680,414" coordsize="15024,2">
              <v:shape style="position:absolute;left:680;top:414;width:15024;height:2" coordorigin="680,414" coordsize="15024,0" path="m680,414l15704,414e" filled="f" stroked="t" strokeweight="1pt" strokecolor="#00AA59">
                <v:path arrowok="t"/>
              </v:shape>
            </v:group>
            <v:group style="position:absolute;left:4528;top:694;width:688;height:633" coordorigin="4528,694" coordsize="688,633">
              <v:shape style="position:absolute;left:4528;top:694;width:688;height:633" coordorigin="4528,694" coordsize="688,633" path="m4528,1328l5217,1328,5217,694,4528,694,4528,1328e" filled="t" fillcolor="#49A95F" stroked="f">
                <v:path arrowok="t"/>
                <v:fill/>
              </v:shape>
            </v:group>
            <v:group style="position:absolute;left:965;top:1511;width:222;height:224" coordorigin="965,1511" coordsize="222,224">
              <v:shape style="position:absolute;left:965;top:1511;width:222;height:224" coordorigin="965,1511" coordsize="222,224" path="m1094,1511l1023,1527,978,1570,965,1609,967,1635,994,1697,1046,1730,1077,1735,1100,1733,1157,1702,1187,1644,1186,1617,1162,1552,1114,1516,1094,1511e" filled="t" fillcolor="#5BBB5D" stroked="f">
                <v:path arrowok="t"/>
                <v:fill/>
              </v:shape>
            </v:group>
            <v:group style="position:absolute;left:1010;top:1592;width:47;height:62" coordorigin="1010,1592" coordsize="47,62">
              <v:shape style="position:absolute;left:1010;top:1592;width:47;height:62" coordorigin="1010,1592" coordsize="47,62" path="m1057,1640l1010,1640,1010,1654,1057,1654,1057,1640e" filled="t" fillcolor="#FFFFFF" stroked="f">
                <v:path arrowok="t"/>
                <v:fill/>
              </v:shape>
              <v:shape style="position:absolute;left:1010;top:1592;width:47;height:62" coordorigin="1010,1592" coordsize="47,62" path="m1043,1612l1025,1612,1025,1640,1043,1640,1043,1612e" filled="t" fillcolor="#FFFFFF" stroked="f">
                <v:path arrowok="t"/>
                <v:fill/>
              </v:shape>
              <v:shape style="position:absolute;left:1010;top:1592;width:47;height:62" coordorigin="1010,1592" coordsize="47,62" path="m1043,1592l1029,1592,1026,1597,1021,1600,1012,1602,1012,1616,1015,1616,1020,1614,1025,1612,1043,1612,1043,1592e" filled="t" fillcolor="#FFFFFF" stroked="f">
                <v:path arrowok="t"/>
                <v:fill/>
              </v:shape>
            </v:group>
            <v:group style="position:absolute;left:1061;top:1592;width:47;height:62" coordorigin="1061,1592" coordsize="47,62">
              <v:shape style="position:absolute;left:1061;top:1592;width:47;height:62" coordorigin="1061,1592" coordsize="47,62" path="m1108,1606l1086,1606,1087,1607,1090,1609,1090,1610,1090,1614,1061,1640,1061,1654,1108,1654,1108,1639,1085,1639,1096,1632,1102,1626,1107,1619,1108,1616,1108,1606e" filled="t" fillcolor="#FFFFFF" stroked="f">
                <v:path arrowok="t"/>
                <v:fill/>
              </v:shape>
              <v:shape style="position:absolute;left:1061;top:1592;width:47;height:62" coordorigin="1061,1592" coordsize="47,62" path="m1092,1592l1079,1592,1074,1594,1065,1601,1062,1606,1061,1613,1077,1616,1077,1609,1080,1606,1108,1606,1106,1601,1097,1594,1092,1592e" filled="t" fillcolor="#FFFFFF" stroked="f">
                <v:path arrowok="t"/>
                <v:fill/>
              </v:shape>
            </v:group>
            <v:group style="position:absolute;left:1117;top:1601;width:28;height:45" coordorigin="1117,1601" coordsize="28,45">
              <v:shape style="position:absolute;left:1117;top:1601;width:28;height:45" coordorigin="1117,1601" coordsize="28,45" path="m1144,1629l1133,1629,1133,1646,1144,1646,1144,1629e" filled="t" fillcolor="#FFFFFF" stroked="f">
                <v:path arrowok="t"/>
                <v:fill/>
              </v:shape>
              <v:shape style="position:absolute;left:1117;top:1601;width:28;height:45" coordorigin="1117,1601" coordsize="28,45" path="m1161,1618l1117,1618,1117,1629,1161,1629,1161,1618e" filled="t" fillcolor="#FFFFFF" stroked="f">
                <v:path arrowok="t"/>
                <v:fill/>
              </v:shape>
              <v:shape style="position:absolute;left:1117;top:1601;width:28;height:45" coordorigin="1117,1601" coordsize="28,45" path="m1144,1601l1133,1601,1133,1618,1144,1618,1144,1601e" filled="t" fillcolor="#FFFFFF" stroked="f">
                <v:path arrowok="t"/>
                <v:fill/>
              </v:shape>
              <v:shape style="position:absolute;left:900;top:649;width:907;height:788" type="#_x0000_t75">
                <v:imagedata r:id="rId35" o:title=""/>
              </v:shape>
            </v:group>
            <v:group style="position:absolute;left:4486;top:694;width:2;height:633" coordorigin="4486,694" coordsize="2,633">
              <v:shape style="position:absolute;left:4486;top:694;width:2;height:633" coordorigin="4486,694" coordsize="0,633" path="m4486,694l4486,1328e" filled="f" stroked="t" strokeweight="3.559pt" strokecolor="#86CA92">
                <v:path arrowok="t"/>
              </v:shape>
            </v:group>
            <v:group style="position:absolute;left:1900;top:694;width:576;height:696" coordorigin="1900,694" coordsize="576,696">
              <v:shape style="position:absolute;left:1900;top:694;width:576;height:696" coordorigin="1900,694" coordsize="576,696" path="m1900,1390l2477,1390,2477,694,1900,694,1900,1390e" filled="t" fillcolor="#4AA75E" stroked="f">
                <v:path arrowok="t"/>
                <v:fill/>
              </v:shape>
            </v:group>
            <v:group style="position:absolute;left:1941;top:755;width:471;height:571" coordorigin="1941,755" coordsize="471,571">
              <v:shape style="position:absolute;left:1941;top:755;width:471;height:571" coordorigin="1941,755" coordsize="471,571" path="m2006,755l1941,755,2161,1177,2094,1326,2153,1326,2248,1115,2191,1115,2006,755e" filled="t" fillcolor="#FFFFFF" stroked="f">
                <v:path arrowok="t"/>
                <v:fill/>
              </v:shape>
              <v:shape style="position:absolute;left:1941;top:755;width:471;height:571" coordorigin="1941,755" coordsize="471,571" path="m2411,755l2352,755,2191,1115,2248,1115,2411,755e" filled="t" fillcolor="#FFFFFF" stroked="f">
                <v:path arrowok="t"/>
                <v:fill/>
              </v:shape>
            </v:group>
            <v:group style="position:absolute;left:2595;top:694;width:481;height:696" coordorigin="2595,694" coordsize="481,696">
              <v:shape style="position:absolute;left:2595;top:694;width:481;height:696" coordorigin="2595,694" coordsize="481,696" path="m2595,1390l3076,1390,3076,694,2595,694,2595,1390e" filled="t" fillcolor="#86CA92" stroked="f">
                <v:path arrowok="t"/>
                <v:fill/>
              </v:shape>
            </v:group>
            <v:group style="position:absolute;left:2660;top:904;width:350;height:422" coordorigin="2660,904" coordsize="350,422">
              <v:shape style="position:absolute;left:2660;top:904;width:350;height:422" coordorigin="2660,904" coordsize="350,422" path="m2717,904l2660,904,2660,1326,2717,1326,2717,1135,3011,1135,3011,1083,2717,1083,2717,904e" filled="t" fillcolor="#FFFFFF" stroked="f">
                <v:path arrowok="t"/>
                <v:fill/>
              </v:shape>
            </v:group>
            <v:group style="position:absolute;left:2982;top:904;width:2;height:422" coordorigin="2982,904" coordsize="2,422">
              <v:shape style="position:absolute;left:2982;top:904;width:2;height:422" coordorigin="2982,904" coordsize="0,422" path="m2982,904l2982,1326e" filled="f" stroked="t" strokeweight="2.954pt" strokecolor="#FFFFFF">
                <v:path arrowok="t"/>
              </v:shape>
            </v:group>
            <v:group style="position:absolute;left:3142;top:694;width:563;height:696" coordorigin="3142,694" coordsize="563,696">
              <v:shape style="position:absolute;left:3142;top:694;width:563;height:696" coordorigin="3142,694" coordsize="563,696" path="m3142,1390l3705,1390,3705,694,3142,694,3142,1390e" filled="t" fillcolor="#4D6E53" stroked="f">
                <v:path arrowok="t"/>
                <v:fill/>
              </v:shape>
            </v:group>
            <v:group style="position:absolute;left:3193;top:894;width:364;height:441" coordorigin="3193,894" coordsize="364,441">
              <v:shape style="position:absolute;left:3193;top:894;width:364;height:441" coordorigin="3193,894" coordsize="364,441" path="m3411,894l3343,904,3281,935,3236,982,3207,1037,3194,1098,3193,1118,3194,1142,3212,1206,3247,1260,3296,1300,3357,1326,3429,1335,3456,1333,3521,1308,3554,1283,3399,1283,3377,1279,3318,1251,3274,1203,3251,1140,3250,1118,3250,1108,3265,1043,3303,992,3358,958,3427,945,3557,945,3544,934,3488,905,3429,895,3411,894e" filled="t" fillcolor="#FFFFFF" stroked="f">
                <v:path arrowok="t"/>
                <v:fill/>
              </v:shape>
            </v:group>
            <v:group style="position:absolute;left:3585;top:1247;width:54;height:79" coordorigin="3585,1247" coordsize="54,79">
              <v:shape style="position:absolute;left:3585;top:1247;width:54;height:79" coordorigin="3585,1247" coordsize="54,79" path="m3585,1286l3639,1286e" filled="f" stroked="t" strokeweight="4.035pt" strokecolor="#FFFFFF">
                <v:path arrowok="t"/>
              </v:shape>
            </v:group>
            <v:group style="position:absolute;left:3399;top:945;width:240;height:337" coordorigin="3399,945" coordsize="240,337">
              <v:shape style="position:absolute;left:3399;top:945;width:240;height:337" coordorigin="3399,945" coordsize="240,337" path="m3557,945l3427,945,3449,948,3470,954,3525,985,3564,1036,3583,1104,3584,1129,3581,1150,3558,1208,3513,1252,3449,1278,3399,1283,3554,1283,3564,1272,3575,1259,3583,1247,3639,1247,3639,977,3585,977,3577,968,3561,949,3557,945e" filled="t" fillcolor="#FFFFFF" stroked="f">
                <v:path arrowok="t"/>
                <v:fill/>
              </v:shape>
            </v:group>
            <v:group style="position:absolute;left:3585;top:904;width:54;height:73" coordorigin="3585,904" coordsize="54,73">
              <v:shape style="position:absolute;left:3585;top:904;width:54;height:73" coordorigin="3585,904" coordsize="54,73" path="m3585,940l3639,940e" filled="f" stroked="t" strokeweight="3.764pt" strokecolor="#FFFFFF">
                <v:path arrowok="t"/>
              </v:shape>
            </v:group>
            <v:group style="position:absolute;left:3770;top:694;width:576;height:696" coordorigin="3770,694" coordsize="576,696">
              <v:shape style="position:absolute;left:3770;top:694;width:576;height:696" coordorigin="3770,694" coordsize="576,696" path="m3770,1390l4347,1390,4347,694,3770,694,3770,1390e" filled="t" fillcolor="#69BF6B" stroked="f">
                <v:path arrowok="t"/>
                <v:fill/>
              </v:shape>
            </v:group>
            <v:group style="position:absolute;left:3841;top:894;width:372;height:441" coordorigin="3841,894" coordsize="372,441">
              <v:shape style="position:absolute;left:3841;top:894;width:372;height:441" coordorigin="3841,894" coordsize="372,441" path="m4045,894l3973,912,3916,949,3875,999,3850,1056,3841,1115,3842,1136,3857,1196,3887,1250,3934,1295,3996,1325,4073,1335,4100,1333,4168,1313,4213,1283,4049,1283,4028,1279,3973,1254,3930,1208,3905,1143,3900,1091,3904,1069,3932,1011,3980,968,4045,947,4069,945,4210,945,4197,935,4141,908,4071,895,4045,894e" filled="t" fillcolor="#FFFFFF" stroked="f">
                <v:path arrowok="t"/>
                <v:fill/>
              </v:shape>
            </v:group>
            <v:group style="position:absolute;left:4049;top:1202;width:223;height:81" coordorigin="4049,1202" coordsize="223,81">
              <v:shape style="position:absolute;left:4049;top:1202;width:223;height:81" coordorigin="4049,1202" coordsize="223,81" path="m4272,1202l4198,1219,4185,1234,4171,1247,4117,1274,4049,1283,4213,1283,4255,1233,4264,1218,4272,1202e" filled="t" fillcolor="#FFFFFF" stroked="f">
                <v:path arrowok="t"/>
                <v:fill/>
              </v:shape>
            </v:group>
            <v:group style="position:absolute;left:4069;top:945;width:201;height:86" coordorigin="4069,945" coordsize="201,86">
              <v:shape style="position:absolute;left:4069;top:945;width:201;height:86" coordorigin="4069,945" coordsize="201,86" path="m4210,945l4069,945,4080,946,4095,948,4152,969,4209,1032,4270,1025,4227,960,4213,947,4210,945e" filled="t" fillcolor="#FFFFFF" stroked="f">
                <v:path arrowok="t"/>
                <v:fill/>
              </v:shape>
            </v:group>
            <v:group style="position:absolute;left:915;top:1845;width:93;height:101" coordorigin="915,1845" coordsize="93,101">
              <v:shape style="position:absolute;left:915;top:1845;width:93;height:101" coordorigin="915,1845" coordsize="93,101" path="m915,1946l1007,1946,1007,1845,915,1845,915,1946e" filled="t" fillcolor="#4AA75E" stroked="f">
                <v:path arrowok="t"/>
                <v:fill/>
              </v:shape>
            </v:group>
            <v:group style="position:absolute;left:1261;top:1845;width:2;height:101" coordorigin="1261,1845" coordsize="2,101">
              <v:shape style="position:absolute;left:1261;top:1845;width:2;height:101" coordorigin="1261,1845" coordsize="0,101" path="m1261,1845l1261,1946e" filled="f" stroked="t" strokeweight="1.876pt" strokecolor="#86CA92">
                <v:path arrowok="t"/>
              </v:shape>
            </v:group>
            <v:group style="position:absolute;left:1057;top:1845;width:2;height:101" coordorigin="1057,1845" coordsize="2,101">
              <v:shape style="position:absolute;left:1057;top:1845;width:2;height:101" coordorigin="1057,1845" coordsize="0,101" path="m1057,1845l1057,1946e" filled="f" stroked="t" strokeweight="2.942pt" strokecolor="#86CA92">
                <v:path arrowok="t"/>
              </v:shape>
            </v:group>
            <v:group style="position:absolute;left:1116;top:1845;width:2;height:101" coordorigin="1116,1845" coordsize="2,101">
              <v:shape style="position:absolute;left:1116;top:1845;width:2;height:101" coordorigin="1116,1845" coordsize="0,101" path="m1116,1845l1116,1946e" filled="f" stroked="t" strokeweight="1.876pt" strokecolor="#4D6E53">
                <v:path arrowok="t"/>
              </v:shape>
            </v:group>
            <v:group style="position:absolute;left:1189;top:1845;width:2;height:101" coordorigin="1189,1845" coordsize="2,101">
              <v:shape style="position:absolute;left:1189;top:1845;width:2;height:101" coordorigin="1189,1845" coordsize="0,101" path="m1189,1845l1189,1946e" filled="f" stroked="t" strokeweight="4.29pt" strokecolor="#69BF6B">
                <v:path arrowok="t"/>
              </v:shape>
            </v:group>
            <v:group style="position:absolute;left:1306;top:1845;width:3911;height:103" coordorigin="1306,1845" coordsize="3911,103">
              <v:shape style="position:absolute;left:1306;top:1845;width:3911;height:103" coordorigin="1306,1845" coordsize="3911,103" path="m1306,1948l5217,1948,5217,1845,1306,1845,1306,1948e" filled="t" fillcolor="#49A95F" stroked="f">
                <v:path arrowok="t"/>
                <v:fill/>
              </v:shape>
            </v:group>
            <v:group style="position:absolute;left:1302;top:1525;width:211;height:196" coordorigin="1302,1525" coordsize="211,196">
              <v:shape style="position:absolute;left:1302;top:1525;width:211;height:196" coordorigin="1302,1525" coordsize="211,196" path="m1491,1623l1359,1623,1429,1623,1453,1626,1471,1630,1482,1636,1493,1650,1495,1673,1486,1689,1468,1699,1439,1702,1306,1702,1302,1705,1302,1718,1306,1721,1449,1721,1504,1695,1513,1648,1503,1631,1491,1623e" filled="t" fillcolor="#231F20" stroked="f">
                <v:path arrowok="t"/>
                <v:fill/>
              </v:shape>
              <v:shape style="position:absolute;left:1302;top:1525;width:211;height:196" coordorigin="1302,1525" coordsize="211,196" path="m1359,1544l1340,1544,1340,1702,1359,1702,1359,1623,1491,1623,1485,1619,1461,1611,1476,1604,1359,1604,1359,1544e" filled="t" fillcolor="#231F20" stroked="f">
                <v:path arrowok="t"/>
                <v:fill/>
              </v:shape>
              <v:shape style="position:absolute;left:1302;top:1525;width:211;height:196" coordorigin="1302,1525" coordsize="211,196" path="m1418,1525l1306,1525,1302,1528,1302,1541,1306,1544,1429,1544,1451,1546,1465,1551,1472,1556,1476,1563,1474,1583,1463,1595,1441,1602,1410,1604,1476,1604,1480,1602,1491,1586,1494,1562,1486,1546,1471,1534,1448,1527,1418,1525e" filled="t" fillcolor="#231F20" stroked="f">
                <v:path arrowok="t"/>
                <v:fill/>
              </v:shape>
              <v:shape style="position:absolute;left:1629;top:1440;width:3604;height:299" type="#_x0000_t75">
                <v:imagedata r:id="rId36" o:title=""/>
              </v:shape>
            </v:group>
            <v:group style="position:absolute;left:915;top:1794;width:4302;height:2" coordorigin="915,1794" coordsize="4302,2">
              <v:shape style="position:absolute;left:915;top:1794;width:4302;height:2" coordorigin="915,1794" coordsize="4302,0" path="m915,1794l5217,1794e" filled="f" stroked="t" strokeweight=".673pt" strokecolor="#B6BCC2">
                <v:path arrowok="t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1"/>
        </w:rPr>
        <w:t>h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p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1"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1"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/</w:t>
      </w:r>
      <w:hyperlink r:id="rId37">
        <w:r>
          <w:rPr>
            <w:rFonts w:ascii="Minion Pro" w:hAnsi="Minion Pro" w:cs="Minion Pro" w:eastAsia="Minion Pro"/>
            <w:sz w:val="21"/>
            <w:szCs w:val="21"/>
            <w:color w:val="231F20"/>
            <w:spacing w:val="8"/>
            <w:w w:val="100"/>
            <w:position w:val="1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8"/>
            <w:w w:val="100"/>
            <w:position w:val="1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0"/>
            <w:w w:val="100"/>
            <w:position w:val="1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100"/>
            <w:position w:val="1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100"/>
            <w:position w:val="1"/>
          </w:rPr>
          <w:t>a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100"/>
            <w:position w:val="1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position w:val="1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100"/>
            <w:position w:val="1"/>
          </w:rPr>
          <w:t>m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100"/>
            <w:position w:val="1"/>
          </w:rPr>
          <w:t>b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l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2"/>
            <w:w w:val="100"/>
            <w:position w:val="1"/>
          </w:rPr>
          <w:t>y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100"/>
            <w:position w:val="1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100"/>
            <w:position w:val="1"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4"/>
            <w:w w:val="100"/>
            <w:position w:val="1"/>
          </w:rPr>
          <w:t>b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position w:val="1"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100"/>
            <w:position w:val="1"/>
          </w:rPr>
          <w:t>u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100"/>
            <w:position w:val="1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100"/>
            <w:position w:val="1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100"/>
            <w:position w:val="1"/>
          </w:rPr>
          <w:t>l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position w:val="1"/>
          </w:rPr>
          <w:t>c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100"/>
            <w:position w:val="1"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100"/>
            <w:position w:val="1"/>
          </w:rPr>
          <w:t>m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0"/>
            <w:w w:val="100"/>
            <w:position w:val="1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100"/>
            <w:position w:val="1"/>
          </w:rPr>
          <w:t>h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100"/>
            <w:position w:val="1"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7"/>
            <w:w w:val="100"/>
            <w:position w:val="1"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7"/>
            <w:w w:val="100"/>
            <w:position w:val="1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100"/>
            <w:position w:val="1"/>
          </w:rPr>
          <w:t>6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7"/>
            <w:w w:val="100"/>
            <w:position w:val="1"/>
          </w:rPr>
          <w:t>3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100"/>
            <w:position w:val="1"/>
          </w:rPr>
          <w:t>3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100"/>
            <w:position w:val="1"/>
          </w:rPr>
          <w:t>2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position w:val="1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position w:val="1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position w:val="1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position w:val="1"/>
          </w:rPr>
          <w:t>0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100"/>
            <w:position w:val="1"/>
          </w:rPr>
          <w:t>2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8"/>
            <w:w w:val="100"/>
            <w:position w:val="1"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6"/>
            <w:w w:val="100"/>
            <w:position w:val="1"/>
          </w:rPr>
          <w:t>1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0"/>
            <w:w w:val="100"/>
            <w:position w:val="1"/>
          </w:rPr>
          <w:t>5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0"/>
            <w:w w:val="100"/>
            <w:position w:val="1"/>
          </w:rPr>
          <w:t>1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100"/>
            <w:position w:val="1"/>
          </w:rPr>
          <w:t>8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2"/>
            <w:w w:val="100"/>
            <w:position w:val="1"/>
          </w:rPr>
          <w:t>3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7"/>
            <w:w w:val="100"/>
            <w:position w:val="1"/>
          </w:rPr>
          <w:t>1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position w:val="1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000000"/>
            <w:spacing w:val="0"/>
            <w:w w:val="100"/>
            <w:position w:val="0"/>
          </w:rPr>
        </w:r>
      </w:hyperlink>
    </w:p>
    <w:p>
      <w:pPr>
        <w:spacing w:before="36" w:after="0" w:line="270" w:lineRule="exact"/>
        <w:ind w:right="738"/>
        <w:jc w:val="lef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ПИ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НН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9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70" w:lineRule="exact"/>
        <w:ind w:right="-63"/>
        <w:jc w:val="lef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6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НОЙ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ИЛ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-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23"/>
          <w:szCs w:val="23"/>
          <w:color w:val="D2232A"/>
          <w:spacing w:val="0"/>
          <w:w w:val="100"/>
          <w:b/>
          <w:bCs/>
        </w:rPr>
        <w:t>ИИ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</w:rPr>
      </w:r>
    </w:p>
    <w:p>
      <w:pPr>
        <w:spacing w:before="69" w:after="0" w:line="241" w:lineRule="auto"/>
        <w:ind w:left="1" w:right="599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2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боро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Ф: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9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–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0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4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1"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49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49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–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49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49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–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62" w:after="0" w:line="220" w:lineRule="exact"/>
        <w:ind w:left="1" w:right="-37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2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уга: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0;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4" w:lineRule="exact"/>
        <w:ind w:left="1"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1"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9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6;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54" w:after="0" w:line="242" w:lineRule="auto"/>
        <w:ind w:left="1" w:right="6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8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и: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ам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ан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к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ет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г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а,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9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60" w:after="0" w:line="220" w:lineRule="exact"/>
        <w:ind w:left="1" w:right="368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ции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атить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h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tp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s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m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e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s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pb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_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m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o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b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_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b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o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49" w:after="0" w:line="240" w:lineRule="auto"/>
        <w:ind w:left="1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8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ind w:left="1" w:right="1313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нта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(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9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)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4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6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-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5,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1" w:right="-34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h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p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s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v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k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c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o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m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o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n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f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8"/>
          <w:w w:val="100"/>
        </w:rPr>
        <w:t>_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s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p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b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h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p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s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o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k.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r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u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g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r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o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u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p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5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8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6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5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0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2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4"/>
          <w:w w:val="100"/>
        </w:rPr>
        <w:t>6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5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4"/>
          <w:w w:val="100"/>
        </w:rPr>
        <w:t>2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4"/>
          <w:w w:val="100"/>
        </w:rPr>
        <w:t>7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49" w:after="0" w:line="240" w:lineRule="auto"/>
        <w:ind w:left="1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рт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1"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h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p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s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0"/>
          <w:w w:val="100"/>
        </w:rPr>
        <w:t>/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3"/>
          <w:w w:val="100"/>
        </w:rPr>
        <w:t>б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ъ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3"/>
          <w:w w:val="100"/>
        </w:rPr>
        <w:t>я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м.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0"/>
          <w:w w:val="100"/>
        </w:rPr>
        <w:t>ф</w:t>
      </w:r>
      <w:r>
        <w:rPr>
          <w:rFonts w:ascii="AvantGardeGothicC" w:hAnsi="AvantGardeGothicC" w:cs="AvantGardeGothicC" w:eastAsia="AvantGardeGothicC"/>
          <w:sz w:val="18"/>
          <w:szCs w:val="18"/>
          <w:color w:val="000000"/>
          <w:spacing w:val="0"/>
          <w:w w:val="100"/>
        </w:rPr>
      </w:r>
    </w:p>
    <w:p>
      <w:pPr>
        <w:spacing w:before="54" w:after="0" w:line="240" w:lineRule="auto"/>
        <w:ind w:left="1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рт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2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8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уги: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1" w:right="-20"/>
        <w:jc w:val="left"/>
        <w:rPr>
          <w:rFonts w:ascii="AvantGardeGothicC" w:hAnsi="AvantGardeGothicC" w:cs="AvantGardeGothicC" w:eastAsia="AvantGardeGothicC"/>
          <w:sz w:val="18"/>
          <w:szCs w:val="18"/>
        </w:rPr>
      </w:pPr>
      <w:rPr/>
      <w:r>
        <w:rPr/>
        <w:pict>
          <v:group style="position:absolute;margin-left:415.316986pt;margin-top:21.593294pt;width:369.255pt;height:143.334pt;mso-position-horizontal-relative:page;mso-position-vertical-relative:paragraph;z-index:-1082" coordorigin="8306,432" coordsize="7385,2867">
            <v:group style="position:absolute;left:8316;top:442;width:7365;height:2847" coordorigin="8316,442" coordsize="7365,2847">
              <v:shape style="position:absolute;left:8316;top:442;width:7365;height:2847" coordorigin="8316,442" coordsize="7365,2847" path="m8316,3289l15681,3289,15681,442,8316,442,8316,3289xe" filled="f" stroked="t" strokeweight="1.0pt" strokecolor="#00AA59">
                <v:path arrowok="t"/>
              </v:shape>
              <v:shape style="position:absolute;left:8534;top:588;width:2146;height:439" type="#_x0000_t75">
                <v:imagedata r:id="rId38" o:title=""/>
              </v:shape>
              <v:shape style="position:absolute;left:8422;top:1199;width:2549;height:544" type="#_x0000_t75">
                <v:imagedata r:id="rId39" o:title=""/>
              </v:shape>
              <v:shape style="position:absolute;left:8422;top:1951;width:2526;height:544" type="#_x0000_t75">
                <v:imagedata r:id="rId40" o:title=""/>
              </v:shape>
              <v:shape style="position:absolute;left:8422;top:2701;width:2280;height:374" type="#_x0000_t75">
                <v:imagedata r:id="rId41" o:title=""/>
              </v:shape>
            </v:group>
            <v:group style="position:absolute;left:11696;top:807;width:3763;height:401" coordorigin="11696,807" coordsize="3763,401">
              <v:shape style="position:absolute;left:11696;top:807;width:3763;height:401" coordorigin="11696,807" coordsize="3763,401" path="m11696,1208l15459,1208,15459,807,11696,807,11696,1208e" filled="t" fillcolor="#49A95F" stroked="f">
                <v:path arrowok="t"/>
                <v:fill/>
              </v:shape>
            </v:group>
            <v:group style="position:absolute;left:11809;top:924;width:151;height:180" coordorigin="11809,924" coordsize="151,180">
              <v:shape style="position:absolute;left:11809;top:924;width:151;height:180" coordorigin="11809,924" coordsize="151,180" path="m11844,924l11809,924,11809,1104,11829,1104,11829,948,11828,943,11828,933,11847,933,11844,924e" filled="t" fillcolor="#FFFFFF" stroked="f">
                <v:path arrowok="t"/>
                <v:fill/>
              </v:shape>
              <v:shape style="position:absolute;left:11809;top:924;width:151;height:180" coordorigin="11809,924" coordsize="151,180" path="m11847,933l11829,933,11831,943,11834,955,11872,1104,11896,1104,11899,1091,11883,1091,11882,1080,11881,1072,11880,1064,11847,933e" filled="t" fillcolor="#FFFFFF" stroked="f">
                <v:path arrowok="t"/>
                <v:fill/>
              </v:shape>
              <v:shape style="position:absolute;left:11809;top:924;width:151;height:180" coordorigin="11809,924" coordsize="151,180" path="m11960,933l11940,933,11940,940,11940,948,11940,1104,11960,1104,11960,933e" filled="t" fillcolor="#FFFFFF" stroked="f">
                <v:path arrowok="t"/>
                <v:fill/>
              </v:shape>
              <v:shape style="position:absolute;left:11809;top:924;width:151;height:180" coordorigin="11809,924" coordsize="151,180" path="m11960,924l11924,924,11888,1065,11886,1075,11885,1082,11884,1091,11899,1091,11934,957,11935,950,11937,943,11940,933,11960,933,11960,924e" filled="t" fillcolor="#FFFFFF" stroked="f">
                <v:path arrowok="t"/>
                <v:fill/>
              </v:shape>
            </v:group>
            <v:group style="position:absolute;left:11993;top:970;width:124;height:134" coordorigin="11993,970" coordsize="124,134">
              <v:shape style="position:absolute;left:11993;top:970;width:124;height:134" coordorigin="11993,970" coordsize="124,134" path="m12012,970l11993,970,11993,1104,12047,1104,12062,1096,12066,1088,12012,1088,12012,1042,12067,1042,12060,1032,12039,1026,12012,1026,12012,970e" filled="t" fillcolor="#FFFFFF" stroked="f">
                <v:path arrowok="t"/>
                <v:fill/>
              </v:shape>
              <v:shape style="position:absolute;left:11993;top:970;width:124;height:134" coordorigin="11993,970" coordsize="124,134" path="m12067,1042l12050,1042,12056,1051,12056,1080,12050,1088,12066,1088,12071,1078,12073,1049,12067,1042e" filled="t" fillcolor="#FFFFFF" stroked="f">
                <v:path arrowok="t"/>
                <v:fill/>
              </v:shape>
              <v:shape style="position:absolute;left:11993;top:970;width:124;height:134" coordorigin="11993,970" coordsize="124,134" path="m12117,970l12098,970,12098,1104,12117,1104,12117,970e" filled="t" fillcolor="#FFFFFF" stroked="f">
                <v:path arrowok="t"/>
                <v:fill/>
              </v:shape>
            </v:group>
            <v:group style="position:absolute;left:12208;top:970;width:83;height:134" coordorigin="12208,970" coordsize="83,134">
              <v:shape style="position:absolute;left:12208;top:970;width:83;height:134" coordorigin="12208,970" coordsize="83,134" path="m12251,970l12208,970,12208,1104,12268,1103,12284,1090,12284,1088,12227,1088,12227,1042,12278,1042,12266,1035,12271,1032,12277,1026,12227,1026,12227,986,12281,986,12273,976,12251,970e" filled="t" fillcolor="#FFFFFF" stroked="f">
                <v:path arrowok="t"/>
                <v:fill/>
              </v:shape>
              <v:shape style="position:absolute;left:12208;top:970;width:83;height:134" coordorigin="12208,970" coordsize="83,134" path="m12278,1042l12263,1042,12271,1049,12271,1081,12266,1088,12284,1088,12290,1066,12283,1045,12278,1042e" filled="t" fillcolor="#FFFFFF" stroked="f">
                <v:path arrowok="t"/>
                <v:fill/>
              </v:shape>
              <v:shape style="position:absolute;left:12208;top:970;width:83;height:134" coordorigin="12208,970" coordsize="83,134" path="m12281,986l12261,986,12268,992,12268,1020,12261,1026,12277,1026,12282,1019,12286,993,12281,986e" filled="t" fillcolor="#FFFFFF" stroked="f">
                <v:path arrowok="t"/>
                <v:fill/>
              </v:shape>
            </v:group>
            <v:group style="position:absolute;left:12373;top:921;width:108;height:188" coordorigin="12373,921" coordsize="108,188">
              <v:shape style="position:absolute;left:12373;top:921;width:108;height:188" coordorigin="12373,921" coordsize="108,188" path="m12424,921l12376,977,12373,1031,12375,1053,12381,1074,12393,1092,12411,1104,12437,1108,12457,1101,12469,1088,12415,1088,12403,1075,12396,1056,12394,1031,12393,1003,12395,982,12401,961,12416,946,12442,941,12469,941,12467,937,12449,925,12424,921e" filled="t" fillcolor="#FFFFFF" stroked="f">
                <v:path arrowok="t"/>
                <v:fill/>
              </v:shape>
              <v:shape style="position:absolute;left:12373;top:921;width:108;height:188" coordorigin="12373,921" coordsize="108,188" path="m12480,1039l12459,1052,12454,1072,12440,1084,12415,1088,12469,1088,12470,1087,12477,1066,12480,1039e" filled="t" fillcolor="#FFFFFF" stroked="f">
                <v:path arrowok="t"/>
                <v:fill/>
              </v:shape>
              <v:shape style="position:absolute;left:12373;top:921;width:108;height:188" coordorigin="12373,921" coordsize="108,188" path="m12469,941l12442,941,12456,955,12460,978,12480,977,12477,955,12469,941e" filled="t" fillcolor="#FFFFFF" stroked="f">
                <v:path arrowok="t"/>
                <v:fill/>
              </v:shape>
            </v:group>
            <v:group style="position:absolute;left:12505;top:922;width:119;height:185" coordorigin="12505,922" coordsize="119,185">
              <v:shape style="position:absolute;left:12505;top:922;width:119;height:185" coordorigin="12505,922" coordsize="119,185" path="m12550,922l12509,968,12505,1014,12505,1016,12517,1080,12579,1107,12599,1098,12607,1089,12553,1089,12539,1081,12531,1065,12526,1040,12525,1008,12527,981,12533,959,12545,944,12564,938,12601,938,12599,936,12579,925,12550,922e" filled="t" fillcolor="#FFFFFF" stroked="f">
                <v:path arrowok="t"/>
                <v:fill/>
              </v:shape>
              <v:shape style="position:absolute;left:12505;top:922;width:119;height:185" coordorigin="12505,922" coordsize="119,185" path="m12601,938l12564,938,12566,938,12581,943,12592,955,12598,974,12602,1000,12602,1033,12599,1058,12591,1076,12576,1086,12553,1089,12607,1089,12612,1083,12619,1063,12623,1040,12624,1014,12623,992,12619,971,12612,952,12601,938e" filled="t" fillcolor="#FFFFFF" stroked="f">
                <v:path arrowok="t"/>
                <v:fill/>
              </v:shape>
            </v:group>
            <v:group style="position:absolute;left:12653;top:924;width:123;height:222" coordorigin="12653,924" coordsize="123,222">
              <v:shape style="position:absolute;left:12653;top:924;width:123;height:222" coordorigin="12653,924" coordsize="123,222" path="m12673,924l12653,924,12653,1104,12757,1104,12757,1146,12776,1146,12776,1086,12673,1086,12673,924e" filled="t" fillcolor="#FFFFFF" stroked="f">
                <v:path arrowok="t"/>
                <v:fill/>
              </v:shape>
              <v:shape style="position:absolute;left:12653;top:924;width:123;height:222" coordorigin="12653,924" coordsize="123,222" path="m12762,924l12742,924,12742,1086,12762,1086,12762,924e" filled="t" fillcolor="#FFFFFF" stroked="f">
                <v:path arrowok="t"/>
                <v:fill/>
              </v:shape>
            </v:group>
            <v:group style="position:absolute;left:12792;top:921;width:108;height:188" coordorigin="12792,921" coordsize="108,188">
              <v:shape style="position:absolute;left:12792;top:921;width:108;height:188" coordorigin="12792,921" coordsize="108,188" path="m12844,921l12796,977,12792,1031,12795,1053,12801,1074,12812,1092,12831,1104,12857,1108,12877,1101,12889,1088,12835,1088,12823,1075,12816,1056,12813,1031,12813,1003,12815,982,12821,961,12836,946,12862,941,12889,941,12886,937,12869,925,12844,921e" filled="t" fillcolor="#FFFFFF" stroked="f">
                <v:path arrowok="t"/>
                <v:fill/>
              </v:shape>
              <v:shape style="position:absolute;left:12792;top:921;width:108;height:188" coordorigin="12792,921" coordsize="108,188" path="m12900,1039l12879,1052,12874,1072,12860,1084,12835,1088,12889,1088,12890,1087,12897,1066,12900,1039e" filled="t" fillcolor="#FFFFFF" stroked="f">
                <v:path arrowok="t"/>
                <v:fill/>
              </v:shape>
              <v:shape style="position:absolute;left:12792;top:921;width:108;height:188" coordorigin="12792,921" coordsize="108,188" path="m12889,941l12862,941,12876,955,12880,978,12900,977,12897,955,12889,941e" filled="t" fillcolor="#FFFFFF" stroked="f">
                <v:path arrowok="t"/>
                <v:fill/>
              </v:shape>
            </v:group>
            <v:group style="position:absolute;left:12928;top:924;width:91;height:180" coordorigin="12928,924" coordsize="91,180">
              <v:shape style="position:absolute;left:12928;top:924;width:91;height:180" coordorigin="12928,924" coordsize="91,180" path="m13018,924l12928,924,12928,1104,13019,1104,13019,1086,12948,1086,12948,1019,13014,1019,13014,1000,12948,1000,12948,942,13018,942,13018,924e" filled="t" fillcolor="#FFFFFF" stroked="f">
                <v:path arrowok="t"/>
                <v:fill/>
              </v:shape>
            </v:group>
            <v:group style="position:absolute;left:13037;top:924;width:67;height:180" coordorigin="13037,924" coordsize="67,180">
              <v:shape style="position:absolute;left:13037;top:924;width:67;height:180" coordorigin="13037,924" coordsize="67,180" path="m13104,942l13084,942,13084,1104,13104,1104,13104,942e" filled="t" fillcolor="#FFFFFF" stroked="f">
                <v:path arrowok="t"/>
                <v:fill/>
              </v:shape>
              <v:shape style="position:absolute;left:13037;top:924;width:67;height:180" coordorigin="13037,924" coordsize="67,180" path="m13150,924l13037,924,13037,942,13150,942,13150,924e" filled="t" fillcolor="#FFFFFF" stroked="f">
                <v:path arrowok="t"/>
                <v:fill/>
              </v:shape>
            </v:group>
            <v:group style="position:absolute;left:13160;top:924;width:108;height:180" coordorigin="13160,924" coordsize="108,180">
              <v:shape style="position:absolute;left:13160;top:924;width:108;height:180" coordorigin="13160,924" coordsize="108,180" path="m13268,924l13202,926,13183,935,13171,951,13166,976,13171,1001,13183,1016,13201,1025,13160,1104,13183,1104,13222,1028,13268,1028,13268,1010,13248,1010,13223,1009,13204,1005,13192,990,13189,961,13201,946,13225,942,13268,942,13268,924e" filled="t" fillcolor="#FFFFFF" stroked="f">
                <v:path arrowok="t"/>
                <v:fill/>
              </v:shape>
              <v:shape style="position:absolute;left:13160;top:924;width:108;height:180" coordorigin="13160,924" coordsize="108,180" path="m13268,1028l13248,1028,13248,1104,13268,1104,13268,1028e" filled="t" fillcolor="#FFFFFF" stroked="f">
                <v:path arrowok="t"/>
                <v:fill/>
              </v:shape>
              <v:shape style="position:absolute;left:13160;top:924;width:108;height:180" coordorigin="13160,924" coordsize="108,180" path="m13268,942l13248,942,13248,1010,13268,1010,13268,942e" filled="t" fillcolor="#FFFFFF" stroked="f">
                <v:path arrowok="t"/>
                <v:fill/>
              </v:shape>
            </v:group>
            <v:group style="position:absolute;left:13291;top:924;width:122;height:180" coordorigin="13291,924" coordsize="122,180">
              <v:shape style="position:absolute;left:13291;top:924;width:122;height:180" coordorigin="13291,924" coordsize="122,180" path="m13315,924l13292,924,13341,1012,13291,1104,13313,1104,13352,1029,13373,1029,13364,1012,13374,994,13352,994,13315,924e" filled="t" fillcolor="#FFFFFF" stroked="f">
                <v:path arrowok="t"/>
                <v:fill/>
              </v:shape>
              <v:shape style="position:absolute;left:13291;top:924;width:122;height:180" coordorigin="13291,924" coordsize="122,180" path="m13373,1029l13352,1029,13391,1104,13413,1104,13373,1029e" filled="t" fillcolor="#FFFFFF" stroked="f">
                <v:path arrowok="t"/>
                <v:fill/>
              </v:shape>
              <v:shape style="position:absolute;left:13291;top:924;width:122;height:180" coordorigin="13291,924" coordsize="122,180" path="m13412,924l13390,924,13352,994,13374,994,13412,924e" filled="t" fillcolor="#FFFFFF" stroked="f">
                <v:path arrowok="t"/>
                <v:fill/>
              </v:shape>
              <v:shape style="position:absolute;left:13624;top:1320;width:1835;height:1752" type="#_x0000_t75">
                <v:imagedata r:id="rId42" o:title=""/>
              </v:shape>
              <v:shape style="position:absolute;left:13646;top:1393;width:1759;height:196" type="#_x0000_t75">
                <v:imagedata r:id="rId43" o:title=""/>
              </v:shape>
              <v:shape style="position:absolute;left:14068;top:1728;width:944;height:978" type="#_x0000_t75">
                <v:imagedata r:id="rId44" o:title=""/>
              </v:shape>
              <v:shape style="position:absolute;left:13704;top:2845;width:1674;height:181" type="#_x0000_t75">
                <v:imagedata r:id="rId45" o:title=""/>
              </v:shape>
            </v:group>
            <v:group style="position:absolute;left:11696;top:1320;width:1835;height:1752" coordorigin="11696,1320" coordsize="1835,1752">
              <v:shape style="position:absolute;left:11696;top:1320;width:1835;height:1752" coordorigin="11696,1320" coordsize="1835,1752" path="m11696,3072l13530,3072,13530,1320,11696,1320,11696,3072e" filled="t" fillcolor="#29706B" stroked="f">
                <v:path arrowok="t"/>
                <v:fill/>
              </v:shape>
            </v:group>
            <v:group style="position:absolute;left:12190;top:1738;width:845;height:845" coordorigin="12190,1738" coordsize="845,845">
              <v:shape style="position:absolute;left:12190;top:1738;width:845;height:845" coordorigin="12190,1738" coordsize="845,845" path="m12190,1738l13035,1738,13035,2583,12190,2583,12190,1738e" filled="t" fillcolor="#FFFFFF" stroked="f">
                <v:path arrowok="t"/>
                <v:fill/>
              </v:shape>
            </v:group>
            <v:group style="position:absolute;left:12215;top:1774;width:169;height:2" coordorigin="12215,1774" coordsize="169,2">
              <v:shape style="position:absolute;left:12215;top:1774;width:169;height:2" coordorigin="12215,1774" coordsize="169,0" path="m12215,1774l12384,1774e" filled="f" stroked="t" strokeweight="1.307pt" strokecolor="#231F20">
                <v:path arrowok="t"/>
              </v:shape>
            </v:group>
            <v:group style="position:absolute;left:12577;top:1799;width:435;height:2" coordorigin="12577,1799" coordsize="435,2">
              <v:shape style="position:absolute;left:12577;top:1799;width:435;height:2" coordorigin="12577,1799" coordsize="435,0" path="m12577,1799l13011,1799e" filled="f" stroked="t" strokeweight="3.721pt" strokecolor="#231F20">
                <v:path arrowok="t"/>
              </v:shape>
            </v:group>
            <v:group style="position:absolute;left:12215;top:1835;width:72;height:2" coordorigin="12215,1835" coordsize="72,2">
              <v:shape style="position:absolute;left:12215;top:1835;width:72;height:2" coordorigin="12215,1835" coordsize="72,0" path="m12215,1835l12287,1835e" filled="f" stroked="t" strokeweight="4.929pt" strokecolor="#231F20">
                <v:path arrowok="t"/>
              </v:shape>
            </v:group>
            <v:group style="position:absolute;left:12528;top:1811;width:24;height:24" coordorigin="12528,1811" coordsize="24,24">
              <v:shape style="position:absolute;left:12528;top:1811;width:24;height:24" coordorigin="12528,1811" coordsize="24,24" path="m12528,1823l12553,1823e" filled="f" stroked="t" strokeweight="1.307pt" strokecolor="#231F20">
                <v:path arrowok="t"/>
              </v:shape>
            </v:group>
            <v:group style="position:absolute;left:12504;top:1787;width:24;height:24" coordorigin="12504,1787" coordsize="24,24">
              <v:shape style="position:absolute;left:12504;top:1787;width:24;height:24" coordorigin="12504,1787" coordsize="24,24" path="m12504,1799l12528,1799e" filled="f" stroked="t" strokeweight="1.307pt" strokecolor="#231F20">
                <v:path arrowok="t"/>
              </v:shape>
            </v:group>
            <v:group style="position:absolute;left:12649;top:1823;width:48;height:2" coordorigin="12649,1823" coordsize="48,2">
              <v:shape style="position:absolute;left:12649;top:1823;width:48;height:2" coordorigin="12649,1823" coordsize="48,0" path="m12649,1823l12697,1823e" filled="f" stroked="t" strokeweight="1.307pt" strokecolor="#231F20">
                <v:path arrowok="t"/>
              </v:shape>
            </v:group>
            <v:group style="position:absolute;left:12625;top:1787;width:24;height:24" coordorigin="12625,1787" coordsize="24,24">
              <v:shape style="position:absolute;left:12625;top:1787;width:24;height:24" coordorigin="12625,1787" coordsize="24,24" path="m12625,1799l12649,1799e" filled="f" stroked="t" strokeweight="1.307pt" strokecolor="#231F20">
                <v:path arrowok="t"/>
              </v:shape>
            </v:group>
            <v:group style="position:absolute;left:12746;top:1835;width:48;height:2" coordorigin="12746,1835" coordsize="48,2">
              <v:shape style="position:absolute;left:12746;top:1835;width:48;height:2" coordorigin="12746,1835" coordsize="48,0" path="m12746,1835l12794,1835e" filled="f" stroked="t" strokeweight="2.515pt" strokecolor="#231F20">
                <v:path arrowok="t"/>
              </v:shape>
            </v:group>
            <v:group style="position:absolute;left:12770;top:1787;width:24;height:24" coordorigin="12770,1787" coordsize="24,24">
              <v:shape style="position:absolute;left:12770;top:1787;width:24;height:24" coordorigin="12770,1787" coordsize="24,24" path="m12770,1799l12794,1799e" filled="f" stroked="t" strokeweight="1.307pt" strokecolor="#231F20">
                <v:path arrowok="t"/>
              </v:shape>
            </v:group>
            <v:group style="position:absolute;left:12842;top:1835;width:72;height:2" coordorigin="12842,1835" coordsize="72,2">
              <v:shape style="position:absolute;left:12842;top:1835;width:72;height:2" coordorigin="12842,1835" coordsize="72,0" path="m12842,1835l12915,1835e" filled="f" stroked="t" strokeweight="4.929pt" strokecolor="#231F20">
                <v:path arrowok="t"/>
              </v:shape>
            </v:group>
            <v:group style="position:absolute;left:12263;top:1823;width:72;height:2" coordorigin="12263,1823" coordsize="72,2">
              <v:shape style="position:absolute;left:12263;top:1823;width:72;height:2" coordorigin="12263,1823" coordsize="72,0" path="m12263,1823l12335,1823e" filled="f" stroked="t" strokeweight="1.307pt" strokecolor="#231F20">
                <v:path arrowok="t"/>
              </v:shape>
            </v:group>
            <v:group style="position:absolute;left:12891;top:1823;width:72;height:2" coordorigin="12891,1823" coordsize="72,2">
              <v:shape style="position:absolute;left:12891;top:1823;width:72;height:2" coordorigin="12891,1823" coordsize="72,0" path="m12891,1823l12963,1823e" filled="f" stroked="t" strokeweight="1.307pt" strokecolor="#231F20">
                <v:path arrowok="t"/>
              </v:shape>
            </v:group>
            <v:group style="position:absolute;left:12215;top:1835;width:24;height:72" coordorigin="12215,1835" coordsize="24,72">
              <v:shape style="position:absolute;left:12215;top:1835;width:24;height:72" coordorigin="12215,1835" coordsize="24,72" path="m12215,1871l12239,1871e" filled="f" stroked="t" strokeweight="3.721pt" strokecolor="#231F20">
                <v:path arrowok="t"/>
              </v:shape>
            </v:group>
            <v:group style="position:absolute;left:12287;top:1847;width:241;height:2" coordorigin="12287,1847" coordsize="241,2">
              <v:shape style="position:absolute;left:12287;top:1847;width:241;height:2" coordorigin="12287,1847" coordsize="241,0" path="m12287,1847l12528,1847e" filled="f" stroked="t" strokeweight="3.672pt" strokecolor="#231F20">
                <v:path arrowok="t"/>
              </v:shape>
            </v:group>
            <v:group style="position:absolute;left:12359;top:1835;width:24;height:72" coordorigin="12359,1835" coordsize="24,72">
              <v:shape style="position:absolute;left:12359;top:1835;width:24;height:72" coordorigin="12359,1835" coordsize="24,72" path="m12359,1871l12384,1871e" filled="f" stroked="t" strokeweight="3.721pt" strokecolor="#231F20">
                <v:path arrowok="t"/>
              </v:shape>
            </v:group>
            <v:group style="position:absolute;left:12456;top:1834;width:24;height:74" coordorigin="12456,1834" coordsize="24,74">
              <v:shape style="position:absolute;left:12456;top:1834;width:24;height:74" coordorigin="12456,1834" coordsize="24,74" path="m12456,1908l12480,1908,12480,1834,12456,1834,12456,1908xe" filled="t" fillcolor="#231F20" stroked="f">
                <v:path arrowok="t"/>
                <v:fill/>
              </v:shape>
            </v:group>
            <v:group style="position:absolute;left:12432;top:1835;width:24;height:48" coordorigin="12432,1835" coordsize="24,48">
              <v:shape style="position:absolute;left:12432;top:1835;width:24;height:48" coordorigin="12432,1835" coordsize="24,48" path="m12432,1859l12456,1859e" filled="f" stroked="t" strokeweight="2.514pt" strokecolor="#231F20">
                <v:path arrowok="t"/>
              </v:shape>
            </v:group>
            <v:group style="position:absolute;left:12577;top:1835;width:24;height:72" coordorigin="12577,1835" coordsize="24,72">
              <v:shape style="position:absolute;left:12577;top:1835;width:24;height:72" coordorigin="12577,1835" coordsize="24,72" path="m12577,1871l12601,1871e" filled="f" stroked="t" strokeweight="3.721pt" strokecolor="#231F20">
                <v:path arrowok="t"/>
              </v:shape>
            </v:group>
            <v:group style="position:absolute;left:12625;top:1859;width:24;height:24" coordorigin="12625,1859" coordsize="24,24">
              <v:shape style="position:absolute;left:12625;top:1859;width:24;height:24" coordorigin="12625,1859" coordsize="24,24" path="m12625,1871l12649,1871e" filled="f" stroked="t" strokeweight="1.307pt" strokecolor="#231F20">
                <v:path arrowok="t"/>
              </v:shape>
            </v:group>
            <v:group style="position:absolute;left:12842;top:1835;width:24;height:72" coordorigin="12842,1835" coordsize="24,72">
              <v:shape style="position:absolute;left:12842;top:1835;width:24;height:72" coordorigin="12842,1835" coordsize="24,72" path="m12842,1871l12866,1871e" filled="f" stroked="t" strokeweight="3.721pt" strokecolor="#231F20">
                <v:path arrowok="t"/>
              </v:shape>
            </v:group>
            <v:group style="position:absolute;left:12915;top:1859;width:48;height:2" coordorigin="12915,1859" coordsize="48,2">
              <v:shape style="position:absolute;left:12915;top:1859;width:48;height:2" coordorigin="12915,1859" coordsize="48,0" path="m12915,1859l12963,1859e" filled="f" stroked="t" strokeweight="2.514pt" strokecolor="#231F20">
                <v:path arrowok="t"/>
              </v:shape>
            </v:group>
            <v:group style="position:absolute;left:12987;top:1835;width:24;height:72" coordorigin="12987,1835" coordsize="24,72">
              <v:shape style="position:absolute;left:12987;top:1835;width:24;height:72" coordorigin="12987,1835" coordsize="24,72" path="m12987,1871l13011,1871e" filled="f" stroked="t" strokeweight="3.721pt" strokecolor="#231F20">
                <v:path arrowok="t"/>
              </v:shape>
            </v:group>
            <v:group style="position:absolute;left:12504;top:1907;width:72;height:2" coordorigin="12504,1907" coordsize="72,2">
              <v:shape style="position:absolute;left:12504;top:1907;width:72;height:2" coordorigin="12504,1907" coordsize="72,0" path="m12504,1907l12577,1907e" filled="f" stroked="t" strokeweight="2.514pt" strokecolor="#231F20">
                <v:path arrowok="t"/>
              </v:shape>
            </v:group>
            <v:group style="position:absolute;left:12215;top:1919;width:48;height:2" coordorigin="12215,1919" coordsize="48,2">
              <v:shape style="position:absolute;left:12215;top:1919;width:48;height:2" coordorigin="12215,1919" coordsize="48,0" path="m12215,1919l12263,1919e" filled="f" stroked="t" strokeweight="1.307pt" strokecolor="#231F20">
                <v:path arrowok="t"/>
              </v:shape>
            </v:group>
            <v:group style="position:absolute;left:12263;top:1919;width:121;height:2" coordorigin="12263,1919" coordsize="121,2">
              <v:shape style="position:absolute;left:12263;top:1919;width:121;height:2" coordorigin="12263,1919" coordsize="121,0" path="m12263,1919l12384,1919e" filled="f" stroked="t" strokeweight="1.307pt" strokecolor="#231F20">
                <v:path arrowok="t"/>
              </v:shape>
            </v:group>
            <v:group style="position:absolute;left:12432;top:1979;width:48;height:99" coordorigin="12432,1979" coordsize="48,99">
              <v:shape style="position:absolute;left:12432;top:1979;width:48;height:99" coordorigin="12432,1979" coordsize="48,99" path="m12432,2077l12480,2077,12480,1979,12432,1979,12432,2077xe" filled="t" fillcolor="#231F20" stroked="f">
                <v:path arrowok="t"/>
                <v:fill/>
              </v:shape>
            </v:group>
            <v:group style="position:absolute;left:12408;top:1980;width:24;height:24" coordorigin="12408,1980" coordsize="24,24">
              <v:shape style="position:absolute;left:12408;top:1980;width:24;height:24" coordorigin="12408,1980" coordsize="24,24" path="m12408,1992l12432,1992e" filled="f" stroked="t" strokeweight="1.307pt" strokecolor="#231F20">
                <v:path arrowok="t"/>
              </v:shape>
            </v:group>
            <v:group style="position:absolute;left:12432;top:1931;width:24;height:72" coordorigin="12432,1931" coordsize="24,72">
              <v:shape style="position:absolute;left:12432;top:1931;width:24;height:72" coordorigin="12432,1931" coordsize="24,72" path="m12432,1968l12456,1968e" filled="f" stroked="t" strokeweight="3.721pt" strokecolor="#231F20">
                <v:path arrowok="t"/>
              </v:shape>
            </v:group>
            <v:group style="position:absolute;left:12456;top:1906;width:24;height:50" coordorigin="12456,1906" coordsize="24,50">
              <v:shape style="position:absolute;left:12456;top:1906;width:24;height:50" coordorigin="12456,1906" coordsize="24,50" path="m12456,1957l12480,1957,12480,1906,12456,1906,12456,1957xe" filled="t" fillcolor="#231F20" stroked="f">
                <v:path arrowok="t"/>
                <v:fill/>
              </v:shape>
            </v:group>
            <v:group style="position:absolute;left:12408;top:1907;width:24;height:24" coordorigin="12408,1907" coordsize="24,24">
              <v:shape style="position:absolute;left:12408;top:1907;width:24;height:24" coordorigin="12408,1907" coordsize="24,24" path="m12408,1919l12432,1919e" filled="f" stroked="t" strokeweight="1.307pt" strokecolor="#231F20">
                <v:path arrowok="t"/>
              </v:shape>
            </v:group>
            <v:group style="position:absolute;left:12504;top:2028;width:24;height:2" coordorigin="12504,2028" coordsize="24,2">
              <v:shape style="position:absolute;left:12504;top:2028;width:24;height:2" coordorigin="12504,2028" coordsize="24,0" path="m12504,2028l12528,2028e" filled="f" stroked="t" strokeweight="4.928pt" strokecolor="#231F20">
                <v:path arrowok="t"/>
              </v:shape>
            </v:group>
            <v:group style="position:absolute;left:12528;top:1955;width:24;height:74" coordorigin="12528,1955" coordsize="24,74">
              <v:shape style="position:absolute;left:12528;top:1955;width:24;height:74" coordorigin="12528,1955" coordsize="24,74" path="m12528,2029l12553,2029,12553,1955,12528,1955,12528,2029xe" filled="t" fillcolor="#231F20" stroked="f">
                <v:path arrowok="t"/>
                <v:fill/>
              </v:shape>
            </v:group>
            <v:group style="position:absolute;left:12553;top:2028;width:48;height:2" coordorigin="12553,2028" coordsize="48,2">
              <v:shape style="position:absolute;left:12553;top:2028;width:48;height:2" coordorigin="12553,2028" coordsize="48,0" path="m12553,2028l12601,2028e" filled="f" stroked="t" strokeweight="4.928pt" strokecolor="#231F20">
                <v:path arrowok="t"/>
              </v:shape>
            </v:group>
            <v:group style="position:absolute;left:12601;top:2028;width:48;height:2" coordorigin="12601,2028" coordsize="48,2">
              <v:shape style="position:absolute;left:12601;top:2028;width:48;height:2" coordorigin="12601,2028" coordsize="48,0" path="m12601,2028l12649,2028e" filled="f" stroked="t" strokeweight="2.514pt" strokecolor="#231F20">
                <v:path arrowok="t"/>
              </v:shape>
            </v:group>
            <v:group style="position:absolute;left:12661;top:1823;width:2;height:205" coordorigin="12661,1823" coordsize="2,205">
              <v:shape style="position:absolute;left:12661;top:1823;width:2;height:205" coordorigin="12661,1823" coordsize="0,205" path="m12661,1823l12661,2028e" filled="f" stroked="t" strokeweight="1.307pt" strokecolor="#231F20">
                <v:path arrowok="t"/>
              </v:shape>
            </v:group>
            <v:group style="position:absolute;left:12770;top:1847;width:2;height:181" coordorigin="12770,1847" coordsize="2,181">
              <v:shape style="position:absolute;left:12770;top:1847;width:2;height:181" coordorigin="12770,1847" coordsize="0,181" path="m12770,1847l12770,2028e" filled="f" stroked="t" strokeweight="2.464pt" strokecolor="#231F20">
                <v:path arrowok="t"/>
              </v:shape>
            </v:group>
            <v:group style="position:absolute;left:12806;top:1847;width:2;height:241" coordorigin="12806,1847" coordsize="2,241">
              <v:shape style="position:absolute;left:12806;top:1847;width:2;height:241" coordorigin="12806,1847" coordsize="0,241" path="m12806,1847l12806,2088e" filled="f" stroked="t" strokeweight="1.307pt" strokecolor="#231F20">
                <v:path arrowok="t"/>
              </v:shape>
            </v:group>
            <v:group style="position:absolute;left:12625;top:1931;width:24;height:72" coordorigin="12625,1931" coordsize="24,72">
              <v:shape style="position:absolute;left:12625;top:1931;width:24;height:72" coordorigin="12625,1931" coordsize="24,72" path="m12625,1968l12649,1968e" filled="f" stroked="t" strokeweight="3.721pt" strokecolor="#231F20">
                <v:path arrowok="t"/>
              </v:shape>
            </v:group>
            <v:group style="position:absolute;left:12673;top:1992;width:48;height:2" coordorigin="12673,1992" coordsize="48,2">
              <v:shape style="position:absolute;left:12673;top:1992;width:48;height:2" coordorigin="12673,1992" coordsize="48,0" path="m12673,1992l12722,1992e" filled="f" stroked="t" strokeweight="1.307pt" strokecolor="#231F20">
                <v:path arrowok="t"/>
              </v:shape>
            </v:group>
            <v:group style="position:absolute;left:12722;top:1956;width:24;height:48" coordorigin="12722,1956" coordsize="24,48">
              <v:shape style="position:absolute;left:12722;top:1956;width:24;height:48" coordorigin="12722,1956" coordsize="24,48" path="m12722,1980l12746,1980e" filled="f" stroked="t" strokeweight="2.514pt" strokecolor="#231F20">
                <v:path arrowok="t"/>
              </v:shape>
            </v:group>
            <v:group style="position:absolute;left:12601;top:1907;width:24;height:48" coordorigin="12601,1907" coordsize="24,48">
              <v:shape style="position:absolute;left:12601;top:1907;width:24;height:48" coordorigin="12601,1907" coordsize="24,48" path="m12601,1931l12625,1931e" filled="f" stroked="t" strokeweight="2.514pt" strokecolor="#231F20">
                <v:path arrowok="t"/>
              </v:shape>
            </v:group>
            <v:group style="position:absolute;left:12673;top:1931;width:24;height:24" coordorigin="12673,1931" coordsize="24,24">
              <v:shape style="position:absolute;left:12673;top:1931;width:24;height:24" coordorigin="12673,1931" coordsize="24,24" path="m12673,1943l12697,1943e" filled="f" stroked="t" strokeweight="1.307pt" strokecolor="#231F20">
                <v:path arrowok="t"/>
              </v:shape>
            </v:group>
            <v:group style="position:absolute;left:12697;top:1907;width:24;height:24" coordorigin="12697,1907" coordsize="24,24">
              <v:shape style="position:absolute;left:12697;top:1907;width:24;height:24" coordorigin="12697,1907" coordsize="24,24" path="m12697,1919l12722,1919e" filled="f" stroked="t" strokeweight="1.307pt" strokecolor="#231F20">
                <v:path arrowok="t"/>
              </v:shape>
            </v:group>
            <v:group style="position:absolute;left:12746;top:1907;width:24;height:24" coordorigin="12746,1907" coordsize="24,24">
              <v:shape style="position:absolute;left:12746;top:1907;width:24;height:24" coordorigin="12746,1907" coordsize="24,24" path="m12746,1919l12770,1919e" filled="f" stroked="t" strokeweight="1.307pt" strokecolor="#231F20">
                <v:path arrowok="t"/>
              </v:shape>
            </v:group>
            <v:group style="position:absolute;left:12842;top:1919;width:48;height:2" coordorigin="12842,1919" coordsize="48,2">
              <v:shape style="position:absolute;left:12842;top:1919;width:48;height:2" coordorigin="12842,1919" coordsize="48,0" path="m12842,1919l12890,1919e" filled="f" stroked="t" strokeweight="1.307pt" strokecolor="#231F20">
                <v:path arrowok="t"/>
              </v:shape>
            </v:group>
            <v:group style="position:absolute;left:12891;top:1919;width:121;height:2" coordorigin="12891,1919" coordsize="121,2">
              <v:shape style="position:absolute;left:12891;top:1919;width:121;height:2" coordorigin="12891,1919" coordsize="121,0" path="m12891,1919l13011,1919e" filled="f" stroked="t" strokeweight="1.307pt" strokecolor="#231F20">
                <v:path arrowok="t"/>
              </v:shape>
            </v:group>
            <v:group style="position:absolute;left:12601;top:1931;width:2;height:193" coordorigin="12601,1931" coordsize="2,193">
              <v:shape style="position:absolute;left:12601;top:1931;width:2;height:193" coordorigin="12601,1931" coordsize="0,193" path="m12601,1931l12601,2125e" filled="f" stroked="t" strokeweight="2.514pt" strokecolor="#231F20">
                <v:path arrowok="t"/>
              </v:shape>
            </v:group>
            <v:group style="position:absolute;left:12239;top:1956;width:24;height:48" coordorigin="12239,1956" coordsize="24,48">
              <v:shape style="position:absolute;left:12239;top:1956;width:24;height:48" coordorigin="12239,1956" coordsize="24,48" path="m12239,1980l12263,1980e" filled="f" stroked="t" strokeweight="2.514pt" strokecolor="#231F20">
                <v:path arrowok="t"/>
              </v:shape>
            </v:group>
            <v:group style="position:absolute;left:12263;top:2004;width:24;height:24" coordorigin="12263,2004" coordsize="24,24">
              <v:shape style="position:absolute;left:12263;top:2004;width:24;height:24" coordorigin="12263,2004" coordsize="24,24" path="m12263,2016l12287,2016e" filled="f" stroked="t" strokeweight="1.307pt" strokecolor="#231F20">
                <v:path arrowok="t"/>
              </v:shape>
            </v:group>
            <v:group style="position:absolute;left:12335;top:2016;width:48;height:2" coordorigin="12335,2016" coordsize="48,2">
              <v:shape style="position:absolute;left:12335;top:2016;width:48;height:2" coordorigin="12335,2016" coordsize="48,0" path="m12335,2016l12384,2016e" filled="f" stroked="t" strokeweight="1.307pt" strokecolor="#231F20">
                <v:path arrowok="t"/>
              </v:shape>
            </v:group>
            <v:group style="position:absolute;left:12287;top:1956;width:24;height:48" coordorigin="12287,1956" coordsize="24,48">
              <v:shape style="position:absolute;left:12287;top:1956;width:24;height:48" coordorigin="12287,1956" coordsize="24,48" path="m12287,1980l12311,1980e" filled="f" stroked="t" strokeweight="2.514pt" strokecolor="#231F20">
                <v:path arrowok="t"/>
              </v:shape>
            </v:group>
            <v:group style="position:absolute;left:12311;top:1980;width:24;height:24" coordorigin="12311,1980" coordsize="24,24">
              <v:shape style="position:absolute;left:12311;top:1980;width:24;height:24" coordorigin="12311,1980" coordsize="24,24" path="m12311,1992l12335,1992e" filled="f" stroked="t" strokeweight="1.307pt" strokecolor="#231F20">
                <v:path arrowok="t"/>
              </v:shape>
            </v:group>
            <v:group style="position:absolute;left:12263;top:1956;width:24;height:24" coordorigin="12263,1956" coordsize="24,24">
              <v:shape style="position:absolute;left:12263;top:1956;width:24;height:24" coordorigin="12263,1956" coordsize="24,24" path="m12263,1968l12287,1968e" filled="f" stroked="t" strokeweight="1.307pt" strokecolor="#231F20">
                <v:path arrowok="t"/>
              </v:shape>
            </v:group>
            <v:group style="position:absolute;left:12335;top:1968;width:48;height:2" coordorigin="12335,1968" coordsize="48,2">
              <v:shape style="position:absolute;left:12335;top:1968;width:48;height:2" coordorigin="12335,1968" coordsize="48,0" path="m12335,1968l12384,1968e" filled="f" stroked="t" strokeweight="1.307pt" strokecolor="#231F20">
                <v:path arrowok="t"/>
              </v:shape>
            </v:group>
            <v:group style="position:absolute;left:12963;top:2028;width:48;height:2" coordorigin="12963,2028" coordsize="48,2">
              <v:shape style="position:absolute;left:12963;top:2028;width:48;height:2" coordorigin="12963,2028" coordsize="48,0" path="m12963,2028l13011,2028e" filled="f" stroked="t" strokeweight="2.514pt" strokecolor="#231F20">
                <v:path arrowok="t"/>
              </v:shape>
            </v:group>
            <v:group style="position:absolute;left:12987;top:1980;width:24;height:48" coordorigin="12987,1980" coordsize="24,48">
              <v:shape style="position:absolute;left:12987;top:1980;width:24;height:48" coordorigin="12987,1980" coordsize="24,48" path="m12987,2004l13011,2004e" filled="f" stroked="t" strokeweight="2.514pt" strokecolor="#231F20">
                <v:path arrowok="t"/>
              </v:shape>
            </v:group>
            <v:group style="position:absolute;left:12915;top:1992;width:48;height:2" coordorigin="12915,1992" coordsize="48,2">
              <v:shape style="position:absolute;left:12915;top:1992;width:48;height:2" coordorigin="12915,1992" coordsize="48,0" path="m12915,1992l12963,1992e" filled="f" stroked="t" strokeweight="3.721pt" strokecolor="#231F20">
                <v:path arrowok="t"/>
              </v:shape>
            </v:group>
            <v:group style="position:absolute;left:12963;top:1956;width:24;height:24" coordorigin="12963,1956" coordsize="24,24">
              <v:shape style="position:absolute;left:12963;top:1956;width:24;height:24" coordorigin="12963,1956" coordsize="24,24" path="m12963,1968l12987,1968e" filled="f" stroked="t" strokeweight="1.307pt" strokecolor="#231F20">
                <v:path arrowok="t"/>
              </v:shape>
            </v:group>
            <v:group style="position:absolute;left:12866;top:1979;width:24;height:50" coordorigin="12866,1979" coordsize="24,50">
              <v:shape style="position:absolute;left:12866;top:1979;width:24;height:50" coordorigin="12866,1979" coordsize="24,50" path="m12866,2029l12890,2029,12890,1979,12866,1979,12866,2029xe" filled="t" fillcolor="#231F20" stroked="f">
                <v:path arrowok="t"/>
                <v:fill/>
              </v:shape>
            </v:group>
            <v:group style="position:absolute;left:12842;top:1980;width:24;height:24" coordorigin="12842,1980" coordsize="24,24">
              <v:shape style="position:absolute;left:12842;top:1980;width:24;height:24" coordorigin="12842,1980" coordsize="24,24" path="m12842,1992l12866,1992e" filled="f" stroked="t" strokeweight="1.307pt" strokecolor="#231F20">
                <v:path arrowok="t"/>
              </v:shape>
            </v:group>
            <v:group style="position:absolute;left:12891;top:2004;width:24;height:24" coordorigin="12891,2004" coordsize="24,24">
              <v:shape style="position:absolute;left:12891;top:2004;width:24;height:24" coordorigin="12891,2004" coordsize="24,24" path="m12891,2016l12915,2016e" filled="f" stroked="t" strokeweight="1.307pt" strokecolor="#231F20">
                <v:path arrowok="t"/>
              </v:shape>
            </v:group>
            <v:group style="position:absolute;left:12311;top:2076;width:24;height:48" coordorigin="12311,2076" coordsize="24,48">
              <v:shape style="position:absolute;left:12311;top:2076;width:24;height:48" coordorigin="12311,2076" coordsize="24,48" path="m12311,2100l12335,2100e" filled="f" stroked="t" strokeweight="2.514pt" strokecolor="#231F20">
                <v:path arrowok="t"/>
              </v:shape>
            </v:group>
            <v:group style="position:absolute;left:12335;top:2052;width:24;height:72" coordorigin="12335,2052" coordsize="24,72">
              <v:shape style="position:absolute;left:12335;top:2052;width:24;height:72" coordorigin="12335,2052" coordsize="24,72" path="m12335,2088l12359,2088e" filled="f" stroked="t" strokeweight="3.721pt" strokecolor="#231F20">
                <v:path arrowok="t"/>
              </v:shape>
            </v:group>
            <v:group style="position:absolute;left:12335;top:2125;width:48;height:2" coordorigin="12335,2125" coordsize="48,2">
              <v:shape style="position:absolute;left:12335;top:2125;width:48;height:2" coordorigin="12335,2125" coordsize="48,0" path="m12335,2125l12384,2125e" filled="f" stroked="t" strokeweight="2.514pt" strokecolor="#231F20">
                <v:path arrowok="t"/>
              </v:shape>
            </v:group>
            <v:group style="position:absolute;left:12384;top:2052;width:24;height:72" coordorigin="12384,2052" coordsize="24,72">
              <v:shape style="position:absolute;left:12384;top:2052;width:24;height:72" coordorigin="12384,2052" coordsize="24,72" path="m12384,2088l12408,2088e" filled="f" stroked="t" strokeweight="3.721pt" strokecolor="#231F20">
                <v:path arrowok="t"/>
              </v:shape>
            </v:group>
            <v:group style="position:absolute;left:12408;top:2076;width:24;height:48" coordorigin="12408,2076" coordsize="24,48">
              <v:shape style="position:absolute;left:12408;top:2076;width:24;height:48" coordorigin="12408,2076" coordsize="24,48" path="m12408,2100l12432,2100e" filled="f" stroked="t" strokeweight="2.514pt" strokecolor="#231F20">
                <v:path arrowok="t"/>
              </v:shape>
            </v:group>
            <v:group style="position:absolute;left:12432;top:2075;width:48;height:50" coordorigin="12432,2075" coordsize="48,50">
              <v:shape style="position:absolute;left:12432;top:2075;width:48;height:50" coordorigin="12432,2075" coordsize="48,50" path="m12432,2126l12480,2126,12480,2075,12432,2075,12432,2126xe" filled="t" fillcolor="#231F20" stroked="f">
                <v:path arrowok="t"/>
                <v:fill/>
              </v:shape>
            </v:group>
            <v:group style="position:absolute;left:12480;top:2076;width:24;height:48" coordorigin="12480,2076" coordsize="24,48">
              <v:shape style="position:absolute;left:12480;top:2076;width:24;height:48" coordorigin="12480,2076" coordsize="24,48" path="m12480,2100l12504,2100e" filled="f" stroked="t" strokeweight="2.514pt" strokecolor="#231F20">
                <v:path arrowok="t"/>
              </v:shape>
            </v:group>
            <v:group style="position:absolute;left:12480;top:2149;width:48;height:2" coordorigin="12480,2149" coordsize="48,2">
              <v:shape style="position:absolute;left:12480;top:2149;width:48;height:2" coordorigin="12480,2149" coordsize="48,0" path="m12480,2149l12528,2149e" filled="f" stroked="t" strokeweight="4.929pt" strokecolor="#231F20">
                <v:path arrowok="t"/>
              </v:shape>
            </v:group>
            <v:group style="position:absolute;left:12359;top:2052;width:24;height:24" coordorigin="12359,2052" coordsize="24,24">
              <v:shape style="position:absolute;left:12359;top:2052;width:24;height:24" coordorigin="12359,2052" coordsize="24,24" path="m12359,2064l12384,2064e" filled="f" stroked="t" strokeweight="1.307pt" strokecolor="#231F20">
                <v:path arrowok="t"/>
              </v:shape>
            </v:group>
            <v:group style="position:absolute;left:12553;top:2052;width:24;height:24" coordorigin="12553,2052" coordsize="24,24">
              <v:shape style="position:absolute;left:12553;top:2052;width:24;height:24" coordorigin="12553,2052" coordsize="24,24" path="m12553,2064l12577,2064e" filled="f" stroked="t" strokeweight="1.307pt" strokecolor="#231F20">
                <v:path arrowok="t"/>
              </v:shape>
            </v:group>
            <v:group style="position:absolute;left:12456;top:2040;width:48;height:2" coordorigin="12456,2040" coordsize="48,2">
              <v:shape style="position:absolute;left:12456;top:2040;width:48;height:2" coordorigin="12456,2040" coordsize="48,0" path="m12456,2040l12504,2040e" filled="f" stroked="t" strokeweight="1.307pt" strokecolor="#231F20">
                <v:path arrowok="t"/>
              </v:shape>
            </v:group>
            <v:group style="position:absolute;left:12528;top:2027;width:24;height:26" coordorigin="12528,2027" coordsize="24,26">
              <v:shape style="position:absolute;left:12528;top:2027;width:24;height:26" coordorigin="12528,2027" coordsize="24,26" path="m12528,2053l12553,2053,12553,2027,12528,2027,12528,2053xe" filled="t" fillcolor="#231F20" stroked="f">
                <v:path arrowok="t"/>
                <v:fill/>
              </v:shape>
            </v:group>
            <v:group style="position:absolute;left:12649;top:2112;width:48;height:2" coordorigin="12649,2112" coordsize="48,2">
              <v:shape style="position:absolute;left:12649;top:2112;width:48;height:2" coordorigin="12649,2112" coordsize="48,0" path="m12649,2112l12697,2112e" filled="f" stroked="t" strokeweight="1.307pt" strokecolor="#231F20">
                <v:path arrowok="t"/>
              </v:shape>
            </v:group>
            <v:group style="position:absolute;left:12697;top:2052;width:24;height:72" coordorigin="12697,2052" coordsize="24,72">
              <v:shape style="position:absolute;left:12697;top:2052;width:24;height:72" coordorigin="12697,2052" coordsize="24,72" path="m12697,2088l12722,2088e" filled="f" stroked="t" strokeweight="3.721pt" strokecolor="#231F20">
                <v:path arrowok="t"/>
              </v:shape>
            </v:group>
            <v:group style="position:absolute;left:12722;top:2099;width:48;height:99" coordorigin="12722,2099" coordsize="48,99">
              <v:shape style="position:absolute;left:12722;top:2099;width:48;height:99" coordorigin="12722,2099" coordsize="48,99" path="m12722,2198l12770,2198,12770,2099,12722,2099,12722,2198xe" filled="t" fillcolor="#231F20" stroked="f">
                <v:path arrowok="t"/>
                <v:fill/>
              </v:shape>
            </v:group>
            <v:group style="position:absolute;left:12866;top:2027;width:24;height:74" coordorigin="12866,2027" coordsize="24,74">
              <v:shape style="position:absolute;left:12866;top:2027;width:24;height:74" coordorigin="12866,2027" coordsize="24,74" path="m12866,2101l12890,2101,12890,2027,12866,2027,12866,2101xe" filled="t" fillcolor="#231F20" stroked="f">
                <v:path arrowok="t"/>
                <v:fill/>
              </v:shape>
            </v:group>
            <v:group style="position:absolute;left:12746;top:2064;width:48;height:2" coordorigin="12746,2064" coordsize="48,2">
              <v:shape style="position:absolute;left:12746;top:2064;width:48;height:2" coordorigin="12746,2064" coordsize="48,0" path="m12746,2064l12794,2064e" filled="f" stroked="t" strokeweight="1.307pt" strokecolor="#231F20">
                <v:path arrowok="t"/>
              </v:shape>
            </v:group>
            <v:group style="position:absolute;left:12818;top:2040;width:48;height:2" coordorigin="12818,2040" coordsize="48,2">
              <v:shape style="position:absolute;left:12818;top:2040;width:48;height:2" coordorigin="12818,2040" coordsize="48,0" path="m12818,2040l12866,2040e" filled="f" stroked="t" strokeweight="1.307pt" strokecolor="#231F20">
                <v:path arrowok="t"/>
              </v:shape>
            </v:group>
            <v:group style="position:absolute;left:12891;top:2052;width:24;height:24" coordorigin="12891,2052" coordsize="24,24">
              <v:shape style="position:absolute;left:12891;top:2052;width:24;height:24" coordorigin="12891,2052" coordsize="24,24" path="m12891,2064l12915,2064e" filled="f" stroked="t" strokeweight="1.307pt" strokecolor="#231F20">
                <v:path arrowok="t"/>
              </v:shape>
            </v:group>
            <v:group style="position:absolute;left:12915;top:2028;width:24;height:48" coordorigin="12915,2028" coordsize="24,48">
              <v:shape style="position:absolute;left:12915;top:2028;width:24;height:48" coordorigin="12915,2028" coordsize="24,48" path="m12915,2052l12939,2052e" filled="f" stroked="t" strokeweight="2.514pt" strokecolor="#231F20">
                <v:path arrowok="t"/>
              </v:shape>
            </v:group>
            <v:group style="position:absolute;left:12963;top:2028;width:24;height:72" coordorigin="12963,2028" coordsize="24,72">
              <v:shape style="position:absolute;left:12963;top:2028;width:24;height:72" coordorigin="12963,2028" coordsize="24,72" path="m12963,2064l12987,2064e" filled="f" stroked="t" strokeweight="3.721pt" strokecolor="#231F20">
                <v:path arrowok="t"/>
              </v:shape>
            </v:group>
            <v:group style="position:absolute;left:12215;top:2064;width:72;height:2" coordorigin="12215,2064" coordsize="72,2">
              <v:shape style="position:absolute;left:12215;top:2064;width:72;height:2" coordorigin="12215,2064" coordsize="72,0" path="m12215,2064l12287,2064e" filled="f" stroked="t" strokeweight="1.307pt" strokecolor="#231F20">
                <v:path arrowok="t"/>
              </v:shape>
            </v:group>
            <v:group style="position:absolute;left:12215;top:2112;width:97;height:2" coordorigin="12215,2112" coordsize="97,2">
              <v:shape style="position:absolute;left:12215;top:2112;width:97;height:2" coordorigin="12215,2112" coordsize="97,0" path="m12215,2112l12311,2112e" filled="f" stroked="t" strokeweight="1.307pt" strokecolor="#231F20">
                <v:path arrowok="t"/>
              </v:shape>
            </v:group>
            <v:group style="position:absolute;left:12577;top:2100;width:24;height:24" coordorigin="12577,2100" coordsize="24,24">
              <v:shape style="position:absolute;left:12577;top:2100;width:24;height:24" coordorigin="12577,2100" coordsize="24,24" path="m12577,2112l12601,2112e" filled="f" stroked="t" strokeweight="1.307pt" strokecolor="#231F20">
                <v:path arrowok="t"/>
              </v:shape>
            </v:group>
            <v:group style="position:absolute;left:12794;top:2112;width:169;height:2" coordorigin="12794,2112" coordsize="169,2">
              <v:shape style="position:absolute;left:12794;top:2112;width:169;height:2" coordorigin="12794,2112" coordsize="169,0" path="m12794,2112l12963,2112e" filled="f" stroked="t" strokeweight="1.307pt" strokecolor="#231F20">
                <v:path arrowok="t"/>
              </v:shape>
            </v:group>
            <v:group style="position:absolute;left:12239;top:2149;width:48;height:2" coordorigin="12239,2149" coordsize="48,2">
              <v:shape style="position:absolute;left:12239;top:2149;width:48;height:2" coordorigin="12239,2149" coordsize="48,0" path="m12239,2149l12287,2149e" filled="f" stroked="t" strokeweight="2.515pt" strokecolor="#231F20">
                <v:path arrowok="t"/>
              </v:shape>
            </v:group>
            <v:group style="position:absolute;left:12456;top:2125;width:24;height:24" coordorigin="12456,2125" coordsize="24,24">
              <v:shape style="position:absolute;left:12456;top:2125;width:24;height:24" coordorigin="12456,2125" coordsize="24,24" path="m12456,2137l12480,2137e" filled="f" stroked="t" strokeweight="1.307pt" strokecolor="#231F20">
                <v:path arrowok="t"/>
              </v:shape>
            </v:group>
            <v:group style="position:absolute;left:12528;top:2137;width:48;height:2" coordorigin="12528,2137" coordsize="48,2">
              <v:shape style="position:absolute;left:12528;top:2137;width:48;height:2" coordorigin="12528,2137" coordsize="48,0" path="m12528,2137l12577,2137e" filled="f" stroked="t" strokeweight="1.307pt" strokecolor="#231F20">
                <v:path arrowok="t"/>
              </v:shape>
            </v:group>
            <v:group style="position:absolute;left:12649;top:2125;width:24;height:24" coordorigin="12649,2125" coordsize="24,24">
              <v:shape style="position:absolute;left:12649;top:2125;width:24;height:24" coordorigin="12649,2125" coordsize="24,24" path="m12649,2137l12673,2137e" filled="f" stroked="t" strokeweight="1.307pt" strokecolor="#231F20">
                <v:path arrowok="t"/>
              </v:shape>
            </v:group>
            <v:group style="position:absolute;left:12722;top:2124;width:48;height:50" coordorigin="12722,2124" coordsize="48,50">
              <v:shape style="position:absolute;left:12722;top:2124;width:48;height:50" coordorigin="12722,2124" coordsize="48,50" path="m12722,2174l12770,2174,12770,2124,12722,2124,12722,2174xe" filled="t" fillcolor="#231F20" stroked="f">
                <v:path arrowok="t"/>
                <v:fill/>
              </v:shape>
            </v:group>
            <v:group style="position:absolute;left:12818;top:2149;width:48;height:2" coordorigin="12818,2149" coordsize="48,2">
              <v:shape style="position:absolute;left:12818;top:2149;width:48;height:2" coordorigin="12818,2149" coordsize="48,0" path="m12818,2149l12866,2149e" filled="f" stroked="t" strokeweight="2.515pt" strokecolor="#231F20">
                <v:path arrowok="t"/>
              </v:shape>
            </v:group>
            <v:group style="position:absolute;left:12939;top:2149;width:24;height:2" coordorigin="12939,2149" coordsize="24,2">
              <v:shape style="position:absolute;left:12939;top:2149;width:24;height:2" coordorigin="12939,2149" coordsize="24,0" path="m12939,2149l12963,2149e" filled="f" stroked="t" strokeweight="2.515pt" strokecolor="#231F20">
                <v:path arrowok="t"/>
              </v:shape>
            </v:group>
            <v:group style="position:absolute;left:12215;top:2149;width:24;height:48" coordorigin="12215,2149" coordsize="24,48">
              <v:shape style="position:absolute;left:12215;top:2149;width:24;height:48" coordorigin="12215,2149" coordsize="24,48" path="m12215,2173l12239,2173e" filled="f" stroked="t" strokeweight="2.514pt" strokecolor="#231F20">
                <v:path arrowok="t"/>
              </v:shape>
            </v:group>
            <v:group style="position:absolute;left:12239;top:2197;width:97;height:2" coordorigin="12239,2197" coordsize="97,2">
              <v:shape style="position:absolute;left:12239;top:2197;width:97;height:2" coordorigin="12239,2197" coordsize="97,0" path="m12239,2197l12335,2197e" filled="f" stroked="t" strokeweight="2.514pt" strokecolor="#231F20">
                <v:path arrowok="t"/>
              </v:shape>
            </v:group>
            <v:group style="position:absolute;left:12408;top:2221;width:24;height:24" coordorigin="12408,2221" coordsize="24,24">
              <v:shape style="position:absolute;left:12408;top:2221;width:24;height:24" coordorigin="12408,2221" coordsize="24,24" path="m12408,2233l12432,2233e" filled="f" stroked="t" strokeweight="1.307pt" strokecolor="#231F20">
                <v:path arrowok="t"/>
              </v:shape>
            </v:group>
            <v:group style="position:absolute;left:12432;top:2245;width:48;height:2" coordorigin="12432,2245" coordsize="48,2">
              <v:shape style="position:absolute;left:12432;top:2245;width:48;height:2" coordorigin="12432,2245" coordsize="48,0" path="m12432,2245l12480,2245e" filled="f" stroked="t" strokeweight="4.928pt" strokecolor="#231F20">
                <v:path arrowok="t"/>
              </v:shape>
            </v:group>
            <v:group style="position:absolute;left:12480;top:2245;width:24;height:2" coordorigin="12480,2245" coordsize="24,2">
              <v:shape style="position:absolute;left:12480;top:2245;width:24;height:2" coordorigin="12480,2245" coordsize="24,0" path="m12480,2245l12504,2245e" filled="f" stroked="t" strokeweight="2.514pt" strokecolor="#231F20">
                <v:path arrowok="t"/>
              </v:shape>
            </v:group>
            <v:group style="position:absolute;left:12528;top:2245;width:24;height:2" coordorigin="12528,2245" coordsize="24,2">
              <v:shape style="position:absolute;left:12528;top:2245;width:24;height:2" coordorigin="12528,2245" coordsize="24,0" path="m12528,2245l12553,2245e" filled="f" stroked="t" strokeweight="2.514pt" strokecolor="#231F20">
                <v:path arrowok="t"/>
              </v:shape>
            </v:group>
            <v:group style="position:absolute;left:12287;top:2149;width:24;height:72" coordorigin="12287,2149" coordsize="24,72">
              <v:shape style="position:absolute;left:12287;top:2149;width:24;height:72" coordorigin="12287,2149" coordsize="24,72" path="m12287,2185l12311,2185e" filled="f" stroked="t" strokeweight="3.721pt" strokecolor="#231F20">
                <v:path arrowok="t"/>
              </v:shape>
            </v:group>
            <v:group style="position:absolute;left:12359;top:2197;width:24;height:24" coordorigin="12359,2197" coordsize="24,24">
              <v:shape style="position:absolute;left:12359;top:2197;width:24;height:24" coordorigin="12359,2197" coordsize="24,24" path="m12359,2209l12384,2209e" filled="f" stroked="t" strokeweight="1.307pt" strokecolor="#231F20">
                <v:path arrowok="t"/>
              </v:shape>
            </v:group>
            <v:group style="position:absolute;left:12504;top:2173;width:24;height:48" coordorigin="12504,2173" coordsize="24,48">
              <v:shape style="position:absolute;left:12504;top:2173;width:24;height:48" coordorigin="12504,2173" coordsize="24,48" path="m12504,2197l12528,2197e" filled="f" stroked="t" strokeweight="2.514pt" strokecolor="#231F20">
                <v:path arrowok="t"/>
              </v:shape>
            </v:group>
            <v:group style="position:absolute;left:12384;top:2185;width:48;height:2" coordorigin="12384,2185" coordsize="48,2">
              <v:shape style="position:absolute;left:12384;top:2185;width:48;height:2" coordorigin="12384,2185" coordsize="48,0" path="m12384,2185l12432,2185e" filled="f" stroked="t" strokeweight="1.307pt" strokecolor="#231F20">
                <v:path arrowok="t"/>
              </v:shape>
            </v:group>
            <v:group style="position:absolute;left:12432;top:2149;width:24;height:48" coordorigin="12432,2149" coordsize="24,48">
              <v:shape style="position:absolute;left:12432;top:2149;width:24;height:48" coordorigin="12432,2149" coordsize="24,48" path="m12432,2173l12456,2173e" filled="f" stroked="t" strokeweight="2.514pt" strokecolor="#231F20">
                <v:path arrowok="t"/>
              </v:shape>
            </v:group>
            <v:group style="position:absolute;left:12335;top:2161;width:97;height:2" coordorigin="12335,2161" coordsize="97,2">
              <v:shape style="position:absolute;left:12335;top:2161;width:97;height:2" coordorigin="12335,2161" coordsize="97,0" path="m12335,2161l12432,2161e" filled="f" stroked="t" strokeweight="1.307pt" strokecolor="#231F20">
                <v:path arrowok="t"/>
              </v:shape>
            </v:group>
            <v:group style="position:absolute;left:12528;top:2149;width:24;height:24" coordorigin="12528,2149" coordsize="24,24">
              <v:shape style="position:absolute;left:12528;top:2149;width:24;height:24" coordorigin="12528,2149" coordsize="24,24" path="m12528,2161l12553,2161e" filled="f" stroked="t" strokeweight="1.307pt" strokecolor="#231F20">
                <v:path arrowok="t"/>
              </v:shape>
            </v:group>
            <v:group style="position:absolute;left:12625;top:2233;width:72;height:2" coordorigin="12625,2233" coordsize="72,2">
              <v:shape style="position:absolute;left:12625;top:2233;width:72;height:2" coordorigin="12625,2233" coordsize="72,0" path="m12625,2233l12697,2233e" filled="f" stroked="t" strokeweight="1.307pt" strokecolor="#231F20">
                <v:path arrowok="t"/>
              </v:shape>
            </v:group>
            <v:group style="position:absolute;left:12697;top:2245;width:48;height:2" coordorigin="12697,2245" coordsize="48,2">
              <v:shape style="position:absolute;left:12697;top:2245;width:48;height:2" coordorigin="12697,2245" coordsize="48,0" path="m12697,2245l12746,2245e" filled="f" stroked="t" strokeweight="4.928pt" strokecolor="#231F20">
                <v:path arrowok="t"/>
              </v:shape>
            </v:group>
            <v:group style="position:absolute;left:12746;top:2233;width:72;height:2" coordorigin="12746,2233" coordsize="72,2">
              <v:shape style="position:absolute;left:12746;top:2233;width:72;height:2" coordorigin="12746,2233" coordsize="72,0" path="m12746,2233l12818,2233e" filled="f" stroked="t" strokeweight="1.307pt" strokecolor="#231F20">
                <v:path arrowok="t"/>
              </v:shape>
            </v:group>
            <v:group style="position:absolute;left:12649;top:2197;width:24;height:24" coordorigin="12649,2197" coordsize="24,24">
              <v:shape style="position:absolute;left:12649;top:2197;width:24;height:24" coordorigin="12649,2197" coordsize="24,24" path="m12649,2209l12673,2209e" filled="f" stroked="t" strokeweight="1.307pt" strokecolor="#231F20">
                <v:path arrowok="t"/>
              </v:shape>
            </v:group>
            <v:group style="position:absolute;left:12722;top:2197;width:24;height:24" coordorigin="12722,2197" coordsize="24,24">
              <v:shape style="position:absolute;left:12722;top:2197;width:24;height:24" coordorigin="12722,2197" coordsize="24,24" path="m12722,2209l12746,2209e" filled="f" stroked="t" strokeweight="1.307pt" strokecolor="#231F20">
                <v:path arrowok="t"/>
              </v:shape>
            </v:group>
            <v:group style="position:absolute;left:12818;top:2197;width:24;height:24" coordorigin="12818,2197" coordsize="24,24">
              <v:shape style="position:absolute;left:12818;top:2197;width:24;height:24" coordorigin="12818,2197" coordsize="24,24" path="m12818,2209l12842,2209e" filled="f" stroked="t" strokeweight="1.307pt" strokecolor="#231F20">
                <v:path arrowok="t"/>
              </v:shape>
            </v:group>
            <v:group style="position:absolute;left:12842;top:2149;width:24;height:72" coordorigin="12842,2149" coordsize="24,72">
              <v:shape style="position:absolute;left:12842;top:2149;width:24;height:72" coordorigin="12842,2149" coordsize="24,72" path="m12842,2185l12866,2185e" filled="f" stroked="t" strokeweight="3.721pt" strokecolor="#231F20">
                <v:path arrowok="t"/>
              </v:shape>
            </v:group>
            <v:group style="position:absolute;left:12866;top:2197;width:24;height:24" coordorigin="12866,2197" coordsize="24,24">
              <v:shape style="position:absolute;left:12866;top:2197;width:24;height:24" coordorigin="12866,2197" coordsize="24,24" path="m12866,2209l12890,2209e" filled="f" stroked="t" strokeweight="1.307pt" strokecolor="#231F20">
                <v:path arrowok="t"/>
              </v:shape>
            </v:group>
            <v:group style="position:absolute;left:12770;top:2173;width:24;height:24" coordorigin="12770,2173" coordsize="24,24">
              <v:shape style="position:absolute;left:12770;top:2173;width:24;height:24" coordorigin="12770,2173" coordsize="24,24" path="m12770,2185l12794,2185e" filled="f" stroked="t" strokeweight="1.307pt" strokecolor="#231F20">
                <v:path arrowok="t"/>
              </v:shape>
            </v:group>
            <v:group style="position:absolute;left:12914;top:2112;width:2;height:169" coordorigin="12914,2112" coordsize="2,169">
              <v:shape style="position:absolute;left:12914;top:2112;width:2;height:169" coordorigin="12914,2112" coordsize="0,169" path="m12914,2112l12914,2281e" filled="f" stroked="t" strokeweight="2.464pt" strokecolor="#231F20">
                <v:path arrowok="t"/>
              </v:shape>
            </v:group>
            <v:group style="position:absolute;left:12915;top:2149;width:24;height:48" coordorigin="12915,2149" coordsize="24,48">
              <v:shape style="position:absolute;left:12915;top:2149;width:24;height:48" coordorigin="12915,2149" coordsize="24,48" path="m12915,2173l12939,2173e" filled="f" stroked="t" strokeweight="2.514pt" strokecolor="#231F20">
                <v:path arrowok="t"/>
              </v:shape>
            </v:group>
            <v:group style="position:absolute;left:12939;top:2197;width:24;height:24" coordorigin="12939,2197" coordsize="24,24">
              <v:shape style="position:absolute;left:12939;top:2197;width:24;height:24" coordorigin="12939,2197" coordsize="24,24" path="m12939,2209l12963,2209e" filled="f" stroked="t" strokeweight="1.307pt" strokecolor="#231F20">
                <v:path arrowok="t"/>
              </v:shape>
            </v:group>
            <v:group style="position:absolute;left:12963;top:2173;width:24;height:48" coordorigin="12963,2173" coordsize="24,48">
              <v:shape style="position:absolute;left:12963;top:2173;width:24;height:48" coordorigin="12963,2173" coordsize="24,48" path="m12963,2197l12987,2197e" filled="f" stroked="t" strokeweight="2.514pt" strokecolor="#231F20">
                <v:path arrowok="t"/>
              </v:shape>
            </v:group>
            <v:group style="position:absolute;left:12987;top:2173;width:24;height:24" coordorigin="12987,2173" coordsize="24,24">
              <v:shape style="position:absolute;left:12987;top:2173;width:24;height:24" coordorigin="12987,2173" coordsize="24,24" path="m12987,2185l13011,2185e" filled="f" stroked="t" strokeweight="1.307pt" strokecolor="#231F20">
                <v:path arrowok="t"/>
              </v:shape>
            </v:group>
            <v:group style="position:absolute;left:12577;top:2173;width:24;height:24" coordorigin="12577,2173" coordsize="24,24">
              <v:shape style="position:absolute;left:12577;top:2173;width:24;height:24" coordorigin="12577,2173" coordsize="24,24" path="m12577,2185l12601,2185e" filled="f" stroked="t" strokeweight="1.307pt" strokecolor="#231F20">
                <v:path arrowok="t"/>
              </v:shape>
            </v:group>
            <v:group style="position:absolute;left:12215;top:2245;width:24;height:48" coordorigin="12215,2245" coordsize="24,48">
              <v:shape style="position:absolute;left:12215;top:2245;width:24;height:48" coordorigin="12215,2245" coordsize="24,48" path="m12215,2269l12239,2269e" filled="f" stroked="t" strokeweight="2.514pt" strokecolor="#231F20">
                <v:path arrowok="t"/>
              </v:shape>
            </v:group>
            <v:group style="position:absolute;left:12263;top:2318;width:24;height:48" coordorigin="12263,2318" coordsize="24,48">
              <v:shape style="position:absolute;left:12263;top:2318;width:24;height:48" coordorigin="12263,2318" coordsize="24,48" path="m12263,2342l12287,2342e" filled="f" stroked="t" strokeweight="2.514pt" strokecolor="#231F20">
                <v:path arrowok="t"/>
              </v:shape>
            </v:group>
            <v:group style="position:absolute;left:12287;top:2342;width:24;height:24" coordorigin="12287,2342" coordsize="24,24">
              <v:shape style="position:absolute;left:12287;top:2342;width:24;height:24" coordorigin="12287,2342" coordsize="24,24" path="m12287,2354l12311,2354e" filled="f" stroked="t" strokeweight="1.307pt" strokecolor="#231F20">
                <v:path arrowok="t"/>
              </v:shape>
            </v:group>
            <v:group style="position:absolute;left:12311;top:2294;width:24;height:48" coordorigin="12311,2294" coordsize="24,48">
              <v:shape style="position:absolute;left:12311;top:2294;width:24;height:48" coordorigin="12311,2294" coordsize="24,48" path="m12311,2318l12335,2318e" filled="f" stroked="t" strokeweight="2.514pt" strokecolor="#231F20">
                <v:path arrowok="t"/>
              </v:shape>
            </v:group>
            <v:group style="position:absolute;left:12287;top:2294;width:24;height:24" coordorigin="12287,2294" coordsize="24,24">
              <v:shape style="position:absolute;left:12287;top:2294;width:24;height:24" coordorigin="12287,2294" coordsize="24,24" path="m12287,2306l12311,2306e" filled="f" stroked="t" strokeweight="1.307pt" strokecolor="#231F20">
                <v:path arrowok="t"/>
              </v:shape>
            </v:group>
            <v:group style="position:absolute;left:12263;top:2245;width:24;height:48" coordorigin="12263,2245" coordsize="24,48">
              <v:shape style="position:absolute;left:12263;top:2245;width:24;height:48" coordorigin="12263,2245" coordsize="24,48" path="m12263,2269l12287,2269e" filled="f" stroked="t" strokeweight="2.514pt" strokecolor="#231F20">
                <v:path arrowok="t"/>
              </v:shape>
            </v:group>
            <v:group style="position:absolute;left:12311;top:2245;width:24;height:24" coordorigin="12311,2245" coordsize="24,24">
              <v:shape style="position:absolute;left:12311;top:2245;width:24;height:24" coordorigin="12311,2245" coordsize="24,24" path="m12311,2257l12335,2257e" filled="f" stroked="t" strokeweight="1.307pt" strokecolor="#231F20">
                <v:path arrowok="t"/>
              </v:shape>
            </v:group>
            <v:group style="position:absolute;left:12359;top:2366;width:72;height:2" coordorigin="12359,2366" coordsize="72,2">
              <v:shape style="position:absolute;left:12359;top:2366;width:72;height:2" coordorigin="12359,2366" coordsize="72,0" path="m12359,2366l12432,2366e" filled="f" stroked="t" strokeweight="2.514pt" strokecolor="#231F20">
                <v:path arrowok="t"/>
              </v:shape>
            </v:group>
            <v:group style="position:absolute;left:12408;top:2318;width:24;height:48" coordorigin="12408,2318" coordsize="24,48">
              <v:shape style="position:absolute;left:12408;top:2318;width:24;height:48" coordorigin="12408,2318" coordsize="24,48" path="m12408,2342l12432,2342e" filled="f" stroked="t" strokeweight="2.514pt" strokecolor="#231F20">
                <v:path arrowok="t"/>
              </v:shape>
            </v:group>
            <v:group style="position:absolute;left:12456;top:2354;width:48;height:2" coordorigin="12456,2354" coordsize="48,2">
              <v:shape style="position:absolute;left:12456;top:2354;width:48;height:2" coordorigin="12456,2354" coordsize="48,0" path="m12456,2354l12504,2354e" filled="f" stroked="t" strokeweight="1.307pt" strokecolor="#231F20">
                <v:path arrowok="t"/>
              </v:shape>
            </v:group>
            <v:group style="position:absolute;left:12565;top:2185;width:2;height:241" coordorigin="12565,2185" coordsize="2,241">
              <v:shape style="position:absolute;left:12565;top:2185;width:2;height:241" coordorigin="12565,2185" coordsize="0,241" path="m12565,2185l12565,2426e" filled="f" stroked="t" strokeweight="1.307pt" strokecolor="#231F20">
                <v:path arrowok="t"/>
              </v:shape>
            </v:group>
            <v:group style="position:absolute;left:12359;top:2294;width:24;height:24" coordorigin="12359,2294" coordsize="24,24">
              <v:shape style="position:absolute;left:12359;top:2294;width:24;height:24" coordorigin="12359,2294" coordsize="24,24" path="m12359,2306l12384,2306e" filled="f" stroked="t" strokeweight="1.307pt" strokecolor="#231F20">
                <v:path arrowok="t"/>
              </v:shape>
            </v:group>
            <v:group style="position:absolute;left:12384;top:2269;width:24;height:48" coordorigin="12384,2269" coordsize="24,48">
              <v:shape style="position:absolute;left:12384;top:2269;width:24;height:48" coordorigin="12384,2269" coordsize="24,48" path="m12384,2294l12408,2294e" filled="f" stroked="t" strokeweight="2.514pt" strokecolor="#231F20">
                <v:path arrowok="t"/>
              </v:shape>
            </v:group>
            <v:group style="position:absolute;left:12480;top:2294;width:24;height:24" coordorigin="12480,2294" coordsize="24,24">
              <v:shape style="position:absolute;left:12480;top:2294;width:24;height:24" coordorigin="12480,2294" coordsize="24,24" path="m12480,2306l12504,2306e" filled="f" stroked="t" strokeweight="1.307pt" strokecolor="#231F20">
                <v:path arrowok="t"/>
              </v:shape>
            </v:group>
            <v:group style="position:absolute;left:12408;top:2269;width:24;height:24" coordorigin="12408,2269" coordsize="24,24">
              <v:shape style="position:absolute;left:12408;top:2269;width:24;height:24" coordorigin="12408,2269" coordsize="24,24" path="m12408,2281l12432,2281e" filled="f" stroked="t" strokeweight="1.307pt" strokecolor="#231F20">
                <v:path arrowok="t"/>
              </v:shape>
            </v:group>
            <v:group style="position:absolute;left:12504;top:2245;width:24;height:48" coordorigin="12504,2245" coordsize="24,48">
              <v:shape style="position:absolute;left:12504;top:2245;width:24;height:48" coordorigin="12504,2245" coordsize="24,48" path="m12504,2269l12528,2269e" filled="f" stroked="t" strokeweight="2.514pt" strokecolor="#231F20">
                <v:path arrowok="t"/>
              </v:shape>
            </v:group>
            <v:group style="position:absolute;left:12359;top:2245;width:24;height:24" coordorigin="12359,2245" coordsize="24,24">
              <v:shape style="position:absolute;left:12359;top:2245;width:24;height:24" coordorigin="12359,2245" coordsize="24,24" path="m12359,2257l12384,2257e" filled="f" stroked="t" strokeweight="1.307pt" strokecolor="#231F20">
                <v:path arrowok="t"/>
              </v:shape>
            </v:group>
            <v:group style="position:absolute;left:12673;top:2342;width:24;height:24" coordorigin="12673,2342" coordsize="24,24">
              <v:shape style="position:absolute;left:12673;top:2342;width:24;height:24" coordorigin="12673,2342" coordsize="24,24" path="m12673,2354l12697,2354e" filled="f" stroked="t" strokeweight="1.307pt" strokecolor="#231F20">
                <v:path arrowok="t"/>
              </v:shape>
            </v:group>
            <v:group style="position:absolute;left:12746;top:2294;width:24;height:72" coordorigin="12746,2294" coordsize="24,72">
              <v:shape style="position:absolute;left:12746;top:2294;width:24;height:72" coordorigin="12746,2294" coordsize="24,72" path="m12746,2330l12770,2330e" filled="f" stroked="t" strokeweight="3.721pt" strokecolor="#231F20">
                <v:path arrowok="t"/>
              </v:shape>
            </v:group>
            <v:group style="position:absolute;left:12794;top:2245;width:2;height:217" coordorigin="12794,2245" coordsize="2,217">
              <v:shape style="position:absolute;left:12794;top:2245;width:2;height:217" coordorigin="12794,2245" coordsize="0,217" path="m12794,2245l12794,2463e" filled="f" stroked="t" strokeweight="2.514pt" strokecolor="#231F20">
                <v:path arrowok="t"/>
              </v:shape>
            </v:group>
            <v:group style="position:absolute;left:12770;top:2366;width:72;height:2" coordorigin="12770,2366" coordsize="72,2">
              <v:shape style="position:absolute;left:12770;top:2366;width:72;height:2" coordorigin="12770,2366" coordsize="72,0" path="m12770,2366l12842,2366e" filled="f" stroked="t" strokeweight="4.928pt" strokecolor="#231F20">
                <v:path arrowok="t"/>
              </v:shape>
            </v:group>
            <v:group style="position:absolute;left:12842;top:2354;width:48;height:2" coordorigin="12842,2354" coordsize="48,2">
              <v:shape style="position:absolute;left:12842;top:2354;width:48;height:2" coordorigin="12842,2354" coordsize="48,0" path="m12842,2354l12890,2354e" filled="f" stroked="t" strokeweight="1.307pt" strokecolor="#231F20">
                <v:path arrowok="t"/>
              </v:shape>
            </v:group>
            <v:group style="position:absolute;left:12601;top:2318;width:24;height:24" coordorigin="12601,2318" coordsize="24,24">
              <v:shape style="position:absolute;left:12601;top:2318;width:24;height:24" coordorigin="12601,2318" coordsize="24,24" path="m12601,2330l12625,2330e" filled="f" stroked="t" strokeweight="1.307pt" strokecolor="#231F20">
                <v:path arrowok="t"/>
              </v:shape>
            </v:group>
            <v:group style="position:absolute;left:12637;top:2137;width:2;height:290" coordorigin="12637,2137" coordsize="2,290">
              <v:shape style="position:absolute;left:12637;top:2137;width:2;height:290" coordorigin="12637,2137" coordsize="0,290" path="m12637,2137l12637,2426e" filled="f" stroked="t" strokeweight="1.307pt" strokecolor="#231F20">
                <v:path arrowok="t"/>
              </v:shape>
            </v:group>
            <v:group style="position:absolute;left:12649;top:2306;width:48;height:2" coordorigin="12649,2306" coordsize="48,2">
              <v:shape style="position:absolute;left:12649;top:2306;width:48;height:2" coordorigin="12649,2306" coordsize="48,0" path="m12649,2306l12697,2306e" filled="f" stroked="t" strokeweight="1.307pt" strokecolor="#231F20">
                <v:path arrowok="t"/>
              </v:shape>
            </v:group>
            <v:group style="position:absolute;left:12866;top:2294;width:24;height:24" coordorigin="12866,2294" coordsize="24,24">
              <v:shape style="position:absolute;left:12866;top:2294;width:24;height:24" coordorigin="12866,2294" coordsize="24,24" path="m12866,2306l12890,2306e" filled="f" stroked="t" strokeweight="1.307pt" strokecolor="#231F20">
                <v:path arrowok="t"/>
              </v:shape>
            </v:group>
            <v:group style="position:absolute;left:12794;top:2281;width:72;height:2" coordorigin="12794,2281" coordsize="72,2">
              <v:shape style="position:absolute;left:12794;top:2281;width:72;height:2" coordorigin="12794,2281" coordsize="72,0" path="m12794,2281l12866,2281e" filled="f" stroked="t" strokeweight="1.307pt" strokecolor="#231F20">
                <v:path arrowok="t"/>
              </v:shape>
            </v:group>
            <v:group style="position:absolute;left:12673;top:2245;width:24;height:24" coordorigin="12673,2245" coordsize="24,24">
              <v:shape style="position:absolute;left:12673;top:2245;width:24;height:24" coordorigin="12673,2245" coordsize="24,24" path="m12673,2257l12697,2257e" filled="f" stroked="t" strokeweight="1.307pt" strokecolor="#231F20">
                <v:path arrowok="t"/>
              </v:shape>
            </v:group>
            <v:group style="position:absolute;left:12939;top:2245;width:24;height:72" coordorigin="12939,2245" coordsize="24,72">
              <v:shape style="position:absolute;left:12939;top:2245;width:24;height:72" coordorigin="12939,2245" coordsize="24,72" path="m12939,2281l12963,2281e" filled="f" stroked="t" strokeweight="3.721pt" strokecolor="#231F20">
                <v:path arrowok="t"/>
              </v:shape>
            </v:group>
            <v:group style="position:absolute;left:12963;top:2294;width:24;height:24" coordorigin="12963,2294" coordsize="24,24">
              <v:shape style="position:absolute;left:12963;top:2294;width:24;height:24" coordorigin="12963,2294" coordsize="24,24" path="m12963,2306l12987,2306e" filled="f" stroked="t" strokeweight="1.307pt" strokecolor="#231F20">
                <v:path arrowok="t"/>
              </v:shape>
            </v:group>
            <v:group style="position:absolute;left:12987;top:2245;width:24;height:72" coordorigin="12987,2245" coordsize="24,72">
              <v:shape style="position:absolute;left:12987;top:2245;width:24;height:72" coordorigin="12987,2245" coordsize="24,72" path="m12987,2281l13011,2281e" filled="f" stroked="t" strokeweight="3.721pt" strokecolor="#231F20">
                <v:path arrowok="t"/>
              </v:shape>
            </v:group>
            <v:group style="position:absolute;left:12600;top:2161;width:2;height:205" coordorigin="12600,2161" coordsize="2,205">
              <v:shape style="position:absolute;left:12600;top:2161;width:2;height:205" coordorigin="12600,2161" coordsize="0,205" path="m12600,2161l12600,2366e" filled="f" stroked="t" strokeweight="2.464pt" strokecolor="#231F20">
                <v:path arrowok="t"/>
              </v:shape>
            </v:group>
            <v:group style="position:absolute;left:12215;top:2342;width:24;height:24" coordorigin="12215,2342" coordsize="24,24">
              <v:shape style="position:absolute;left:12215;top:2342;width:24;height:24" coordorigin="12215,2342" coordsize="24,24" path="m12215,2354l12239,2354e" filled="f" stroked="t" strokeweight="1.307pt" strokecolor="#231F20">
                <v:path arrowok="t"/>
              </v:shape>
            </v:group>
            <v:group style="position:absolute;left:12239;top:2318;width:24;height:24" coordorigin="12239,2318" coordsize="24,24">
              <v:shape style="position:absolute;left:12239;top:2318;width:24;height:24" coordorigin="12239,2318" coordsize="24,24" path="m12239,2330l12263,2330e" filled="f" stroked="t" strokeweight="1.307pt" strokecolor="#231F20">
                <v:path arrowok="t"/>
              </v:shape>
            </v:group>
            <v:group style="position:absolute;left:12915;top:2366;width:24;height:2" coordorigin="12915,2366" coordsize="24,2">
              <v:shape style="position:absolute;left:12915;top:2366;width:24;height:2" coordorigin="12915,2366" coordsize="24,0" path="m12915,2366l12939,2366e" filled="f" stroked="t" strokeweight="2.514pt" strokecolor="#231F20">
                <v:path arrowok="t"/>
              </v:shape>
            </v:group>
            <v:group style="position:absolute;left:12987;top:2342;width:24;height:24" coordorigin="12987,2342" coordsize="24,24">
              <v:shape style="position:absolute;left:12987;top:2342;width:24;height:24" coordorigin="12987,2342" coordsize="24,24" path="m12987,2354l13011,2354e" filled="f" stroked="t" strokeweight="1.307pt" strokecolor="#231F20">
                <v:path arrowok="t"/>
              </v:shape>
            </v:group>
            <v:group style="position:absolute;left:12456;top:2414;width:24;height:48" coordorigin="12456,2414" coordsize="24,48">
              <v:shape style="position:absolute;left:12456;top:2414;width:24;height:48" coordorigin="12456,2414" coordsize="24,48" path="m12456,2438l12480,2438e" filled="f" stroked="t" strokeweight="2.514pt" strokecolor="#231F20">
                <v:path arrowok="t"/>
              </v:shape>
            </v:group>
            <v:group style="position:absolute;left:12480;top:2463;width:48;height:2" coordorigin="12480,2463" coordsize="48,2">
              <v:shape style="position:absolute;left:12480;top:2463;width:48;height:2" coordorigin="12480,2463" coordsize="48,0" path="m12480,2463l12528,2463e" filled="f" stroked="t" strokeweight="2.515pt" strokecolor="#231F20">
                <v:path arrowok="t"/>
              </v:shape>
            </v:group>
            <v:group style="position:absolute;left:12552;top:2330;width:2;height:241" coordorigin="12552,2330" coordsize="2,241">
              <v:shape style="position:absolute;left:12552;top:2330;width:2;height:241" coordorigin="12552,2330" coordsize="0,241" path="m12552,2330l12552,2571e" filled="f" stroked="t" strokeweight="2.464pt" strokecolor="#231F20">
                <v:path arrowok="t"/>
              </v:shape>
            </v:group>
            <v:group style="position:absolute;left:12553;top:2463;width:24;height:2" coordorigin="12553,2463" coordsize="24,2">
              <v:shape style="position:absolute;left:12553;top:2463;width:24;height:2" coordorigin="12553,2463" coordsize="24,0" path="m12553,2463l12577,2463e" filled="f" stroked="t" strokeweight="2.515pt" strokecolor="#231F20">
                <v:path arrowok="t"/>
              </v:shape>
            </v:group>
            <v:group style="position:absolute;left:12408;top:2414;width:24;height:24" coordorigin="12408,2414" coordsize="24,24">
              <v:shape style="position:absolute;left:12408;top:2414;width:24;height:24" coordorigin="12408,2414" coordsize="24,24" path="m12408,2426l12432,2426e" filled="f" stroked="t" strokeweight="1.307pt" strokecolor="#231F20">
                <v:path arrowok="t"/>
              </v:shape>
            </v:group>
            <v:group style="position:absolute;left:12432;top:2366;width:24;height:72" coordorigin="12432,2366" coordsize="24,72">
              <v:shape style="position:absolute;left:12432;top:2366;width:24;height:72" coordorigin="12432,2366" coordsize="24,72" path="m12432,2402l12456,2402e" filled="f" stroked="t" strokeweight="3.721pt" strokecolor="#231F20">
                <v:path arrowok="t"/>
              </v:shape>
            </v:group>
            <v:group style="position:absolute;left:12504;top:2366;width:24;height:48" coordorigin="12504,2366" coordsize="24,48">
              <v:shape style="position:absolute;left:12504;top:2366;width:24;height:48" coordorigin="12504,2366" coordsize="24,48" path="m12504,2390l12528,2390e" filled="f" stroked="t" strokeweight="2.514pt" strokecolor="#231F20">
                <v:path arrowok="t"/>
              </v:shape>
            </v:group>
            <v:group style="position:absolute;left:12456;top:2366;width:24;height:24" coordorigin="12456,2366" coordsize="24,24">
              <v:shape style="position:absolute;left:12456;top:2366;width:24;height:24" coordorigin="12456,2366" coordsize="24,24" path="m12456,2378l12480,2378e" filled="f" stroked="t" strokeweight="1.307pt" strokecolor="#231F20">
                <v:path arrowok="t"/>
              </v:shape>
            </v:group>
            <v:group style="position:absolute;left:12601;top:2414;width:24;height:48" coordorigin="12601,2414" coordsize="24,48">
              <v:shape style="position:absolute;left:12601;top:2414;width:24;height:48" coordorigin="12601,2414" coordsize="24,48" path="m12601,2438l12625,2438e" filled="f" stroked="t" strokeweight="2.514pt" strokecolor="#231F20">
                <v:path arrowok="t"/>
              </v:shape>
            </v:group>
            <v:group style="position:absolute;left:12601;top:2463;width:72;height:2" coordorigin="12601,2463" coordsize="72,2">
              <v:shape style="position:absolute;left:12601;top:2463;width:72;height:2" coordorigin="12601,2463" coordsize="72,0" path="m12601,2463l12673,2463e" filled="f" stroked="t" strokeweight="2.515pt" strokecolor="#231F20">
                <v:path arrowok="t"/>
              </v:shape>
            </v:group>
            <v:group style="position:absolute;left:12697;top:2257;width:2;height:205" coordorigin="12697,2257" coordsize="2,205">
              <v:shape style="position:absolute;left:12697;top:2257;width:2;height:205" coordorigin="12697,2257" coordsize="0,205" path="m12697,2257l12697,2463e" filled="f" stroked="t" strokeweight="2.464pt" strokecolor="#231F20">
                <v:path arrowok="t"/>
              </v:shape>
            </v:group>
            <v:group style="position:absolute;left:12722;top:2414;width:24;height:48" coordorigin="12722,2414" coordsize="24,48">
              <v:shape style="position:absolute;left:12722;top:2414;width:24;height:48" coordorigin="12722,2414" coordsize="24,48" path="m12722,2438l12746,2438e" filled="f" stroked="t" strokeweight="2.514pt" strokecolor="#231F20">
                <v:path arrowok="t"/>
              </v:shape>
            </v:group>
            <v:group style="position:absolute;left:12746;top:2463;width:48;height:2" coordorigin="12746,2463" coordsize="48,2">
              <v:shape style="position:absolute;left:12746;top:2463;width:48;height:2" coordorigin="12746,2463" coordsize="48,0" path="m12746,2463l12794,2463e" filled="f" stroked="t" strokeweight="2.515pt" strokecolor="#231F20">
                <v:path arrowok="t"/>
              </v:shape>
            </v:group>
            <v:group style="position:absolute;left:12794;top:2487;width:97;height:2" coordorigin="12794,2487" coordsize="97,2">
              <v:shape style="position:absolute;left:12794;top:2487;width:97;height:2" coordorigin="12794,2487" coordsize="97,0" path="m12794,2487l12890,2487e" filled="f" stroked="t" strokeweight="4.929pt" strokecolor="#231F20">
                <v:path arrowok="t"/>
              </v:shape>
            </v:group>
            <v:group style="position:absolute;left:12746;top:2390;width:24;height:48" coordorigin="12746,2390" coordsize="24,48">
              <v:shape style="position:absolute;left:12746;top:2390;width:24;height:48" coordorigin="12746,2390" coordsize="24,48" path="m12746,2414l12770,2414e" filled="f" stroked="t" strokeweight="2.514pt" strokecolor="#231F20">
                <v:path arrowok="t"/>
              </v:shape>
            </v:group>
            <v:group style="position:absolute;left:12697;top:2390;width:24;height:24" coordorigin="12697,2390" coordsize="24,24">
              <v:shape style="position:absolute;left:12697;top:2390;width:24;height:24" coordorigin="12697,2390" coordsize="24,24" path="m12697,2402l12722,2402e" filled="f" stroked="t" strokeweight="1.307pt" strokecolor="#231F20">
                <v:path arrowok="t"/>
              </v:shape>
            </v:group>
            <v:group style="position:absolute;left:12842;top:2390;width:24;height:24" coordorigin="12842,2390" coordsize="24,24">
              <v:shape style="position:absolute;left:12842;top:2390;width:24;height:24" coordorigin="12842,2390" coordsize="24,24" path="m12842,2402l12866,2402e" filled="f" stroked="t" strokeweight="1.307pt" strokecolor="#231F20">
                <v:path arrowok="t"/>
              </v:shape>
            </v:group>
            <v:group style="position:absolute;left:12577;top:2390;width:48;height:2" coordorigin="12577,2390" coordsize="48,2">
              <v:shape style="position:absolute;left:12577;top:2390;width:48;height:2" coordorigin="12577,2390" coordsize="48,0" path="m12577,2390l12625,2390e" filled="f" stroked="t" strokeweight="2.514pt" strokecolor="#231F20">
                <v:path arrowok="t"/>
              </v:shape>
            </v:group>
            <v:group style="position:absolute;left:12722;top:2366;width:24;height:24" coordorigin="12722,2366" coordsize="24,24">
              <v:shape style="position:absolute;left:12722;top:2366;width:24;height:24" coordorigin="12722,2366" coordsize="24,24" path="m12722,2378l12746,2378e" filled="f" stroked="t" strokeweight="1.307pt" strokecolor="#231F20">
                <v:path arrowok="t"/>
              </v:shape>
            </v:group>
            <v:group style="position:absolute;left:12903;top:2306;width:2;height:157" coordorigin="12903,2306" coordsize="2,157">
              <v:shape style="position:absolute;left:12903;top:2306;width:2;height:157" coordorigin="12903,2306" coordsize="0,157" path="m12903,2306l12903,2463e" filled="f" stroked="t" strokeweight="1.307pt" strokecolor="#231F20">
                <v:path arrowok="t"/>
              </v:shape>
            </v:group>
            <v:group style="position:absolute;left:12915;top:2414;width:24;height:24" coordorigin="12915,2414" coordsize="24,24">
              <v:shape style="position:absolute;left:12915;top:2414;width:24;height:24" coordorigin="12915,2414" coordsize="24,24" path="m12915,2426l12939,2426e" filled="f" stroked="t" strokeweight="1.307pt" strokecolor="#231F20">
                <v:path arrowok="t"/>
              </v:shape>
            </v:group>
            <v:group style="position:absolute;left:12215;top:2389;width:24;height:74" coordorigin="12215,2389" coordsize="24,74">
              <v:shape style="position:absolute;left:12215;top:2389;width:24;height:74" coordorigin="12215,2389" coordsize="24,74" path="m12215,2464l12239,2464,12239,2389,12215,2389,12215,2464xe" filled="t" fillcolor="#231F20" stroked="f">
                <v:path arrowok="t"/>
                <v:fill/>
              </v:shape>
            </v:group>
            <v:group style="position:absolute;left:12239;top:2390;width:24;height:24" coordorigin="12239,2390" coordsize="24,24">
              <v:shape style="position:absolute;left:12239;top:2390;width:24;height:24" coordorigin="12239,2390" coordsize="24,24" path="m12239,2402l12263,2402e" filled="f" stroked="t" strokeweight="1.307pt" strokecolor="#231F20">
                <v:path arrowok="t"/>
              </v:shape>
            </v:group>
            <v:group style="position:absolute;left:12263;top:2437;width:72;height:26" coordorigin="12263,2437" coordsize="72,26">
              <v:shape style="position:absolute;left:12263;top:2437;width:72;height:26" coordorigin="12263,2437" coordsize="72,26" path="m12263,2464l12335,2464,12335,2437,12263,2437,12263,2464xe" filled="t" fillcolor="#231F20" stroked="f">
                <v:path arrowok="t"/>
                <v:fill/>
              </v:shape>
            </v:group>
            <v:group style="position:absolute;left:12359;top:2389;width:24;height:74" coordorigin="12359,2389" coordsize="24,74">
              <v:shape style="position:absolute;left:12359;top:2389;width:24;height:74" coordorigin="12359,2389" coordsize="24,74" path="m12359,2464l12384,2464,12384,2389,12359,2389,12359,2464xe" filled="t" fillcolor="#231F20" stroked="f">
                <v:path arrowok="t"/>
                <v:fill/>
              </v:shape>
            </v:group>
            <v:group style="position:absolute;left:12263;top:2402;width:97;height:2" coordorigin="12263,2402" coordsize="97,2">
              <v:shape style="position:absolute;left:12263;top:2402;width:97;height:2" coordorigin="12263,2402" coordsize="97,0" path="m12263,2402l12359,2402e" filled="f" stroked="t" strokeweight="1.307pt" strokecolor="#231F20">
                <v:path arrowok="t"/>
              </v:shape>
            </v:group>
            <v:group style="position:absolute;left:12939;top:2414;width:24;height:48" coordorigin="12939,2414" coordsize="24,48">
              <v:shape style="position:absolute;left:12939;top:2414;width:24;height:48" coordorigin="12939,2414" coordsize="24,48" path="m12939,2438l12963,2438e" filled="f" stroked="t" strokeweight="2.514pt" strokecolor="#231F20">
                <v:path arrowok="t"/>
              </v:shape>
            </v:group>
            <v:group style="position:absolute;left:12963;top:2463;width:24;height:2" coordorigin="12963,2463" coordsize="24,2">
              <v:shape style="position:absolute;left:12963;top:2463;width:24;height:2" coordorigin="12963,2463" coordsize="24,0" path="m12963,2463l12987,2463e" filled="f" stroked="t" strokeweight="2.515pt" strokecolor="#231F20">
                <v:path arrowok="t"/>
              </v:shape>
            </v:group>
            <v:group style="position:absolute;left:12987;top:2413;width:24;height:50" coordorigin="12987,2413" coordsize="24,50">
              <v:shape style="position:absolute;left:12987;top:2413;width:24;height:50" coordorigin="12987,2413" coordsize="24,50" path="m12987,2464l13011,2464,13011,2413,12987,2413,12987,2464xe" filled="t" fillcolor="#231F20" stroked="f">
                <v:path arrowok="t"/>
                <v:fill/>
              </v:shape>
            </v:group>
            <v:group style="position:absolute;left:12215;top:2462;width:24;height:26" coordorigin="12215,2462" coordsize="24,26">
              <v:shape style="position:absolute;left:12215;top:2462;width:24;height:26" coordorigin="12215,2462" coordsize="24,26" path="m12215,2488l12239,2488,12239,2462,12215,2462,12215,2488xe" filled="t" fillcolor="#231F20" stroked="f">
                <v:path arrowok="t"/>
                <v:fill/>
              </v:shape>
            </v:group>
            <v:group style="position:absolute;left:12263;top:2462;width:72;height:26" coordorigin="12263,2462" coordsize="72,26">
              <v:shape style="position:absolute;left:12263;top:2462;width:72;height:26" coordorigin="12263,2462" coordsize="72,26" path="m12263,2488l12335,2488,12335,2462,12263,2462,12263,2488xe" filled="t" fillcolor="#231F20" stroked="f">
                <v:path arrowok="t"/>
                <v:fill/>
              </v:shape>
            </v:group>
            <v:group style="position:absolute;left:12359;top:2462;width:24;height:26" coordorigin="12359,2462" coordsize="24,26">
              <v:shape style="position:absolute;left:12359;top:2462;width:24;height:26" coordorigin="12359,2462" coordsize="24,26" path="m12359,2488l12384,2488,12384,2462,12359,2462,12359,2488xe" filled="t" fillcolor="#231F20" stroked="f">
                <v:path arrowok="t"/>
                <v:fill/>
              </v:shape>
            </v:group>
            <v:group style="position:absolute;left:12408;top:2487;width:72;height:2" coordorigin="12408,2487" coordsize="72,2">
              <v:shape style="position:absolute;left:12408;top:2487;width:72;height:2" coordorigin="12408,2487" coordsize="72,0" path="m12408,2487l12480,2487e" filled="f" stroked="t" strokeweight="2.514pt" strokecolor="#231F20">
                <v:path arrowok="t"/>
              </v:shape>
            </v:group>
            <v:group style="position:absolute;left:12649;top:2475;width:72;height:2" coordorigin="12649,2475" coordsize="72,2">
              <v:shape style="position:absolute;left:12649;top:2475;width:72;height:2" coordorigin="12649,2475" coordsize="72,0" path="m12649,2475l12722,2475e" filled="f" stroked="t" strokeweight="1.307pt" strokecolor="#231F20">
                <v:path arrowok="t"/>
              </v:shape>
            </v:group>
            <v:group style="position:absolute;left:12987;top:2462;width:24;height:26" coordorigin="12987,2462" coordsize="24,26">
              <v:shape style="position:absolute;left:12987;top:2462;width:24;height:26" coordorigin="12987,2462" coordsize="24,26" path="m12987,2488l13011,2488,13011,2462,12987,2462,12987,2488xe" filled="t" fillcolor="#231F20" stroked="f">
                <v:path arrowok="t"/>
                <v:fill/>
              </v:shape>
            </v:group>
            <v:group style="position:absolute;left:12215;top:2486;width:24;height:74" coordorigin="12215,2486" coordsize="24,74">
              <v:shape style="position:absolute;left:12215;top:2486;width:24;height:74" coordorigin="12215,2486" coordsize="24,74" path="m12215,2560l12239,2560,12239,2486,12215,2486,12215,2560xe" filled="t" fillcolor="#231F20" stroked="f">
                <v:path arrowok="t"/>
                <v:fill/>
              </v:shape>
            </v:group>
            <v:group style="position:absolute;left:12239;top:2547;width:121;height:2" coordorigin="12239,2547" coordsize="121,2">
              <v:shape style="position:absolute;left:12239;top:2547;width:121;height:2" coordorigin="12239,2547" coordsize="121,0" path="m12239,2547l12359,2547e" filled="f" stroked="t" strokeweight="1.307pt" strokecolor="#231F20">
                <v:path arrowok="t"/>
              </v:shape>
            </v:group>
            <v:group style="position:absolute;left:12263;top:2486;width:72;height:26" coordorigin="12263,2486" coordsize="72,26">
              <v:shape style="position:absolute;left:12263;top:2486;width:72;height:26" coordorigin="12263,2486" coordsize="72,26" path="m12263,2512l12335,2512,12335,2486,12263,2486,12263,2512xe" filled="t" fillcolor="#231F20" stroked="f">
                <v:path arrowok="t"/>
                <v:fill/>
              </v:shape>
            </v:group>
            <v:group style="position:absolute;left:12359;top:2486;width:24;height:74" coordorigin="12359,2486" coordsize="24,74">
              <v:shape style="position:absolute;left:12359;top:2486;width:24;height:74" coordorigin="12359,2486" coordsize="24,74" path="m12359,2560l12384,2560,12384,2486,12359,2486,12359,2560xe" filled="t" fillcolor="#231F20" stroked="f">
                <v:path arrowok="t"/>
                <v:fill/>
              </v:shape>
            </v:group>
            <v:group style="position:absolute;left:12408;top:2487;width:24;height:48" coordorigin="12408,2487" coordsize="24,48">
              <v:shape style="position:absolute;left:12408;top:2487;width:24;height:48" coordorigin="12408,2487" coordsize="24,48" path="m12408,2511l12432,2511e" filled="f" stroked="t" strokeweight="2.514pt" strokecolor="#231F20">
                <v:path arrowok="t"/>
              </v:shape>
            </v:group>
            <v:group style="position:absolute;left:12480;top:2535;width:48;height:2" coordorigin="12480,2535" coordsize="48,2">
              <v:shape style="position:absolute;left:12480;top:2535;width:48;height:2" coordorigin="12480,2535" coordsize="48,0" path="m12480,2535l12528,2535e" filled="f" stroked="t" strokeweight="2.514pt" strokecolor="#231F20">
                <v:path arrowok="t"/>
              </v:shape>
            </v:group>
            <v:group style="position:absolute;left:12528;top:2511;width:24;height:24" coordorigin="12528,2511" coordsize="24,24">
              <v:shape style="position:absolute;left:12528;top:2511;width:24;height:24" coordorigin="12528,2511" coordsize="24,24" path="m12528,2523l12553,2523e" filled="f" stroked="t" strokeweight="1.307pt" strokecolor="#231F20">
                <v:path arrowok="t"/>
              </v:shape>
            </v:group>
            <v:group style="position:absolute;left:12577;top:2487;width:24;height:24" coordorigin="12577,2487" coordsize="24,24">
              <v:shape style="position:absolute;left:12577;top:2487;width:24;height:24" coordorigin="12577,2487" coordsize="24,24" path="m12577,2499l12601,2499e" filled="f" stroked="t" strokeweight="1.307pt" strokecolor="#231F20">
                <v:path arrowok="t"/>
              </v:shape>
            </v:group>
            <v:group style="position:absolute;left:12601;top:2487;width:24;height:72" coordorigin="12601,2487" coordsize="24,72">
              <v:shape style="position:absolute;left:12601;top:2487;width:24;height:72" coordorigin="12601,2487" coordsize="24,72" path="m12601,2523l12625,2523e" filled="f" stroked="t" strokeweight="3.721pt" strokecolor="#231F20">
                <v:path arrowok="t"/>
              </v:shape>
            </v:group>
            <v:group style="position:absolute;left:12625;top:2535;width:72;height:2" coordorigin="12625,2535" coordsize="72,2">
              <v:shape style="position:absolute;left:12625;top:2535;width:72;height:2" coordorigin="12625,2535" coordsize="72,0" path="m12625,2535l12697,2535e" filled="f" stroked="t" strokeweight="2.514pt" strokecolor="#231F20">
                <v:path arrowok="t"/>
              </v:shape>
            </v:group>
            <v:group style="position:absolute;left:12722;top:2535;width:24;height:24" coordorigin="12722,2535" coordsize="24,24">
              <v:shape style="position:absolute;left:12722;top:2535;width:24;height:24" coordorigin="12722,2535" coordsize="24,24" path="m12722,2547l12746,2547e" filled="f" stroked="t" strokeweight="1.307pt" strokecolor="#231F20">
                <v:path arrowok="t"/>
              </v:shape>
            </v:group>
            <v:group style="position:absolute;left:12697;top:2487;width:24;height:24" coordorigin="12697,2487" coordsize="24,24">
              <v:shape style="position:absolute;left:12697;top:2487;width:24;height:24" coordorigin="12697,2487" coordsize="24,24" path="m12697,2499l12722,2499e" filled="f" stroked="t" strokeweight="1.307pt" strokecolor="#231F20">
                <v:path arrowok="t"/>
              </v:shape>
            </v:group>
            <v:group style="position:absolute;left:12770;top:2487;width:24;height:72" coordorigin="12770,2487" coordsize="24,72">
              <v:shape style="position:absolute;left:12770;top:2487;width:24;height:72" coordorigin="12770,2487" coordsize="24,72" path="m12770,2523l12794,2523e" filled="f" stroked="t" strokeweight="3.721pt" strokecolor="#231F20">
                <v:path arrowok="t"/>
              </v:shape>
            </v:group>
            <v:group style="position:absolute;left:12794;top:2523;width:169;height:2" coordorigin="12794,2523" coordsize="169,2">
              <v:shape style="position:absolute;left:12794;top:2523;width:169;height:2" coordorigin="12794,2523" coordsize="169,0" path="m12794,2523l12963,2523e" filled="f" stroked="t" strokeweight="3.671pt" strokecolor="#231F20">
                <v:path arrowok="t"/>
              </v:shape>
            </v:group>
            <v:group style="position:absolute;left:12987;top:2511;width:24;height:24" coordorigin="12987,2511" coordsize="24,24">
              <v:shape style="position:absolute;left:12987;top:2511;width:24;height:24" coordorigin="12987,2511" coordsize="24,24" path="m12987,2523l13011,2523e" filled="f" stroked="t" strokeweight="1.307pt" strokecolor="#231F20">
                <v:path arrowok="t"/>
              </v:shape>
            </v:group>
            <v:group style="position:absolute;left:12577;top:2535;width:24;height:24" coordorigin="12577,2535" coordsize="24,24">
              <v:shape style="position:absolute;left:12577;top:2535;width:24;height:24" coordorigin="12577,2535" coordsize="24,24" path="m12577,2547l12601,2547e" filled="f" stroked="t" strokeweight="1.307pt" strokecolor="#231F20">
                <v:path arrowok="t"/>
              </v:shape>
            </v:group>
            <v:group style="position:absolute;left:12939;top:2535;width:24;height:24" coordorigin="12939,2535" coordsize="24,24">
              <v:shape style="position:absolute;left:12939;top:2535;width:24;height:24" coordorigin="12939,2535" coordsize="24,24" path="m12939,2547l12963,2547e" filled="f" stroked="t" strokeweight="1.307pt" strokecolor="#231F20">
                <v:path arrowok="t"/>
              </v:shape>
              <v:shape style="position:absolute;left:11727;top:1389;width:273;height:236" type="#_x0000_t75">
                <v:imagedata r:id="rId46" o:title=""/>
              </v:shape>
              <v:shape style="position:absolute;left:12077;top:2615;width:1074;height:101" type="#_x0000_t75">
                <v:imagedata r:id="rId47" o:title=""/>
              </v:shape>
              <v:shape style="position:absolute;left:12027;top:1393;width:1330;height:196" type="#_x0000_t75">
                <v:imagedata r:id="rId48" o:title=""/>
              </v:shape>
              <v:shape style="position:absolute;left:11878;top:2845;width:1466;height:181" type="#_x0000_t75">
                <v:imagedata r:id="rId49" o:title="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h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7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t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2"/>
          <w:w w:val="100"/>
        </w:rPr>
        <w:t>p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"/>
          <w:w w:val="100"/>
        </w:rPr>
        <w:t>s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7"/>
          <w:w w:val="100"/>
        </w:rPr>
        <w:t>:</w:t>
      </w:r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-17"/>
          <w:w w:val="100"/>
        </w:rPr>
        <w:t>/</w:t>
      </w:r>
      <w:hyperlink r:id="rId50"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-1"/>
            <w:w w:val="100"/>
          </w:rPr>
          <w:t>/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8"/>
            <w:w w:val="100"/>
          </w:rPr>
          <w:t>w</w:t>
        </w:r>
      </w:hyperlink>
      <w:r>
        <w:rPr>
          <w:rFonts w:ascii="AvantGardeGothicC" w:hAnsi="AvantGardeGothicC" w:cs="AvantGardeGothicC" w:eastAsia="AvantGardeGothicC"/>
          <w:sz w:val="18"/>
          <w:szCs w:val="18"/>
          <w:color w:val="231F20"/>
          <w:spacing w:val="8"/>
          <w:w w:val="100"/>
        </w:rPr>
        <w:t>w</w:t>
      </w:r>
      <w:hyperlink r:id="rId51"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-10"/>
            <w:w w:val="100"/>
          </w:rPr>
          <w:t>w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-4"/>
            <w:w w:val="100"/>
          </w:rPr>
          <w:t>.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3"/>
            <w:w w:val="100"/>
          </w:rPr>
          <w:t>g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2"/>
            <w:w w:val="100"/>
          </w:rPr>
          <w:t>o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4"/>
            <w:w w:val="100"/>
          </w:rPr>
          <w:t>s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4"/>
            <w:w w:val="100"/>
          </w:rPr>
          <w:t>u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4"/>
            <w:w w:val="100"/>
          </w:rPr>
          <w:t>s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3"/>
            <w:w w:val="100"/>
          </w:rPr>
          <w:t>l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2"/>
            <w:w w:val="100"/>
          </w:rPr>
          <w:t>u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3"/>
            <w:w w:val="100"/>
          </w:rPr>
          <w:t>g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0"/>
            <w:w w:val="100"/>
          </w:rPr>
          <w:t>i.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3"/>
            <w:w w:val="100"/>
          </w:rPr>
          <w:t>r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231F20"/>
            <w:spacing w:val="0"/>
            <w:w w:val="100"/>
          </w:rPr>
          <w:t>u</w:t>
        </w:r>
        <w:r>
          <w:rPr>
            <w:rFonts w:ascii="AvantGardeGothicC" w:hAnsi="AvantGardeGothicC" w:cs="AvantGardeGothicC" w:eastAsia="AvantGardeGothicC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69" w:after="0" w:line="240" w:lineRule="exact"/>
        <w:ind w:right="239"/>
        <w:jc w:val="left"/>
        <w:rPr>
          <w:rFonts w:ascii="AvantGardeGothicCTT" w:hAnsi="AvantGardeGothicCTT" w:cs="AvantGardeGothicCTT" w:eastAsia="AvantGardeGothicCTT"/>
          <w:sz w:val="20"/>
          <w:szCs w:val="20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5"/>
          <w:w w:val="97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97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7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7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7"/>
          <w:b/>
          <w:bCs/>
        </w:rPr>
        <w:t>ая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6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ия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8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ас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об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8"/>
          <w:b/>
          <w:bCs/>
        </w:rPr>
        <w:t>ил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заци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4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8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Санк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6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7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2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2"/>
          <w:w w:val="97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2"/>
          <w:w w:val="97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5"/>
          <w:w w:val="97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97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97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1"/>
          <w:w w:val="97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97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0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айо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right="851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24.548002pt;width:199.092pt;height:16.616pt;mso-position-horizontal-relative:page;mso-position-vertical-relative:paragraph;z-index:-1078" coordorigin="11712,491" coordsize="3982,332">
            <v:group style="position:absolute;left:11722;top:501;width:3962;height:312" coordorigin="11722,501" coordsize="3962,312">
              <v:shape style="position:absolute;left:11722;top:501;width:3962;height:312" coordorigin="11722,501" coordsize="3962,312" path="m15684,501l11722,501,11722,813,15684,813,15684,501e" filled="t" fillcolor="#DCDDDE" stroked="f">
                <v:path arrowok="t"/>
                <v:fill/>
              </v:shape>
            </v:group>
            <v:group style="position:absolute;left:11722;top:501;width:3962;height:2" coordorigin="11722,501" coordsize="3962,2">
              <v:shape style="position:absolute;left:11722;top:501;width:3962;height:2" coordorigin="11722,501" coordsize="3962,0" path="m11722,501l15684,501e" filled="f" stroked="t" strokeweight=".25pt" strokecolor="#231F20">
                <v:path arrowok="t"/>
              </v:shape>
            </v:group>
            <v:group style="position:absolute;left:11722;top:813;width:3962;height:2" coordorigin="11722,813" coordsize="3962,2">
              <v:shape style="position:absolute;left:11722;top:813;width:3962;height:2" coordorigin="11722,813" coordsize="3962,0" path="m11722,813l15684,813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ующи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жн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: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: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ф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м: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11.355686pt;width:199.092pt;height:16.616pt;mso-position-horizontal-relative:page;mso-position-vertical-relative:paragraph;z-index:-1077" coordorigin="11712,227" coordsize="3982,332">
            <v:group style="position:absolute;left:11722;top:237;width:3962;height:312" coordorigin="11722,237" coordsize="3962,312">
              <v:shape style="position:absolute;left:11722;top:237;width:3962;height:312" coordorigin="11722,237" coordsize="3962,312" path="m15684,237l11722,237,11722,549,15684,549,15684,237e" filled="t" fillcolor="#DCDDDE" stroked="f">
                <v:path arrowok="t"/>
                <v:fill/>
              </v:shape>
            </v:group>
            <v:group style="position:absolute;left:11722;top:237;width:3962;height:2" coordorigin="11722,237" coordsize="3962,2">
              <v:shape style="position:absolute;left:11722;top:237;width:3962;height:2" coordorigin="11722,237" coordsize="3962,0" path="m11722,237l15684,237e" filled="f" stroked="t" strokeweight=".25pt" strokecolor="#231F20">
                <v:path arrowok="t"/>
              </v:shape>
            </v:group>
            <v:group style="position:absolute;left:11722;top:549;width:3962;height:2" coordorigin="11722,549" coordsize="3962,2">
              <v:shape style="position:absolute;left:11722;top:549;width:3962;height:2" coordorigin="11722,549" coordsize="3962,0" path="m11722,549l15684,549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11.355692pt;width:199.092pt;height:16.616pt;mso-position-horizontal-relative:page;mso-position-vertical-relative:paragraph;z-index:-1076" coordorigin="11712,227" coordsize="3982,332">
            <v:group style="position:absolute;left:11722;top:237;width:3962;height:312" coordorigin="11722,237" coordsize="3962,312">
              <v:shape style="position:absolute;left:11722;top:237;width:3962;height:312" coordorigin="11722,237" coordsize="3962,312" path="m15684,237l11722,237,11722,549,15684,549,15684,237e" filled="t" fillcolor="#DCDDDE" stroked="f">
                <v:path arrowok="t"/>
                <v:fill/>
              </v:shape>
            </v:group>
            <v:group style="position:absolute;left:11722;top:237;width:3962;height:2" coordorigin="11722,237" coordsize="3962,2">
              <v:shape style="position:absolute;left:11722;top:237;width:3962;height:2" coordorigin="11722,237" coordsize="3962,0" path="m11722,237l15684,237e" filled="f" stroked="t" strokeweight=".25pt" strokecolor="#231F20">
                <v:path arrowok="t"/>
              </v:shape>
            </v:group>
            <v:group style="position:absolute;left:11722;top:549;width:3962;height:2" coordorigin="11722,549" coordsize="3962,2">
              <v:shape style="position:absolute;left:11722;top:549;width:3962;height:2" coordorigin="11722,549" coordsize="3962,0" path="m11722,549l15684,549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9)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-9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62-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66" w:right="1189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22.355698pt;width:199.092pt;height:16.616pt;mso-position-horizontal-relative:page;mso-position-vertical-relative:paragraph;z-index:-1075" coordorigin="11712,447" coordsize="3982,332">
            <v:group style="position:absolute;left:11722;top:457;width:3962;height:312" coordorigin="11722,457" coordsize="3962,312">
              <v:shape style="position:absolute;left:11722;top:457;width:3962;height:312" coordorigin="11722,457" coordsize="3962,312" path="m15684,457l11722,457,11722,769,15684,769,15684,457e" filled="t" fillcolor="#DCDDDE" stroked="f">
                <v:path arrowok="t"/>
                <v:fill/>
              </v:shape>
            </v:group>
            <v:group style="position:absolute;left:11722;top:457;width:3962;height:2" coordorigin="11722,457" coordsize="3962,2">
              <v:shape style="position:absolute;left:11722;top:457;width:3962;height:2" coordorigin="11722,457" coordsize="3962,0" path="m11722,457l15684,457e" filled="f" stroked="t" strokeweight=".25pt" strokecolor="#231F20">
                <v:path arrowok="t"/>
              </v:shape>
            </v:group>
            <v:group style="position:absolute;left:11722;top:769;width:3962;height:2" coordorigin="11722,769" coordsize="3962,2">
              <v:shape style="position:absolute;left:11722;top:769;width:3962;height:2" coordorigin="11722,769" coordsize="3962,0" path="m11722,769l15684,769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8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93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рд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11.355702pt;width:199.092pt;height:27.616pt;mso-position-horizontal-relative:page;mso-position-vertical-relative:paragraph;z-index:-1074" coordorigin="11712,227" coordsize="3982,552">
            <v:group style="position:absolute;left:11722;top:237;width:3962;height:532" coordorigin="11722,237" coordsize="3962,532">
              <v:shape style="position:absolute;left:11722;top:237;width:3962;height:532" coordorigin="11722,237" coordsize="3962,532" path="m15684,237l11722,237,11722,769,15684,769,15684,237e" filled="t" fillcolor="#DCDDDE" stroked="f">
                <v:path arrowok="t"/>
                <v:fill/>
              </v:shape>
            </v:group>
            <v:group style="position:absolute;left:11722;top:237;width:3962;height:2" coordorigin="11722,237" coordsize="3962,2">
              <v:shape style="position:absolute;left:11722;top:237;width:3962;height:2" coordorigin="11722,237" coordsize="3962,0" path="m11722,237l15684,237e" filled="f" stroked="t" strokeweight=".25pt" strokecolor="#231F20">
                <v:path arrowok="t"/>
              </v:shape>
            </v:group>
            <v:group style="position:absolute;left:11722;top:769;width:3962;height:2" coordorigin="11722,769" coordsize="3962,2">
              <v:shape style="position:absolute;left:11722;top:769;width:3962;height:2" coordorigin="11722,769" coordsize="3962,0" path="m11722,769l15684,769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66" w:right="1232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ш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93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16.005709pt;width:199.092pt;height:16.616pt;mso-position-horizontal-relative:page;mso-position-vertical-relative:paragraph;z-index:-1073" coordorigin="11712,320" coordsize="3982,332">
            <v:group style="position:absolute;left:11722;top:330;width:3962;height:312" coordorigin="11722,330" coordsize="3962,312">
              <v:shape style="position:absolute;left:11722;top:330;width:3962;height:312" coordorigin="11722,330" coordsize="3962,312" path="m15684,330l11722,330,11722,642,15684,642,15684,330e" filled="t" fillcolor="#DCDDDE" stroked="f">
                <v:path arrowok="t"/>
                <v:fill/>
              </v:shape>
            </v:group>
            <v:group style="position:absolute;left:11722;top:330;width:3962;height:2" coordorigin="11722,330" coordsize="3962,2">
              <v:shape style="position:absolute;left:11722;top:330;width:3962;height:2" coordorigin="11722,330" coordsize="3962,0" path="m11722,330l15684,330e" filled="f" stroked="t" strokeweight=".25pt" strokecolor="#231F20">
                <v:path arrowok="t"/>
              </v:shape>
            </v:group>
            <v:group style="position:absolute;left:11722;top:642;width:3962;height:2" coordorigin="11722,642" coordsize="3962,2">
              <v:shape style="position:absolute;left:11722;top:642;width:3962;height:2" coordorigin="11722,642" coordsize="3962,0" path="m11722,642l15684,642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11.355714pt;width:199.092pt;height:16.616pt;mso-position-horizontal-relative:page;mso-position-vertical-relative:paragraph;z-index:-1072" coordorigin="11712,227" coordsize="3982,332">
            <v:group style="position:absolute;left:11722;top:237;width:3962;height:312" coordorigin="11722,237" coordsize="3962,312">
              <v:shape style="position:absolute;left:11722;top:237;width:3962;height:312" coordorigin="11722,237" coordsize="3962,312" path="m15684,237l11722,237,11722,549,15684,549,15684,237e" filled="t" fillcolor="#DCDDDE" stroked="f">
                <v:path arrowok="t"/>
                <v:fill/>
              </v:shape>
            </v:group>
            <v:group style="position:absolute;left:11722;top:237;width:3962;height:2" coordorigin="11722,237" coordsize="3962,2">
              <v:shape style="position:absolute;left:11722;top:237;width:3962;height:2" coordorigin="11722,237" coordsize="3962,0" path="m11722,237l15684,237e" filled="f" stroked="t" strokeweight=".25pt" strokecolor="#231F20">
                <v:path arrowok="t"/>
              </v:shape>
            </v:group>
            <v:group style="position:absolute;left:11722;top:549;width:3962;height:2" coordorigin="11722,549" coordsize="3962,2">
              <v:shape style="position:absolute;left:11722;top:549;width:3962;height:2" coordorigin="11722,549" coordsize="3962,0" path="m11722,549l15684,549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9)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11.355688pt;width:199.092pt;height:16.616pt;mso-position-horizontal-relative:page;mso-position-vertical-relative:paragraph;z-index:-1071" coordorigin="11712,227" coordsize="3982,332">
            <v:group style="position:absolute;left:11722;top:237;width:3962;height:312" coordorigin="11722,237" coordsize="3962,312">
              <v:shape style="position:absolute;left:11722;top:237;width:3962;height:312" coordorigin="11722,237" coordsize="3962,312" path="m15684,237l11722,237,11722,549,15684,549,15684,237e" filled="t" fillcolor="#DCDDDE" stroked="f">
                <v:path arrowok="t"/>
                <v:fill/>
              </v:shape>
            </v:group>
            <v:group style="position:absolute;left:11722;top:237;width:3962;height:2" coordorigin="11722,237" coordsize="3962,2">
              <v:shape style="position:absolute;left:11722;top:237;width:3962;height:2" coordorigin="11722,237" coordsize="3962,0" path="m11722,237l15684,237e" filled="f" stroked="t" strokeweight=".25pt" strokecolor="#231F20">
                <v:path arrowok="t"/>
              </v:shape>
            </v:group>
            <v:group style="position:absolute;left:11722;top:549;width:3962;height:2" coordorigin="11722,549" coordsize="3962,2">
              <v:shape style="position:absolute;left:11722;top:549;width:3962;height:2" coordorigin="11722,549" coordsize="3962,0" path="m11722,549l15684,549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1-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5.604980pt;margin-top:11.355694pt;width:199.092pt;height:16.616pt;mso-position-horizontal-relative:page;mso-position-vertical-relative:paragraph;z-index:-1070" coordorigin="11712,227" coordsize="3982,332">
            <v:group style="position:absolute;left:11722;top:237;width:3962;height:312" coordorigin="11722,237" coordsize="3962,312">
              <v:shape style="position:absolute;left:11722;top:237;width:3962;height:312" coordorigin="11722,237" coordsize="3962,312" path="m15684,237l11722,237,11722,549,15684,549,15684,237e" filled="t" fillcolor="#DCDDDE" stroked="f">
                <v:path arrowok="t"/>
                <v:fill/>
              </v:shape>
            </v:group>
            <v:group style="position:absolute;left:11722;top:237;width:3962;height:2" coordorigin="11722,237" coordsize="3962,2">
              <v:shape style="position:absolute;left:11722;top:237;width:3962;height:2" coordorigin="11722,237" coordsize="3962,0" path="m11722,237l15684,237e" filled="f" stroked="t" strokeweight=".25pt" strokecolor="#231F20">
                <v:path arrowok="t"/>
              </v:shape>
            </v:group>
            <v:group style="position:absolute;left:11722;top:549;width:3962;height:2" coordorigin="11722,549" coordsize="3962,2">
              <v:shape style="position:absolute;left:11722;top:549;width:3962;height:2" coordorigin="11722,549" coordsize="3962,0" path="m11722,549l15684,549e" filled="f" stroked="t" strokeweight=".25pt" strokecolor="#231F20">
                <v:path arrowok="t"/>
              </v:shape>
            </v:group>
            <w10:wrap type="none"/>
          </v:group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6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6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52-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0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9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;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2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1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4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8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5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3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–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left="66" w:right="-20"/>
        <w:jc w:val="left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/>
        <w:pict>
          <v:group style="position:absolute;margin-left:586.104675pt;margin-top:13.255499pt;width:198.092pt;height:.1pt;mso-position-horizontal-relative:page;mso-position-vertical-relative:paragraph;z-index:-1069" coordorigin="11722,265" coordsize="3962,2">
            <v:shape style="position:absolute;left:11722;top:265;width:3962;height:2" coordorigin="11722,265" coordsize="3962,0" path="m11722,265l15684,265e" filled="f" stroked="t" strokeweight=".25pt" strokecolor="#231F20">
              <v:path arrowok="t"/>
            </v:shape>
          </v:group>
          <w10:wrap type="none"/>
        </w:pic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(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)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60"/>
          <w:cols w:num="3" w:equalWidth="0">
            <w:col w:w="7520" w:space="226"/>
            <w:col w:w="3194" w:space="237"/>
            <w:col w:w="410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60"/>
        </w:sectPr>
      </w:pPr>
      <w:rPr/>
    </w:p>
    <w:p>
      <w:pPr>
        <w:spacing w:before="56" w:after="0" w:line="277" w:lineRule="exact"/>
        <w:ind w:right="15"/>
        <w:jc w:val="righ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0"/>
          <w:w w:val="100"/>
          <w:b/>
          <w:bCs/>
          <w:position w:val="-1"/>
        </w:rPr>
        <w:t>№</w: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FFFFFF"/>
          <w:spacing w:val="0"/>
          <w:w w:val="102"/>
          <w:b/>
          <w:bCs/>
          <w:position w:val="-1"/>
        </w:rPr>
        <w:t>9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right="15"/>
        <w:jc w:val="right"/>
        <w:rPr>
          <w:rFonts w:ascii="AvantGardeGothicCTT" w:hAnsi="AvantGardeGothicCTT" w:cs="AvantGardeGothicCTT" w:eastAsia="AvantGardeGothicCTT"/>
          <w:sz w:val="11"/>
          <w:szCs w:val="11"/>
        </w:rPr>
      </w:pPr>
      <w:rPr/>
      <w:r>
        <w:rPr>
          <w:rFonts w:ascii="AvantGardeGothicCTT" w:hAnsi="AvantGardeGothicCTT" w:cs="AvantGardeGothicCTT" w:eastAsia="AvantGardeGothicCTT"/>
          <w:sz w:val="11"/>
          <w:szCs w:val="11"/>
          <w:color w:val="FFFFFF"/>
          <w:spacing w:val="0"/>
          <w:w w:val="98"/>
          <w:b/>
          <w:bCs/>
        </w:rPr>
        <w:t>(101)</w:t>
      </w:r>
      <w:r>
        <w:rPr>
          <w:rFonts w:ascii="AvantGardeGothicCTT" w:hAnsi="AvantGardeGothicCTT" w:cs="AvantGardeGothicCTT" w:eastAsia="AvantGardeGothicCTT"/>
          <w:sz w:val="11"/>
          <w:szCs w:val="11"/>
          <w:color w:val="000000"/>
          <w:spacing w:val="0"/>
          <w:w w:val="100"/>
        </w:rPr>
      </w:r>
    </w:p>
    <w:p>
      <w:pPr>
        <w:spacing w:before="31" w:after="0" w:line="240" w:lineRule="auto"/>
        <w:ind w:right="21"/>
        <w:jc w:val="right"/>
        <w:rPr>
          <w:rFonts w:ascii="AvantGardeGothicCTT" w:hAnsi="AvantGardeGothicCTT" w:cs="AvantGardeGothicCTT" w:eastAsia="AvantGardeGothicCTT"/>
          <w:sz w:val="8"/>
          <w:szCs w:val="8"/>
        </w:rPr>
      </w:pPr>
      <w:rPr/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7"/>
          <w:b/>
          <w:bCs/>
        </w:rPr>
        <w:t>сентябрь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7"/>
          <w:w w:val="10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8"/>
          <w:szCs w:val="8"/>
          <w:color w:val="FFFFFF"/>
          <w:spacing w:val="0"/>
          <w:w w:val="107"/>
          <w:b/>
          <w:bCs/>
        </w:rPr>
        <w:t>2022</w:t>
      </w:r>
      <w:r>
        <w:rPr>
          <w:rFonts w:ascii="AvantGardeGothicCTT" w:hAnsi="AvantGardeGothicCTT" w:cs="AvantGardeGothicCTT" w:eastAsia="AvantGardeGothicCTT"/>
          <w:sz w:val="8"/>
          <w:szCs w:val="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vantGardeGothicCTT" w:hAnsi="AvantGardeGothicCTT" w:cs="AvantGardeGothicCTT" w:eastAsia="AvantGardeGothicCTT"/>
          <w:sz w:val="5"/>
          <w:szCs w:val="5"/>
        </w:rPr>
      </w:pPr>
      <w:rPr/>
      <w:r>
        <w:rPr>
          <w:rFonts w:ascii="AvantGardeGothicCTT" w:hAnsi="AvantGardeGothicCTT" w:cs="AvantGardeGothicCTT" w:eastAsia="AvantGardeGothicCTT"/>
          <w:sz w:val="5"/>
          <w:szCs w:val="5"/>
          <w:color w:val="357E48"/>
          <w:w w:val="111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61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бы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ло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b/>
          <w:bCs/>
          <w:position w:val="2"/>
        </w:rPr>
        <w:t>ди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дре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чр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5,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ны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кт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3"/>
          <w:w w:val="100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тер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93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э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sectPr>
      <w:type w:val="continuous"/>
      <w:pgSz w:w="16400" w:h="23820"/>
      <w:pgMar w:top="1040" w:bottom="740" w:left="560" w:right="560"/>
      <w:cols w:num="3" w:equalWidth="0">
        <w:col w:w="4669" w:space="535"/>
        <w:col w:w="4017" w:space="1060"/>
        <w:col w:w="49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Minion Pro">
    <w:altName w:val="Minion Pro"/>
    <w:charset w:val="0"/>
    <w:family w:val="roman"/>
    <w:pitch w:val="variable"/>
  </w:font>
  <w:font w:name="AvantGardeGothicCTT">
    <w:altName w:val="AvantGardeGothicCTT"/>
    <w:charset w:val="204"/>
    <w:family w:val="auto"/>
    <w:pitch w:val="variable"/>
  </w:font>
  <w:font w:name="Better Together">
    <w:altName w:val="Better Together"/>
    <w:charset w:val="0"/>
    <w:family w:val="modern"/>
    <w:pitch w:val="variable"/>
  </w:font>
  <w:font w:name="HeliosCondLight">
    <w:altName w:val="HeliosCondLight"/>
    <w:charset w:val="0"/>
    <w:family w:val="swiss"/>
    <w:pitch w:val="variable"/>
  </w:font>
  <w:font w:name="AvantGardeGothicC">
    <w:altName w:val="AvantGardeGothicC"/>
    <w:charset w:val="204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4.015701pt;margin-top:1151.782349pt;width:751.181pt;height:.1pt;mso-position-horizontal-relative:page;mso-position-vertical-relative:page;z-index:-1145" coordorigin="680,23036" coordsize="15024,2">
          <v:shape style="position:absolute;left:680;top:23036;width:15024;height:2" coordorigin="680,23036" coordsize="15024,0" path="m680,23036l15704,23036e" filled="f" stroked="t" strokeweight="1pt" strokecolor="#00AA59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pn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footer" Target="footer2.xml"/><Relationship Id="rId28" Type="http://schemas.openxmlformats.org/officeDocument/2006/relationships/image" Target="media/image22.png"/><Relationship Id="rId29" Type="http://schemas.openxmlformats.org/officeDocument/2006/relationships/image" Target="media/image23.jpg"/><Relationship Id="rId30" Type="http://schemas.openxmlformats.org/officeDocument/2006/relationships/image" Target="media/image24.pn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hyperlink" Target="http://www.gov.spb.ru/press/governor/245789/%3B" TargetMode="External"/><Relationship Id="rId34" Type="http://schemas.openxmlformats.org/officeDocument/2006/relationships/hyperlink" Target="http://www.assembly.spb.ru/article/633200002/151716%3B" TargetMode="External"/><Relationship Id="rId35" Type="http://schemas.openxmlformats.org/officeDocument/2006/relationships/image" Target="media/image27.jpg"/><Relationship Id="rId36" Type="http://schemas.openxmlformats.org/officeDocument/2006/relationships/image" Target="media/image28.png"/><Relationship Id="rId37" Type="http://schemas.openxmlformats.org/officeDocument/2006/relationships/hyperlink" Target="http://www.assembly.spb.ru/welcome/show/633200002/151831" TargetMode="External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jp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hyperlink" Target="http://www.gosuslugi.ru/" TargetMode="External"/><Relationship Id="rId51" Type="http://schemas.openxmlformats.org/officeDocument/2006/relationships/hyperlink" Target="http://www.gosuslugi.r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Газета_9_101.indd</dc:title>
  <dcterms:created xsi:type="dcterms:W3CDTF">2022-10-10T11:55:46Z</dcterms:created>
  <dcterms:modified xsi:type="dcterms:W3CDTF">2022-10-10T11:55:46Z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LastSaved">
    <vt:filetime>2022-10-10T00:00:00Z</vt:filetime>
  </property>
</Properties>
</file>