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g" ContentType="image/jpg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890" w:lineRule="exact"/>
        <w:ind w:right="260"/>
        <w:jc w:val="right"/>
        <w:rPr>
          <w:rFonts w:ascii="AvantGardeGothicCTT" w:hAnsi="AvantGardeGothicCTT" w:cs="AvantGardeGothicCTT" w:eastAsia="AvantGardeGothicCTT"/>
          <w:sz w:val="82"/>
          <w:szCs w:val="82"/>
        </w:rPr>
      </w:pPr>
      <w:rPr/>
      <w:r>
        <w:rPr/>
        <w:pict>
          <v:group style="position:absolute;margin-left:205.774002pt;margin-top:-1.398pt;width:101.645pt;height:122.512pt;mso-position-horizontal-relative:page;mso-position-vertical-relative:paragraph;z-index:-912" coordorigin="4115,-28" coordsize="2033,2450">
            <v:group style="position:absolute;left:4125;top:-18;width:2013;height:2430" coordorigin="4125,-18" coordsize="2013,2430">
              <v:shape style="position:absolute;left:4125;top:-18;width:2013;height:2430" coordorigin="4125,-18" coordsize="2013,2430" path="m4125,2412l6138,2412,6138,-18,4125,-18,4125,2412e" filled="t" fillcolor="#4AA75E" stroked="f">
                <v:path arrowok="t"/>
                <v:fill/>
              </v:shape>
            </v:group>
            <v:group style="position:absolute;left:4267;top:192;width:1643;height:1994" coordorigin="4267,192" coordsize="1643,1994">
              <v:shape style="position:absolute;left:4267;top:192;width:1643;height:1994" coordorigin="4267,192" coordsize="1643,1994" path="m4493,192l4267,192,5034,1666,4800,2186,5007,2186,5340,1450,5142,1450,4493,192e" filled="t" fillcolor="#FFFFFF" stroked="f">
                <v:path arrowok="t"/>
                <v:fill/>
              </v:shape>
              <v:shape style="position:absolute;left:4267;top:192;width:1643;height:1994" coordorigin="4267,192" coordsize="1643,1994" path="m5910,192l5702,192,5142,1450,5340,1450,5910,19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27.040985pt;margin-top:-1.398pt;width:84.973pt;height:122.512pt;mso-position-horizontal-relative:page;mso-position-vertical-relative:paragraph;z-index:-911" coordorigin="6541,-28" coordsize="1699,2450">
            <v:group style="position:absolute;left:6551;top:-18;width:1679;height:2430" coordorigin="6551,-18" coordsize="1679,2430">
              <v:shape style="position:absolute;left:6551;top:-18;width:1679;height:2430" coordorigin="6551,-18" coordsize="1679,2430" path="m6551,2412l8230,2412,8230,-18,6551,-18,6551,2412e" filled="t" fillcolor="#86CA92" stroked="f">
                <v:path arrowok="t"/>
                <v:fill/>
              </v:shape>
            </v:group>
            <v:group style="position:absolute;left:6779;top:712;width:1223;height:1474" coordorigin="6779,712" coordsize="1223,1474">
              <v:shape style="position:absolute;left:6779;top:712;width:1223;height:1474" coordorigin="6779,712" coordsize="1223,1474" path="m6978,712l6779,712,6779,2186,6978,2186,6978,1520,8002,1520,8002,1340,6978,1340,6978,712e" filled="t" fillcolor="#FFFFFF" stroked="f">
                <v:path arrowok="t"/>
                <v:fill/>
              </v:shape>
            </v:group>
            <v:group style="position:absolute;left:7803;top:1520;width:199;height:665" coordorigin="7803,1520" coordsize="199,665">
              <v:shape style="position:absolute;left:7803;top:1520;width:199;height:665" coordorigin="7803,1520" coordsize="199,665" path="m8002,1520l7803,1520,7803,2186,8002,2186,8002,1520e" filled="t" fillcolor="#FFFFFF" stroked="f">
                <v:path arrowok="t"/>
                <v:fill/>
              </v:shape>
            </v:group>
            <v:group style="position:absolute;left:7803;top:712;width:199;height:628" coordorigin="7803,712" coordsize="199,628">
              <v:shape style="position:absolute;left:7803;top:712;width:199;height:628" coordorigin="7803,712" coordsize="199,628" path="m8002,712l7803,712,7803,1340,8002,1340,8002,71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2.588013pt;margin-top:-1.398pt;width:99.342pt;height:122.512pt;mso-position-horizontal-relative:page;mso-position-vertical-relative:paragraph;z-index:-910" coordorigin="8452,-28" coordsize="1987,2450">
            <v:group style="position:absolute;left:8462;top:-18;width:1967;height:2430" coordorigin="8462,-18" coordsize="1967,2430">
              <v:shape style="position:absolute;left:8462;top:-18;width:1967;height:2430" coordorigin="8462,-18" coordsize="1967,2430" path="m8462,2412l10429,2412,10429,-18,8462,-18,8462,2412e" filled="t" fillcolor="#4D6E53" stroked="f">
                <v:path arrowok="t"/>
                <v:fill/>
              </v:shape>
            </v:group>
            <v:group style="position:absolute;left:8638;top:677;width:1557;height:1544" coordorigin="8638,677" coordsize="1557,1544">
              <v:shape style="position:absolute;left:8638;top:677;width:1557;height:1544" coordorigin="8638,677" coordsize="1557,1544" path="m9422,677l9345,680,9272,689,9203,703,9138,723,9077,747,9020,776,8967,808,8918,845,8832,927,8762,1020,8708,1120,8669,1226,8646,1333,8638,1440,8641,1507,8648,1573,8661,1636,8678,1697,8700,1755,8725,1810,8755,1863,8826,1959,8912,2042,9009,2110,9062,2139,9118,2163,9176,2184,9236,2200,9298,2211,9362,2218,9428,2221,9475,2220,9562,2209,9641,2190,9712,2164,9775,2131,9831,2095,9879,2055,9894,2040,9428,2040,9381,2039,9289,2024,9203,1996,9122,1956,9048,1904,8983,1842,8929,1770,8886,1689,8855,1601,8840,1506,8838,1456,8840,1405,8855,1308,8884,1218,8926,1135,8979,1062,9043,998,9115,944,9196,903,9283,874,9375,860,9422,858,9911,858,9885,833,9822,785,9757,748,9693,721,9630,701,9570,689,9488,679,9442,677,9422,677e" filled="t" fillcolor="#FFFFFF" stroked="f">
                <v:path arrowok="t"/>
                <v:fill/>
              </v:shape>
              <v:shape style="position:absolute;left:8638;top:677;width:1557;height:1544" coordorigin="8638,677" coordsize="1557,1544" path="m10196,1911l10007,1911,10007,2186,10196,2186,10196,1911e" filled="t" fillcolor="#FFFFFF" stroked="f">
                <v:path arrowok="t"/>
                <v:fill/>
              </v:shape>
              <v:shape style="position:absolute;left:8638;top:677;width:1557;height:1544" coordorigin="8638,677" coordsize="1557,1544" path="m9911,858l9422,858,9472,860,9520,865,9611,888,9696,924,9772,973,9840,1033,9897,1103,9944,1181,9978,1268,10000,1360,10007,1458,10005,1506,9990,1599,9962,1686,9921,1766,9869,1838,9806,1901,9734,1954,9655,1995,9568,2024,9476,2038,9428,2040,9894,2040,9941,1992,9988,1930,10002,1911,10196,1911,10196,968,10002,968,9974,929,9946,894,9916,862,9911,858e" filled="t" fillcolor="#FFFFFF" stroked="f">
                <v:path arrowok="t"/>
                <v:fill/>
              </v:shape>
              <v:shape style="position:absolute;left:8638;top:677;width:1557;height:1544" coordorigin="8638,677" coordsize="1557,1544" path="m10196,712l10007,712,10007,968,10196,968,10196,71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2.268982pt;margin-top:-1.398pt;width:101.645pt;height:122.512pt;mso-position-horizontal-relative:page;mso-position-vertical-relative:paragraph;z-index:-909" coordorigin="10645,-28" coordsize="2033,2450">
            <v:group style="position:absolute;left:10655;top:-18;width:2013;height:2430" coordorigin="10655,-18" coordsize="2013,2430">
              <v:shape style="position:absolute;left:10655;top:-18;width:2013;height:2430" coordorigin="10655,-18" coordsize="2013,2430" path="m10655,2412l12668,2412,12668,-18,10655,-18,10655,2412e" filled="t" fillcolor="#69BF6B" stroked="f">
                <v:path arrowok="t"/>
                <v:fill/>
              </v:shape>
            </v:group>
            <v:group style="position:absolute;left:10903;top:677;width:1506;height:1544" coordorigin="10903,677" coordsize="1506,1544">
              <v:shape style="position:absolute;left:10903;top:677;width:1506;height:1544" coordorigin="10903,677" coordsize="1506,1544" path="m11690,677l11615,680,11543,689,11475,704,11411,723,11350,748,11293,777,11240,810,11191,847,11145,887,11066,976,11002,1074,10954,1178,10922,1286,10906,1394,10903,1448,10906,1505,10922,1620,10956,1731,11005,1836,11070,1934,11150,2021,11196,2060,11245,2095,11298,2127,11355,2154,11415,2177,11479,2196,11546,2210,11616,2218,11690,2221,11749,2219,11859,2205,11959,2179,12048,2142,12127,2096,12196,2042,12198,2040,11690,2040,11642,2038,11550,2024,11463,1995,11382,1953,11309,1900,11245,1836,11192,1762,11150,1680,11120,1591,11105,1495,11103,1445,11105,1397,11119,1303,11147,1216,11187,1135,11238,1062,11301,999,11373,945,11454,904,11543,875,11640,860,11690,858,12197,858,12171,836,12097,785,12017,744,11931,712,11838,690,11741,679,11690,677e" filled="t" fillcolor="#FFFFFF" stroked="f">
                <v:path arrowok="t"/>
                <v:fill/>
              </v:shape>
              <v:shape style="position:absolute;left:10903;top:677;width:1506;height:1544" coordorigin="10903,677" coordsize="1506,1544" path="m12407,1755l12186,1755,12169,1782,12152,1808,12113,1856,12071,1898,12000,1952,11922,1993,11838,2022,11750,2037,11690,2040,12198,2040,12257,1983,12310,1920,12354,1854,12391,1788,12407,1755e" filled="t" fillcolor="#FFFFFF" stroked="f">
                <v:path arrowok="t"/>
                <v:fill/>
              </v:shape>
              <v:shape style="position:absolute;left:10903;top:677;width:1506;height:1544" coordorigin="10903,677" coordsize="1506,1544" path="m12197,858l11690,858,11702,858,11716,858,11799,868,11879,889,11937,912,11997,945,12055,990,12111,1046,12163,1118,12186,1159,12409,1159,12370,1075,12323,998,12268,927,12205,864,12197,858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43"/>
          <w:szCs w:val="43"/>
          <w:color w:val="FFFFFF"/>
          <w:spacing w:val="0"/>
          <w:w w:val="100"/>
          <w:b/>
          <w:bCs/>
          <w:position w:val="-7"/>
        </w:rPr>
        <w:t>№</w:t>
      </w:r>
      <w:r>
        <w:rPr>
          <w:rFonts w:ascii="AvantGardeGothicCTT" w:hAnsi="AvantGardeGothicCTT" w:cs="AvantGardeGothicCTT" w:eastAsia="AvantGardeGothicCTT"/>
          <w:sz w:val="43"/>
          <w:szCs w:val="43"/>
          <w:color w:val="FFFFFF"/>
          <w:spacing w:val="0"/>
          <w:w w:val="100"/>
          <w:b/>
          <w:bCs/>
          <w:position w:val="-7"/>
        </w:rPr>
        <w:t> </w:t>
      </w:r>
      <w:r>
        <w:rPr>
          <w:rFonts w:ascii="AvantGardeGothicCTT" w:hAnsi="AvantGardeGothicCTT" w:cs="AvantGardeGothicCTT" w:eastAsia="AvantGardeGothicCTT"/>
          <w:sz w:val="82"/>
          <w:szCs w:val="82"/>
          <w:color w:val="FFFFFF"/>
          <w:spacing w:val="0"/>
          <w:w w:val="100"/>
          <w:b/>
          <w:bCs/>
          <w:position w:val="-7"/>
        </w:rPr>
        <w:t>10</w:t>
      </w:r>
      <w:r>
        <w:rPr>
          <w:rFonts w:ascii="AvantGardeGothicCTT" w:hAnsi="AvantGardeGothicCTT" w:cs="AvantGardeGothicCTT" w:eastAsia="AvantGardeGothicCTT"/>
          <w:sz w:val="82"/>
          <w:szCs w:val="82"/>
          <w:color w:val="000000"/>
          <w:spacing w:val="0"/>
          <w:w w:val="100"/>
          <w:position w:val="0"/>
        </w:rPr>
      </w:r>
    </w:p>
    <w:p>
      <w:pPr>
        <w:spacing w:before="0" w:after="0" w:line="327" w:lineRule="exact"/>
        <w:ind w:right="250"/>
        <w:jc w:val="right"/>
        <w:rPr>
          <w:rFonts w:ascii="AvantGardeGothicCTT" w:hAnsi="AvantGardeGothicCTT" w:cs="AvantGardeGothicCTT" w:eastAsia="AvantGardeGothicCTT"/>
          <w:sz w:val="38"/>
          <w:szCs w:val="38"/>
        </w:rPr>
      </w:pPr>
      <w:rPr/>
      <w:r>
        <w:rPr>
          <w:rFonts w:ascii="AvantGardeGothicCTT" w:hAnsi="AvantGardeGothicCTT" w:cs="AvantGardeGothicCTT" w:eastAsia="AvantGardeGothicCTT"/>
          <w:sz w:val="38"/>
          <w:szCs w:val="38"/>
          <w:color w:val="FFFFFF"/>
          <w:spacing w:val="0"/>
          <w:w w:val="100"/>
          <w:b/>
          <w:bCs/>
          <w:position w:val="2"/>
        </w:rPr>
        <w:t>(102)</w:t>
      </w:r>
      <w:r>
        <w:rPr>
          <w:rFonts w:ascii="AvantGardeGothicCTT" w:hAnsi="AvantGardeGothicCTT" w:cs="AvantGardeGothicCTT" w:eastAsia="AvantGardeGothicCTT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71" w:after="0" w:line="409" w:lineRule="exact"/>
        <w:ind w:right="284"/>
        <w:jc w:val="right"/>
        <w:rPr>
          <w:rFonts w:ascii="AvantGardeGothicCTT" w:hAnsi="AvantGardeGothicCTT" w:cs="AvantGardeGothicCTT" w:eastAsia="AvantGardeGothicCTT"/>
          <w:sz w:val="34"/>
          <w:szCs w:val="34"/>
        </w:rPr>
      </w:pPr>
      <w:rPr/>
      <w:r>
        <w:rPr>
          <w:rFonts w:ascii="AvantGardeGothicCTT" w:hAnsi="AvantGardeGothicCTT" w:cs="AvantGardeGothicCTT" w:eastAsia="AvantGardeGothicCTT"/>
          <w:sz w:val="30"/>
          <w:szCs w:val="30"/>
          <w:color w:val="FFFFFF"/>
          <w:spacing w:val="3"/>
          <w:w w:val="100"/>
          <w:b/>
          <w:bCs/>
          <w:position w:val="-2"/>
        </w:rPr>
        <w:t>октябр</w:t>
      </w:r>
      <w:r>
        <w:rPr>
          <w:rFonts w:ascii="AvantGardeGothicCTT" w:hAnsi="AvantGardeGothicCTT" w:cs="AvantGardeGothicCTT" w:eastAsia="AvantGardeGothicCTT"/>
          <w:sz w:val="30"/>
          <w:szCs w:val="30"/>
          <w:color w:val="FFFFFF"/>
          <w:spacing w:val="0"/>
          <w:w w:val="100"/>
          <w:b/>
          <w:bCs/>
          <w:position w:val="-2"/>
        </w:rPr>
        <w:t>ь</w:t>
      </w:r>
      <w:r>
        <w:rPr>
          <w:rFonts w:ascii="AvantGardeGothicCTT" w:hAnsi="AvantGardeGothicCTT" w:cs="AvantGardeGothicCTT" w:eastAsia="AvantGardeGothicCTT"/>
          <w:sz w:val="30"/>
          <w:szCs w:val="30"/>
          <w:color w:val="FFFFFF"/>
          <w:spacing w:val="6"/>
          <w:w w:val="100"/>
          <w:b/>
          <w:bCs/>
          <w:position w:val="-2"/>
        </w:rPr>
        <w:t> </w:t>
      </w:r>
      <w:r>
        <w:rPr>
          <w:rFonts w:ascii="AvantGardeGothicCTT" w:hAnsi="AvantGardeGothicCTT" w:cs="AvantGardeGothicCTT" w:eastAsia="AvantGardeGothicCTT"/>
          <w:sz w:val="34"/>
          <w:szCs w:val="34"/>
          <w:color w:val="FFFFFF"/>
          <w:spacing w:val="3"/>
          <w:w w:val="102"/>
          <w:b/>
          <w:bCs/>
          <w:position w:val="-2"/>
        </w:rPr>
        <w:t>2022</w:t>
      </w:r>
      <w:r>
        <w:rPr>
          <w:rFonts w:ascii="AvantGardeGothicCTT" w:hAnsi="AvantGardeGothicCTT" w:cs="AvantGardeGothicCTT" w:eastAsia="AvantGardeGothicCTT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0" w:after="0" w:line="240" w:lineRule="exact"/>
        <w:ind w:right="107"/>
        <w:jc w:val="right"/>
        <w:rPr>
          <w:rFonts w:ascii="AvantGardeGothicCTT" w:hAnsi="AvantGardeGothicCTT" w:cs="AvantGardeGothicCTT" w:eastAsia="AvantGardeGothicCTT"/>
          <w:sz w:val="20"/>
          <w:szCs w:val="20"/>
        </w:rPr>
      </w:pPr>
      <w:rPr/>
      <w:r>
        <w:rPr/>
        <w:pict>
          <v:group style="position:absolute;margin-left:651.169983pt;margin-top:-110.793213pt;width:134.654pt;height:111.551pt;mso-position-horizontal-relative:page;mso-position-vertical-relative:paragraph;z-index:-915" coordorigin="13023,-2216" coordsize="2693,2231">
            <v:group style="position:absolute;left:13303;top:-2206;width:2404;height:2211" coordorigin="13303,-2206" coordsize="2404,2211">
              <v:shape style="position:absolute;left:13303;top:-2206;width:2404;height:2211" coordorigin="13303,-2206" coordsize="2404,2211" path="m13303,5l15706,5,15706,-2206,13303,-2206,13303,5e" filled="t" fillcolor="#49A95F" stroked="f">
                <v:path arrowok="t"/>
                <v:fill/>
              </v:shape>
            </v:group>
            <v:group style="position:absolute;left:13033;top:-2206;width:242;height:2211" coordorigin="13033,-2206" coordsize="242,2211">
              <v:shape style="position:absolute;left:13033;top:-2206;width:242;height:2211" coordorigin="13033,-2206" coordsize="242,2211" path="m13033,5l13275,5,13275,-2206,13033,-2206,13033,5e" filled="t" fillcolor="#86CA92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.362301pt;margin-top:31.591785pt;width:40.284pt;height:40.283pt;mso-position-horizontal-relative:page;mso-position-vertical-relative:paragraph;z-index:-914" coordorigin="847,632" coordsize="806,806">
            <v:group style="position:absolute;left:857;top:642;width:786;height:786" coordorigin="857,642" coordsize="786,786">
              <v:shape style="position:absolute;left:857;top:642;width:786;height:786" coordorigin="857,642" coordsize="786,786" path="m1250,642l1186,647,1126,662,1070,686,1018,718,972,757,933,803,901,854,877,910,862,971,857,1035,859,1067,869,1129,888,1188,916,1242,952,1290,994,1333,1043,1369,1097,1397,1156,1416,1218,1426,1250,1427,1282,1426,1344,1416,1403,1397,1457,1369,1506,1333,1548,1290,1584,1242,1612,1188,1632,1129,1642,1067,1643,1035,1642,1002,1632,940,1612,882,1584,828,1548,779,1506,736,1457,701,1403,673,1344,653,1282,643,1250,642e" filled="t" fillcolor="#5BBB5D" stroked="f">
                <v:path arrowok="t"/>
                <v:fill/>
              </v:shape>
            </v:group>
            <v:group style="position:absolute;left:1017;top:930;width:163;height:215" coordorigin="1017,930" coordsize="163,215">
              <v:shape style="position:absolute;left:1017;top:930;width:163;height:215" coordorigin="1017,930" coordsize="163,215" path="m1180,1098l1017,1098,1017,1145,1180,1145,1180,1098e" filled="t" fillcolor="#FFFFFF" stroked="f">
                <v:path arrowok="t"/>
                <v:fill/>
              </v:shape>
              <v:shape style="position:absolute;left:1017;top:930;width:163;height:215" coordorigin="1017,930" coordsize="163,215" path="m1130,997l1069,997,1069,1098,1130,1098,1130,997e" filled="t" fillcolor="#FFFFFF" stroked="f">
                <v:path arrowok="t"/>
                <v:fill/>
              </v:shape>
              <v:shape style="position:absolute;left:1017;top:930;width:163;height:215" coordorigin="1017,930" coordsize="163,215" path="m1130,930l1079,937,1065,949,1046,958,1023,965,1030,1011,1047,1006,1069,997,1130,997,1130,930e" filled="t" fillcolor="#FFFFFF" stroked="f">
                <v:path arrowok="t"/>
                <v:fill/>
              </v:shape>
            </v:group>
            <v:group style="position:absolute;left:1195;top:930;width:164;height:215" coordorigin="1195,930" coordsize="164,215">
              <v:shape style="position:absolute;left:1195;top:930;width:164;height:215" coordorigin="1195,930" coordsize="164,215" path="m1355,977l1281,977,1286,979,1294,987,1296,993,1296,1007,1247,1059,1231,1071,1195,1096,1195,1145,1357,1145,1359,1093,1278,1092,1299,1078,1352,1025,1356,993,1356,982,1355,977e" filled="t" fillcolor="#FFFFFF" stroked="f">
                <v:path arrowok="t"/>
                <v:fill/>
              </v:shape>
              <v:shape style="position:absolute;left:1195;top:930;width:164;height:215" coordorigin="1195,930" coordsize="164,215" path="m1279,930l1222,950,1195,1004,1250,1006,1258,984,1275,977,1355,977,1349,963,1336,948,1320,938,1301,932,1279,930e" filled="t" fillcolor="#FFFFFF" stroked="f">
                <v:path arrowok="t"/>
                <v:fill/>
              </v:shape>
            </v:group>
            <v:group style="position:absolute;left:1389;top:958;width:97;height:159" coordorigin="1389,958" coordsize="97,159">
              <v:shape style="position:absolute;left:1389;top:958;width:97;height:159" coordorigin="1389,958" coordsize="97,159" path="m1486,1057l1446,1057,1446,1117,1486,1117,1486,1057e" filled="t" fillcolor="#FFFFFF" stroked="f">
                <v:path arrowok="t"/>
                <v:fill/>
              </v:shape>
              <v:shape style="position:absolute;left:1389;top:958;width:97;height:159" coordorigin="1389,958" coordsize="97,159" path="m1543,1018l1389,1018,1389,1057,1543,1057,1543,1018e" filled="t" fillcolor="#FFFFFF" stroked="f">
                <v:path arrowok="t"/>
                <v:fill/>
              </v:shape>
              <v:shape style="position:absolute;left:1389;top:958;width:97;height:159" coordorigin="1389,958" coordsize="97,159" path="m1486,958l1446,958,1446,1018,1486,1018,1486,958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01.454079pt;margin-top:34.149685pt;width:38.07974pt;height:35.258pt;mso-position-horizontal-relative:page;mso-position-vertical-relative:paragraph;z-index:-905" coordorigin="2029,683" coordsize="762,705">
            <v:group style="position:absolute;left:2039;top:760;width:694;height:618" coordorigin="2039,760" coordsize="694,618">
              <v:shape style="position:absolute;left:2039;top:760;width:694;height:618" coordorigin="2039,760" coordsize="694,618" path="m2236,760l2169,760,2169,1312,2070,1312,2051,1319,2041,1334,2039,1361,2054,1374,2080,1378,2540,1378,2622,1369,2687,1346,2733,1312,2236,1312,2236,1037,2700,1037,2682,1027,2661,1018,2637,1010,2612,1003,2585,998,2609,990,2630,982,2649,971,2650,971,2236,971,2236,760e" filled="t" fillcolor="#231F20" stroked="f">
                <v:path arrowok="t"/>
                <v:fill/>
              </v:shape>
            </v:group>
            <v:group style="position:absolute;left:2236;top:1037;width:545;height:275" coordorigin="2236,1037" coordsize="545,275">
              <v:shape style="position:absolute;left:2236;top:1037;width:545;height:275" coordorigin="2236,1037" coordsize="545,275" path="m2700,1037l2236,1037,2446,1037,2474,1038,2546,1044,2621,1060,2685,1101,2712,1176,2713,1201,2709,1220,2665,1279,2602,1303,2514,1312,2733,1312,2766,1261,2780,1196,2781,1172,2778,1150,2747,1078,2701,1038,2700,1037e" filled="t" fillcolor="#231F20" stroked="f">
                <v:path arrowok="t"/>
                <v:fill/>
              </v:shape>
            </v:group>
            <v:group style="position:absolute;left:2039;top:693;width:670;height:278" coordorigin="2039,693" coordsize="670,278">
              <v:shape style="position:absolute;left:2039;top:693;width:670;height:278" coordorigin="2039,693" coordsize="670,278" path="m2441,693l2069,694,2051,700,2041,716,2039,743,2054,756,2080,760,2467,761,2492,762,2555,770,2616,796,2643,873,2640,889,2597,937,2535,960,2448,970,2414,971,2650,971,2699,911,2710,844,2706,824,2673,760,2605,717,2533,699,2473,694,2441,693e" filled="t" fillcolor="#231F20" stroked="f">
                <v:path arrowok="t"/>
                <v:fill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м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6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т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23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9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3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н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к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2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8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32"/>
          <w:w w:val="100"/>
          <w:b/>
          <w:bCs/>
          <w:position w:val="-1"/>
        </w:rPr>
        <w:t>.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р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-14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0"/>
          <w:szCs w:val="20"/>
          <w:color w:val="357E48"/>
          <w:spacing w:val="0"/>
          <w:w w:val="100"/>
          <w:b/>
          <w:bCs/>
          <w:position w:val="-1"/>
        </w:rPr>
        <w:t>ф</w:t>
      </w:r>
      <w:r>
        <w:rPr>
          <w:rFonts w:ascii="AvantGardeGothicCTT" w:hAnsi="AvantGardeGothicCTT" w:cs="AvantGardeGothicCTT" w:eastAsia="AvantGardeGothicCTT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13" w:lineRule="exact"/>
        <w:ind w:left="490" w:right="-20"/>
        <w:jc w:val="left"/>
        <w:rPr>
          <w:rFonts w:ascii="AvantGardeGothicCTT" w:hAnsi="AvantGardeGothicCTT" w:cs="AvantGardeGothicCTT" w:eastAsia="AvantGardeGothicCTT"/>
          <w:sz w:val="75"/>
          <w:szCs w:val="75"/>
        </w:rPr>
      </w:pPr>
      <w:rPr/>
      <w:r>
        <w:rPr/>
        <w:pict>
          <v:group style="position:absolute;margin-left:31.618999pt;margin-top:-259.595276pt;width:755.102403pt;height:188.858193pt;mso-position-horizontal-relative:page;mso-position-vertical-relative:paragraph;z-index:-913" coordorigin="632,-5192" coordsize="15102,3777">
            <v:shape style="position:absolute;left:632;top:-5192;width:3167;height:2751" type="#_x0000_t75">
              <v:imagedata r:id="rId6" o:title=""/>
            </v:shape>
            <v:shape style="position:absolute;left:3204;top:-2408;width:12531;height:993" type="#_x0000_t75">
              <v:imagedata r:id="rId7" o:title=""/>
            </v:shape>
            <w10:wrap type="none"/>
          </v:group>
        </w:pict>
      </w:r>
      <w:r>
        <w:rPr/>
        <w:pict>
          <v:group style="position:absolute;margin-left:34.143002pt;margin-top:-50.888287pt;width:16.1550pt;height:17.659pt;mso-position-horizontal-relative:page;mso-position-vertical-relative:paragraph;z-index:-908" coordorigin="683,-1018" coordsize="323,353">
            <v:shape style="position:absolute;left:683;top:-1018;width:323;height:353" coordorigin="683,-1018" coordsize="323,353" path="m683,-665l1006,-665,1006,-1018,683,-1018,683,-665e" filled="t" fillcolor="#4AA75E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53.514999pt;margin-top:-51.388287pt;width:44.765pt;height:18.659pt;mso-position-horizontal-relative:page;mso-position-vertical-relative:paragraph;z-index:-907" coordorigin="1070,-1028" coordsize="895,373">
            <v:group style="position:absolute;left:1832;top:-1018;width:124;height:353" coordorigin="1832,-1018" coordsize="124,353">
              <v:shape style="position:absolute;left:1832;top:-1018;width:124;height:353" coordorigin="1832,-1018" coordsize="124,353" path="m1832,-665l1956,-665,1956,-1018,1832,-1018,1832,-665e" filled="t" fillcolor="#86CA92" stroked="f">
                <v:path arrowok="t"/>
                <v:fill/>
              </v:shape>
            </v:group>
            <v:group style="position:absolute;left:1080;top:-1018;width:198;height:353" coordorigin="1080,-1018" coordsize="198,353">
              <v:shape style="position:absolute;left:1080;top:-1018;width:198;height:353" coordorigin="1080,-1018" coordsize="198,353" path="m1080,-665l1279,-665,1279,-1018,1080,-1018,1080,-665e" filled="t" fillcolor="#86CA92" stroked="f">
                <v:path arrowok="t"/>
                <v:fill/>
              </v:shape>
            </v:group>
            <v:group style="position:absolute;left:1324;top:-1018;width:124;height:353" coordorigin="1324,-1018" coordsize="124,353">
              <v:shape style="position:absolute;left:1324;top:-1018;width:124;height:353" coordorigin="1324,-1018" coordsize="124,353" path="m1324,-665l1448,-665,1448,-1018,1324,-1018,1324,-665e" filled="t" fillcolor="#4D6E53" stroked="f">
                <v:path arrowok="t"/>
                <v:fill/>
              </v:shape>
            </v:group>
            <v:group style="position:absolute;left:1494;top:-1018;width:293;height:353" coordorigin="1494,-1018" coordsize="293,353">
              <v:shape style="position:absolute;left:1494;top:-1018;width:293;height:353" coordorigin="1494,-1018" coordsize="293,353" path="m1494,-665l1786,-665,1786,-1018,1494,-1018,1494,-665e" filled="t" fillcolor="#69BF6B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02.504997pt;margin-top:-50.888287pt;width:682.819pt;height:18.037pt;mso-position-horizontal-relative:page;mso-position-vertical-relative:paragraph;z-index:-906" coordorigin="2050,-1018" coordsize="13656,361">
            <v:shape style="position:absolute;left:2050;top:-1018;width:13656;height:361" coordorigin="2050,-1018" coordsize="13656,361" path="m2050,-657l15706,-657,15706,-1018,2050,-1018,2050,-657e" filled="t" fillcolor="#49A95F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4.143002pt;margin-top:-59.694286pt;width:751.181pt;height:.1pt;mso-position-horizontal-relative:page;mso-position-vertical-relative:paragraph;z-index:-904" coordorigin="683,-1194" coordsize="15024,2">
            <v:shape style="position:absolute;left:683;top:-1194;width:15024;height:2" coordorigin="683,-1194" coordsize="15024,0" path="m683,-1194l15706,-1194e" filled="f" stroked="t" strokeweight="2.1pt" strokecolor="#B6BCC2">
              <v:path arrowok="t"/>
            </v:shape>
          </v:group>
          <w10:wrap type="none"/>
        </w:pict>
      </w:r>
      <w:r>
        <w:rPr/>
        <w:pict>
          <v:group style="position:absolute;margin-left:542.834717pt;margin-top:-15.017488pt;width:.1pt;height:852pt;mso-position-horizontal-relative:page;mso-position-vertical-relative:paragraph;z-index:-903" coordorigin="10857,-300" coordsize="2,17040">
            <v:shape style="position:absolute;left:10857;top:-300;width:2;height:17040" coordorigin="10857,-300" coordsize="0,17040" path="m10857,-300l10857,16740e" filled="f" stroked="t" strokeweight="1pt" strokecolor="#00AA59">
              <v:path arrowok="t"/>
            </v:shape>
          </v:group>
          <w10:wrap type="none"/>
        </w:pict>
      </w:r>
      <w:r>
        <w:rPr/>
        <w:pict>
          <v:group style="position:absolute;margin-left:556.653015pt;margin-top:-15.017287pt;width:229.657pt;height:324.0pt;mso-position-horizontal-relative:page;mso-position-vertical-relative:paragraph;z-index:-902" coordorigin="11133,-300" coordsize="4593,6480">
            <v:shape style="position:absolute;left:11144;top:-290;width:4572;height:6459" type="#_x0000_t75">
              <v:imagedata r:id="rId8" o:title=""/>
            </v:shape>
            <v:group style="position:absolute;left:11144;top:-290;width:4572;height:6459" coordorigin="11144,-290" coordsize="4572,6459">
              <v:shape style="position:absolute;left:11144;top:-290;width:4572;height:6459" coordorigin="11144,-290" coordsize="4572,6459" path="m11144,6169l15716,6169,15716,-290,11144,-290,11144,6169xe" filled="f" stroked="t" strokeweight="1.07pt" strokecolor="#FFFFFF">
                <v:path arrowok="t"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75"/>
          <w:szCs w:val="75"/>
          <w:color w:val="FFFFFF"/>
          <w:spacing w:val="0"/>
          <w:w w:val="100"/>
          <w:b/>
          <w:bCs/>
          <w:position w:val="-3"/>
        </w:rPr>
        <w:t>4</w:t>
      </w:r>
      <w:r>
        <w:rPr>
          <w:rFonts w:ascii="AvantGardeGothicCTT" w:hAnsi="AvantGardeGothicCTT" w:cs="AvantGardeGothicCTT" w:eastAsia="AvantGardeGothicCTT"/>
          <w:sz w:val="75"/>
          <w:szCs w:val="75"/>
          <w:color w:val="FFFFFF"/>
          <w:spacing w:val="16"/>
          <w:w w:val="100"/>
          <w:b/>
          <w:bCs/>
          <w:position w:val="-3"/>
        </w:rPr>
        <w:t> </w:t>
      </w:r>
      <w:r>
        <w:rPr>
          <w:rFonts w:ascii="AvantGardeGothicCTT" w:hAnsi="AvantGardeGothicCTT" w:cs="AvantGardeGothicCTT" w:eastAsia="AvantGardeGothicCTT"/>
          <w:sz w:val="75"/>
          <w:szCs w:val="75"/>
          <w:color w:val="FFFFFF"/>
          <w:spacing w:val="3"/>
          <w:w w:val="100"/>
          <w:b/>
          <w:bCs/>
          <w:position w:val="-3"/>
        </w:rPr>
        <w:t>н</w:t>
      </w:r>
      <w:r>
        <w:rPr>
          <w:rFonts w:ascii="AvantGardeGothicCTT" w:hAnsi="AvantGardeGothicCTT" w:cs="AvantGardeGothicCTT" w:eastAsia="AvantGardeGothicCTT"/>
          <w:sz w:val="75"/>
          <w:szCs w:val="75"/>
          <w:color w:val="FFFFFF"/>
          <w:spacing w:val="-5"/>
          <w:w w:val="100"/>
          <w:b/>
          <w:bCs/>
          <w:position w:val="-3"/>
        </w:rPr>
        <w:t>о</w:t>
      </w:r>
      <w:r>
        <w:rPr>
          <w:rFonts w:ascii="AvantGardeGothicCTT" w:hAnsi="AvantGardeGothicCTT" w:cs="AvantGardeGothicCTT" w:eastAsia="AvantGardeGothicCTT"/>
          <w:sz w:val="75"/>
          <w:szCs w:val="75"/>
          <w:color w:val="FFFFFF"/>
          <w:spacing w:val="8"/>
          <w:w w:val="100"/>
          <w:b/>
          <w:bCs/>
          <w:position w:val="-3"/>
        </w:rPr>
        <w:t>я</w:t>
      </w:r>
      <w:r>
        <w:rPr>
          <w:rFonts w:ascii="AvantGardeGothicCTT" w:hAnsi="AvantGardeGothicCTT" w:cs="AvantGardeGothicCTT" w:eastAsia="AvantGardeGothicCTT"/>
          <w:sz w:val="75"/>
          <w:szCs w:val="75"/>
          <w:color w:val="FFFFFF"/>
          <w:spacing w:val="5"/>
          <w:w w:val="100"/>
          <w:b/>
          <w:bCs/>
          <w:position w:val="-3"/>
        </w:rPr>
        <w:t>б</w:t>
      </w:r>
      <w:r>
        <w:rPr>
          <w:rFonts w:ascii="AvantGardeGothicCTT" w:hAnsi="AvantGardeGothicCTT" w:cs="AvantGardeGothicCTT" w:eastAsia="AvantGardeGothicCTT"/>
          <w:sz w:val="75"/>
          <w:szCs w:val="75"/>
          <w:color w:val="FFFFFF"/>
          <w:spacing w:val="-5"/>
          <w:w w:val="100"/>
          <w:b/>
          <w:bCs/>
          <w:position w:val="-3"/>
        </w:rPr>
        <w:t>ря</w:t>
      </w:r>
      <w:r>
        <w:rPr>
          <w:rFonts w:ascii="AvantGardeGothicCTT" w:hAnsi="AvantGardeGothicCTT" w:cs="AvantGardeGothicCTT" w:eastAsia="AvantGardeGothicCTT"/>
          <w:sz w:val="75"/>
          <w:szCs w:val="75"/>
          <w:color w:val="000000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9" w:after="0" w:line="960" w:lineRule="exact"/>
        <w:ind w:left="490" w:right="8500"/>
        <w:jc w:val="left"/>
        <w:rPr>
          <w:rFonts w:ascii="AvantGardeGothicCTT" w:hAnsi="AvantGardeGothicCTT" w:cs="AvantGardeGothicCTT" w:eastAsia="AvantGardeGothicCTT"/>
          <w:sz w:val="96"/>
          <w:szCs w:val="96"/>
        </w:rPr>
      </w:pPr>
      <w:rPr/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1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-8"/>
          <w:w w:val="107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4"/>
          <w:w w:val="107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3"/>
          <w:w w:val="8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0"/>
          <w:w w:val="117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0"/>
          <w:w w:val="11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-8"/>
          <w:w w:val="104"/>
          <w:b/>
          <w:bCs/>
        </w:rPr>
        <w:t>на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-1"/>
          <w:w w:val="104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-22"/>
          <w:w w:val="13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-8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1"/>
          <w:w w:val="117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1"/>
          <w:w w:val="13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-22"/>
          <w:w w:val="115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0"/>
          <w:w w:val="13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0"/>
          <w:w w:val="131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-1"/>
          <w:w w:val="8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-8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4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3"/>
          <w:w w:val="117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-7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-22"/>
          <w:w w:val="113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-11"/>
          <w:w w:val="113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96"/>
          <w:szCs w:val="96"/>
          <w:color w:val="FFFFFF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96"/>
          <w:szCs w:val="9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546" w:top="1040" w:bottom="740" w:left="540" w:right="540"/>
          <w:footerReference w:type="default" r:id="rId5"/>
          <w:type w:val="continuous"/>
          <w:pgSz w:w="16400" w:h="23820"/>
        </w:sectPr>
      </w:pPr>
      <w:rPr/>
    </w:p>
    <w:p>
      <w:pPr>
        <w:spacing w:before="0" w:after="0" w:line="615" w:lineRule="exact"/>
        <w:ind w:left="141" w:right="3938"/>
        <w:jc w:val="both"/>
        <w:rPr>
          <w:rFonts w:ascii="AvantGardeGothicCTT" w:hAnsi="AvantGardeGothicCTT" w:cs="AvantGardeGothicCTT" w:eastAsia="AvantGardeGothicCTT"/>
          <w:sz w:val="54"/>
          <w:szCs w:val="54"/>
        </w:rPr>
      </w:pPr>
      <w:rPr/>
      <w:r>
        <w:rPr/>
        <w:pict>
          <v:shape style="position:absolute;margin-left:34.025742pt;margin-top:-320.200348pt;width:497.039258pt;height:300.001pt;mso-position-horizontal-relative:page;mso-position-vertical-relative:paragraph;z-index:-919" type="#_x0000_t75">
            <v:imagedata r:id="rId9" o:title=""/>
          </v:shape>
        </w:pict>
      </w:r>
      <w:r>
        <w:rPr/>
        <w:pict>
          <v:group style="position:absolute;margin-left:34.015701pt;margin-top:-7.699641pt;width:496.993pt;height:.1pt;mso-position-horizontal-relative:page;mso-position-vertical-relative:paragraph;z-index:-918" coordorigin="680,-154" coordsize="9940,2">
            <v:shape style="position:absolute;left:680;top:-154;width:9940;height:2" coordorigin="680,-154" coordsize="9940,0" path="m680,-154l10620,-154e" filled="f" stroked="t" strokeweight="1pt" strokecolor="#00AA59">
              <v:path arrowok="t"/>
            </v:shape>
          </v:group>
          <w10:wrap type="none"/>
        </w:pict>
      </w:r>
      <w:r>
        <w:rPr>
          <w:rFonts w:ascii="AvantGardeGothicCTT" w:hAnsi="AvantGardeGothicCTT" w:cs="AvantGardeGothicCTT" w:eastAsia="AvantGardeGothicCTT"/>
          <w:sz w:val="54"/>
          <w:szCs w:val="54"/>
          <w:color w:val="231F20"/>
          <w:spacing w:val="0"/>
          <w:w w:val="100"/>
          <w:b/>
          <w:bCs/>
          <w:position w:val="-1"/>
        </w:rPr>
        <w:t>«Добрый</w:t>
      </w:r>
      <w:r>
        <w:rPr>
          <w:rFonts w:ascii="AvantGardeGothicCTT" w:hAnsi="AvantGardeGothicCTT" w:cs="AvantGardeGothicCTT" w:eastAsia="AvantGardeGothicCTT"/>
          <w:sz w:val="54"/>
          <w:szCs w:val="54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231F20"/>
          <w:spacing w:val="0"/>
          <w:w w:val="100"/>
          <w:b/>
          <w:bCs/>
          <w:position w:val="-1"/>
        </w:rPr>
        <w:t>субботник».</w:t>
      </w:r>
      <w:r>
        <w:rPr>
          <w:rFonts w:ascii="AvantGardeGothicCTT" w:hAnsi="AvantGardeGothicCTT" w:cs="AvantGardeGothicCTT" w:eastAsia="AvantGardeGothicCTT"/>
          <w:sz w:val="54"/>
          <w:szCs w:val="54"/>
          <w:color w:val="000000"/>
          <w:spacing w:val="0"/>
          <w:w w:val="100"/>
          <w:position w:val="0"/>
        </w:rPr>
      </w:r>
    </w:p>
    <w:p>
      <w:pPr>
        <w:spacing w:before="0" w:after="0" w:line="555" w:lineRule="exact"/>
        <w:ind w:left="141" w:right="405"/>
        <w:jc w:val="both"/>
        <w:rPr>
          <w:rFonts w:ascii="AvantGardeGothicCTT" w:hAnsi="AvantGardeGothicCTT" w:cs="AvantGardeGothicCTT" w:eastAsia="AvantGardeGothicCTT"/>
          <w:sz w:val="54"/>
          <w:szCs w:val="54"/>
        </w:rPr>
      </w:pPr>
      <w:rPr/>
      <w:r>
        <w:rPr>
          <w:rFonts w:ascii="AvantGardeGothicCTT" w:hAnsi="AvantGardeGothicCTT" w:cs="AvantGardeGothicCTT" w:eastAsia="AvantGardeGothicCTT"/>
          <w:sz w:val="54"/>
          <w:szCs w:val="54"/>
          <w:color w:val="231F20"/>
          <w:spacing w:val="0"/>
          <w:w w:val="100"/>
          <w:b/>
          <w:bCs/>
          <w:position w:val="1"/>
        </w:rPr>
        <w:t>Итоги</w:t>
      </w:r>
      <w:r>
        <w:rPr>
          <w:rFonts w:ascii="AvantGardeGothicCTT" w:hAnsi="AvantGardeGothicCTT" w:cs="AvantGardeGothicCTT" w:eastAsia="AvantGardeGothicCTT"/>
          <w:sz w:val="54"/>
          <w:szCs w:val="54"/>
          <w:color w:val="231F20"/>
          <w:spacing w:val="0"/>
          <w:w w:val="100"/>
          <w:b/>
          <w:bCs/>
          <w:position w:val="1"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231F20"/>
          <w:spacing w:val="0"/>
          <w:w w:val="100"/>
          <w:b/>
          <w:bCs/>
          <w:position w:val="1"/>
        </w:rPr>
        <w:t>месячника</w:t>
      </w:r>
      <w:r>
        <w:rPr>
          <w:rFonts w:ascii="AvantGardeGothicCTT" w:hAnsi="AvantGardeGothicCTT" w:cs="AvantGardeGothicCTT" w:eastAsia="AvantGardeGothicCTT"/>
          <w:sz w:val="54"/>
          <w:szCs w:val="54"/>
          <w:color w:val="231F20"/>
          <w:spacing w:val="0"/>
          <w:w w:val="100"/>
          <w:b/>
          <w:bCs/>
          <w:position w:val="1"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231F20"/>
          <w:spacing w:val="0"/>
          <w:w w:val="100"/>
          <w:b/>
          <w:bCs/>
          <w:position w:val="1"/>
        </w:rPr>
        <w:t>б</w:t>
      </w:r>
      <w:r>
        <w:rPr>
          <w:rFonts w:ascii="AvantGardeGothicCTT" w:hAnsi="AvantGardeGothicCTT" w:cs="AvantGardeGothicCTT" w:eastAsia="AvantGardeGothicCTT"/>
          <w:sz w:val="54"/>
          <w:szCs w:val="54"/>
          <w:color w:val="231F20"/>
          <w:spacing w:val="-10"/>
          <w:w w:val="100"/>
          <w:b/>
          <w:bCs/>
          <w:position w:val="1"/>
        </w:rPr>
        <w:t>л</w:t>
      </w:r>
      <w:r>
        <w:rPr>
          <w:rFonts w:ascii="AvantGardeGothicCTT" w:hAnsi="AvantGardeGothicCTT" w:cs="AvantGardeGothicCTT" w:eastAsia="AvantGardeGothicCTT"/>
          <w:sz w:val="54"/>
          <w:szCs w:val="54"/>
          <w:color w:val="231F20"/>
          <w:spacing w:val="0"/>
          <w:w w:val="100"/>
          <w:b/>
          <w:bCs/>
          <w:position w:val="1"/>
        </w:rPr>
        <w:t>аго</w:t>
      </w:r>
      <w:r>
        <w:rPr>
          <w:rFonts w:ascii="AvantGardeGothicCTT" w:hAnsi="AvantGardeGothicCTT" w:cs="AvantGardeGothicCTT" w:eastAsia="AvantGardeGothicCTT"/>
          <w:sz w:val="54"/>
          <w:szCs w:val="54"/>
          <w:color w:val="231F20"/>
          <w:spacing w:val="-28"/>
          <w:w w:val="100"/>
          <w:b/>
          <w:bCs/>
          <w:position w:val="1"/>
        </w:rPr>
        <w:t>у</w:t>
      </w:r>
      <w:r>
        <w:rPr>
          <w:rFonts w:ascii="AvantGardeGothicCTT" w:hAnsi="AvantGardeGothicCTT" w:cs="AvantGardeGothicCTT" w:eastAsia="AvantGardeGothicCTT"/>
          <w:sz w:val="54"/>
          <w:szCs w:val="54"/>
          <w:color w:val="231F20"/>
          <w:spacing w:val="0"/>
          <w:w w:val="100"/>
          <w:b/>
          <w:bCs/>
          <w:position w:val="1"/>
        </w:rPr>
        <w:t>стройства</w:t>
      </w:r>
      <w:r>
        <w:rPr>
          <w:rFonts w:ascii="AvantGardeGothicCTT" w:hAnsi="AvantGardeGothicCTT" w:cs="AvantGardeGothicCTT" w:eastAsia="AvantGardeGothicCTT"/>
          <w:sz w:val="54"/>
          <w:szCs w:val="54"/>
          <w:color w:val="000000"/>
          <w:spacing w:val="0"/>
          <w:w w:val="100"/>
          <w:position w:val="0"/>
        </w:rPr>
      </w:r>
    </w:p>
    <w:p>
      <w:pPr>
        <w:spacing w:before="62" w:after="0" w:line="300" w:lineRule="exact"/>
        <w:ind w:left="140" w:right="160"/>
        <w:jc w:val="both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8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8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8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8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8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8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8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8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8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ю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8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8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2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288.20401pt;margin-top:0pt;width:236.32414pt;height:164.145pt;mso-position-horizontal-relative:page;mso-position-vertical-relative:paragraph;z-index:-916" type="#_x0000_t75">
            <v:imagedata r:id="rId10" o:title=""/>
          </v:shape>
        </w:pict>
      </w:r>
      <w:r>
        <w:rPr/>
        <w:pict>
          <v:shape style="width:242.165057pt;height:167.5575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303" w:lineRule="exact"/>
        <w:ind w:left="106" w:right="9233"/>
        <w:jc w:val="both"/>
        <w:rPr>
          <w:rFonts w:ascii="Minion Pro" w:hAnsi="Minion Pro" w:cs="Minion Pro" w:eastAsia="Minion Pro"/>
          <w:sz w:val="95"/>
          <w:szCs w:val="95"/>
        </w:rPr>
      </w:pPr>
      <w:rPr/>
      <w:r>
        <w:rPr>
          <w:rFonts w:ascii="Minion Pro" w:hAnsi="Minion Pro" w:cs="Minion Pro" w:eastAsia="Minion Pro"/>
          <w:sz w:val="95"/>
          <w:szCs w:val="95"/>
          <w:color w:val="231F20"/>
          <w:spacing w:val="0"/>
          <w:w w:val="100"/>
          <w:position w:val="-70"/>
        </w:rPr>
        <w:t>В</w:t>
      </w:r>
      <w:r>
        <w:rPr>
          <w:rFonts w:ascii="Minion Pro" w:hAnsi="Minion Pro" w:cs="Minion Pro" w:eastAsia="Minion Pro"/>
          <w:sz w:val="95"/>
          <w:szCs w:val="95"/>
          <w:color w:val="000000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5" w:lineRule="auto"/>
        <w:ind w:left="575" w:right="678" w:firstLine="58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D95943"/>
          <w:w w:val="113"/>
          <w:b/>
          <w:bCs/>
          <w:i/>
        </w:rPr>
        <w:t>Д</w:t>
      </w:r>
      <w:r>
        <w:rPr>
          <w:rFonts w:ascii="Arial" w:hAnsi="Arial" w:cs="Arial" w:eastAsia="Arial"/>
          <w:sz w:val="24"/>
          <w:szCs w:val="24"/>
          <w:color w:val="D95943"/>
          <w:spacing w:val="3"/>
          <w:w w:val="104"/>
          <w:b/>
          <w:bCs/>
          <w:i/>
        </w:rPr>
        <w:t>о</w:t>
      </w:r>
      <w:r>
        <w:rPr>
          <w:rFonts w:ascii="Arial" w:hAnsi="Arial" w:cs="Arial" w:eastAsia="Arial"/>
          <w:sz w:val="24"/>
          <w:szCs w:val="24"/>
          <w:color w:val="D95943"/>
          <w:spacing w:val="2"/>
          <w:w w:val="106"/>
          <w:b/>
          <w:bCs/>
          <w:i/>
        </w:rPr>
        <w:t>ро</w:t>
      </w:r>
      <w:r>
        <w:rPr>
          <w:rFonts w:ascii="Arial" w:hAnsi="Arial" w:cs="Arial" w:eastAsia="Arial"/>
          <w:sz w:val="24"/>
          <w:szCs w:val="24"/>
          <w:color w:val="D95943"/>
          <w:spacing w:val="1"/>
          <w:w w:val="71"/>
          <w:b/>
          <w:bCs/>
          <w:i/>
        </w:rPr>
        <w:t>г</w:t>
      </w:r>
      <w:r>
        <w:rPr>
          <w:rFonts w:ascii="Arial" w:hAnsi="Arial" w:cs="Arial" w:eastAsia="Arial"/>
          <w:sz w:val="24"/>
          <w:szCs w:val="24"/>
          <w:color w:val="D95943"/>
          <w:spacing w:val="2"/>
          <w:w w:val="107"/>
          <w:b/>
          <w:bCs/>
          <w:i/>
        </w:rPr>
        <w:t>и</w:t>
      </w:r>
      <w:r>
        <w:rPr>
          <w:rFonts w:ascii="Arial" w:hAnsi="Arial" w:cs="Arial" w:eastAsia="Arial"/>
          <w:sz w:val="24"/>
          <w:szCs w:val="24"/>
          <w:color w:val="D95943"/>
          <w:spacing w:val="0"/>
          <w:w w:val="107"/>
          <w:b/>
          <w:bCs/>
          <w:i/>
        </w:rPr>
        <w:t>е</w:t>
      </w:r>
      <w:r>
        <w:rPr>
          <w:rFonts w:ascii="Arial" w:hAnsi="Arial" w:cs="Arial" w:eastAsia="Arial"/>
          <w:sz w:val="24"/>
          <w:szCs w:val="24"/>
          <w:color w:val="D95943"/>
          <w:spacing w:val="-6"/>
          <w:w w:val="100"/>
          <w:b/>
          <w:bCs/>
          <w:i/>
        </w:rPr>
        <w:t> </w:t>
      </w:r>
      <w:r>
        <w:rPr>
          <w:rFonts w:ascii="Arial" w:hAnsi="Arial" w:cs="Arial" w:eastAsia="Arial"/>
          <w:sz w:val="24"/>
          <w:szCs w:val="24"/>
          <w:color w:val="D95943"/>
          <w:spacing w:val="1"/>
          <w:w w:val="110"/>
          <w:b/>
          <w:bCs/>
          <w:i/>
        </w:rPr>
        <w:t>д</w:t>
      </w:r>
      <w:r>
        <w:rPr>
          <w:rFonts w:ascii="Arial" w:hAnsi="Arial" w:cs="Arial" w:eastAsia="Arial"/>
          <w:sz w:val="24"/>
          <w:szCs w:val="24"/>
          <w:color w:val="D95943"/>
          <w:spacing w:val="-5"/>
          <w:w w:val="108"/>
          <w:b/>
          <w:bCs/>
          <w:i/>
        </w:rPr>
        <w:t>р</w:t>
      </w:r>
      <w:r>
        <w:rPr>
          <w:rFonts w:ascii="Arial" w:hAnsi="Arial" w:cs="Arial" w:eastAsia="Arial"/>
          <w:sz w:val="24"/>
          <w:szCs w:val="24"/>
          <w:color w:val="D95943"/>
          <w:spacing w:val="0"/>
          <w:w w:val="104"/>
          <w:b/>
          <w:bCs/>
          <w:i/>
        </w:rPr>
        <w:t>у</w:t>
      </w:r>
      <w:r>
        <w:rPr>
          <w:rFonts w:ascii="Arial" w:hAnsi="Arial" w:cs="Arial" w:eastAsia="Arial"/>
          <w:sz w:val="24"/>
          <w:szCs w:val="24"/>
          <w:color w:val="D95943"/>
          <w:spacing w:val="4"/>
          <w:w w:val="90"/>
          <w:b/>
          <w:bCs/>
          <w:i/>
        </w:rPr>
        <w:t>з</w:t>
      </w:r>
      <w:r>
        <w:rPr>
          <w:rFonts w:ascii="Arial" w:hAnsi="Arial" w:cs="Arial" w:eastAsia="Arial"/>
          <w:sz w:val="24"/>
          <w:szCs w:val="24"/>
          <w:color w:val="D95943"/>
          <w:spacing w:val="-3"/>
          <w:w w:val="87"/>
          <w:b/>
          <w:bCs/>
          <w:i/>
        </w:rPr>
        <w:t>ь</w:t>
      </w:r>
      <w:r>
        <w:rPr>
          <w:rFonts w:ascii="Arial" w:hAnsi="Arial" w:cs="Arial" w:eastAsia="Arial"/>
          <w:sz w:val="24"/>
          <w:szCs w:val="24"/>
          <w:color w:val="D95943"/>
          <w:spacing w:val="4"/>
          <w:w w:val="91"/>
          <w:b/>
          <w:bCs/>
          <w:i/>
        </w:rPr>
        <w:t>я</w:t>
      </w:r>
      <w:r>
        <w:rPr>
          <w:rFonts w:ascii="Arial" w:hAnsi="Arial" w:cs="Arial" w:eastAsia="Arial"/>
          <w:sz w:val="24"/>
          <w:szCs w:val="24"/>
          <w:color w:val="D95943"/>
          <w:spacing w:val="0"/>
          <w:w w:val="84"/>
          <w:b/>
          <w:bCs/>
          <w:i/>
        </w:rPr>
        <w:t>!</w:t>
      </w:r>
      <w:r>
        <w:rPr>
          <w:rFonts w:ascii="Arial" w:hAnsi="Arial" w:cs="Arial" w:eastAsia="Arial"/>
          <w:sz w:val="24"/>
          <w:szCs w:val="24"/>
          <w:color w:val="D95943"/>
          <w:spacing w:val="0"/>
          <w:w w:val="84"/>
          <w:b/>
          <w:bCs/>
          <w:i/>
        </w:rPr>
        <w:t> </w:t>
      </w:r>
      <w:r>
        <w:rPr>
          <w:rFonts w:ascii="Arial" w:hAnsi="Arial" w:cs="Arial" w:eastAsia="Arial"/>
          <w:sz w:val="24"/>
          <w:szCs w:val="24"/>
          <w:color w:val="D95943"/>
          <w:spacing w:val="-7"/>
          <w:w w:val="103"/>
          <w:b/>
          <w:bCs/>
          <w:i/>
        </w:rPr>
        <w:t>У</w:t>
      </w:r>
      <w:r>
        <w:rPr>
          <w:rFonts w:ascii="Arial" w:hAnsi="Arial" w:cs="Arial" w:eastAsia="Arial"/>
          <w:sz w:val="24"/>
          <w:szCs w:val="24"/>
          <w:color w:val="D95943"/>
          <w:spacing w:val="3"/>
          <w:w w:val="82"/>
          <w:b/>
          <w:bCs/>
          <w:i/>
        </w:rPr>
        <w:t>в</w:t>
      </w:r>
      <w:r>
        <w:rPr>
          <w:rFonts w:ascii="Arial" w:hAnsi="Arial" w:cs="Arial" w:eastAsia="Arial"/>
          <w:sz w:val="24"/>
          <w:szCs w:val="24"/>
          <w:color w:val="D95943"/>
          <w:spacing w:val="1"/>
          <w:w w:val="118"/>
          <w:b/>
          <w:bCs/>
          <w:i/>
        </w:rPr>
        <w:t>а</w:t>
      </w:r>
      <w:r>
        <w:rPr>
          <w:rFonts w:ascii="Arial" w:hAnsi="Arial" w:cs="Arial" w:eastAsia="Arial"/>
          <w:sz w:val="24"/>
          <w:szCs w:val="24"/>
          <w:color w:val="D95943"/>
          <w:spacing w:val="-5"/>
          <w:w w:val="114"/>
          <w:b/>
          <w:bCs/>
          <w:i/>
        </w:rPr>
        <w:t>ж</w:t>
      </w:r>
      <w:r>
        <w:rPr>
          <w:rFonts w:ascii="Arial" w:hAnsi="Arial" w:cs="Arial" w:eastAsia="Arial"/>
          <w:sz w:val="24"/>
          <w:szCs w:val="24"/>
          <w:color w:val="D95943"/>
          <w:spacing w:val="2"/>
          <w:w w:val="116"/>
          <w:b/>
          <w:bCs/>
          <w:i/>
        </w:rPr>
        <w:t>ае</w:t>
      </w:r>
      <w:r>
        <w:rPr>
          <w:rFonts w:ascii="Arial" w:hAnsi="Arial" w:cs="Arial" w:eastAsia="Arial"/>
          <w:sz w:val="24"/>
          <w:szCs w:val="24"/>
          <w:color w:val="D95943"/>
          <w:spacing w:val="4"/>
          <w:w w:val="105"/>
          <w:b/>
          <w:bCs/>
          <w:i/>
        </w:rPr>
        <w:t>м</w:t>
      </w:r>
      <w:r>
        <w:rPr>
          <w:rFonts w:ascii="Arial" w:hAnsi="Arial" w:cs="Arial" w:eastAsia="Arial"/>
          <w:sz w:val="24"/>
          <w:szCs w:val="24"/>
          <w:color w:val="D95943"/>
          <w:spacing w:val="2"/>
          <w:w w:val="97"/>
          <w:b/>
          <w:bCs/>
          <w:i/>
        </w:rPr>
        <w:t>ы</w:t>
      </w:r>
      <w:r>
        <w:rPr>
          <w:rFonts w:ascii="Arial" w:hAnsi="Arial" w:cs="Arial" w:eastAsia="Arial"/>
          <w:sz w:val="24"/>
          <w:szCs w:val="24"/>
          <w:color w:val="D95943"/>
          <w:spacing w:val="0"/>
          <w:w w:val="97"/>
          <w:b/>
          <w:bCs/>
          <w:i/>
        </w:rPr>
        <w:t>е</w:t>
      </w:r>
      <w:r>
        <w:rPr>
          <w:rFonts w:ascii="Arial" w:hAnsi="Arial" w:cs="Arial" w:eastAsia="Arial"/>
          <w:sz w:val="24"/>
          <w:szCs w:val="24"/>
          <w:color w:val="D95943"/>
          <w:spacing w:val="-6"/>
          <w:w w:val="100"/>
          <w:b/>
          <w:bCs/>
          <w:i/>
        </w:rPr>
        <w:t> </w:t>
      </w:r>
      <w:r>
        <w:rPr>
          <w:rFonts w:ascii="Arial" w:hAnsi="Arial" w:cs="Arial" w:eastAsia="Arial"/>
          <w:sz w:val="24"/>
          <w:szCs w:val="24"/>
          <w:color w:val="D95943"/>
          <w:spacing w:val="0"/>
          <w:w w:val="114"/>
          <w:b/>
          <w:bCs/>
          <w:i/>
        </w:rPr>
        <w:t>ж</w:t>
      </w:r>
      <w:r>
        <w:rPr>
          <w:rFonts w:ascii="Arial" w:hAnsi="Arial" w:cs="Arial" w:eastAsia="Arial"/>
          <w:sz w:val="24"/>
          <w:szCs w:val="24"/>
          <w:color w:val="D95943"/>
          <w:spacing w:val="2"/>
          <w:w w:val="101"/>
          <w:b/>
          <w:bCs/>
          <w:i/>
        </w:rPr>
        <w:t>и</w:t>
      </w:r>
      <w:r>
        <w:rPr>
          <w:rFonts w:ascii="Arial" w:hAnsi="Arial" w:cs="Arial" w:eastAsia="Arial"/>
          <w:sz w:val="24"/>
          <w:szCs w:val="24"/>
          <w:color w:val="D95943"/>
          <w:spacing w:val="3"/>
          <w:w w:val="47"/>
          <w:b/>
          <w:bCs/>
          <w:i/>
        </w:rPr>
        <w:t>т</w:t>
      </w:r>
      <w:r>
        <w:rPr>
          <w:rFonts w:ascii="Arial" w:hAnsi="Arial" w:cs="Arial" w:eastAsia="Arial"/>
          <w:sz w:val="24"/>
          <w:szCs w:val="24"/>
          <w:color w:val="D95943"/>
          <w:spacing w:val="-1"/>
          <w:w w:val="115"/>
          <w:b/>
          <w:bCs/>
          <w:i/>
        </w:rPr>
        <w:t>е</w:t>
      </w:r>
      <w:r>
        <w:rPr>
          <w:rFonts w:ascii="Arial" w:hAnsi="Arial" w:cs="Arial" w:eastAsia="Arial"/>
          <w:sz w:val="24"/>
          <w:szCs w:val="24"/>
          <w:color w:val="D95943"/>
          <w:spacing w:val="2"/>
          <w:w w:val="93"/>
          <w:b/>
          <w:bCs/>
          <w:i/>
        </w:rPr>
        <w:t>л</w:t>
      </w:r>
      <w:r>
        <w:rPr>
          <w:rFonts w:ascii="Arial" w:hAnsi="Arial" w:cs="Arial" w:eastAsia="Arial"/>
          <w:sz w:val="24"/>
          <w:szCs w:val="24"/>
          <w:color w:val="D95943"/>
          <w:spacing w:val="0"/>
          <w:w w:val="101"/>
          <w:b/>
          <w:bCs/>
          <w:i/>
        </w:rPr>
        <w:t>и</w:t>
      </w:r>
      <w:r>
        <w:rPr>
          <w:rFonts w:ascii="Arial" w:hAnsi="Arial" w:cs="Arial" w:eastAsia="Arial"/>
          <w:sz w:val="24"/>
          <w:szCs w:val="24"/>
          <w:color w:val="D95943"/>
          <w:spacing w:val="-6"/>
          <w:w w:val="100"/>
          <w:b/>
          <w:bCs/>
          <w:i/>
        </w:rPr>
        <w:t> </w:t>
      </w:r>
      <w:r>
        <w:rPr>
          <w:rFonts w:ascii="Arial" w:hAnsi="Arial" w:cs="Arial" w:eastAsia="Arial"/>
          <w:sz w:val="24"/>
          <w:szCs w:val="24"/>
          <w:color w:val="D95943"/>
          <w:spacing w:val="2"/>
          <w:w w:val="104"/>
          <w:b/>
          <w:bCs/>
          <w:i/>
        </w:rPr>
        <w:t>о</w:t>
      </w:r>
      <w:r>
        <w:rPr>
          <w:rFonts w:ascii="Arial" w:hAnsi="Arial" w:cs="Arial" w:eastAsia="Arial"/>
          <w:sz w:val="24"/>
          <w:szCs w:val="24"/>
          <w:color w:val="D95943"/>
          <w:spacing w:val="-1"/>
          <w:w w:val="114"/>
          <w:b/>
          <w:bCs/>
          <w:i/>
        </w:rPr>
        <w:t>к</w:t>
      </w:r>
      <w:r>
        <w:rPr>
          <w:rFonts w:ascii="Arial" w:hAnsi="Arial" w:cs="Arial" w:eastAsia="Arial"/>
          <w:sz w:val="24"/>
          <w:szCs w:val="24"/>
          <w:color w:val="D95943"/>
          <w:spacing w:val="-5"/>
          <w:w w:val="108"/>
          <w:b/>
          <w:bCs/>
          <w:i/>
        </w:rPr>
        <w:t>р</w:t>
      </w:r>
      <w:r>
        <w:rPr>
          <w:rFonts w:ascii="Arial" w:hAnsi="Arial" w:cs="Arial" w:eastAsia="Arial"/>
          <w:sz w:val="24"/>
          <w:szCs w:val="24"/>
          <w:color w:val="D95943"/>
          <w:spacing w:val="1"/>
          <w:w w:val="104"/>
          <w:b/>
          <w:bCs/>
          <w:i/>
        </w:rPr>
        <w:t>у</w:t>
      </w:r>
      <w:r>
        <w:rPr>
          <w:rFonts w:ascii="Arial" w:hAnsi="Arial" w:cs="Arial" w:eastAsia="Arial"/>
          <w:sz w:val="24"/>
          <w:szCs w:val="24"/>
          <w:color w:val="D95943"/>
          <w:spacing w:val="3"/>
          <w:w w:val="71"/>
          <w:b/>
          <w:bCs/>
          <w:i/>
        </w:rPr>
        <w:t>г</w:t>
      </w:r>
      <w:r>
        <w:rPr>
          <w:rFonts w:ascii="Arial" w:hAnsi="Arial" w:cs="Arial" w:eastAsia="Arial"/>
          <w:sz w:val="24"/>
          <w:szCs w:val="24"/>
          <w:color w:val="D95943"/>
          <w:spacing w:val="4"/>
          <w:w w:val="118"/>
          <w:b/>
          <w:bCs/>
          <w:i/>
        </w:rPr>
        <w:t>а</w:t>
      </w:r>
      <w:r>
        <w:rPr>
          <w:rFonts w:ascii="Arial" w:hAnsi="Arial" w:cs="Arial" w:eastAsia="Arial"/>
          <w:sz w:val="24"/>
          <w:szCs w:val="24"/>
          <w:color w:val="D95943"/>
          <w:spacing w:val="0"/>
          <w:w w:val="84"/>
          <w:b/>
          <w:bCs/>
          <w:i/>
        </w:rPr>
        <w:t>!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4" w:after="0" w:line="322" w:lineRule="exact"/>
        <w:ind w:left="1441" w:right="1544"/>
        <w:jc w:val="center"/>
        <w:rPr>
          <w:rFonts w:ascii="Minion Pro" w:hAnsi="Minion Pro" w:cs="Minion Pro" w:eastAsia="Minion Pro"/>
          <w:sz w:val="24"/>
          <w:szCs w:val="24"/>
        </w:rPr>
      </w:pPr>
      <w:rPr/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98"/>
          <w:b/>
          <w:bCs/>
          <w:i/>
          <w:position w:val="1"/>
        </w:rPr>
        <w:t>П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98"/>
          <w:b/>
          <w:bCs/>
          <w:i/>
          <w:position w:val="1"/>
        </w:rPr>
        <w:t>о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98"/>
          <w:b/>
          <w:bCs/>
          <w:i/>
          <w:position w:val="1"/>
        </w:rPr>
        <w:t>з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98"/>
          <w:b/>
          <w:bCs/>
          <w:i/>
          <w:position w:val="1"/>
        </w:rPr>
        <w:t>д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98"/>
          <w:b/>
          <w:bCs/>
          <w:i/>
          <w:position w:val="1"/>
        </w:rPr>
        <w:t>р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98"/>
          <w:b/>
          <w:bCs/>
          <w:i/>
          <w:position w:val="1"/>
        </w:rPr>
        <w:t>а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98"/>
          <w:b/>
          <w:bCs/>
          <w:i/>
          <w:position w:val="1"/>
        </w:rPr>
        <w:t>в</w:t>
      </w:r>
      <w:r>
        <w:rPr>
          <w:rFonts w:ascii="Minion Pro" w:hAnsi="Minion Pro" w:cs="Minion Pro" w:eastAsia="Minion Pro"/>
          <w:sz w:val="24"/>
          <w:szCs w:val="24"/>
          <w:color w:val="231F20"/>
          <w:spacing w:val="5"/>
          <w:w w:val="98"/>
          <w:b/>
          <w:bCs/>
          <w:i/>
          <w:position w:val="1"/>
        </w:rPr>
        <w:t>л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98"/>
          <w:b/>
          <w:bCs/>
          <w:i/>
          <w:position w:val="1"/>
        </w:rPr>
        <w:t>яю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98"/>
          <w:b/>
          <w:bCs/>
          <w:i/>
          <w:position w:val="1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98"/>
          <w:b/>
          <w:bCs/>
          <w:i/>
          <w:position w:val="1"/>
        </w:rPr>
        <w:t>в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98"/>
          <w:b/>
          <w:bCs/>
          <w:i/>
          <w:position w:val="1"/>
        </w:rPr>
        <w:t>а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98"/>
          <w:b/>
          <w:bCs/>
          <w:i/>
          <w:position w:val="1"/>
        </w:rPr>
        <w:t>с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52" w:lineRule="exact"/>
        <w:ind w:left="824" w:right="927"/>
        <w:jc w:val="center"/>
        <w:rPr>
          <w:rFonts w:ascii="Minion Pro" w:hAnsi="Minion Pro" w:cs="Minion Pro" w:eastAsia="Minion Pro"/>
          <w:sz w:val="24"/>
          <w:szCs w:val="24"/>
        </w:rPr>
      </w:pPr>
      <w:rPr/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b/>
          <w:bCs/>
          <w:i/>
          <w:position w:val="4"/>
        </w:rPr>
        <w:t>с</w:t>
      </w:r>
      <w:r>
        <w:rPr>
          <w:rFonts w:ascii="Minion Pro" w:hAnsi="Minion Pro" w:cs="Minion Pro" w:eastAsia="Minion Pro"/>
          <w:sz w:val="24"/>
          <w:szCs w:val="24"/>
          <w:color w:val="231F20"/>
          <w:spacing w:val="-5"/>
          <w:w w:val="100"/>
          <w:b/>
          <w:bCs/>
          <w:i/>
          <w:position w:val="4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-3"/>
          <w:w w:val="100"/>
          <w:b/>
          <w:bCs/>
          <w:i/>
          <w:position w:val="4"/>
        </w:rPr>
        <w:t>Д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b/>
          <w:bCs/>
          <w:i/>
          <w:position w:val="4"/>
        </w:rPr>
        <w:t>н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100"/>
          <w:b/>
          <w:bCs/>
          <w:i/>
          <w:position w:val="4"/>
        </w:rPr>
        <w:t>е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100"/>
          <w:b/>
          <w:bCs/>
          <w:i/>
          <w:position w:val="4"/>
        </w:rPr>
        <w:t>м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4"/>
          <w:w w:val="100"/>
          <w:b/>
          <w:bCs/>
          <w:i/>
          <w:position w:val="4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98"/>
          <w:b/>
          <w:bCs/>
          <w:i/>
          <w:position w:val="4"/>
        </w:rPr>
        <w:t>н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98"/>
          <w:b/>
          <w:bCs/>
          <w:i/>
          <w:position w:val="4"/>
        </w:rPr>
        <w:t>а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98"/>
          <w:b/>
          <w:bCs/>
          <w:i/>
          <w:position w:val="4"/>
        </w:rPr>
        <w:t>р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98"/>
          <w:b/>
          <w:bCs/>
          <w:i/>
          <w:position w:val="4"/>
        </w:rPr>
        <w:t>о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98"/>
          <w:b/>
          <w:bCs/>
          <w:i/>
          <w:position w:val="4"/>
        </w:rPr>
        <w:t>д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98"/>
          <w:b/>
          <w:bCs/>
          <w:i/>
          <w:position w:val="4"/>
        </w:rPr>
        <w:t>н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98"/>
          <w:b/>
          <w:bCs/>
          <w:i/>
          <w:position w:val="4"/>
        </w:rPr>
        <w:t>о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98"/>
          <w:b/>
          <w:bCs/>
          <w:i/>
          <w:position w:val="4"/>
        </w:rPr>
        <w:t>го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98"/>
          <w:b/>
          <w:bCs/>
          <w:i/>
          <w:position w:val="4"/>
        </w:rPr>
        <w:t> 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98"/>
          <w:b/>
          <w:bCs/>
          <w:i/>
          <w:position w:val="4"/>
        </w:rPr>
        <w:t>е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98"/>
          <w:b/>
          <w:bCs/>
          <w:i/>
          <w:position w:val="4"/>
        </w:rPr>
        <w:t>дин</w:t>
      </w:r>
      <w:r>
        <w:rPr>
          <w:rFonts w:ascii="Minion Pro" w:hAnsi="Minion Pro" w:cs="Minion Pro" w:eastAsia="Minion Pro"/>
          <w:sz w:val="24"/>
          <w:szCs w:val="24"/>
          <w:color w:val="231F20"/>
          <w:spacing w:val="2"/>
          <w:w w:val="98"/>
          <w:b/>
          <w:bCs/>
          <w:i/>
          <w:position w:val="4"/>
        </w:rPr>
        <w:t>с</w:t>
      </w:r>
      <w:r>
        <w:rPr>
          <w:rFonts w:ascii="Minion Pro" w:hAnsi="Minion Pro" w:cs="Minion Pro" w:eastAsia="Minion Pro"/>
          <w:sz w:val="24"/>
          <w:szCs w:val="24"/>
          <w:color w:val="231F20"/>
          <w:spacing w:val="-2"/>
          <w:w w:val="98"/>
          <w:b/>
          <w:bCs/>
          <w:i/>
          <w:position w:val="4"/>
        </w:rPr>
        <w:t>т</w:t>
      </w:r>
      <w:r>
        <w:rPr>
          <w:rFonts w:ascii="Minion Pro" w:hAnsi="Minion Pro" w:cs="Minion Pro" w:eastAsia="Minion Pro"/>
          <w:sz w:val="24"/>
          <w:szCs w:val="24"/>
          <w:color w:val="231F20"/>
          <w:spacing w:val="-1"/>
          <w:w w:val="98"/>
          <w:b/>
          <w:bCs/>
          <w:i/>
          <w:position w:val="4"/>
        </w:rPr>
        <w:t>в</w:t>
      </w:r>
      <w:r>
        <w:rPr>
          <w:rFonts w:ascii="Minion Pro" w:hAnsi="Minion Pro" w:cs="Minion Pro" w:eastAsia="Minion Pro"/>
          <w:sz w:val="24"/>
          <w:szCs w:val="24"/>
          <w:color w:val="231F20"/>
          <w:spacing w:val="1"/>
          <w:w w:val="98"/>
          <w:b/>
          <w:bCs/>
          <w:i/>
          <w:position w:val="4"/>
        </w:rPr>
        <w:t>а</w:t>
      </w:r>
      <w:r>
        <w:rPr>
          <w:rFonts w:ascii="Minion Pro" w:hAnsi="Minion Pro" w:cs="Minion Pro" w:eastAsia="Minion Pro"/>
          <w:sz w:val="24"/>
          <w:szCs w:val="24"/>
          <w:color w:val="231F20"/>
          <w:spacing w:val="0"/>
          <w:w w:val="98"/>
          <w:b/>
          <w:bCs/>
          <w:i/>
          <w:position w:val="4"/>
        </w:rPr>
        <w:t>!</w:t>
      </w:r>
      <w:r>
        <w:rPr>
          <w:rFonts w:ascii="Minion Pro" w:hAnsi="Minion Pro" w:cs="Minion Pro" w:eastAsia="Minion Pro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ind w:left="622" w:right="7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5.793396pt;margin-top:-1.314206pt;width:31.097886pt;height:47.6231pt;mso-position-horizontal-relative:page;mso-position-vertical-relative:paragraph;z-index:-899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У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7" w:right="7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7" w:right="78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ве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7" w:right="78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ъ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ё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8" w:lineRule="exact"/>
        <w:ind w:left="301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лом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ою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30" w:lineRule="atLeast"/>
        <w:ind w:left="17" w:right="185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40" w:right="540"/>
          <w:cols w:num="2" w:equalWidth="0">
            <w:col w:w="10062" w:space="514"/>
            <w:col w:w="4744"/>
          </w:cols>
        </w:sectPr>
      </w:pPr>
      <w:rPr/>
    </w:p>
    <w:p>
      <w:pPr>
        <w:spacing w:before="0" w:after="0" w:line="480" w:lineRule="atLeast"/>
        <w:ind w:left="666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666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666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1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0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36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40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ра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22" w:lineRule="exact"/>
        <w:ind w:left="140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зи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1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480" w:lineRule="atLeast"/>
        <w:ind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»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2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рь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73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000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12"/>
          <w:szCs w:val="12"/>
          <w:color w:val="231F20"/>
          <w:spacing w:val="0"/>
          <w:w w:val="100"/>
          <w:position w:val="10"/>
        </w:rPr>
        <w:t>2</w:t>
      </w:r>
      <w:r>
        <w:rPr>
          <w:rFonts w:ascii="Minion Pro" w:hAnsi="Minion Pro" w:cs="Minion Pro" w:eastAsia="Minion Pro"/>
          <w:sz w:val="12"/>
          <w:szCs w:val="12"/>
          <w:color w:val="231F20"/>
          <w:spacing w:val="18"/>
          <w:w w:val="100"/>
          <w:position w:val="1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ем,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3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к,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1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1"/>
        </w:rPr>
        <w:t>м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480" w:lineRule="atLeas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7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ра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ъ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736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нин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21" w:lineRule="exact"/>
        <w:ind w:left="2117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i/>
          <w:position w:val="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  <w:position w:val="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  <w:position w:val="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  <w:i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  <w:i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  <w:i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  <w:i/>
          <w:position w:val="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  <w:i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b/>
          <w:bCs/>
          <w:i/>
          <w:position w:val="1"/>
        </w:rPr>
        <w:t>кое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40"/>
          <w:cols w:num="3" w:equalWidth="0">
            <w:col w:w="4960" w:space="283"/>
            <w:col w:w="4820" w:space="531"/>
            <w:col w:w="4726"/>
          </w:cols>
        </w:sectPr>
      </w:pPr>
      <w:rPr/>
    </w:p>
    <w:p>
      <w:pPr>
        <w:spacing w:before="7" w:after="0" w:line="203" w:lineRule="auto"/>
        <w:ind w:left="140" w:right="-62" w:firstLine="283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ы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58" w:lineRule="exact"/>
        <w:ind w:right="-20"/>
        <w:jc w:val="left"/>
        <w:tabs>
          <w:tab w:pos="5340" w:val="left"/>
          <w:tab w:pos="9940" w:val="left"/>
        </w:tabs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  <w:position w:val="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ош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  <w:position w:val="2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  <w:position w:val="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  <w:position w:val="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домом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№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ab/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2"/>
        </w:rPr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u w:val="single" w:color="00AA59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u w:val="single" w:color="00AA59"/>
          <w:position w:val="2"/>
        </w:rPr>
        <w:tab/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u w:val="single" w:color="00AA59"/>
          <w:position w:val="2"/>
        </w:rPr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32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-6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6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-6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-6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-6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6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-6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-6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-6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6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6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-6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-6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-6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-6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-6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6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-6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6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-6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6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6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6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-6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6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-6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6"/>
        </w:rPr>
        <w:t>№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-6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-6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-6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6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-6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-6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-6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-6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6"/>
        </w:rPr>
        <w:t>п.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-6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6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-6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-6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-6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-6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  <w:position w:val="-6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position w:val="-6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position w:val="-6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-6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  <w:position w:val="-6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-6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2"/>
          <w:position w:val="-6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-6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40"/>
          <w:cols w:num="2" w:equalWidth="0">
            <w:col w:w="4960" w:space="283"/>
            <w:col w:w="10077"/>
          </w:cols>
        </w:sectPr>
      </w:pPr>
      <w:rPr/>
    </w:p>
    <w:p>
      <w:pPr>
        <w:spacing w:before="0" w:after="0" w:line="251" w:lineRule="exact"/>
        <w:ind w:left="5243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34.959999pt;margin-top:8.803838pt;width:242.805pt;height:132.181pt;mso-position-horizontal-relative:page;mso-position-vertical-relative:paragraph;z-index:-917" type="#_x0000_t75">
            <v:imagedata r:id="rId12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2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5243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5243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5243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5243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2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2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5243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5243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5243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2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й.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5526" w:right="-7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5243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2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2" w:lineRule="exact"/>
        <w:ind w:left="5243" w:right="-73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12"/>
          <w:szCs w:val="12"/>
          <w:color w:val="231F20"/>
          <w:spacing w:val="0"/>
          <w:w w:val="100"/>
          <w:position w:val="10"/>
        </w:rPr>
        <w:t>3</w:t>
      </w:r>
      <w:r>
        <w:rPr>
          <w:rFonts w:ascii="Minion Pro" w:hAnsi="Minion Pro" w:cs="Minion Pro" w:eastAsia="Minion Pro"/>
          <w:sz w:val="12"/>
          <w:szCs w:val="12"/>
          <w:color w:val="231F20"/>
          <w:spacing w:val="0"/>
          <w:w w:val="100"/>
          <w:position w:val="10"/>
        </w:rPr>
        <w:t> </w:t>
      </w:r>
      <w:r>
        <w:rPr>
          <w:rFonts w:ascii="Minion Pro" w:hAnsi="Minion Pro" w:cs="Minion Pro" w:eastAsia="Minion Pro"/>
          <w:sz w:val="12"/>
          <w:szCs w:val="12"/>
          <w:color w:val="231F20"/>
          <w:spacing w:val="12"/>
          <w:w w:val="100"/>
          <w:position w:val="1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2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5243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м</w:t>
      </w:r>
      <w:r>
        <w:rPr>
          <w:rFonts w:ascii="Minion Pro" w:hAnsi="Minion Pro" w:cs="Minion Pro" w:eastAsia="Minion Pro"/>
          <w:sz w:val="12"/>
          <w:szCs w:val="12"/>
          <w:color w:val="231F20"/>
          <w:spacing w:val="0"/>
          <w:w w:val="100"/>
          <w:position w:val="10"/>
        </w:rPr>
        <w:t>3</w:t>
      </w:r>
      <w:r>
        <w:rPr>
          <w:rFonts w:ascii="Minion Pro" w:hAnsi="Minion Pro" w:cs="Minion Pro" w:eastAsia="Minion Pro"/>
          <w:sz w:val="12"/>
          <w:szCs w:val="12"/>
          <w:color w:val="231F20"/>
          <w:spacing w:val="0"/>
          <w:w w:val="100"/>
          <w:position w:val="10"/>
        </w:rPr>
        <w:t> </w:t>
      </w:r>
      <w:r>
        <w:rPr>
          <w:rFonts w:ascii="Minion Pro" w:hAnsi="Minion Pro" w:cs="Minion Pro" w:eastAsia="Minion Pro"/>
          <w:sz w:val="12"/>
          <w:szCs w:val="12"/>
          <w:color w:val="231F20"/>
          <w:spacing w:val="1"/>
          <w:w w:val="100"/>
          <w:position w:val="1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2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  <w:position w:val="3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31" w:lineRule="exact"/>
        <w:ind w:right="-20"/>
        <w:jc w:val="left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2"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2"/>
        </w:rPr>
        <w:t>оро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  <w:position w:val="2"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2"/>
        </w:rPr>
        <w:t>ие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  <w:position w:val="2"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1"/>
          <w:w w:val="100"/>
          <w:b/>
          <w:bCs/>
          <w:position w:val="2"/>
        </w:rPr>
        <w:t>ч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100"/>
          <w:b/>
          <w:bCs/>
          <w:position w:val="2"/>
        </w:rPr>
        <w:t>ита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3"/>
          <w:w w:val="100"/>
          <w:b/>
          <w:bCs/>
          <w:position w:val="2"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6"/>
          <w:w w:val="100"/>
          <w:b/>
          <w:bCs/>
          <w:position w:val="2"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100"/>
          <w:b/>
          <w:bCs/>
          <w:position w:val="2"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00"/>
          <w:b/>
          <w:bCs/>
          <w:position w:val="2"/>
        </w:rPr>
        <w:t>и!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ницип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яв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right="-20"/>
        <w:jc w:val="left"/>
        <w:tabs>
          <w:tab w:pos="1840" w:val="left"/>
        </w:tabs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/>
        <w:pict>
          <v:group style="position:absolute;margin-left:634.674133pt;margin-top:.999942pt;width:10.165565pt;height:10.229942pt;mso-position-horizontal-relative:page;mso-position-vertical-relative:paragraph;z-index:-900" coordorigin="12693,20" coordsize="203,205">
            <v:group style="position:absolute;left:12704;top:31;width:182;height:183" coordorigin="12704,31" coordsize="182,183">
              <v:shape style="position:absolute;left:12704;top:31;width:182;height:183" coordorigin="12704,31" coordsize="182,183" path="m12787,31l12721,72,12704,143,12711,163,12758,205,12806,214,12827,208,12875,166,12886,123,12884,105,12852,52,12787,31e" filled="t" fillcolor="#231F20" stroked="f">
                <v:path arrowok="t"/>
                <v:fill/>
              </v:shape>
            </v:group>
            <v:group style="position:absolute;left:12728;top:70;width:122;height:111" coordorigin="12728,70" coordsize="122,111">
              <v:shape style="position:absolute;left:12728;top:70;width:122;height:111" coordorigin="12728,70" coordsize="122,111" path="m12837,157l12796,157,12829,181,12832,180,12837,157e" filled="t" fillcolor="#FFFFFF" stroked="f">
                <v:path arrowok="t"/>
                <v:fill/>
              </v:shape>
              <v:shape style="position:absolute;left:12728;top:70;width:122;height:111" coordorigin="12728,70" coordsize="122,111" path="m12852,70l12728,118,12728,122,12759,134,12771,173,12774,174,12793,158,12773,158,12766,133,12767,130,12826,93,12850,93,12854,73,12852,70e" filled="t" fillcolor="#FFFFFF" stroked="f">
                <v:path arrowok="t"/>
                <v:fill/>
              </v:shape>
              <v:shape style="position:absolute;left:12728;top:70;width:122;height:111" coordorigin="12728,70" coordsize="122,111" path="m12850,93l12826,93,12827,95,12778,140,12777,142,12775,158,12773,158,12793,158,12794,157,12796,157,12837,157,12850,93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  <w:position w:val="-1"/>
        </w:rPr>
        <w:t>T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  <w:position w:val="-1"/>
        </w:rPr>
        <w:t>e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  <w:position w:val="-1"/>
        </w:rPr>
        <w:t>l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  <w:position w:val="-1"/>
        </w:rPr>
        <w:t>e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  <w:position w:val="-1"/>
        </w:rPr>
        <w:t>g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  <w:position w:val="-1"/>
        </w:rPr>
        <w:t>r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  <w:position w:val="-1"/>
        </w:rPr>
        <w:t>a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  <w:position w:val="-1"/>
        </w:rPr>
        <w:t>m-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  <w:position w:val="-1"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  <w:position w:val="-1"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  <w:position w:val="-1"/>
        </w:rPr>
        <w:t>:</w:t>
        <w:tab/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3"/>
          <w:w w:val="100"/>
          <w:b/>
          <w:bCs/>
          <w:position w:val="-1"/>
        </w:rPr>
        <w:t>t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  <w:position w:val="-1"/>
        </w:rPr>
        <w:t>.m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9"/>
          <w:w w:val="100"/>
          <w:b/>
          <w:bCs/>
          <w:position w:val="-1"/>
        </w:rPr>
        <w:t>e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  <w:position w:val="-1"/>
        </w:rPr>
        <w:t>/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  <w:position w:val="-1"/>
        </w:rPr>
        <w:t>m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  <w:position w:val="-1"/>
        </w:rPr>
        <w:t>o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  <w:position w:val="-1"/>
        </w:rPr>
        <w:t>s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  <w:position w:val="-1"/>
        </w:rPr>
        <w:t>v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  <w:position w:val="-1"/>
        </w:rPr>
        <w:t>e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  <w:position w:val="-1"/>
        </w:rPr>
        <w:t>t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  <w:position w:val="-1"/>
        </w:rPr>
        <w:t>l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  <w:position w:val="-1"/>
        </w:rPr>
        <w:t>a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  <w:position w:val="-1"/>
        </w:rPr>
        <w:t>n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3"/>
          <w:w w:val="100"/>
          <w:b/>
          <w:bCs/>
          <w:position w:val="-1"/>
        </w:rPr>
        <w:t>o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  <w:position w:val="-1"/>
        </w:rPr>
        <w:t>v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  <w:position w:val="-1"/>
        </w:rPr>
        <w:t>s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7"/>
          <w:w w:val="100"/>
          <w:b/>
          <w:bCs/>
          <w:position w:val="-1"/>
        </w:rPr>
        <w:t>k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  <w:position w:val="-1"/>
        </w:rPr>
        <w:t>o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  <w:position w:val="-1"/>
        </w:rPr>
        <w:t>e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74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: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62" w:after="0" w:line="220" w:lineRule="exact"/>
        <w:ind w:left="283" w:right="2453" w:firstLine="-28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/>
        <w:pict>
          <v:shape style="position:absolute;margin-left:718.604004pt;margin-top:22.895195pt;width:66.763500pt;height:65.9979pt;mso-position-horizontal-relative:page;mso-position-vertical-relative:paragraph;z-index:-901" type="#_x0000_t75">
            <v:imagedata r:id="rId13" o:title=""/>
          </v:shape>
        </w:pic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8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4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ую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цию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15" w:lineRule="exact"/>
        <w:ind w:left="283" w:right="-20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ящ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об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ыти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3" w:after="0" w:line="258" w:lineRule="auto"/>
        <w:ind w:left="283" w:right="1736" w:firstLine="-28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20" w:lineRule="exact"/>
        <w:ind w:right="2864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уй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4"/>
          <w:w w:val="100"/>
          <w:b/>
          <w:bCs/>
        </w:rPr>
        <w:t>Q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3"/>
          <w:w w:val="100"/>
          <w:b/>
          <w:bCs/>
        </w:rPr>
        <w:t>R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40"/>
          <w:cols w:num="2" w:equalWidth="0">
            <w:col w:w="10062" w:space="517"/>
            <w:col w:w="4741"/>
          </w:cols>
        </w:sectPr>
      </w:pPr>
      <w:rPr/>
    </w:p>
    <w:p>
      <w:pPr>
        <w:spacing w:before="62" w:after="0" w:line="240" w:lineRule="auto"/>
        <w:ind w:left="396" w:right="-20"/>
        <w:jc w:val="left"/>
        <w:rPr>
          <w:rFonts w:ascii="HeliosCondLight" w:hAnsi="HeliosCondLight" w:cs="HeliosCondLight" w:eastAsia="HeliosCondLight"/>
          <w:sz w:val="44"/>
          <w:szCs w:val="44"/>
        </w:rPr>
      </w:pPr>
      <w:rPr/>
      <w:r>
        <w:rPr/>
        <w:pict>
          <v:group style="position:absolute;margin-left:169.882004pt;margin-top:5.076018pt;width:15.63pt;height:18.664pt;mso-position-horizontal-relative:page;mso-position-vertical-relative:paragraph;z-index:-896" coordorigin="3398,102" coordsize="313,373">
            <v:group style="position:absolute;left:3408;top:112;width:293;height:353" coordorigin="3408,112" coordsize="293,353">
              <v:shape style="position:absolute;left:3408;top:112;width:293;height:353" coordorigin="3408,112" coordsize="293,353" path="m3408,465l3700,465,3700,112,3408,112,3408,465e" filled="t" fillcolor="#00AF5D" stroked="f">
                <v:path arrowok="t"/>
                <v:fill/>
              </v:shape>
            </v:group>
            <v:group style="position:absolute;left:3428;top:142;width:239;height:290" coordorigin="3428,142" coordsize="239,290">
              <v:shape style="position:absolute;left:3428;top:142;width:239;height:290" coordorigin="3428,142" coordsize="239,290" path="m3461,142l3428,142,3540,356,3506,432,3536,432,3584,325,3555,325,3461,142e" filled="t" fillcolor="#FFFFFF" stroked="f">
                <v:path arrowok="t"/>
                <v:fill/>
              </v:shape>
              <v:shape style="position:absolute;left:3428;top:142;width:239;height:290" coordorigin="3428,142" coordsize="239,290" path="m3667,142l3637,142,3555,325,3584,325,3667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9.636002pt;margin-top:5.076018pt;width:45.465pt;height:18.664pt;mso-position-horizontal-relative:page;mso-position-vertical-relative:paragraph;z-index:-895" coordorigin="3793,102" coordsize="909,373">
            <v:group style="position:absolute;left:3803;top:112;width:244;height:353" coordorigin="3803,112" coordsize="244,353">
              <v:shape style="position:absolute;left:3803;top:112;width:244;height:353" coordorigin="3803,112" coordsize="244,353" path="m3803,465l4047,465,4047,112,3803,112,3803,465e" filled="t" fillcolor="#77C691" stroked="f">
                <v:path arrowok="t"/>
                <v:fill/>
              </v:shape>
            </v:group>
            <v:group style="position:absolute;left:3836;top:218;width:178;height:214" coordorigin="3836,218" coordsize="178,214">
              <v:shape style="position:absolute;left:3836;top:218;width:178;height:214" coordorigin="3836,218" coordsize="178,214" path="m3865,218l3836,218,3836,432,3865,432,3865,335,4014,335,4014,309,3865,309,3865,218e" filled="t" fillcolor="#FFFFFF" stroked="f">
                <v:path arrowok="t"/>
                <v:fill/>
              </v:shape>
              <v:shape style="position:absolute;left:3836;top:218;width:178;height:214" coordorigin="3836,218" coordsize="178,214" path="m4014,335l3985,335,3985,432,4014,432,4014,335e" filled="t" fillcolor="#FFFFFF" stroked="f">
                <v:path arrowok="t"/>
                <v:fill/>
              </v:shape>
              <v:shape style="position:absolute;left:3836;top:218;width:178;height:214" coordorigin="3836,218" coordsize="178,214" path="m4014,218l3985,218,3985,309,4014,309,4014,218e" filled="t" fillcolor="#FFFFFF" stroked="f">
                <v:path arrowok="t"/>
                <v:fill/>
              </v:shape>
            </v:group>
            <v:group style="position:absolute;left:4081;top:112;width:286;height:353" coordorigin="4081,112" coordsize="286,353">
              <v:shape style="position:absolute;left:4081;top:112;width:286;height:353" coordorigin="4081,112" coordsize="286,353" path="m4081,465l4366,465,4366,112,4081,112,4081,465e" filled="t" fillcolor="#3D704F" stroked="f">
                <v:path arrowok="t"/>
                <v:fill/>
              </v:shape>
            </v:group>
            <v:group style="position:absolute;left:4108;top:214;width:225;height:221" coordorigin="4108,214" coordsize="225,221">
              <v:shape style="position:absolute;left:4108;top:214;width:225;height:221" coordorigin="4108,214" coordsize="225,221" path="m4222,214l4160,228,4120,276,4108,343,4113,363,4149,411,4214,434,4241,435,4264,428,4281,417,4288,411,4220,411,4198,408,4147,369,4135,326,4135,323,4161,263,4221,239,4290,239,4280,230,4262,221,4242,216,4222,214e" filled="t" fillcolor="#FFFFFF" stroked="f">
                <v:path arrowok="t"/>
                <v:fill/>
              </v:shape>
              <v:shape style="position:absolute;left:4108;top:214;width:225;height:221" coordorigin="4108,214" coordsize="225,221" path="m4332,392l4305,392,4305,432,4332,432,4332,392e" filled="t" fillcolor="#FFFFFF" stroked="f">
                <v:path arrowok="t"/>
                <v:fill/>
              </v:shape>
              <v:shape style="position:absolute;left:4108;top:214;width:225;height:221" coordorigin="4108,214" coordsize="225,221" path="m4290,239l4221,239,4241,241,4258,248,4296,296,4302,349,4294,369,4281,386,4263,399,4243,408,4220,411,4288,411,4295,404,4304,392,4332,392,4332,255,4305,255,4297,245,4290,239e" filled="t" fillcolor="#FFFFFF" stroked="f">
                <v:path arrowok="t"/>
                <v:fill/>
              </v:shape>
              <v:shape style="position:absolute;left:4108;top:214;width:225;height:221" coordorigin="4108,214" coordsize="225,221" path="m4332,218l4305,218,4305,255,4332,255,4332,218e" filled="t" fillcolor="#FFFFFF" stroked="f">
                <v:path arrowok="t"/>
                <v:fill/>
              </v:shape>
            </v:group>
            <v:group style="position:absolute;left:4399;top:112;width:293;height:353" coordorigin="4399,112" coordsize="293,353">
              <v:shape style="position:absolute;left:4399;top:112;width:293;height:353" coordorigin="4399,112" coordsize="293,353" path="m4399,465l4692,465,4692,112,4399,112,4399,465e" filled="t" fillcolor="#2FB55D" stroked="f">
                <v:path arrowok="t"/>
                <v:fill/>
              </v:shape>
            </v:group>
            <v:group style="position:absolute;left:4436;top:213;width:218;height:224" coordorigin="4436,213" coordsize="218,224">
              <v:shape style="position:absolute;left:4436;top:213;width:218;height:224" coordorigin="4436,213" coordsize="218,224" path="m4545,213l4479,236,4443,288,4436,329,4438,350,4468,404,4529,434,4556,437,4581,433,4602,425,4620,414,4623,411,4546,411,4525,407,4476,367,4464,322,4468,300,4507,250,4552,239,4623,239,4610,229,4591,220,4569,215,4545,213e" filled="t" fillcolor="#FFFFFF" stroked="f">
                <v:path arrowok="t"/>
                <v:fill/>
              </v:shape>
              <v:shape style="position:absolute;left:4436;top:213;width:218;height:224" coordorigin="4436,213" coordsize="218,224" path="m4654,369l4618,375,4605,390,4588,402,4568,408,4546,411,4623,411,4634,400,4646,385,4654,369e" filled="t" fillcolor="#FFFFFF" stroked="f">
                <v:path arrowok="t"/>
                <v:fill/>
              </v:shape>
              <v:shape style="position:absolute;left:4436;top:213;width:218;height:224" coordorigin="4436,213" coordsize="218,224" path="m4623,239l4552,239,4565,240,4584,246,4604,259,4622,283,4650,273,4639,256,4626,241,4623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597107pt;margin-top:14.012018pt;width:6.861325pt;height:6.343pt;mso-position-horizontal-relative:page;mso-position-vertical-relative:paragraph;z-index:-894" coordorigin="4812,280" coordsize="137,127">
            <v:shape style="position:absolute;left:4812;top:280;width:137;height:127" coordorigin="4812,280" coordsize="137,127" path="m4937,344l4849,344,4892,344,4915,346,4928,352,4934,357,4937,363,4937,375,4927,390,4901,395,4815,395,4812,397,4812,405,4815,407,4910,407,4932,401,4945,387,4949,363,4939,345,4937,344e" filled="t" fillcolor="#231F20" stroked="f">
              <v:path arrowok="t"/>
              <v:fill/>
            </v:shape>
            <v:shape style="position:absolute;left:4812;top:280;width:137;height:127" coordorigin="4812,280" coordsize="137,127" path="m4849,293l4837,293,4837,395,4849,395,4849,344,4937,344,4922,334,4923,332,4849,332,4849,293e" filled="t" fillcolor="#231F20" stroked="f">
              <v:path arrowok="t"/>
              <v:fill/>
            </v:shape>
            <v:shape style="position:absolute;left:4812;top:280;width:137;height:127" coordorigin="4812,280" coordsize="137,127" path="m4887,280l4815,280,4812,282,4812,291,4815,293,4903,293,4913,294,4922,301,4925,305,4924,317,4910,328,4882,332,4923,332,4932,321,4932,295,4915,284,4887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53.127396pt;margin-top:11.088219pt;width:116.8686pt;height:10.0091pt;mso-position-horizontal-relative:page;mso-position-vertical-relative:paragraph;z-index:-893" type="#_x0000_t75">
            <v:imagedata r:id="rId14" o:title=""/>
          </v:shape>
        </w:pic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3"/>
        </w:rPr>
        <w:t>2</w:t>
      </w:r>
      <w:r>
        <w:rPr>
          <w:rFonts w:ascii="HeliosCondLight" w:hAnsi="HeliosCondLight" w:cs="HeliosCondLight" w:eastAsia="HeliosCondLight"/>
          <w:sz w:val="44"/>
          <w:szCs w:val="44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57" w:right="-20"/>
        <w:jc w:val="left"/>
        <w:rPr>
          <w:rFonts w:ascii="AvantGardeGothicCTT" w:hAnsi="AvantGardeGothicCTT" w:cs="AvantGardeGothicCTT" w:eastAsia="AvantGardeGothicCTT"/>
          <w:sz w:val="55"/>
          <w:szCs w:val="55"/>
        </w:rPr>
      </w:pPr>
      <w:rPr/>
      <w:r>
        <w:rPr/>
        <w:pict>
          <v:group style="position:absolute;margin-left:34.015598pt;margin-top:.216387pt;width:751.181pt;height:.1pt;mso-position-horizontal-relative:page;mso-position-vertical-relative:paragraph;z-index:-898" coordorigin="680,4" coordsize="15024,2">
            <v:shape style="position:absolute;left:680;top:4;width:15024;height:2" coordorigin="680,4" coordsize="15024,0" path="m680,4l15704,4e" filled="f" stroked="t" strokeweight="1pt" strokecolor="#B8BFC4">
              <v:path arrowok="t"/>
            </v:shape>
          </v:group>
          <w10:wrap type="none"/>
        </w:pict>
      </w:r>
      <w:r>
        <w:rPr/>
        <w:pict>
          <v:group style="position:absolute;margin-left:33.515598pt;margin-top:-43.146812pt;width:752.181pt;height:36.656pt;mso-position-horizontal-relative:page;mso-position-vertical-relative:paragraph;z-index:-897" coordorigin="670,-863" coordsize="15044,733">
            <v:group style="position:absolute;left:680;top:-853;width:15024;height:2" coordorigin="680,-853" coordsize="15024,2">
              <v:shape style="position:absolute;left:680;top:-853;width:15024;height:2" coordorigin="680,-853" coordsize="15024,0" path="m680,-853l15704,-853e" filled="f" stroked="t" strokeweight="1pt" strokecolor="#575B5F">
                <v:path arrowok="t"/>
              </v:shape>
            </v:group>
            <v:group style="position:absolute;left:3061;top:-853;width:2;height:718" coordorigin="3061,-853" coordsize="2,718">
              <v:shape style="position:absolute;left:3061;top:-853;width:2;height:718" coordorigin="3061,-853" coordsize="0,718" path="m3061,-853l3061,-135e" filled="f" stroked="t" strokeweight=".5pt" strokecolor="#575B5F">
                <v:path arrowok="t"/>
              </v:shape>
            </v:group>
            <v:group style="position:absolute;left:12411;top:-853;width:2;height:718" coordorigin="12411,-853" coordsize="2,718">
              <v:shape style="position:absolute;left:12411;top:-853;width:2;height:718" coordorigin="12411,-853" coordsize="0,718" path="m12411,-853l12411,-135e" filled="f" stroked="t" strokeweight=".5pt" strokecolor="#575B5F">
                <v:path arrowok="t"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Путешеств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-13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я,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познаем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оссию</w:t>
      </w:r>
      <w:r>
        <w:rPr>
          <w:rFonts w:ascii="AvantGardeGothicCTT" w:hAnsi="AvantGardeGothicCTT" w:cs="AvantGardeGothicCTT" w:eastAsia="AvantGardeGothicCTT"/>
          <w:sz w:val="55"/>
          <w:szCs w:val="55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56" w:right="-20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1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4"/>
          <w:w w:val="100"/>
        </w:rPr>
        <w:t>0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4"/>
          <w:w w:val="100"/>
        </w:rPr>
        <w:t>0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0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4" w:after="0" w:line="300" w:lineRule="exact"/>
        <w:ind w:left="156" w:right="-67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5"/>
          <w:w w:val="100"/>
        </w:rPr>
        <w:t>1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7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э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й.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щ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«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э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ы,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2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3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8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щ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left="2902" w:right="-20"/>
        <w:jc w:val="left"/>
        <w:rPr>
          <w:rFonts w:ascii="HeliosCondLight" w:hAnsi="HeliosCondLight" w:cs="HeliosCondLight" w:eastAsia="HeliosCondLight"/>
          <w:sz w:val="24"/>
          <w:szCs w:val="24"/>
        </w:rPr>
      </w:pPr>
      <w:rPr/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10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(102)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октябрь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42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3"/>
        </w:rPr>
        <w:t>2022</w:t>
      </w:r>
      <w:r>
        <w:rPr>
          <w:rFonts w:ascii="HeliosCondLight" w:hAnsi="HeliosCondLight" w:cs="HeliosCondLight" w:eastAsia="HeliosCondLight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546" w:top="1000" w:bottom="740" w:left="520" w:right="560"/>
          <w:pgSz w:w="16400" w:h="23820"/>
          <w:cols w:num="2" w:equalWidth="0">
            <w:col w:w="8902" w:space="1425"/>
            <w:col w:w="4993"/>
          </w:cols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exact"/>
        <w:ind w:left="809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.750601pt;margin-top:-1.314214pt;width:34.862941pt;height:47.6231pt;mso-position-horizontal-relative:page;mso-position-vertical-relative:paragraph;z-index:-884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О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лок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56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56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20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ци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УЗ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56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№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56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3.807098pt;margin-top:93.195374pt;width:751.39pt;height:.1pt;mso-position-horizontal-relative:page;mso-position-vertical-relative:paragraph;z-index:-890" coordorigin="676,1864" coordsize="15028,2">
            <v:shape style="position:absolute;left:676;top:1864;width:15028;height:2" coordorigin="676,1864" coordsize="15028,0" path="m676,1864l15704,1864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—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!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ько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».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exact"/>
        <w:ind w:right="-56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ям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45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50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56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—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й-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Св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99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9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X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V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—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X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I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X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Св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99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7" w:lineRule="exact"/>
        <w:ind w:left="284" w:right="-65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ят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9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2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2"/>
        </w:rPr>
        <w:t>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right="-66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Ца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1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1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exact"/>
        <w:ind w:left="4" w:right="5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542.362183pt;margin-top:-194.39978pt;width:242.833802pt;height:179.999782pt;mso-position-horizontal-relative:page;mso-position-vertical-relative:paragraph;z-index:-889" type="#_x0000_t75">
            <v:imagedata r:id="rId15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4" w:right="53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4" w:right="5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ющ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ей.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4" w:right="53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9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9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4" w:right="53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b/>
          <w:bCs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b/>
          <w:bCs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8" w:lineRule="exact"/>
        <w:ind w:left="4" w:right="2267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  <w:position w:val="1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position w:val="1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1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1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1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1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b/>
          <w:bCs/>
          <w:position w:val="1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b/>
          <w:bCs/>
          <w:position w:val="1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1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1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1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b/>
          <w:bCs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position w:val="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20" w:right="560"/>
          <w:cols w:num="3" w:equalWidth="0">
            <w:col w:w="4993" w:space="250"/>
            <w:col w:w="4859" w:space="224"/>
            <w:col w:w="499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20" w:right="560"/>
        </w:sectPr>
      </w:pPr>
      <w:rPr/>
    </w:p>
    <w:p>
      <w:pPr>
        <w:spacing w:before="0" w:after="0" w:line="497" w:lineRule="exact"/>
        <w:ind w:left="186" w:right="-103"/>
        <w:jc w:val="left"/>
        <w:rPr>
          <w:rFonts w:ascii="AvantGardeGothicCTT" w:hAnsi="AvantGardeGothicCTT" w:cs="AvantGardeGothicCTT" w:eastAsia="AvantGardeGothicCTT"/>
          <w:sz w:val="42"/>
          <w:szCs w:val="42"/>
        </w:rPr>
      </w:pPr>
      <w:rPr/>
      <w:r>
        <w:rPr>
          <w:rFonts w:ascii="AvantGardeGothicCTT" w:hAnsi="AvantGardeGothicCTT" w:cs="AvantGardeGothicCTT" w:eastAsia="AvantGardeGothicCTT"/>
          <w:sz w:val="42"/>
          <w:szCs w:val="42"/>
          <w:color w:val="231F20"/>
          <w:spacing w:val="0"/>
          <w:w w:val="100"/>
          <w:b/>
          <w:bCs/>
          <w:position w:val="-1"/>
        </w:rPr>
        <w:t>«Шаг</w:t>
      </w:r>
      <w:r>
        <w:rPr>
          <w:rFonts w:ascii="AvantGardeGothicCTT" w:hAnsi="AvantGardeGothicCTT" w:cs="AvantGardeGothicCTT" w:eastAsia="AvantGardeGothicCTT"/>
          <w:sz w:val="42"/>
          <w:szCs w:val="42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231F20"/>
          <w:spacing w:val="0"/>
          <w:w w:val="100"/>
          <w:b/>
          <w:bCs/>
          <w:position w:val="-1"/>
        </w:rPr>
        <w:t>к</w:t>
      </w:r>
      <w:r>
        <w:rPr>
          <w:rFonts w:ascii="AvantGardeGothicCTT" w:hAnsi="AvantGardeGothicCTT" w:cs="AvantGardeGothicCTT" w:eastAsia="AvantGardeGothicCTT"/>
          <w:sz w:val="42"/>
          <w:szCs w:val="42"/>
          <w:color w:val="231F20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42"/>
          <w:szCs w:val="42"/>
          <w:color w:val="231F20"/>
          <w:spacing w:val="0"/>
          <w:w w:val="100"/>
          <w:b/>
          <w:bCs/>
          <w:position w:val="-1"/>
        </w:rPr>
        <w:t>безопасности»</w:t>
      </w:r>
      <w:r>
        <w:rPr>
          <w:rFonts w:ascii="AvantGardeGothicCTT" w:hAnsi="AvantGardeGothicCTT" w:cs="AvantGardeGothicCTT" w:eastAsia="AvantGardeGothicCTT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vantGardeGothicC" w:hAnsi="AvantGardeGothicC" w:cs="AvantGardeGothicC" w:eastAsia="AvantGardeGothicC"/>
          <w:sz w:val="24"/>
          <w:szCs w:val="24"/>
        </w:rPr>
      </w:pPr>
      <w:rPr/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7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б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5"/>
          <w:w w:val="100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5"/>
          <w:w w:val="100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г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з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я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х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5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5"/>
          <w:w w:val="100"/>
        </w:rPr>
        <w:t>ж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ы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000000"/>
          <w:spacing w:val="0"/>
          <w:w w:val="100"/>
        </w:rPr>
      </w:r>
    </w:p>
    <w:p>
      <w:pPr>
        <w:spacing w:before="8" w:after="0" w:line="280" w:lineRule="exact"/>
        <w:ind w:right="-20"/>
        <w:jc w:val="left"/>
        <w:rPr>
          <w:rFonts w:ascii="AvantGardeGothicC" w:hAnsi="AvantGardeGothicC" w:cs="AvantGardeGothicC" w:eastAsia="AvantGardeGothicC"/>
          <w:sz w:val="24"/>
          <w:szCs w:val="24"/>
        </w:rPr>
      </w:pPr>
      <w:rPr/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  <w:position w:val="-1"/>
        </w:rPr>
        <w:t>М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  <w:position w:val="-1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"/>
          <w:w w:val="100"/>
          <w:position w:val="-1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"/>
          <w:w w:val="100"/>
          <w:position w:val="-1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  <w:position w:val="-1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8"/>
          <w:w w:val="100"/>
          <w:position w:val="-1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5"/>
          <w:w w:val="100"/>
          <w:position w:val="-1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  <w:position w:val="-1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  <w:position w:val="-1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  <w:position w:val="-1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"/>
          <w:w w:val="100"/>
          <w:position w:val="-1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  <w:position w:val="-1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5"/>
          <w:w w:val="100"/>
          <w:position w:val="-1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"/>
          <w:w w:val="100"/>
          <w:position w:val="-1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7"/>
          <w:w w:val="100"/>
          <w:position w:val="-1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  <w:position w:val="-1"/>
        </w:rPr>
        <w:t>,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  <w:position w:val="-1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"/>
          <w:w w:val="100"/>
          <w:position w:val="-1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  <w:position w:val="-1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  <w:position w:val="-1"/>
        </w:rPr>
        <w:t>ш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  <w:position w:val="-1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  <w:position w:val="-1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  <w:position w:val="-1"/>
        </w:rPr>
        <w:t>ц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  <w:position w:val="-1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0"/>
          <w:w w:val="100"/>
          <w:position w:val="-1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  <w:position w:val="-1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  <w:position w:val="-1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  <w:position w:val="-1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  <w:position w:val="-1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  <w:position w:val="-1"/>
        </w:rPr>
        <w:t>ц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  <w:position w:val="-1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  <w:position w:val="-1"/>
        </w:rPr>
        <w:t>й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  <w:position w:val="-1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"/>
          <w:w w:val="100"/>
          <w:position w:val="-1"/>
        </w:rPr>
        <w:t>ро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  <w:position w:val="-1"/>
        </w:rPr>
        <w:t>ф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  <w:position w:val="-1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5"/>
          <w:w w:val="100"/>
          <w:position w:val="-1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  <w:position w:val="-1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7"/>
          <w:w w:val="100"/>
          <w:position w:val="-1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  <w:position w:val="-1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  <w:position w:val="-1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  <w:position w:val="-1"/>
        </w:rPr>
        <w:t>ч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"/>
          <w:w w:val="100"/>
          <w:position w:val="-1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  <w:position w:val="-1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5"/>
          <w:w w:val="100"/>
          <w:position w:val="-1"/>
        </w:rPr>
        <w:t>к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  <w:position w:val="-1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  <w:position w:val="-1"/>
        </w:rPr>
        <w:t>й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  <w:position w:val="-1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  <w:position w:val="-1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  <w:position w:val="-1"/>
        </w:rPr>
        <w:t>п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"/>
          <w:w w:val="100"/>
          <w:position w:val="-1"/>
        </w:rPr>
        <w:t>р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  <w:position w:val="-1"/>
        </w:rPr>
        <w:t>а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  <w:position w:val="-1"/>
        </w:rPr>
        <w:t>в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4"/>
          <w:w w:val="100"/>
          <w:position w:val="-1"/>
        </w:rPr>
        <w:t>л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  <w:position w:val="-1"/>
        </w:rPr>
        <w:t>е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4"/>
          <w:w w:val="100"/>
          <w:position w:val="-1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3"/>
          <w:w w:val="100"/>
          <w:position w:val="-1"/>
        </w:rPr>
        <w:t>н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1"/>
          <w:w w:val="100"/>
          <w:position w:val="-1"/>
        </w:rPr>
        <w:t>о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2"/>
          <w:w w:val="100"/>
          <w:position w:val="-1"/>
        </w:rPr>
        <w:t>с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2"/>
          <w:w w:val="100"/>
          <w:position w:val="-1"/>
        </w:rPr>
        <w:t>т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-1"/>
          <w:w w:val="100"/>
          <w:position w:val="-1"/>
        </w:rPr>
        <w:t>и</w:t>
      </w:r>
      <w:r>
        <w:rPr>
          <w:rFonts w:ascii="AvantGardeGothicC" w:hAnsi="AvantGardeGothicC" w:cs="AvantGardeGothicC" w:eastAsia="AvantGardeGothicC"/>
          <w:sz w:val="24"/>
          <w:szCs w:val="24"/>
          <w:color w:val="58595B"/>
          <w:spacing w:val="0"/>
          <w:w w:val="100"/>
          <w:position w:val="-1"/>
        </w:rPr>
        <w:t>.</w:t>
      </w:r>
      <w:r>
        <w:rPr>
          <w:rFonts w:ascii="AvantGardeGothicC" w:hAnsi="AvantGardeGothicC" w:cs="AvantGardeGothicC" w:eastAsia="AvantGardeGothicC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20" w:right="560"/>
          <w:cols w:num="2" w:equalWidth="0">
            <w:col w:w="4914" w:space="330"/>
            <w:col w:w="10076"/>
          </w:cols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20" w:right="560"/>
        </w:sectPr>
      </w:pPr>
      <w:rPr/>
    </w:p>
    <w:p>
      <w:pPr>
        <w:spacing w:before="25" w:after="0" w:line="240" w:lineRule="exact"/>
        <w:ind w:left="5244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34.015999pt;margin-top:-13.149782pt;width:242.805pt;height:120pt;mso-position-horizontal-relative:page;mso-position-vertical-relative:paragraph;z-index:-885" type="#_x0000_t75">
            <v:imagedata r:id="rId16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ра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5244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3.807098pt;margin-top:45.099918pt;width:751.39pt;height:.1pt;mso-position-horizontal-relative:page;mso-position-vertical-relative:paragraph;z-index:-891" coordorigin="676,902" coordsize="15028,2">
            <v:shape style="position:absolute;left:676;top:902;width:15028;height:2" coordorigin="676,902" coordsize="15028,0" path="m676,902l15704,902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вной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25" w:after="0" w:line="240" w:lineRule="exact"/>
        <w:ind w:right="57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8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20" w:right="560"/>
          <w:cols w:num="2" w:equalWidth="0">
            <w:col w:w="10082" w:space="245"/>
            <w:col w:w="4993"/>
          </w:cols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20" w:right="560"/>
        </w:sectPr>
      </w:pPr>
      <w:rPr/>
    </w:p>
    <w:p>
      <w:pPr>
        <w:spacing w:before="0" w:after="0" w:line="619" w:lineRule="exact"/>
        <w:ind w:left="128" w:right="-20"/>
        <w:jc w:val="left"/>
        <w:rPr>
          <w:rFonts w:ascii="AvantGardeGothicCTT" w:hAnsi="AvantGardeGothicCTT" w:cs="AvantGardeGothicCTT" w:eastAsia="AvantGardeGothicCTT"/>
          <w:sz w:val="54"/>
          <w:szCs w:val="54"/>
        </w:rPr>
      </w:pPr>
      <w:rPr/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  <w:position w:val="-1"/>
        </w:rPr>
        <w:t>Путь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  <w:position w:val="-1"/>
        </w:rPr>
        <w:t>в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  <w:position w:val="-1"/>
        </w:rPr>
        <w:t>моря</w:t>
      </w:r>
      <w:r>
        <w:rPr>
          <w:rFonts w:ascii="AvantGardeGothicCTT" w:hAnsi="AvantGardeGothicCTT" w:cs="AvantGardeGothicCTT" w:eastAsia="AvantGardeGothicCTT"/>
          <w:sz w:val="54"/>
          <w:szCs w:val="54"/>
          <w:color w:val="000000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00" w:lineRule="exact"/>
        <w:ind w:left="156" w:right="-17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9"/>
          <w:w w:val="100"/>
        </w:rPr>
        <w:t>1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4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1"/>
          <w:w w:val="100"/>
        </w:rPr>
        <w:t>«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2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щ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96" w:lineRule="exact"/>
        <w:ind w:left="156" w:right="-20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№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22"/>
          <w:w w:val="100"/>
        </w:rPr>
        <w:t>1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6"/>
          <w:w w:val="100"/>
        </w:rPr>
        <w:t>1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7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№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1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7"/>
          <w:w w:val="100"/>
        </w:rPr>
        <w:t>0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5.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exact"/>
        <w:ind w:left="654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.899099pt;margin-top:-1.314206pt;width:26.811807pt;height:47.6231pt;mso-position-horizontal-relative:page;mso-position-vertical-relative:paragraph;z-index:-883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Р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зн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56"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ще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!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56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!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вм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!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56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33.806999pt;margin-top:57.626705pt;width:239.29pt;height:132pt;mso-position-horizontal-relative:page;mso-position-vertical-relative:paragraph;z-index:-892" type="#_x0000_t75">
            <v:imagedata r:id="rId17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д-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2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2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619" w:lineRule="exact"/>
        <w:ind w:left="34" w:right="-20"/>
        <w:jc w:val="left"/>
        <w:rPr>
          <w:rFonts w:ascii="AvantGardeGothicCTT" w:hAnsi="AvantGardeGothicCTT" w:cs="AvantGardeGothicCTT" w:eastAsia="AvantGardeGothicCTT"/>
          <w:sz w:val="54"/>
          <w:szCs w:val="54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-6"/>
          <w:w w:val="100"/>
          <w:b/>
          <w:bCs/>
          <w:position w:val="-1"/>
        </w:rPr>
        <w:t>т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  <w:position w:val="-1"/>
        </w:rPr>
        <w:t>урнир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  <w:position w:val="-1"/>
        </w:rPr>
        <w:t>по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  <w:position w:val="-1"/>
        </w:rPr>
        <w:t>мини-футболу</w:t>
      </w:r>
      <w:r>
        <w:rPr>
          <w:rFonts w:ascii="AvantGardeGothicCTT" w:hAnsi="AvantGardeGothicCTT" w:cs="AvantGardeGothicCTT" w:eastAsia="AvantGardeGothicCTT"/>
          <w:sz w:val="54"/>
          <w:szCs w:val="54"/>
          <w:color w:val="000000"/>
          <w:spacing w:val="0"/>
          <w:w w:val="100"/>
          <w:position w:val="0"/>
        </w:rPr>
      </w:r>
    </w:p>
    <w:p>
      <w:pPr>
        <w:spacing w:before="0" w:after="0" w:line="580" w:lineRule="exact"/>
        <w:ind w:left="34" w:right="-20"/>
        <w:jc w:val="left"/>
        <w:rPr>
          <w:rFonts w:ascii="AvantGardeGothicCTT" w:hAnsi="AvantGardeGothicCTT" w:cs="AvantGardeGothicCTT" w:eastAsia="AvantGardeGothicCTT"/>
          <w:sz w:val="54"/>
          <w:szCs w:val="54"/>
        </w:rPr>
      </w:pPr>
      <w:rPr/>
      <w:r>
        <w:rPr/>
        <w:pict>
          <v:group style="position:absolute;margin-left:282.311005pt;margin-top:-26.197805pt;width:.1pt;height:444pt;mso-position-horizontal-relative:page;mso-position-vertical-relative:paragraph;z-index:-886" coordorigin="5646,-524" coordsize="2,8880">
            <v:shape style="position:absolute;left:5646;top:-524;width:2;height:8880" coordorigin="5646,-524" coordsize="0,8880" path="m5646,-524l5646,8356e" filled="f" stroked="t" strokeweight="1pt" strokecolor="#00AA59">
              <v:path arrowok="t"/>
            </v:shape>
          </v:group>
          <w10:wrap type="none"/>
        </w:pic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</w:rPr>
        <w:t>на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-18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</w:rPr>
        <w:t>убок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23"/>
          <w:b/>
          <w:bCs/>
        </w:rPr>
        <w:t>мо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-29"/>
          <w:w w:val="123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</w:rPr>
        <w:t>Све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-2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-10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</w:rPr>
        <w:t>ановское</w:t>
      </w:r>
      <w:r>
        <w:rPr>
          <w:rFonts w:ascii="AvantGardeGothicCTT" w:hAnsi="AvantGardeGothicCTT" w:cs="AvantGardeGothicCTT" w:eastAsia="AvantGardeGothicCTT"/>
          <w:sz w:val="54"/>
          <w:szCs w:val="54"/>
          <w:color w:val="000000"/>
          <w:spacing w:val="0"/>
          <w:w w:val="10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0" w:lineRule="exact"/>
        <w:ind w:left="34" w:right="248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5"/>
          <w:w w:val="100"/>
        </w:rPr>
        <w:t>1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5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ф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№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5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6"/>
          <w:w w:val="100"/>
        </w:rPr>
        <w:t>3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4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8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0"/>
          <w:w w:val="100"/>
        </w:rPr>
        <w:t>-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ф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0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1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8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ж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пал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exact"/>
        <w:ind w:left="5062" w:right="57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290.989990pt;margin-top:-2.399813pt;width:240.529pt;height:156pt;mso-position-horizontal-relative:page;mso-position-vertical-relative:paragraph;z-index:-888" type="#_x0000_t75">
            <v:imagedata r:id="rId18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«С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1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5062" w:right="58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1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1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1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1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5062" w:right="58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exact"/>
        <w:ind w:left="560" w:right="511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543.093018pt;margin-top:-1.613797pt;width:242.126pt;height:155.214pt;mso-position-horizontal-relative:page;mso-position-vertical-relative:paragraph;z-index:-887" type="#_x0000_t75">
            <v:imagedata r:id="rId19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9.272308pt;margin-top:-1.31419pt;width:28.002384pt;height:47.6231pt;mso-position-horizontal-relative:page;mso-position-vertical-relative:paragraph;z-index:-882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В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1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34" w:right="511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ья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34" w:right="5113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20" w:right="560"/>
          <w:cols w:num="2" w:equalWidth="0">
            <w:col w:w="4976" w:space="290"/>
            <w:col w:w="10054"/>
          </w:cols>
        </w:sectPr>
      </w:pPr>
      <w:rPr/>
    </w:p>
    <w:p>
      <w:pPr>
        <w:spacing w:before="59" w:after="0" w:line="240" w:lineRule="auto"/>
        <w:ind w:left="149" w:right="-20"/>
        <w:jc w:val="left"/>
        <w:tabs>
          <w:tab w:pos="14720" w:val="left"/>
        </w:tabs>
        <w:rPr>
          <w:rFonts w:ascii="HeliosCondLight" w:hAnsi="HeliosCondLight" w:cs="HeliosCondLight" w:eastAsia="HeliosCondLight"/>
          <w:sz w:val="44"/>
          <w:szCs w:val="44"/>
        </w:rPr>
      </w:pPr>
      <w:rPr/>
      <w:r>
        <w:rPr/>
        <w:pict>
          <v:group style="position:absolute;margin-left:33.5158pt;margin-top:-7.029961pt;width:752.181pt;height:36.906pt;mso-position-horizontal-relative:page;mso-position-vertical-relative:paragraph;z-index:-880" coordorigin="670,-141" coordsize="15044,738">
            <v:group style="position:absolute;left:680;top:-126;width:15024;height:2" coordorigin="680,-126" coordsize="15024,2">
              <v:shape style="position:absolute;left:680;top:-126;width:15024;height:2" coordorigin="680,-126" coordsize="15024,0" path="m15704,-126l680,-126e" filled="f" stroked="t" strokeweight="1pt" strokecolor="#575B5F">
                <v:path arrowok="t"/>
              </v:shape>
            </v:group>
            <v:group style="position:absolute;left:13323;top:-136;width:2;height:718" coordorigin="13323,-136" coordsize="2,718">
              <v:shape style="position:absolute;left:13323;top:-136;width:2;height:718" coordorigin="13323,-136" coordsize="0,718" path="m13323,-136l13323,583e" filled="f" stroked="t" strokeweight=".5pt" strokecolor="#575B5F">
                <v:path arrowok="t"/>
              </v:shape>
            </v:group>
            <v:group style="position:absolute;left:3981;top:-126;width:2;height:718" coordorigin="3981,-126" coordsize="2,718">
              <v:shape style="position:absolute;left:3981;top:-126;width:2;height:718" coordorigin="3981,-126" coordsize="0,718" path="m3981,-126l3981,593e" filled="f" stroked="t" strokeweight=".5pt" strokecolor="#575B5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9.21701pt;margin-top:5.06994pt;width:15.63pt;height:18.664pt;mso-position-horizontal-relative:page;mso-position-vertical-relative:paragraph;z-index:-879" coordorigin="8984,101" coordsize="313,373">
            <v:group style="position:absolute;left:8994;top:111;width:293;height:353" coordorigin="8994,111" coordsize="293,353">
              <v:shape style="position:absolute;left:8994;top:111;width:293;height:353" coordorigin="8994,111" coordsize="293,353" path="m8994,465l9287,465,9287,111,8994,111,8994,465e" filled="t" fillcolor="#00AF5D" stroked="f">
                <v:path arrowok="t"/>
                <v:fill/>
              </v:shape>
            </v:group>
            <v:group style="position:absolute;left:9015;top:142;width:239;height:290" coordorigin="9015,142" coordsize="239,290">
              <v:shape style="position:absolute;left:9015;top:142;width:239;height:290" coordorigin="9015,142" coordsize="239,290" path="m9048,142l9015,142,9126,356,9092,432,9122,432,9171,325,9142,325,9048,142e" filled="t" fillcolor="#FFFFFF" stroked="f">
                <v:path arrowok="t"/>
                <v:fill/>
              </v:shape>
              <v:shape style="position:absolute;left:9015;top:142;width:239;height:290" coordorigin="9015,142" coordsize="239,290" path="m9254,142l9224,142,9142,325,9171,325,9254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8.971008pt;margin-top:5.06994pt;width:45.465pt;height:18.664pt;mso-position-horizontal-relative:page;mso-position-vertical-relative:paragraph;z-index:-878" coordorigin="9379,101" coordsize="909,373">
            <v:group style="position:absolute;left:9389;top:111;width:244;height:353" coordorigin="9389,111" coordsize="244,353">
              <v:shape style="position:absolute;left:9389;top:111;width:244;height:353" coordorigin="9389,111" coordsize="244,353" path="m9389,465l9634,465,9634,111,9389,111,9389,465e" filled="t" fillcolor="#77C691" stroked="f">
                <v:path arrowok="t"/>
                <v:fill/>
              </v:shape>
            </v:group>
            <v:group style="position:absolute;left:9423;top:218;width:178;height:214" coordorigin="9423,218" coordsize="178,214">
              <v:shape style="position:absolute;left:9423;top:218;width:178;height:214" coordorigin="9423,218" coordsize="178,214" path="m9452,218l9423,218,9423,432,9452,432,9452,335,9600,335,9600,309,9452,309,9452,218e" filled="t" fillcolor="#FFFFFF" stroked="f">
                <v:path arrowok="t"/>
                <v:fill/>
              </v:shape>
              <v:shape style="position:absolute;left:9423;top:218;width:178;height:214" coordorigin="9423,218" coordsize="178,214" path="m9600,335l9571,335,9571,432,9600,432,9600,335e" filled="t" fillcolor="#FFFFFF" stroked="f">
                <v:path arrowok="t"/>
                <v:fill/>
              </v:shape>
              <v:shape style="position:absolute;left:9423;top:218;width:178;height:214" coordorigin="9423,218" coordsize="178,214" path="m9600,218l9571,218,9571,309,9600,309,9600,218e" filled="t" fillcolor="#FFFFFF" stroked="f">
                <v:path arrowok="t"/>
                <v:fill/>
              </v:shape>
            </v:group>
            <v:group style="position:absolute;left:9667;top:111;width:286;height:353" coordorigin="9667,111" coordsize="286,353">
              <v:shape style="position:absolute;left:9667;top:111;width:286;height:353" coordorigin="9667,111" coordsize="286,353" path="m9667,465l9953,465,9953,111,9667,111,9667,465e" filled="t" fillcolor="#3D704F" stroked="f">
                <v:path arrowok="t"/>
                <v:fill/>
              </v:shape>
            </v:group>
            <v:group style="position:absolute;left:9694;top:214;width:225;height:221" coordorigin="9694,214" coordsize="225,221">
              <v:shape style="position:absolute;left:9694;top:214;width:225;height:221" coordorigin="9694,214" coordsize="225,221" path="m9809,214l9747,228,9707,276,9694,342,9699,363,9736,410,9801,434,9828,435,9850,428,9868,417,9875,411,9807,411,9785,408,9734,369,9722,326,9722,323,9748,263,9807,239,9877,239,9867,230,9848,220,9829,215,9809,214e" filled="t" fillcolor="#FFFFFF" stroked="f">
                <v:path arrowok="t"/>
                <v:fill/>
              </v:shape>
              <v:shape style="position:absolute;left:9694;top:214;width:225;height:221" coordorigin="9694,214" coordsize="225,221" path="m9919,392l9892,392,9892,432,9919,432,9919,392e" filled="t" fillcolor="#FFFFFF" stroked="f">
                <v:path arrowok="t"/>
                <v:fill/>
              </v:shape>
              <v:shape style="position:absolute;left:9694;top:214;width:225;height:221" coordorigin="9694,214" coordsize="225,221" path="m9877,239l9807,239,9827,241,9845,248,9882,296,9889,349,9880,369,9867,386,9850,399,9830,408,9807,411,9875,411,9882,404,9891,392,9919,392,9919,255,9892,255,9883,244,9877,239e" filled="t" fillcolor="#FFFFFF" stroked="f">
                <v:path arrowok="t"/>
                <v:fill/>
              </v:shape>
              <v:shape style="position:absolute;left:9694;top:214;width:225;height:221" coordorigin="9694,214" coordsize="225,221" path="m9919,218l9892,218,9892,255,9919,255,9919,218e" filled="t" fillcolor="#FFFFFF" stroked="f">
                <v:path arrowok="t"/>
                <v:fill/>
              </v:shape>
            </v:group>
            <v:group style="position:absolute;left:9986;top:111;width:293;height:353" coordorigin="9986,111" coordsize="293,353">
              <v:shape style="position:absolute;left:9986;top:111;width:293;height:353" coordorigin="9986,111" coordsize="293,353" path="m9986,465l10279,465,10279,111,9986,111,9986,465e" filled="t" fillcolor="#2FB55D" stroked="f">
                <v:path arrowok="t"/>
                <v:fill/>
              </v:shape>
            </v:group>
            <v:group style="position:absolute;left:10022;top:213;width:218;height:224" coordorigin="10022,213" coordsize="218,224">
              <v:shape style="position:absolute;left:10022;top:213;width:218;height:224" coordorigin="10022,213" coordsize="218,224" path="m10132,213l10066,236,10029,288,10022,329,10025,349,10054,403,10115,434,10142,437,10168,433,10189,425,10207,414,10210,411,10133,411,10111,407,10062,367,10051,322,10054,300,10093,250,10138,239,10209,239,10196,229,10177,220,10156,214,10132,213e" filled="t" fillcolor="#FFFFFF" stroked="f">
                <v:path arrowok="t"/>
                <v:fill/>
              </v:shape>
              <v:shape style="position:absolute;left:10022;top:213;width:218;height:224" coordorigin="10022,213" coordsize="218,224" path="m10241,369l10205,375,10191,390,10174,401,10155,408,10133,411,10210,411,10221,400,10232,385,10241,369e" filled="t" fillcolor="#FFFFFF" stroked="f">
                <v:path arrowok="t"/>
                <v:fill/>
              </v:shape>
              <v:shape style="position:absolute;left:10022;top:213;width:218;height:224" coordorigin="10022,213" coordsize="218,224" path="m10209,239l10138,239,10151,240,10170,246,10191,259,10209,283,10237,273,10226,256,10213,241,10209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9.931580pt;margin-top:14.005939pt;width:6.861325pt;height:6.343pt;mso-position-horizontal-relative:page;mso-position-vertical-relative:paragraph;z-index:-877" coordorigin="10399,280" coordsize="137,127">
            <v:shape style="position:absolute;left:10399;top:280;width:137;height:127" coordorigin="10399,280" coordsize="137,127" path="m10524,344l10436,344,10478,344,10502,346,10515,352,10521,357,10524,363,10524,375,10513,390,10487,395,10401,395,10399,397,10399,405,10401,407,10497,407,10519,401,10532,387,10536,363,10526,345,10524,344e" filled="t" fillcolor="#231F20" stroked="f">
              <v:path arrowok="t"/>
              <v:fill/>
            </v:shape>
            <v:shape style="position:absolute;left:10399;top:280;width:137;height:127" coordorigin="10399,280" coordsize="137,127" path="m10436,293l10423,293,10423,395,10436,395,10436,344,10524,344,10509,333,10510,332,10436,332,10436,293e" filled="t" fillcolor="#231F20" stroked="f">
              <v:path arrowok="t"/>
              <v:fill/>
            </v:shape>
            <v:shape style="position:absolute;left:10399;top:280;width:137;height:127" coordorigin="10399,280" coordsize="137,127" path="m10474,280l10401,280,10399,282,10399,291,10401,293,10489,293,10499,294,10509,301,10511,305,10510,317,10497,328,10469,332,10510,332,10519,321,10518,295,10502,284,10474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532.461975pt;margin-top:11.082139pt;width:116.8686pt;height:10.0091pt;mso-position-horizontal-relative:page;mso-position-vertical-relative:paragraph;z-index:-876" type="#_x0000_t75">
            <v:imagedata r:id="rId20" o:title=""/>
          </v:shape>
        </w:pic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мосветлановское.рф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-33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ab/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3"/>
          <w:position w:val="-8"/>
        </w:rPr>
        <w:t>3</w:t>
      </w:r>
      <w:r>
        <w:rPr>
          <w:rFonts w:ascii="HeliosCondLight" w:hAnsi="HeliosCondLight" w:cs="HeliosCondLight" w:eastAsia="HeliosCondLight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4" w:right="-20"/>
        <w:jc w:val="left"/>
        <w:rPr>
          <w:rFonts w:ascii="Better Together" w:hAnsi="Better Together" w:cs="Better Together" w:eastAsia="Better Together"/>
          <w:sz w:val="111"/>
          <w:szCs w:val="111"/>
        </w:rPr>
      </w:pPr>
      <w:rPr/>
      <w:r>
        <w:rPr/>
        <w:pict>
          <v:group style="position:absolute;margin-left:34.015598pt;margin-top:-2.895769pt;width:751.181pt;height:.1pt;mso-position-horizontal-relative:page;mso-position-vertical-relative:paragraph;z-index:-881" coordorigin="680,-58" coordsize="15024,2">
            <v:shape style="position:absolute;left:680;top:-58;width:15024;height:2" coordorigin="680,-58" coordsize="15024,0" path="m680,-58l15704,-58e" filled="f" stroked="t" strokeweight="1pt" strokecolor="#B8BFC4">
              <v:path arrowok="t"/>
            </v:shape>
          </v:group>
          <w10:wrap type="none"/>
        </w:pict>
      </w:r>
      <w:r>
        <w:rPr/>
        <w:pict>
          <v:shape style="position:absolute;margin-left:637.638pt;margin-top:.646881pt;width:146.134pt;height:102.59925pt;mso-position-horizontal-relative:page;mso-position-vertical-relative:paragraph;z-index:-875" type="#_x0000_t75">
            <v:imagedata r:id="rId21" o:title=""/>
          </v:shape>
        </w:pic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0"/>
          <w:w w:val="133"/>
        </w:rPr>
        <w:t>Поздравл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98"/>
          <w:w w:val="133"/>
        </w:rPr>
        <w:t>я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0"/>
          <w:w w:val="133"/>
        </w:rPr>
        <w:t>ем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-22"/>
          <w:w w:val="133"/>
        </w:rPr>
        <w:t> </w:t>
      </w:r>
      <w:r>
        <w:rPr>
          <w:rFonts w:ascii="Better Together" w:hAnsi="Better Together" w:cs="Better Together" w:eastAsia="Better Together"/>
          <w:sz w:val="111"/>
          <w:szCs w:val="111"/>
          <w:color w:val="D4362F"/>
          <w:spacing w:val="0"/>
          <w:w w:val="133"/>
        </w:rPr>
        <w:t>юбиляров!</w:t>
      </w:r>
      <w:r>
        <w:rPr>
          <w:rFonts w:ascii="Better Together" w:hAnsi="Better Together" w:cs="Better Together" w:eastAsia="Better Together"/>
          <w:sz w:val="111"/>
          <w:szCs w:val="111"/>
          <w:color w:val="000000"/>
          <w:spacing w:val="0"/>
          <w:w w:val="100"/>
        </w:rPr>
      </w:r>
    </w:p>
    <w:p>
      <w:pPr>
        <w:spacing w:before="27" w:after="0" w:line="320" w:lineRule="exact"/>
        <w:ind w:left="149" w:right="6238"/>
        <w:jc w:val="left"/>
        <w:rPr>
          <w:rFonts w:ascii="AvantGardeGothicCTT" w:hAnsi="AvantGardeGothicCTT" w:cs="AvantGardeGothicCTT" w:eastAsia="AvantGardeGothicCTT"/>
          <w:sz w:val="26"/>
          <w:szCs w:val="26"/>
        </w:rPr>
      </w:pPr>
      <w:rPr/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6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нё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6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6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ен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6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яров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5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ся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11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5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оро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ше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го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8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</w:rPr>
        <w:t>х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4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2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-4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26"/>
          <w:szCs w:val="26"/>
          <w:color w:val="52B676"/>
          <w:spacing w:val="3"/>
          <w:w w:val="100"/>
          <w:b/>
          <w:bCs/>
        </w:rPr>
        <w:t>я!</w:t>
      </w:r>
      <w:r>
        <w:rPr>
          <w:rFonts w:ascii="AvantGardeGothicCTT" w:hAnsi="AvantGardeGothicCTT" w:cs="AvantGardeGothicCTT" w:eastAsia="AvantGardeGothicCTT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546" w:top="1000" w:bottom="740" w:left="520" w:right="560"/>
          <w:pgSz w:w="16400" w:h="23820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63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78" w:after="0" w:line="240" w:lineRule="auto"/>
        <w:ind w:left="163" w:right="-1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61" w:after="0" w:line="240" w:lineRule="auto"/>
        <w:ind w:left="163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78" w:after="0" w:line="240" w:lineRule="auto"/>
        <w:ind w:left="163"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left="163" w:right="24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ИШЕ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МИНИ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9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6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left="183" w:right="-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left="183" w:right="93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62" w:lineRule="exact"/>
        <w:ind w:left="183" w:right="59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13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ИЙ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160" w:lineRule="exact"/>
        <w:ind w:right="41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8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6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60" w:lineRule="exact"/>
        <w:ind w:right="12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ДО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2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132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96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2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2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2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2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5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95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160" w:lineRule="exact"/>
        <w:ind w:right="81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86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4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4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4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4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ИЯ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5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-42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9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8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60" w:lineRule="exact"/>
        <w:ind w:right="39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8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160" w:lineRule="exact"/>
        <w:ind w:right="-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ЙДИ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-3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6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60" w:lineRule="exact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18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5" w:lineRule="auto"/>
        <w:ind w:right="10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8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ЙЦ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5" w:lineRule="auto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pict>
          <v:group style="position:absolute;margin-left:542.392029pt;margin-top:115.506088pt;width:242.305pt;height:224.26pt;mso-position-horizontal-relative:page;mso-position-vertical-relative:paragraph;z-index:-874" coordorigin="10848,2310" coordsize="4846,4485">
            <v:shape style="position:absolute;left:10848;top:2310;width:4846;height:4485" coordorigin="10848,2310" coordsize="4846,4485" path="m10848,6795l15694,6795,15694,2310,10848,2310,10848,6795xe" filled="f" stroked="t" strokeweight="1pt" strokecolor="#D2232A">
              <v:path arrowok="t"/>
            </v:shape>
          </v:group>
          <w10:wrap type="none"/>
        </w:pic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8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ШЕН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45" w:lineRule="auto"/>
        <w:ind w:right="19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ИЩ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5" w:lineRule="auto"/>
        <w:ind w:right="12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ТОМ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5" w:lineRule="auto"/>
        <w:ind w:right="28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УБА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5" w:lineRule="auto"/>
        <w:ind w:right="41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АССЕ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1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20" w:right="560"/>
          <w:cols w:num="6" w:equalWidth="0">
            <w:col w:w="2395" w:space="310"/>
            <w:col w:w="2312" w:space="229"/>
            <w:col w:w="2303" w:space="239"/>
            <w:col w:w="2271" w:space="271"/>
            <w:col w:w="2222" w:space="320"/>
            <w:col w:w="2448"/>
          </w:cols>
        </w:sectPr>
      </w:pPr>
      <w:rPr/>
    </w:p>
    <w:p>
      <w:pPr>
        <w:spacing w:before="0" w:after="0" w:line="117" w:lineRule="exact"/>
        <w:ind w:left="183"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left="183"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8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83"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85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83" w:right="-1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left="183" w:right="-3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40" w:lineRule="auto"/>
        <w:ind w:left="203" w:right="10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Э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ВЫ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ДО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2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60" w:lineRule="exact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29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99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38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8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1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8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8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ЩЕ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ВЛО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81" w:after="0" w:line="160" w:lineRule="exact"/>
        <w:ind w:right="-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4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5" w:after="0" w:line="160" w:lineRule="exact"/>
        <w:ind w:right="16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13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4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17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З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ЫМ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Ы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96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-44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/>
        <w:br w:type="column"/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Ц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У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1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1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6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Ш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1" w:lineRule="exact"/>
        <w:ind w:right="-2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-20"/>
        <w:jc w:val="left"/>
        <w:rPr>
          <w:rFonts w:ascii="AvantGardeGothicCTT" w:hAnsi="AvantGardeGothicCTT" w:cs="AvantGardeGothicCTT" w:eastAsia="AvantGardeGothicCTT"/>
          <w:sz w:val="15"/>
          <w:szCs w:val="15"/>
        </w:rPr>
      </w:pPr>
      <w:rPr/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аш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2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5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ет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юб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5"/>
          <w:szCs w:val="15"/>
          <w:color w:val="D2232A"/>
          <w:spacing w:val="2"/>
          <w:w w:val="100"/>
          <w:b/>
          <w:bCs/>
        </w:rPr>
        <w:t>яры</w:t>
      </w:r>
      <w:r>
        <w:rPr>
          <w:rFonts w:ascii="AvantGardeGothicCTT" w:hAnsi="AvantGardeGothicCTT" w:cs="AvantGardeGothicCTT" w:eastAsia="AvantGardeGothicCTT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60" w:lineRule="exact"/>
        <w:ind w:right="-9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НТМ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ОП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9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99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185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6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96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Б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9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1"/>
        </w:rPr>
        <w:t>Ю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4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2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2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2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2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5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Я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6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3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2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ЕС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3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7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Ж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Й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7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0"/>
        </w:rPr>
        <w:t>Ф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2"/>
          <w:w w:val="100"/>
        </w:rPr>
        <w:t>К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5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8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ГО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5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0" w:lineRule="exact"/>
        <w:ind w:right="140"/>
        <w:jc w:val="left"/>
        <w:rPr>
          <w:rFonts w:ascii="HeliosCondLight" w:hAnsi="HeliosCondLight" w:cs="HeliosCondLight" w:eastAsia="HeliosCondLight"/>
          <w:sz w:val="15"/>
          <w:szCs w:val="15"/>
        </w:rPr>
      </w:pPr>
      <w:rPr/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Х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3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6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Т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96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4"/>
        </w:rPr>
        <w:t>Ь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НА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Г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Е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-3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С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5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0"/>
        </w:rPr>
        <w:t>Л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7"/>
          <w:w w:val="100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0"/>
        </w:rPr>
        <w:t>Д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0"/>
        </w:rPr>
        <w:t>М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0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0"/>
        </w:rPr>
        <w:t>Р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2"/>
          <w:w w:val="100"/>
        </w:rPr>
        <w:t> 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3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4"/>
          <w:w w:val="103"/>
        </w:rPr>
        <w:t>А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1"/>
          <w:w w:val="103"/>
        </w:rPr>
        <w:t>Н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О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2"/>
          <w:w w:val="103"/>
        </w:rPr>
        <w:t>В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3"/>
        </w:rPr>
        <w:t>И</w:t>
      </w:r>
      <w:r>
        <w:rPr>
          <w:rFonts w:ascii="HeliosCondLight" w:hAnsi="HeliosCondLight" w:cs="HeliosCondLight" w:eastAsia="HeliosCondLight"/>
          <w:sz w:val="15"/>
          <w:szCs w:val="15"/>
          <w:color w:val="231F20"/>
          <w:spacing w:val="0"/>
          <w:w w:val="107"/>
        </w:rPr>
        <w:t>Ч</w:t>
      </w:r>
      <w:r>
        <w:rPr>
          <w:rFonts w:ascii="HeliosCondLight" w:hAnsi="HeliosCondLight" w:cs="HeliosCondLight" w:eastAsia="HeliosCondLight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25" w:lineRule="exact"/>
        <w:ind w:right="557"/>
        <w:jc w:val="both"/>
        <w:rPr>
          <w:rFonts w:ascii="AvantGardeGothicCTT" w:hAnsi="AvantGardeGothicCTT" w:cs="AvantGardeGothicCTT" w:eastAsia="AvantGardeGothicCTT"/>
          <w:sz w:val="22"/>
          <w:szCs w:val="22"/>
        </w:rPr>
      </w:pPr>
      <w:rPr/>
      <w:r>
        <w:rPr/>
        <w:br w:type="column"/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2"/>
        </w:rPr>
        <w:t>Д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2"/>
        </w:rPr>
        <w:t>оро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  <w:position w:val="2"/>
        </w:rPr>
        <w:t>г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2"/>
        </w:rPr>
        <w:t>ие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  <w:position w:val="2"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1"/>
          <w:w w:val="98"/>
          <w:b/>
          <w:bCs/>
          <w:position w:val="2"/>
        </w:rPr>
        <w:t>ю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2"/>
        </w:rPr>
        <w:t>б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98"/>
          <w:b/>
          <w:bCs/>
          <w:position w:val="2"/>
        </w:rPr>
        <w:t>и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3"/>
          <w:w w:val="98"/>
          <w:b/>
          <w:bCs/>
          <w:position w:val="2"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98"/>
          <w:b/>
          <w:bCs/>
          <w:position w:val="2"/>
        </w:rPr>
        <w:t>яры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2"/>
          <w:w w:val="98"/>
          <w:b/>
          <w:bCs/>
          <w:position w:val="2"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20"/>
          <w:b/>
          <w:bCs/>
          <w:position w:val="2"/>
        </w:rPr>
        <w:t>м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20"/>
          <w:b/>
          <w:bCs/>
          <w:position w:val="2"/>
        </w:rPr>
        <w:t>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1"/>
          <w:w w:val="120"/>
          <w:b/>
          <w:bCs/>
          <w:position w:val="2"/>
        </w:rPr>
        <w:t> 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00"/>
          <w:b/>
          <w:bCs/>
          <w:position w:val="2"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100"/>
          <w:b/>
          <w:bCs/>
          <w:position w:val="2"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3"/>
          <w:w w:val="100"/>
          <w:b/>
          <w:bCs/>
          <w:position w:val="2"/>
        </w:rPr>
        <w:t>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0"/>
          <w:w w:val="100"/>
          <w:b/>
          <w:bCs/>
          <w:position w:val="2"/>
        </w:rPr>
        <w:t>т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6"/>
          <w:w w:val="100"/>
          <w:b/>
          <w:bCs/>
          <w:position w:val="2"/>
        </w:rPr>
        <w:t>л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00"/>
          <w:b/>
          <w:bCs/>
          <w:position w:val="2"/>
        </w:rPr>
        <w:t>ано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100"/>
          <w:b/>
          <w:bCs/>
          <w:position w:val="2"/>
        </w:rPr>
        <w:t>в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100"/>
          <w:b/>
          <w:bCs/>
          <w:position w:val="2"/>
        </w:rPr>
        <w:t>с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0"/>
          <w:w w:val="100"/>
          <w:b/>
          <w:bCs/>
          <w:position w:val="2"/>
        </w:rPr>
        <w:t>к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-1"/>
          <w:w w:val="100"/>
          <w:b/>
          <w:bCs/>
          <w:position w:val="2"/>
        </w:rPr>
        <w:t>ое</w:t>
      </w:r>
      <w:r>
        <w:rPr>
          <w:rFonts w:ascii="AvantGardeGothicCTT" w:hAnsi="AvantGardeGothicCTT" w:cs="AvantGardeGothicCTT" w:eastAsia="AvantGardeGothicCTT"/>
          <w:sz w:val="22"/>
          <w:szCs w:val="22"/>
          <w:color w:val="D2232A"/>
          <w:spacing w:val="0"/>
          <w:w w:val="100"/>
          <w:b/>
          <w:bCs/>
          <w:position w:val="2"/>
        </w:rPr>
        <w:t>!</w:t>
      </w:r>
      <w:r>
        <w:rPr>
          <w:rFonts w:ascii="AvantGardeGothicCTT" w:hAnsi="AvantGardeGothicCTT" w:cs="AvantGardeGothicCTT" w:eastAsia="AvantGardeGothicCTT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20" w:lineRule="exact"/>
        <w:ind w:right="194"/>
        <w:jc w:val="both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1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18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1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ца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й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5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!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3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4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то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од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ум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1"/>
          <w:w w:val="100"/>
          <w:b/>
          <w:bCs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1"/>
          <w:w w:val="100"/>
          <w:b/>
          <w:bCs/>
        </w:rPr>
        <w:t>ро</w:t>
      </w:r>
      <w:r>
        <w:rPr>
          <w:rFonts w:ascii="AvantGardeGothicCTT" w:hAnsi="AvantGardeGothicCTT" w:cs="AvantGardeGothicCTT" w:eastAsia="AvantGardeGothicCTT"/>
          <w:sz w:val="18"/>
          <w:szCs w:val="18"/>
          <w:color w:val="231F20"/>
          <w:spacing w:val="0"/>
          <w:w w:val="100"/>
          <w:b/>
          <w:bCs/>
        </w:rPr>
        <w:t>в: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56" w:after="0" w:line="220" w:lineRule="exact"/>
        <w:ind w:left="284" w:right="736" w:firstLine="-283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ы,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пять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со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дня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5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</w:rPr>
        <w:t>ж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</w:rPr>
        <w:t>ия.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20" w:lineRule="exact"/>
        <w:ind w:right="519"/>
        <w:jc w:val="both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•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  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8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  <w:position w:val="-1"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ы,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  <w:position w:val="-1"/>
        </w:rPr>
        <w:t>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м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ч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ю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щ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  <w:position w:val="-1"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  <w:position w:val="-1"/>
        </w:rPr>
        <w:t>6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  <w:position w:val="-1"/>
        </w:rPr>
        <w:t>6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  <w:position w:val="-1"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3"/>
          <w:w w:val="100"/>
          <w:b/>
          <w:bCs/>
          <w:position w:val="-1"/>
        </w:rPr>
        <w:t>7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0,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  <w:position w:val="-1"/>
        </w:rPr>
        <w:t>7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  <w:position w:val="-1"/>
        </w:rPr>
        <w:t>5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,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ind w:left="284" w:right="-20"/>
        <w:jc w:val="left"/>
        <w:rPr>
          <w:rFonts w:ascii="AvantGardeGothicCTT" w:hAnsi="AvantGardeGothicCTT" w:cs="AvantGardeGothicCTT" w:eastAsia="AvantGardeGothicCTT"/>
          <w:sz w:val="18"/>
          <w:szCs w:val="18"/>
        </w:rPr>
      </w:pPr>
      <w:rPr/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3"/>
          <w:w w:val="100"/>
          <w:b/>
          <w:bCs/>
          <w:position w:val="-1"/>
        </w:rPr>
        <w:t>8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0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4"/>
          <w:w w:val="100"/>
          <w:b/>
          <w:bCs/>
          <w:position w:val="-1"/>
        </w:rPr>
        <w:t>л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1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со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дня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е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г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1"/>
          <w:w w:val="100"/>
          <w:b/>
          <w:bCs/>
          <w:position w:val="-1"/>
        </w:rPr>
        <w:t>с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т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ц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и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2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б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р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2"/>
          <w:w w:val="100"/>
          <w:b/>
          <w:bCs/>
          <w:position w:val="-1"/>
        </w:rPr>
        <w:t>а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-6"/>
          <w:w w:val="100"/>
          <w:b/>
          <w:bCs/>
          <w:position w:val="-1"/>
        </w:rPr>
        <w:t>к</w:t>
      </w:r>
      <w:r>
        <w:rPr>
          <w:rFonts w:ascii="AvantGardeGothicCTT" w:hAnsi="AvantGardeGothicCTT" w:cs="AvantGardeGothicCTT" w:eastAsia="AvantGardeGothicCTT"/>
          <w:sz w:val="18"/>
          <w:szCs w:val="18"/>
          <w:color w:val="00AA59"/>
          <w:spacing w:val="0"/>
          <w:w w:val="100"/>
          <w:b/>
          <w:bCs/>
          <w:position w:val="-1"/>
        </w:rPr>
        <w:t>а.</w:t>
      </w:r>
      <w:r>
        <w:rPr>
          <w:rFonts w:ascii="AvantGardeGothicCTT" w:hAnsi="AvantGardeGothicCTT" w:cs="AvantGardeGothicCTT" w:eastAsia="AvantGardeGothicCTT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0" w:after="0" w:line="276" w:lineRule="auto"/>
        <w:ind w:right="195"/>
        <w:jc w:val="both"/>
        <w:rPr>
          <w:rFonts w:ascii="AvantGardeGothicC" w:hAnsi="AvantGardeGothicC" w:cs="AvantGardeGothicC" w:eastAsia="AvantGardeGothicC"/>
          <w:sz w:val="16"/>
          <w:szCs w:val="16"/>
        </w:rPr>
      </w:pPr>
      <w:rPr/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ник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8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уни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ц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7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7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98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б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7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8"/>
          <w:w w:val="100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9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8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те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5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тел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ф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1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обы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ч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ь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8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6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р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м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а.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К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2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98"/>
        </w:rPr>
        <w:t>ж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98"/>
        </w:rPr>
        <w:t>л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8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98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3"/>
          <w:w w:val="98"/>
        </w:rPr>
        <w:t>ю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8"/>
        </w:rPr>
        <w:t>,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8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4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97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7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97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97"/>
        </w:rPr>
        <w:t>г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97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97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4"/>
          <w:w w:val="97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-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е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2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9"/>
          <w:w w:val="100"/>
        </w:rPr>
        <w:t> 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-1"/>
          <w:w w:val="100"/>
        </w:rPr>
        <w:t>д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4"/>
          <w:w w:val="100"/>
        </w:rPr>
        <w:t>з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в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о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н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и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2"/>
          <w:w w:val="100"/>
        </w:rPr>
        <w:t>ьс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1"/>
          <w:w w:val="100"/>
        </w:rPr>
        <w:t>я</w:t>
      </w:r>
      <w:r>
        <w:rPr>
          <w:rFonts w:ascii="AvantGardeGothicC" w:hAnsi="AvantGardeGothicC" w:cs="AvantGardeGothicC" w:eastAsia="AvantGardeGothicC"/>
          <w:sz w:val="16"/>
          <w:szCs w:val="16"/>
          <w:color w:val="231F20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67" w:lineRule="auto"/>
        <w:ind w:right="552"/>
        <w:jc w:val="left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3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93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3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3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3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ш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ы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ще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9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ч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к,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б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атить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ся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стну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ад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ст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ц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ю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auto"/>
        <w:ind w:right="701"/>
        <w:jc w:val="both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98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98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: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7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з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д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3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5,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к.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8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п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м: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spacing w:before="22" w:after="0" w:line="240" w:lineRule="auto"/>
        <w:ind w:right="1977"/>
        <w:jc w:val="both"/>
        <w:rPr>
          <w:rFonts w:ascii="AvantGardeGothicCTT" w:hAnsi="AvantGardeGothicCTT" w:cs="AvantGardeGothicCTT" w:eastAsia="AvantGardeGothicCTT"/>
          <w:sz w:val="16"/>
          <w:szCs w:val="16"/>
        </w:rPr>
      </w:pPr>
      <w:rPr/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100"/>
          <w:b/>
          <w:bCs/>
        </w:rPr>
        <w:t>(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)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98"/>
          <w:b/>
          <w:bCs/>
        </w:rPr>
        <w:t>5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5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2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98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98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98"/>
          <w:b/>
          <w:bCs/>
        </w:rPr>
        <w:t>6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98"/>
          <w:b/>
          <w:bCs/>
        </w:rPr>
        <w:t>,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"/>
          <w:w w:val="98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2"/>
          <w:w w:val="100"/>
          <w:b/>
          <w:bCs/>
        </w:rPr>
        <w:t>+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1"/>
          <w:w w:val="100"/>
          <w:b/>
          <w:bCs/>
        </w:rPr>
        <w:t>(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9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6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3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)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6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2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3"/>
          <w:w w:val="100"/>
          <w:b/>
          <w:bCs/>
        </w:rPr>
        <w:t>8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4"/>
          <w:w w:val="100"/>
          <w:b/>
          <w:bCs/>
        </w:rPr>
        <w:t>0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10"/>
          <w:w w:val="100"/>
          <w:b/>
          <w:bCs/>
        </w:rPr>
        <w:t>-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7"/>
          <w:w w:val="100"/>
          <w:b/>
          <w:bCs/>
        </w:rPr>
        <w:t>7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-2"/>
          <w:w w:val="100"/>
          <w:b/>
          <w:bCs/>
        </w:rPr>
        <w:t>1</w:t>
      </w:r>
      <w:r>
        <w:rPr>
          <w:rFonts w:ascii="AvantGardeGothicCTT" w:hAnsi="AvantGardeGothicCTT" w:cs="AvantGardeGothicCTT" w:eastAsia="AvantGardeGothicCTT"/>
          <w:sz w:val="16"/>
          <w:szCs w:val="16"/>
          <w:color w:val="231F20"/>
          <w:spacing w:val="0"/>
          <w:w w:val="100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16"/>
          <w:szCs w:val="16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20" w:right="560"/>
          <w:cols w:num="5" w:equalWidth="0">
            <w:col w:w="2464" w:space="241"/>
            <w:col w:w="2279" w:space="263"/>
            <w:col w:w="2289" w:space="253"/>
            <w:col w:w="2315" w:space="403"/>
            <w:col w:w="4813"/>
          </w:cols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1" w:after="0" w:line="540" w:lineRule="exact"/>
        <w:ind w:left="159" w:right="8247"/>
        <w:jc w:val="left"/>
        <w:rPr>
          <w:rFonts w:ascii="AvantGardeGothicCTT" w:hAnsi="AvantGardeGothicCTT" w:cs="AvantGardeGothicCTT" w:eastAsia="AvantGardeGothicCTT"/>
          <w:sz w:val="54"/>
          <w:szCs w:val="54"/>
        </w:rPr>
      </w:pPr>
      <w:rPr/>
      <w:r>
        <w:rPr/>
        <w:pict>
          <v:group style="position:absolute;margin-left:34.0158pt;margin-top:-5.723194pt;width:751.181pt;height:.1pt;mso-position-horizontal-relative:page;mso-position-vertical-relative:paragraph;z-index:-873" coordorigin="680,-114" coordsize="15024,2">
            <v:shape style="position:absolute;left:680;top:-114;width:15024;height:2" coordorigin="680,-114" coordsize="15024,0" path="m15704,-114l680,-114e" filled="f" stroked="t" strokeweight="1pt" strokecolor="#00AA59">
              <v:path arrowok="t"/>
            </v:shape>
          </v:group>
          <w10:wrap type="none"/>
        </w:pict>
      </w:r>
      <w:r>
        <w:rPr/>
        <w:pict>
          <v:shape style="position:absolute;margin-left:541.892029pt;margin-top:6.485373pt;width:242.844pt;height:131.969986pt;mso-position-horizontal-relative:page;mso-position-vertical-relative:paragraph;z-index:-871" type="#_x0000_t75">
            <v:imagedata r:id="rId22" o:title=""/>
          </v:shape>
        </w:pic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</w:rPr>
        <w:t>обильная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7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</w:rPr>
        <w:t>грамотность.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</w:rPr>
        <w:t>Первые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</w:rPr>
        <w:t>рез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-57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-19"/>
          <w:w w:val="100"/>
          <w:b/>
          <w:bCs/>
        </w:rPr>
        <w:t>ь</w:t>
      </w:r>
      <w:r>
        <w:rPr>
          <w:rFonts w:ascii="AvantGardeGothicCTT" w:hAnsi="AvantGardeGothicCTT" w:cs="AvantGardeGothicCTT" w:eastAsia="AvantGardeGothicCTT"/>
          <w:sz w:val="54"/>
          <w:szCs w:val="54"/>
          <w:color w:val="00AA59"/>
          <w:spacing w:val="0"/>
          <w:w w:val="100"/>
          <w:b/>
          <w:bCs/>
        </w:rPr>
        <w:t>таты</w:t>
      </w:r>
      <w:r>
        <w:rPr>
          <w:rFonts w:ascii="AvantGardeGothicCTT" w:hAnsi="AvantGardeGothicCTT" w:cs="AvantGardeGothicCTT" w:eastAsia="AvantGardeGothicCTT"/>
          <w:sz w:val="54"/>
          <w:szCs w:val="54"/>
          <w:color w:val="000000"/>
          <w:spacing w:val="0"/>
          <w:w w:val="100"/>
        </w:rPr>
      </w:r>
    </w:p>
    <w:p>
      <w:pPr>
        <w:spacing w:before="39" w:after="0" w:line="300" w:lineRule="exact"/>
        <w:ind w:left="172" w:right="7043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6"/>
          <w:w w:val="100"/>
        </w:rPr>
        <w:t>2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7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ш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2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г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9"/>
          <w:w w:val="100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9"/>
          <w:w w:val="100"/>
        </w:rPr>
        <w:t>«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7"/>
          <w:w w:val="100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м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4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</w:rPr>
        <w:t>ф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0"/>
          <w:w w:val="100"/>
        </w:rPr>
        <w:t>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</w:rPr>
        <w:t>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20" w:right="560"/>
        </w:sectPr>
      </w:pPr>
      <w:rPr/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43.365587pt;height:120.24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exact"/>
        <w:ind w:left="828" w:right="-5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.813pt;margin-top:-1.314206pt;width:35.574458pt;height:47.6231pt;mso-position-horizontal-relative:page;mso-position-vertical-relative:paragraph;z-index:-870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О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бщ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!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58" w:right="-53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й.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58" w:right="-54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58" w:right="-53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  <w:i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58" w:right="-53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67" w:after="0" w:line="240" w:lineRule="exact"/>
        <w:ind w:right="-62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я.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ъ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97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8" w:lineRule="exact"/>
        <w:ind w:left="283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2"/>
        </w:rPr>
        <w:t>ра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b/>
          <w:bCs/>
          <w:i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b/>
          <w:bCs/>
          <w:i/>
          <w:position w:val="2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b/>
          <w:bCs/>
          <w:i/>
          <w:position w:val="2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2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  <w:i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2"/>
        </w:rPr>
        <w:t>):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3" w:right="-71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51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50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288.084991pt;margin-top:15.942705pt;width:242.843pt;height:136.252pt;mso-position-horizontal-relative:page;mso-position-vertical-relative:paragraph;z-index:-872" type="#_x0000_t75">
            <v:imagedata r:id="rId24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exact"/>
        <w:ind w:left="9" w:right="5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».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8" w:lineRule="exact"/>
        <w:ind w:left="293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  <w:i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2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2"/>
        </w:rPr>
        <w:t>вь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2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2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b/>
          <w:bCs/>
          <w:i/>
          <w:position w:val="2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  <w:i/>
          <w:position w:val="2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2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b/>
          <w:bCs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b/>
          <w:bCs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2"/>
        </w:rPr>
        <w:t>):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3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!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я,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" w:right="6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" w:right="200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3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b/>
          <w:bCs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b/>
          <w:bCs/>
          <w:i/>
          <w:position w:val="3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b/>
          <w:bCs/>
          <w:i/>
          <w:position w:val="3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):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3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7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97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7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" w:right="6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" w:right="6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" w:right="6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ъ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" w:right="6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" w:right="3046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3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b/>
          <w:bCs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b/>
          <w:bCs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  <w:i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b/>
          <w:bCs/>
          <w:i/>
          <w:position w:val="3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  <w:i/>
          <w:position w:val="3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4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b/>
          <w:bCs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b/>
          <w:bCs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  <w:position w:val="3"/>
        </w:rPr>
        <w:t>):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3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" w:right="6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" w:right="6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оном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ъ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" w:right="6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час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7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7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й.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7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ё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" w:right="6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7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7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я.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7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7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7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7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" w:right="6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" w:right="925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ере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8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93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" w:right="6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" w:right="6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9" w:right="4260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».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20" w:right="560"/>
          <w:cols w:num="3" w:equalWidth="0">
            <w:col w:w="5030" w:space="212"/>
            <w:col w:w="4863" w:space="213"/>
            <w:col w:w="5002"/>
          </w:cols>
        </w:sectPr>
      </w:pPr>
      <w:rPr/>
    </w:p>
    <w:p>
      <w:pPr>
        <w:spacing w:before="62" w:after="0" w:line="240" w:lineRule="auto"/>
        <w:ind w:left="376" w:right="-20"/>
        <w:jc w:val="left"/>
        <w:rPr>
          <w:rFonts w:ascii="HeliosCondLight" w:hAnsi="HeliosCondLight" w:cs="HeliosCondLight" w:eastAsia="HeliosCondLight"/>
          <w:sz w:val="44"/>
          <w:szCs w:val="44"/>
        </w:rPr>
      </w:pPr>
      <w:rPr/>
      <w:r>
        <w:rPr/>
        <w:pict>
          <v:group style="position:absolute;margin-left:169.882004pt;margin-top:5.076018pt;width:15.63pt;height:18.664pt;mso-position-horizontal-relative:page;mso-position-vertical-relative:paragraph;z-index:-867" coordorigin="3398,102" coordsize="313,373">
            <v:group style="position:absolute;left:3408;top:112;width:293;height:353" coordorigin="3408,112" coordsize="293,353">
              <v:shape style="position:absolute;left:3408;top:112;width:293;height:353" coordorigin="3408,112" coordsize="293,353" path="m3408,465l3700,465,3700,112,3408,112,3408,465e" filled="t" fillcolor="#00AF5D" stroked="f">
                <v:path arrowok="t"/>
                <v:fill/>
              </v:shape>
            </v:group>
            <v:group style="position:absolute;left:3428;top:142;width:239;height:290" coordorigin="3428,142" coordsize="239,290">
              <v:shape style="position:absolute;left:3428;top:142;width:239;height:290" coordorigin="3428,142" coordsize="239,290" path="m3461,142l3428,142,3540,356,3506,432,3536,432,3584,325,3555,325,3461,142e" filled="t" fillcolor="#FFFFFF" stroked="f">
                <v:path arrowok="t"/>
                <v:fill/>
              </v:shape>
              <v:shape style="position:absolute;left:3428;top:142;width:239;height:290" coordorigin="3428,142" coordsize="239,290" path="m3667,142l3637,142,3555,325,3584,325,3667,142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89.636002pt;margin-top:5.076018pt;width:45.465pt;height:18.664pt;mso-position-horizontal-relative:page;mso-position-vertical-relative:paragraph;z-index:-866" coordorigin="3793,102" coordsize="909,373">
            <v:group style="position:absolute;left:3803;top:112;width:244;height:353" coordorigin="3803,112" coordsize="244,353">
              <v:shape style="position:absolute;left:3803;top:112;width:244;height:353" coordorigin="3803,112" coordsize="244,353" path="m3803,465l4047,465,4047,112,3803,112,3803,465e" filled="t" fillcolor="#77C691" stroked="f">
                <v:path arrowok="t"/>
                <v:fill/>
              </v:shape>
            </v:group>
            <v:group style="position:absolute;left:3836;top:218;width:178;height:214" coordorigin="3836,218" coordsize="178,214">
              <v:shape style="position:absolute;left:3836;top:218;width:178;height:214" coordorigin="3836,218" coordsize="178,214" path="m3865,218l3836,218,3836,432,3865,432,3865,335,4014,335,4014,309,3865,309,3865,218e" filled="t" fillcolor="#FFFFFF" stroked="f">
                <v:path arrowok="t"/>
                <v:fill/>
              </v:shape>
              <v:shape style="position:absolute;left:3836;top:218;width:178;height:214" coordorigin="3836,218" coordsize="178,214" path="m4014,335l3985,335,3985,432,4014,432,4014,335e" filled="t" fillcolor="#FFFFFF" stroked="f">
                <v:path arrowok="t"/>
                <v:fill/>
              </v:shape>
              <v:shape style="position:absolute;left:3836;top:218;width:178;height:214" coordorigin="3836,218" coordsize="178,214" path="m4014,218l3985,218,3985,309,4014,309,4014,218e" filled="t" fillcolor="#FFFFFF" stroked="f">
                <v:path arrowok="t"/>
                <v:fill/>
              </v:shape>
            </v:group>
            <v:group style="position:absolute;left:4081;top:112;width:286;height:353" coordorigin="4081,112" coordsize="286,353">
              <v:shape style="position:absolute;left:4081;top:112;width:286;height:353" coordorigin="4081,112" coordsize="286,353" path="m4081,465l4366,465,4366,112,4081,112,4081,465e" filled="t" fillcolor="#3D704F" stroked="f">
                <v:path arrowok="t"/>
                <v:fill/>
              </v:shape>
            </v:group>
            <v:group style="position:absolute;left:4108;top:214;width:225;height:221" coordorigin="4108,214" coordsize="225,221">
              <v:shape style="position:absolute;left:4108;top:214;width:225;height:221" coordorigin="4108,214" coordsize="225,221" path="m4222,214l4160,228,4120,276,4108,343,4113,363,4149,411,4214,434,4241,435,4264,428,4281,417,4288,411,4220,411,4198,408,4147,369,4135,326,4135,323,4161,263,4221,239,4290,239,4280,230,4262,221,4242,216,4222,214e" filled="t" fillcolor="#FFFFFF" stroked="f">
                <v:path arrowok="t"/>
                <v:fill/>
              </v:shape>
              <v:shape style="position:absolute;left:4108;top:214;width:225;height:221" coordorigin="4108,214" coordsize="225,221" path="m4332,392l4305,392,4305,432,4332,432,4332,392e" filled="t" fillcolor="#FFFFFF" stroked="f">
                <v:path arrowok="t"/>
                <v:fill/>
              </v:shape>
              <v:shape style="position:absolute;left:4108;top:214;width:225;height:221" coordorigin="4108,214" coordsize="225,221" path="m4290,239l4221,239,4241,241,4258,248,4296,296,4302,349,4294,369,4281,386,4263,399,4243,408,4220,411,4288,411,4295,404,4304,392,4332,392,4332,255,4305,255,4297,245,4290,239e" filled="t" fillcolor="#FFFFFF" stroked="f">
                <v:path arrowok="t"/>
                <v:fill/>
              </v:shape>
              <v:shape style="position:absolute;left:4108;top:214;width:225;height:221" coordorigin="4108,214" coordsize="225,221" path="m4332,218l4305,218,4305,255,4332,255,4332,218e" filled="t" fillcolor="#FFFFFF" stroked="f">
                <v:path arrowok="t"/>
                <v:fill/>
              </v:shape>
            </v:group>
            <v:group style="position:absolute;left:4399;top:112;width:293;height:353" coordorigin="4399,112" coordsize="293,353">
              <v:shape style="position:absolute;left:4399;top:112;width:293;height:353" coordorigin="4399,112" coordsize="293,353" path="m4399,465l4692,465,4692,112,4399,112,4399,465e" filled="t" fillcolor="#2FB55D" stroked="f">
                <v:path arrowok="t"/>
                <v:fill/>
              </v:shape>
            </v:group>
            <v:group style="position:absolute;left:4436;top:213;width:218;height:224" coordorigin="4436,213" coordsize="218,224">
              <v:shape style="position:absolute;left:4436;top:213;width:218;height:224" coordorigin="4436,213" coordsize="218,224" path="m4545,213l4479,236,4443,288,4436,329,4438,350,4468,404,4529,434,4556,437,4581,433,4602,425,4620,414,4623,411,4546,411,4525,407,4476,367,4464,322,4468,300,4507,250,4552,239,4623,239,4610,229,4591,220,4569,215,4545,213e" filled="t" fillcolor="#FFFFFF" stroked="f">
                <v:path arrowok="t"/>
                <v:fill/>
              </v:shape>
              <v:shape style="position:absolute;left:4436;top:213;width:218;height:224" coordorigin="4436,213" coordsize="218,224" path="m4654,369l4618,375,4605,390,4588,402,4568,408,4546,411,4623,411,4634,400,4646,385,4654,369e" filled="t" fillcolor="#FFFFFF" stroked="f">
                <v:path arrowok="t"/>
                <v:fill/>
              </v:shape>
              <v:shape style="position:absolute;left:4436;top:213;width:218;height:224" coordorigin="4436,213" coordsize="218,224" path="m4623,239l4552,239,4565,240,4584,246,4604,259,4622,283,4650,273,4639,256,4626,241,4623,23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597107pt;margin-top:14.012018pt;width:6.861325pt;height:6.343pt;mso-position-horizontal-relative:page;mso-position-vertical-relative:paragraph;z-index:-865" coordorigin="4812,280" coordsize="137,127">
            <v:shape style="position:absolute;left:4812;top:280;width:137;height:127" coordorigin="4812,280" coordsize="137,127" path="m4937,344l4849,344,4892,344,4915,346,4928,352,4934,357,4937,363,4937,375,4927,390,4901,395,4815,395,4812,397,4812,405,4815,407,4910,407,4932,401,4945,387,4949,363,4939,345,4937,344e" filled="t" fillcolor="#231F20" stroked="f">
              <v:path arrowok="t"/>
              <v:fill/>
            </v:shape>
            <v:shape style="position:absolute;left:4812;top:280;width:137;height:127" coordorigin="4812,280" coordsize="137,127" path="m4849,293l4837,293,4837,395,4849,395,4849,344,4937,344,4922,334,4923,332,4849,332,4849,293e" filled="t" fillcolor="#231F20" stroked="f">
              <v:path arrowok="t"/>
              <v:fill/>
            </v:shape>
            <v:shape style="position:absolute;left:4812;top:280;width:137;height:127" coordorigin="4812,280" coordsize="137,127" path="m4887,280l4815,280,4812,282,4812,291,4815,293,4903,293,4913,294,4922,301,4925,305,4924,317,4910,328,4882,332,4923,332,4932,321,4932,295,4915,284,4887,280e" filled="t" fillcolor="#231F20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253.127396pt;margin-top:11.088219pt;width:116.8686pt;height:10.0091pt;mso-position-horizontal-relative:page;mso-position-vertical-relative:paragraph;z-index:-864" type="#_x0000_t75">
            <v:imagedata r:id="rId26" o:title=""/>
          </v:shape>
        </w:pict>
      </w:r>
      <w:r>
        <w:rPr>
          <w:rFonts w:ascii="HeliosCondLight" w:hAnsi="HeliosCondLight" w:cs="HeliosCondLight" w:eastAsia="HeliosCondLight"/>
          <w:sz w:val="44"/>
          <w:szCs w:val="44"/>
          <w:color w:val="231F20"/>
          <w:spacing w:val="0"/>
          <w:w w:val="103"/>
        </w:rPr>
        <w:t>4</w:t>
      </w:r>
      <w:r>
        <w:rPr>
          <w:rFonts w:ascii="HeliosCondLight" w:hAnsi="HeliosCondLight" w:cs="HeliosCondLight" w:eastAsia="HeliosCondLight"/>
          <w:sz w:val="44"/>
          <w:szCs w:val="44"/>
          <w:color w:val="000000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1" w:right="-20"/>
        <w:jc w:val="left"/>
        <w:rPr>
          <w:rFonts w:ascii="AvantGardeGothicCTT" w:hAnsi="AvantGardeGothicCTT" w:cs="AvantGardeGothicCTT" w:eastAsia="AvantGardeGothicCTT"/>
          <w:sz w:val="55"/>
          <w:szCs w:val="55"/>
        </w:rPr>
      </w:pPr>
      <w:rPr/>
      <w:r>
        <w:rPr/>
        <w:pict>
          <v:group style="position:absolute;margin-left:34.015598pt;margin-top:-1.622236pt;width:751.181pt;height:.1pt;mso-position-horizontal-relative:page;mso-position-vertical-relative:paragraph;z-index:-869" coordorigin="680,-32" coordsize="15024,2">
            <v:shape style="position:absolute;left:680;top:-32;width:15024;height:2" coordorigin="680,-32" coordsize="15024,0" path="m680,-32l15704,-32e" filled="f" stroked="t" strokeweight="1pt" strokecolor="#B8BFC4">
              <v:path arrowok="t"/>
            </v:shape>
          </v:group>
          <w10:wrap type="none"/>
        </w:pict>
      </w:r>
      <w:r>
        <w:rPr/>
        <w:pict>
          <v:group style="position:absolute;margin-left:33.515598pt;margin-top:-44.985435pt;width:752.181pt;height:36.656pt;mso-position-horizontal-relative:page;mso-position-vertical-relative:paragraph;z-index:-868" coordorigin="670,-900" coordsize="15044,733">
            <v:group style="position:absolute;left:680;top:-890;width:15024;height:2" coordorigin="680,-890" coordsize="15024,2">
              <v:shape style="position:absolute;left:680;top:-890;width:15024;height:2" coordorigin="680,-890" coordsize="15024,0" path="m680,-890l15704,-890e" filled="f" stroked="t" strokeweight="1pt" strokecolor="#575B5F">
                <v:path arrowok="t"/>
              </v:shape>
            </v:group>
            <v:group style="position:absolute;left:3061;top:-890;width:2;height:718" coordorigin="3061,-890" coordsize="2,718">
              <v:shape style="position:absolute;left:3061;top:-890;width:2;height:718" coordorigin="3061,-890" coordsize="0,718" path="m3061,-890l3061,-172e" filled="f" stroked="t" strokeweight=".5pt" strokecolor="#575B5F">
                <v:path arrowok="t"/>
              </v:shape>
            </v:group>
            <v:group style="position:absolute;left:12411;top:-890;width:2;height:718" coordorigin="12411,-890" coordsize="2,718">
              <v:shape style="position:absolute;left:12411;top:-890;width:2;height:718" coordorigin="12411,-890" coordsize="0,718" path="m12411,-890l12411,-172e" filled="f" stroked="t" strokeweight=".5pt" strokecolor="#575B5F">
                <v:path arrowok="t"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Первая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помощь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Све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-23"/>
          <w:w w:val="100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-10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ановском</w:t>
      </w:r>
      <w:r>
        <w:rPr>
          <w:rFonts w:ascii="AvantGardeGothicCTT" w:hAnsi="AvantGardeGothicCTT" w:cs="AvantGardeGothicCTT" w:eastAsia="AvantGardeGothicCTT"/>
          <w:sz w:val="55"/>
          <w:szCs w:val="55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03" w:lineRule="exact"/>
        <w:ind w:left="140" w:right="-79"/>
        <w:jc w:val="left"/>
        <w:rPr>
          <w:rFonts w:ascii="AvantGardeGothicC" w:hAnsi="AvantGardeGothicC" w:cs="AvantGardeGothicC" w:eastAsia="AvantGardeGothicC"/>
          <w:sz w:val="26"/>
          <w:szCs w:val="26"/>
        </w:rPr>
      </w:pPr>
      <w:rPr/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9"/>
          <w:w w:val="100"/>
          <w:position w:val="-1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  <w:position w:val="-1"/>
        </w:rPr>
        <w:t>к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  <w:position w:val="-1"/>
        </w:rPr>
        <w:t>д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  <w:position w:val="-1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  <w:position w:val="-1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  <w:position w:val="-1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  <w:position w:val="-1"/>
        </w:rPr>
        <w:t>ва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  <w:position w:val="-1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б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1"/>
          <w:w w:val="100"/>
          <w:position w:val="-1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  <w:position w:val="-1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  <w:position w:val="-1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  <w:position w:val="-1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п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  <w:position w:val="-1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  <w:position w:val="-1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  <w:position w:val="-1"/>
        </w:rPr>
        <w:t>ф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  <w:position w:val="-1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  <w:position w:val="-1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  <w:position w:val="-1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л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  <w:position w:val="-1"/>
        </w:rPr>
        <w:t>ь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  <w:position w:val="-1"/>
        </w:rPr>
        <w:t>о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  <w:position w:val="-1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  <w:position w:val="-1"/>
        </w:rPr>
        <w:t>р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  <w:position w:val="-1"/>
        </w:rPr>
        <w:t>е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з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в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  <w:position w:val="-1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ч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й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н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ы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  <w:position w:val="-1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 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2"/>
          <w:w w:val="100"/>
          <w:position w:val="-1"/>
        </w:rPr>
        <w:t>с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3"/>
          <w:w w:val="100"/>
          <w:position w:val="-1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1"/>
          <w:w w:val="100"/>
          <w:position w:val="-1"/>
        </w:rPr>
        <w:t>т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-3"/>
          <w:w w:val="100"/>
          <w:position w:val="-1"/>
        </w:rPr>
        <w:t>у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а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ц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5"/>
          <w:w w:val="100"/>
          <w:position w:val="-1"/>
        </w:rPr>
        <w:t>и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4"/>
          <w:w w:val="100"/>
          <w:position w:val="-1"/>
        </w:rPr>
        <w:t>я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1"/>
          <w:w w:val="100"/>
          <w:position w:val="-1"/>
        </w:rPr>
        <w:t>х</w:t>
      </w:r>
      <w:r>
        <w:rPr>
          <w:rFonts w:ascii="AvantGardeGothicC" w:hAnsi="AvantGardeGothicC" w:cs="AvantGardeGothicC" w:eastAsia="AvantGardeGothicC"/>
          <w:sz w:val="26"/>
          <w:szCs w:val="26"/>
          <w:color w:val="58595B"/>
          <w:spacing w:val="0"/>
          <w:w w:val="100"/>
          <w:position w:val="-1"/>
        </w:rPr>
        <w:t>.</w:t>
      </w:r>
      <w:r>
        <w:rPr>
          <w:rFonts w:ascii="AvantGardeGothicC" w:hAnsi="AvantGardeGothicC" w:cs="AvantGardeGothicC" w:eastAsia="AvantGardeGothicC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left="2902" w:right="-20"/>
        <w:jc w:val="left"/>
        <w:rPr>
          <w:rFonts w:ascii="HeliosCondLight" w:hAnsi="HeliosCondLight" w:cs="HeliosCondLight" w:eastAsia="HeliosCondLight"/>
          <w:sz w:val="24"/>
          <w:szCs w:val="24"/>
        </w:rPr>
      </w:pPr>
      <w:rPr/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10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14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(102)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21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0"/>
        </w:rPr>
        <w:t>октябрь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42"/>
          <w:w w:val="100"/>
        </w:rPr>
        <w:t> </w:t>
      </w:r>
      <w:r>
        <w:rPr>
          <w:rFonts w:ascii="HeliosCondLight" w:hAnsi="HeliosCondLight" w:cs="HeliosCondLight" w:eastAsia="HeliosCondLight"/>
          <w:sz w:val="24"/>
          <w:szCs w:val="24"/>
          <w:color w:val="231F20"/>
          <w:spacing w:val="0"/>
          <w:w w:val="103"/>
        </w:rPr>
        <w:t>2022</w:t>
      </w:r>
      <w:r>
        <w:rPr>
          <w:rFonts w:ascii="HeliosCondLight" w:hAnsi="HeliosCondLight" w:cs="HeliosCondLight" w:eastAsia="HeliosCondLight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pgMar w:footer="0" w:header="0" w:top="1000" w:bottom="280" w:left="540" w:right="560"/>
          <w:footerReference w:type="default" r:id="rId25"/>
          <w:pgSz w:w="16400" w:h="23820"/>
          <w:cols w:num="2" w:equalWidth="0">
            <w:col w:w="9701" w:space="606"/>
            <w:col w:w="4993"/>
          </w:cols>
        </w:sectPr>
      </w:pPr>
      <w:rPr/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</w:sectPr>
      </w:pPr>
      <w:rPr/>
    </w:p>
    <w:p>
      <w:pPr>
        <w:spacing w:before="86" w:after="0" w:line="240" w:lineRule="exact"/>
        <w:ind w:left="756" w:right="-5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3.0779pt;margin-top:2.985825pt;width:31.716986pt;height:47.6231pt;mso-position-horizontal-relative:page;mso-position-vertical-relative:paragraph;z-index:-857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position w:val="6"/>
                    </w:rPr>
                    <w:t>Ч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?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0" w:right="-58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ю,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й.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0"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4.2244pt;margin-top:81.158203pt;width:751.181pt;height:.1pt;mso-position-horizontal-relative:page;mso-position-vertical-relative:paragraph;z-index:-859" coordorigin="684,1623" coordsize="15024,2">
            <v:shape style="position:absolute;left:684;top:1623;width:15024;height:2" coordorigin="684,1623" coordsize="15024,0" path="m684,1623l15708,1623e" filled="f" stroked="t" strokeweight="1pt" strokecolor="#00AA59">
              <v:path arrowok="t"/>
            </v:shape>
          </v:group>
          <w10:wrap type="none"/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щим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щи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86" w:after="0" w:line="240" w:lineRule="exact"/>
        <w:ind w:right="-14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ри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</w:rPr>
        <w:t>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68" w:lineRule="exact"/>
        <w:ind w:right="-8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i/>
          <w:position w:val="2"/>
        </w:rPr>
        <w:t>•</w:t>
      </w:r>
      <w:r>
        <w:rPr>
          <w:rFonts w:ascii="Minion Pro" w:hAnsi="Minion Pro" w:cs="Minion Pro" w:eastAsia="Minion Pro"/>
          <w:sz w:val="21"/>
          <w:szCs w:val="21"/>
          <w:color w:val="231F20"/>
          <w:i/>
          <w:position w:val="2"/>
        </w:rPr>
        <w:t> 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2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i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i/>
          <w:position w:val="2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i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i/>
          <w:position w:val="2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i/>
          <w:position w:val="2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i/>
          <w:position w:val="2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2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2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2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2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i/>
          <w:position w:val="2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2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2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i/>
          <w:position w:val="2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2"/>
        </w:rPr>
        <w:t>ающ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i/>
          <w:position w:val="2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2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1"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2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2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i/>
          <w:position w:val="2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2"/>
        </w:rPr>
        <w:t>тор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2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2"/>
        </w:rPr>
        <w:t> 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;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i/>
          <w:position w:val="3"/>
        </w:rPr>
        <w:t>•</w:t>
      </w:r>
      <w:r>
        <w:rPr>
          <w:rFonts w:ascii="Minion Pro" w:hAnsi="Minion Pro" w:cs="Minion Pro" w:eastAsia="Minion Pro"/>
          <w:sz w:val="21"/>
          <w:szCs w:val="21"/>
          <w:color w:val="231F20"/>
          <w:i/>
          <w:position w:val="3"/>
        </w:rPr>
        <w:t> 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ать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ждающ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тор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•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 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3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ать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ить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вш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i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;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•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 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ощ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;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i/>
          <w:position w:val="3"/>
        </w:rPr>
        <w:t>•</w:t>
      </w:r>
      <w:r>
        <w:rPr>
          <w:rFonts w:ascii="Minion Pro" w:hAnsi="Minion Pro" w:cs="Minion Pro" w:eastAsia="Minion Pro"/>
          <w:sz w:val="21"/>
          <w:szCs w:val="21"/>
          <w:color w:val="231F20"/>
          <w:i/>
          <w:position w:val="3"/>
        </w:rPr>
        <w:t> 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i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i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i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i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;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position w:val="0"/>
        </w:rPr>
      </w:r>
    </w:p>
    <w:p>
      <w:pPr>
        <w:spacing w:before="0" w:after="0" w:line="240" w:lineRule="exact"/>
        <w:ind w:left="1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i/>
          <w:position w:val="3"/>
        </w:rPr>
        <w:t>•</w:t>
      </w:r>
      <w:r>
        <w:rPr>
          <w:rFonts w:ascii="Minion Pro" w:hAnsi="Minion Pro" w:cs="Minion Pro" w:eastAsia="Minion Pro"/>
          <w:sz w:val="21"/>
          <w:szCs w:val="21"/>
          <w:color w:val="231F20"/>
          <w:i/>
          <w:position w:val="3"/>
        </w:rPr>
        <w:t> 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пр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во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ить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нное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i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;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position w:val="0"/>
        </w:rPr>
      </w:r>
    </w:p>
    <w:p>
      <w:pPr>
        <w:spacing w:before="0" w:after="0" w:line="240" w:lineRule="exact"/>
        <w:ind w:left="1"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i/>
          <w:position w:val="3"/>
        </w:rPr>
        <w:t>•</w:t>
      </w:r>
      <w:r>
        <w:rPr>
          <w:rFonts w:ascii="Minion Pro" w:hAnsi="Minion Pro" w:cs="Minion Pro" w:eastAsia="Minion Pro"/>
          <w:sz w:val="21"/>
          <w:szCs w:val="21"/>
          <w:color w:val="231F20"/>
          <w:i/>
          <w:position w:val="3"/>
        </w:rPr>
        <w:t> 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i/>
          <w:position w:val="3"/>
        </w:rPr>
        <w:t>во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i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i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i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i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вливать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i/>
          <w:position w:val="3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;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position w:val="0"/>
        </w:rPr>
      </w:r>
    </w:p>
    <w:p>
      <w:pPr>
        <w:spacing w:before="0" w:after="0" w:line="240" w:lineRule="exact"/>
        <w:ind w:right="-72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i/>
          <w:position w:val="3"/>
        </w:rPr>
        <w:t>•</w:t>
      </w:r>
      <w:r>
        <w:rPr>
          <w:rFonts w:ascii="Minion Pro" w:hAnsi="Minion Pro" w:cs="Minion Pro" w:eastAsia="Minion Pro"/>
          <w:sz w:val="21"/>
          <w:szCs w:val="21"/>
          <w:color w:val="231F20"/>
          <w:i/>
          <w:position w:val="3"/>
        </w:rPr>
        <w:t> 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ат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i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i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i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;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position w:val="0"/>
        </w:rPr>
      </w:r>
    </w:p>
    <w:p>
      <w:pPr>
        <w:spacing w:before="0" w:after="0" w:line="240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•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 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онтр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лир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вать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тоя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3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3"/>
        </w:rPr>
        <w:t>;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22" w:lineRule="exact"/>
        <w:ind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1"/>
        </w:rPr>
        <w:t>•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1"/>
        </w:rPr>
        <w:t>  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i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i/>
          <w:position w:val="1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1"/>
        </w:rPr>
        <w:t>зывать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i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i/>
          <w:position w:val="1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i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1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i/>
          <w:position w:val="1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1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1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1"/>
        </w:rPr>
        <w:t>под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i/>
          <w:position w:val="1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1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i/>
          <w:position w:val="1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i/>
          <w:position w:val="1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i/>
          <w:position w:val="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i/>
          <w:position w:val="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shape style="position:absolute;margin-left:542.362183pt;margin-top:-144.460785pt;width:242.833802pt;height:143.213pt;mso-position-horizontal-relative:page;mso-position-vertical-relative:paragraph;z-index:-858" type="#_x0000_t75">
            <v:imagedata r:id="rId27" o:title=""/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b/>
          <w:bCs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b/>
          <w:bCs/>
        </w:rPr>
        <w:t>: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9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1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1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1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1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1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0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я: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4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4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3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4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1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1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эт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3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ни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position w:val="3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3"/>
        </w:rPr>
        <w:t>та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284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position w:val="3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position w:val="3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3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бя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position w:val="3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3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8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position w:val="3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1"/>
          <w:position w:val="3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3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1"/>
          <w:position w:val="3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1"/>
          <w:position w:val="3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3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3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left="1" w:right="-20"/>
        <w:jc w:val="left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position w:val="1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position w:val="1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position w:val="1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position w:val="1"/>
        </w:rPr>
        <w:t>+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7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1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position w:val="1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position w:val="1"/>
        </w:rPr>
        <w:t>1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position w:val="1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position w:val="1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position w:val="1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1"/>
          <w:position w:val="1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1"/>
          <w:position w:val="1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1"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1"/>
          <w:position w:val="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1"/>
          <w:position w:val="1"/>
        </w:rPr>
        <w:t>6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1"/>
          <w:position w:val="1"/>
        </w:rPr>
        <w:t>5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1"/>
          <w:position w:val="1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1"/>
          <w:position w:val="1"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1"/>
          <w:position w:val="1"/>
        </w:rPr>
        <w:t>8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1"/>
          <w:position w:val="1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  <w:cols w:num="3" w:equalWidth="0">
            <w:col w:w="5002" w:space="222"/>
            <w:col w:w="4886" w:space="197"/>
            <w:col w:w="4993"/>
          </w:cols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5" w:after="0" w:line="186" w:lineRule="auto"/>
        <w:ind w:left="141" w:right="945"/>
        <w:jc w:val="left"/>
        <w:rPr>
          <w:rFonts w:ascii="AvantGardeGothicCTT" w:hAnsi="AvantGardeGothicCTT" w:cs="AvantGardeGothicCTT" w:eastAsia="AvantGardeGothicCTT"/>
          <w:sz w:val="55"/>
          <w:szCs w:val="55"/>
        </w:rPr>
      </w:pPr>
      <w:rPr/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Хочу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принять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свою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семью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ребенка,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оставшегося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без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попечения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родителей.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-19"/>
          <w:w w:val="100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-41"/>
          <w:w w:val="100"/>
          <w:b/>
          <w:bCs/>
        </w:rPr>
        <w:t>у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да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идти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и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что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де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-10"/>
          <w:w w:val="100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55"/>
          <w:szCs w:val="55"/>
          <w:color w:val="00AA59"/>
          <w:spacing w:val="0"/>
          <w:w w:val="100"/>
          <w:b/>
          <w:bCs/>
        </w:rPr>
        <w:t>ать?</w:t>
      </w:r>
      <w:r>
        <w:rPr>
          <w:rFonts w:ascii="AvantGardeGothicCTT" w:hAnsi="AvantGardeGothicCTT" w:cs="AvantGardeGothicCTT" w:eastAsia="AvantGardeGothicCTT"/>
          <w:sz w:val="55"/>
          <w:szCs w:val="5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</w:sectPr>
      </w:pPr>
      <w:rPr/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exact"/>
        <w:ind w:left="699" w:right="-60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.3493pt;margin-top:-1.635571pt;width:29.729174pt;height:47.6231pt;mso-position-horizontal-relative:page;mso-position-vertical-relative:paragraph;z-index:-856" type="#_x0000_t202" filled="f" stroked="f">
            <v:textbox inset="0,0,0,0">
              <w:txbxContent>
                <w:p>
                  <w:pPr>
                    <w:spacing w:before="0" w:after="0" w:line="952" w:lineRule="exact"/>
                    <w:ind w:right="-183"/>
                    <w:jc w:val="left"/>
                    <w:rPr>
                      <w:rFonts w:ascii="Minion Pro" w:hAnsi="Minion Pro" w:cs="Minion Pro" w:eastAsia="Minion Pro"/>
                      <w:sz w:val="95"/>
                      <w:szCs w:val="95"/>
                    </w:rPr>
                  </w:pPr>
                  <w:rPr/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231F20"/>
                      <w:spacing w:val="0"/>
                      <w:w w:val="100"/>
                      <w:b/>
                      <w:bCs/>
                      <w:position w:val="6"/>
                    </w:rPr>
                    <w:t>В</w:t>
                  </w:r>
                  <w:r>
                    <w:rPr>
                      <w:rFonts w:ascii="Minion Pro" w:hAnsi="Minion Pro" w:cs="Minion Pro" w:eastAsia="Minion Pro"/>
                      <w:sz w:val="95"/>
                      <w:szCs w:val="9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ловно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0" w:right="-59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?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у?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?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?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ей.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1" w:after="0" w:line="240" w:lineRule="exact"/>
        <w:ind w:left="140" w:right="-60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</w:rPr>
        <w:t>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8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b/>
          <w:bCs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98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!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8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8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  <w:b/>
          <w:bCs/>
        </w:rPr>
        <w:t>/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</w:rPr>
        <w:t>ы,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  <w:b/>
          <w:bCs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</w:rPr>
        <w:t>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  <w:b/>
          <w:bCs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  <w:b/>
          <w:bCs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98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8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зн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8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8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0" w:right="-64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ьно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поп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ц,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hyperlink r:id="rId28"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9"/>
            <w:b/>
            <w:bCs/>
            <w:i/>
          </w:rPr>
          <w:t>h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5"/>
            <w:w w:val="99"/>
            <w:b/>
            <w:bCs/>
            <w:i/>
          </w:rPr>
          <w:t>t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99"/>
            <w:b/>
            <w:bCs/>
            <w:i/>
          </w:rPr>
          <w:t>t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9"/>
            <w:b/>
            <w:bCs/>
            <w:i/>
          </w:rPr>
          <w:t>p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4"/>
            <w:w w:val="99"/>
            <w:b/>
            <w:bCs/>
            <w:i/>
          </w:rPr>
          <w:t>: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0"/>
            <w:w w:val="99"/>
            <w:b/>
            <w:bCs/>
            <w:i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5"/>
            <w:w w:val="99"/>
            <w:b/>
            <w:bCs/>
            <w:i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99"/>
            <w:b/>
            <w:bCs/>
            <w:i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99"/>
            <w:b/>
            <w:bCs/>
            <w:i/>
          </w:rPr>
          <w:t>i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2"/>
            <w:w w:val="99"/>
            <w:b/>
            <w:bCs/>
            <w:i/>
          </w:rPr>
          <w:t>r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9"/>
            <w:b/>
            <w:bCs/>
            <w:i/>
          </w:rPr>
          <w:t>o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99"/>
            <w:b/>
            <w:bCs/>
            <w:i/>
          </w:rPr>
          <w:t>t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99"/>
            <w:b/>
            <w:bCs/>
            <w:i/>
          </w:rPr>
          <w:t>a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99"/>
            <w:b/>
            <w:bCs/>
            <w:i/>
          </w:rPr>
          <w:t>-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99"/>
            <w:b/>
            <w:bCs/>
            <w:i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9"/>
            <w:b/>
            <w:bCs/>
            <w:i/>
          </w:rPr>
          <w:t>p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3"/>
            <w:w w:val="99"/>
            <w:b/>
            <w:bCs/>
            <w:i/>
          </w:rPr>
          <w:t>b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"/>
            <w:w w:val="99"/>
            <w:b/>
            <w:bCs/>
            <w:i/>
          </w:rPr>
          <w:t>.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5"/>
            <w:w w:val="99"/>
            <w:b/>
            <w:bCs/>
            <w:i/>
          </w:rPr>
          <w:t>r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9"/>
            <w:b/>
            <w:bCs/>
            <w:i/>
          </w:rPr>
          <w:t>u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5"/>
            <w:w w:val="99"/>
            <w:b/>
            <w:bCs/>
            <w:i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99"/>
            <w:b/>
            <w:bCs/>
            <w:i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99"/>
            <w:b/>
            <w:bCs/>
            <w:i/>
          </w:rPr>
          <w:t>o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99"/>
            <w:b/>
            <w:bCs/>
            <w:i/>
          </w:rPr>
          <w:t>c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99"/>
            <w:b/>
            <w:bCs/>
            <w:i/>
          </w:rPr>
          <w:t>h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99"/>
            <w:b/>
            <w:bCs/>
            <w:i/>
          </w:rPr>
          <w:t>e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99"/>
            <w:b/>
            <w:bCs/>
            <w:i/>
          </w:rPr>
          <w:t>l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3"/>
            <w:w w:val="99"/>
            <w:b/>
            <w:bCs/>
            <w:i/>
          </w:rPr>
          <w:t>p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4"/>
            <w:w w:val="99"/>
            <w:b/>
            <w:bCs/>
            <w:i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99"/>
            <w:b/>
            <w:bCs/>
            <w:i/>
          </w:rPr>
          <w:t>i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9"/>
            <w:b/>
            <w:bCs/>
            <w:i/>
          </w:rPr>
          <w:t>nf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99"/>
            <w:b/>
            <w:bCs/>
            <w:i/>
          </w:rPr>
          <w:t>o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5"/>
            <w:w w:val="99"/>
            <w:b/>
            <w:bCs/>
            <w:i/>
          </w:rPr>
          <w:t>r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1"/>
            <w:w w:val="99"/>
            <w:b/>
            <w:bCs/>
            <w:i/>
          </w:rPr>
          <w:t>ma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99"/>
            <w:b/>
            <w:bCs/>
            <w:i/>
          </w:rPr>
          <w:t>t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2"/>
            <w:w w:val="99"/>
            <w:b/>
            <w:bCs/>
            <w:i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2"/>
            <w:w w:val="99"/>
            <w:b/>
            <w:bCs/>
            <w:i/>
          </w:rPr>
          <w:t>i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"/>
            <w:w w:val="99"/>
            <w:b/>
            <w:bCs/>
            <w:i/>
          </w:rPr>
          <w:t>y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9"/>
            <w:b/>
            <w:bCs/>
            <w:i/>
          </w:rPr>
          <w:t>a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4"/>
            <w:w w:val="99"/>
            <w:b/>
            <w:bCs/>
            <w:i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99"/>
          </w:rPr>
          <w:t>.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99"/>
          </w:rPr>
          <w:t> </w:t>
        </w:r>
      </w:hyperlink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ъ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вл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0" w:right="-60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2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–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3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40" w:right="-60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33.5158pt;margin-top:69.748398pt;width:752.1812pt;height:87.9492pt;mso-position-horizontal-relative:page;mso-position-vertical-relative:paragraph;z-index:-863" coordorigin="670,1395" coordsize="15044,1759">
            <v:group style="position:absolute;left:680;top:1466;width:15024;height:1678" coordorigin="680,1466" coordsize="15024,1678">
              <v:shape style="position:absolute;left:680;top:1466;width:15024;height:1678" coordorigin="680,1466" coordsize="15024,1678" path="m680,3144l15704,3144,15704,1466,680,1466,680,3144e" filled="t" fillcolor="#E7F3E9" stroked="f">
                <v:path arrowok="t"/>
                <v:fill/>
              </v:shape>
            </v:group>
            <v:group style="position:absolute;left:680;top:1405;width:15024;height:2" coordorigin="680,1405" coordsize="15024,2">
              <v:shape style="position:absolute;left:680;top:1405;width:15024;height:2" coordorigin="680,1405" coordsize="15024,0" path="m680,1405l15704,1405e" filled="f" stroked="t" strokeweight="1pt" strokecolor="#00AA59">
                <v:path arrowok="t"/>
              </v:shape>
            </v:group>
            <v:group style="position:absolute;left:4528;top:1686;width:688;height:633" coordorigin="4528,1686" coordsize="688,633">
              <v:shape style="position:absolute;left:4528;top:1686;width:688;height:633" coordorigin="4528,1686" coordsize="688,633" path="m4528,2319l5217,2319,5217,1686,4528,1686,4528,2319e" filled="t" fillcolor="#49A95F" stroked="f">
                <v:path arrowok="t"/>
                <v:fill/>
              </v:shape>
            </v:group>
            <v:group style="position:absolute;left:965;top:2502;width:222;height:224" coordorigin="965,2502" coordsize="222,224">
              <v:shape style="position:absolute;left:965;top:2502;width:222;height:224" coordorigin="965,2502" coordsize="222,224" path="m1094,2502l1023,2518,978,2561,965,2600,967,2626,994,2688,1046,2722,1077,2726,1100,2724,1157,2693,1187,2635,1186,2608,1162,2544,1114,2507,1094,2502e" filled="t" fillcolor="#5BBB5D" stroked="f">
                <v:path arrowok="t"/>
                <v:fill/>
              </v:shape>
            </v:group>
            <v:group style="position:absolute;left:1010;top:2584;width:47;height:62" coordorigin="1010,2584" coordsize="47,62">
              <v:shape style="position:absolute;left:1010;top:2584;width:47;height:62" coordorigin="1010,2584" coordsize="47,62" path="m1057,2632l1010,2632,1010,2645,1057,2645,1057,2632e" filled="t" fillcolor="#FFFFFF" stroked="f">
                <v:path arrowok="t"/>
                <v:fill/>
              </v:shape>
              <v:shape style="position:absolute;left:1010;top:2584;width:47;height:62" coordorigin="1010,2584" coordsize="47,62" path="m1043,2603l1025,2603,1025,2632,1043,2632,1043,2603e" filled="t" fillcolor="#FFFFFF" stroked="f">
                <v:path arrowok="t"/>
                <v:fill/>
              </v:shape>
              <v:shape style="position:absolute;left:1010;top:2584;width:47;height:62" coordorigin="1010,2584" coordsize="47,62" path="m1043,2584l1029,2584,1026,2588,1021,2592,1012,2594,1012,2607,1015,2607,1020,2605,1025,2603,1043,2603,1043,2584e" filled="t" fillcolor="#FFFFFF" stroked="f">
                <v:path arrowok="t"/>
                <v:fill/>
              </v:shape>
            </v:group>
            <v:group style="position:absolute;left:1061;top:2584;width:47;height:62" coordorigin="1061,2584" coordsize="47,62">
              <v:shape style="position:absolute;left:1061;top:2584;width:47;height:62" coordorigin="1061,2584" coordsize="47,62" path="m1108,2597l1086,2597,1087,2598,1090,2600,1090,2602,1090,2606,1061,2631,1061,2645,1108,2645,1108,2630,1085,2630,1096,2623,1102,2618,1107,2611,1108,2607,1108,2597e" filled="t" fillcolor="#FFFFFF" stroked="f">
                <v:path arrowok="t"/>
                <v:fill/>
              </v:shape>
              <v:shape style="position:absolute;left:1061;top:2584;width:47;height:62" coordorigin="1061,2584" coordsize="47,62" path="m1092,2584l1079,2584,1074,2585,1065,2592,1062,2598,1061,2605,1077,2608,1077,2601,1080,2597,1108,2597,1106,2592,1097,2585,1092,2584e" filled="t" fillcolor="#FFFFFF" stroked="f">
                <v:path arrowok="t"/>
                <v:fill/>
              </v:shape>
            </v:group>
            <v:group style="position:absolute;left:1117;top:2592;width:28;height:45" coordorigin="1117,2592" coordsize="28,45">
              <v:shape style="position:absolute;left:1117;top:2592;width:28;height:45" coordorigin="1117,2592" coordsize="28,45" path="m1144,2620l1133,2620,1133,2637,1144,2637,1144,2620e" filled="t" fillcolor="#FFFFFF" stroked="f">
                <v:path arrowok="t"/>
                <v:fill/>
              </v:shape>
              <v:shape style="position:absolute;left:1117;top:2592;width:28;height:45" coordorigin="1117,2592" coordsize="28,45" path="m1161,2609l1117,2609,1117,2620,1161,2620,1161,2609e" filled="t" fillcolor="#FFFFFF" stroked="f">
                <v:path arrowok="t"/>
                <v:fill/>
              </v:shape>
              <v:shape style="position:absolute;left:1117;top:2592;width:28;height:45" coordorigin="1117,2592" coordsize="28,45" path="m1144,2592l1133,2592,1133,2609,1144,2609,1144,2592e" filled="t" fillcolor="#FFFFFF" stroked="f">
                <v:path arrowok="t"/>
                <v:fill/>
              </v:shape>
              <v:shape style="position:absolute;left:900;top:1641;width:907;height:788" type="#_x0000_t75">
                <v:imagedata r:id="rId29" o:title=""/>
              </v:shape>
            </v:group>
            <v:group style="position:absolute;left:4486;top:1686;width:2;height:633" coordorigin="4486,1686" coordsize="2,633">
              <v:shape style="position:absolute;left:4486;top:1686;width:2;height:633" coordorigin="4486,1686" coordsize="0,633" path="m4486,1686l4486,2319e" filled="f" stroked="t" strokeweight="3.559pt" strokecolor="#86CA92">
                <v:path arrowok="t"/>
              </v:shape>
            </v:group>
            <v:group style="position:absolute;left:1900;top:1686;width:576;height:696" coordorigin="1900,1686" coordsize="576,696">
              <v:shape style="position:absolute;left:1900;top:1686;width:576;height:696" coordorigin="1900,1686" coordsize="576,696" path="m1900,2382l2477,2382,2477,1686,1900,1686,1900,2382e" filled="t" fillcolor="#4AA75E" stroked="f">
                <v:path arrowok="t"/>
                <v:fill/>
              </v:shape>
            </v:group>
            <v:group style="position:absolute;left:1941;top:1746;width:471;height:571" coordorigin="1941,1746" coordsize="471,571">
              <v:shape style="position:absolute;left:1941;top:1746;width:471;height:571" coordorigin="1941,1746" coordsize="471,571" path="m2006,1746l1941,1746,2161,2168,2094,2317,2153,2317,2248,2106,2191,2106,2006,1746e" filled="t" fillcolor="#FFFFFF" stroked="f">
                <v:path arrowok="t"/>
                <v:fill/>
              </v:shape>
              <v:shape style="position:absolute;left:1941;top:1746;width:471;height:571" coordorigin="1941,1746" coordsize="471,571" path="m2411,1746l2352,1746,2191,2106,2248,2106,2411,1746e" filled="t" fillcolor="#FFFFFF" stroked="f">
                <v:path arrowok="t"/>
                <v:fill/>
              </v:shape>
            </v:group>
            <v:group style="position:absolute;left:2595;top:1686;width:481;height:696" coordorigin="2595,1686" coordsize="481,696">
              <v:shape style="position:absolute;left:2595;top:1686;width:481;height:696" coordorigin="2595,1686" coordsize="481,696" path="m2595,2382l3076,2382,3076,1686,2595,1686,2595,2382e" filled="t" fillcolor="#86CA92" stroked="f">
                <v:path arrowok="t"/>
                <v:fill/>
              </v:shape>
            </v:group>
            <v:group style="position:absolute;left:2660;top:1895;width:350;height:422" coordorigin="2660,1895" coordsize="350,422">
              <v:shape style="position:absolute;left:2660;top:1895;width:350;height:422" coordorigin="2660,1895" coordsize="350,422" path="m2717,1895l2660,1895,2660,2317,2717,2317,2717,2126,3011,2126,3011,2075,2717,2075,2717,1895e" filled="t" fillcolor="#FFFFFF" stroked="f">
                <v:path arrowok="t"/>
                <v:fill/>
              </v:shape>
            </v:group>
            <v:group style="position:absolute;left:2982;top:1895;width:2;height:422" coordorigin="2982,1895" coordsize="2,422">
              <v:shape style="position:absolute;left:2982;top:1895;width:2;height:422" coordorigin="2982,1895" coordsize="0,422" path="m2982,1895l2982,2317e" filled="f" stroked="t" strokeweight="2.954pt" strokecolor="#FFFFFF">
                <v:path arrowok="t"/>
              </v:shape>
            </v:group>
            <v:group style="position:absolute;left:3142;top:1686;width:563;height:696" coordorigin="3142,1686" coordsize="563,696">
              <v:shape style="position:absolute;left:3142;top:1686;width:563;height:696" coordorigin="3142,1686" coordsize="563,696" path="m3142,2382l3705,2382,3705,1686,3142,1686,3142,2382e" filled="t" fillcolor="#4D6E53" stroked="f">
                <v:path arrowok="t"/>
                <v:fill/>
              </v:shape>
            </v:group>
            <v:group style="position:absolute;left:3193;top:1886;width:364;height:441" coordorigin="3193,1886" coordsize="364,441">
              <v:shape style="position:absolute;left:3193;top:1886;width:364;height:441" coordorigin="3193,1886" coordsize="364,441" path="m3411,1886l3343,1896,3281,1927,3236,1973,3207,2029,3194,2089,3193,2109,3194,2133,3212,2197,3247,2251,3296,2292,3357,2318,3429,2327,3456,2324,3521,2300,3554,2274,3399,2274,3377,2270,3318,2242,3274,2195,3251,2131,3250,2109,3250,2100,3265,2035,3303,1983,3358,1949,3427,1937,3557,1937,3544,1925,3488,1896,3429,1886,3411,1886e" filled="t" fillcolor="#FFFFFF" stroked="f">
                <v:path arrowok="t"/>
                <v:fill/>
              </v:shape>
            </v:group>
            <v:group style="position:absolute;left:3585;top:2238;width:54;height:79" coordorigin="3585,2238" coordsize="54,79">
              <v:shape style="position:absolute;left:3585;top:2238;width:54;height:79" coordorigin="3585,2238" coordsize="54,79" path="m3585,2277l3639,2277e" filled="f" stroked="t" strokeweight="4.035pt" strokecolor="#FFFFFF">
                <v:path arrowok="t"/>
              </v:shape>
            </v:group>
            <v:group style="position:absolute;left:3399;top:1937;width:240;height:337" coordorigin="3399,1937" coordsize="240,337">
              <v:shape style="position:absolute;left:3399;top:1937;width:240;height:337" coordorigin="3399,1937" coordsize="240,337" path="m3557,1937l3427,1937,3449,1939,3470,1945,3525,1976,3564,2028,3583,2095,3584,2120,3581,2141,3558,2199,3513,2243,3449,2269,3399,2274,3554,2274,3564,2263,3575,2250,3583,2238,3639,2238,3639,1968,3585,1968,3577,1959,3561,1940,3557,1937e" filled="t" fillcolor="#FFFFFF" stroked="f">
                <v:path arrowok="t"/>
                <v:fill/>
              </v:shape>
            </v:group>
            <v:group style="position:absolute;left:3585;top:1895;width:54;height:73" coordorigin="3585,1895" coordsize="54,73">
              <v:shape style="position:absolute;left:3585;top:1895;width:54;height:73" coordorigin="3585,1895" coordsize="54,73" path="m3585,1931l3639,1931e" filled="f" stroked="t" strokeweight="3.764pt" strokecolor="#FFFFFF">
                <v:path arrowok="t"/>
              </v:shape>
            </v:group>
            <v:group style="position:absolute;left:3770;top:1686;width:576;height:696" coordorigin="3770,1686" coordsize="576,696">
              <v:shape style="position:absolute;left:3770;top:1686;width:576;height:696" coordorigin="3770,1686" coordsize="576,696" path="m3770,2382l4347,2382,4347,1686,3770,1686,3770,2382e" filled="t" fillcolor="#69BF6B" stroked="f">
                <v:path arrowok="t"/>
                <v:fill/>
              </v:shape>
            </v:group>
            <v:group style="position:absolute;left:3841;top:1886;width:372;height:441" coordorigin="3841,1886" coordsize="372,441">
              <v:shape style="position:absolute;left:3841;top:1886;width:372;height:441" coordorigin="3841,1886" coordsize="372,441" path="m4045,1886l3973,1904,3916,1940,3875,1990,3850,2047,3841,2106,3842,2127,3857,2187,3887,2242,3934,2286,3996,2316,4073,2327,4100,2325,4168,2305,4213,2274,4049,2274,4028,2271,3973,2245,3930,2199,3905,2134,3900,2082,3904,2060,3932,2002,3980,1959,4045,1938,4069,1936,4210,1936,4197,1926,4141,1899,4071,1886,4045,1886e" filled="t" fillcolor="#FFFFFF" stroked="f">
                <v:path arrowok="t"/>
                <v:fill/>
              </v:shape>
            </v:group>
            <v:group style="position:absolute;left:4049;top:2193;width:223;height:81" coordorigin="4049,2193" coordsize="223,81">
              <v:shape style="position:absolute;left:4049;top:2193;width:223;height:81" coordorigin="4049,2193" coordsize="223,81" path="m4272,2193l4198,2210,4185,2225,4171,2238,4117,2265,4049,2274,4213,2274,4255,2224,4264,2209,4272,2193e" filled="t" fillcolor="#FFFFFF" stroked="f">
                <v:path arrowok="t"/>
                <v:fill/>
              </v:shape>
            </v:group>
            <v:group style="position:absolute;left:4069;top:1936;width:201;height:86" coordorigin="4069,1936" coordsize="201,86">
              <v:shape style="position:absolute;left:4069;top:1936;width:201;height:86" coordorigin="4069,1936" coordsize="201,86" path="m4210,1936l4069,1936,4080,1937,4095,1939,4152,1960,4209,2023,4270,2017,4227,1952,4213,1938,4210,1936e" filled="t" fillcolor="#FFFFFF" stroked="f">
                <v:path arrowok="t"/>
                <v:fill/>
              </v:shape>
            </v:group>
            <v:group style="position:absolute;left:915;top:2836;width:93;height:101" coordorigin="915,2836" coordsize="93,101">
              <v:shape style="position:absolute;left:915;top:2836;width:93;height:101" coordorigin="915,2836" coordsize="93,101" path="m915,2937l1007,2937,1007,2836,915,2836,915,2937e" filled="t" fillcolor="#4AA75E" stroked="f">
                <v:path arrowok="t"/>
                <v:fill/>
              </v:shape>
            </v:group>
            <v:group style="position:absolute;left:1261;top:2836;width:2;height:101" coordorigin="1261,2836" coordsize="2,101">
              <v:shape style="position:absolute;left:1261;top:2836;width:2;height:101" coordorigin="1261,2836" coordsize="0,101" path="m1261,2836l1261,2937e" filled="f" stroked="t" strokeweight="1.876pt" strokecolor="#86CA92">
                <v:path arrowok="t"/>
              </v:shape>
            </v:group>
            <v:group style="position:absolute;left:1057;top:2836;width:2;height:101" coordorigin="1057,2836" coordsize="2,101">
              <v:shape style="position:absolute;left:1057;top:2836;width:2;height:101" coordorigin="1057,2836" coordsize="0,101" path="m1057,2836l1057,2937e" filled="f" stroked="t" strokeweight="2.942pt" strokecolor="#86CA92">
                <v:path arrowok="t"/>
              </v:shape>
            </v:group>
            <v:group style="position:absolute;left:1116;top:2836;width:2;height:101" coordorigin="1116,2836" coordsize="2,101">
              <v:shape style="position:absolute;left:1116;top:2836;width:2;height:101" coordorigin="1116,2836" coordsize="0,101" path="m1116,2836l1116,2937e" filled="f" stroked="t" strokeweight="1.876pt" strokecolor="#4D6E53">
                <v:path arrowok="t"/>
              </v:shape>
            </v:group>
            <v:group style="position:absolute;left:1189;top:2836;width:2;height:101" coordorigin="1189,2836" coordsize="2,101">
              <v:shape style="position:absolute;left:1189;top:2836;width:2;height:101" coordorigin="1189,2836" coordsize="0,101" path="m1189,2836l1189,2937e" filled="f" stroked="t" strokeweight="4.29pt" strokecolor="#69BF6B">
                <v:path arrowok="t"/>
              </v:shape>
            </v:group>
            <v:group style="position:absolute;left:1306;top:2836;width:3911;height:103" coordorigin="1306,2836" coordsize="3911,103">
              <v:shape style="position:absolute;left:1306;top:2836;width:3911;height:103" coordorigin="1306,2836" coordsize="3911,103" path="m1306,2939l5217,2939,5217,2836,1306,2836,1306,2939e" filled="t" fillcolor="#49A95F" stroked="f">
                <v:path arrowok="t"/>
                <v:fill/>
              </v:shape>
            </v:group>
            <v:group style="position:absolute;left:1302;top:2516;width:211;height:196" coordorigin="1302,2516" coordsize="211,196">
              <v:shape style="position:absolute;left:1302;top:2516;width:211;height:196" coordorigin="1302,2516" coordsize="211,196" path="m1491,2614l1359,2614,1429,2615,1453,2617,1471,2621,1482,2627,1493,2641,1495,2664,1486,2680,1468,2690,1439,2693,1306,2693,1302,2696,1302,2709,1306,2712,1449,2712,1504,2686,1513,2639,1503,2622,1491,2614e" filled="t" fillcolor="#231F20" stroked="f">
                <v:path arrowok="t"/>
                <v:fill/>
              </v:shape>
              <v:shape style="position:absolute;left:1302;top:2516;width:211;height:196" coordorigin="1302,2516" coordsize="211,196" path="m1359,2535l1340,2535,1340,2693,1359,2693,1359,2614,1491,2614,1485,2610,1461,2602,1476,2595,1359,2595,1359,2535e" filled="t" fillcolor="#231F20" stroked="f">
                <v:path arrowok="t"/>
                <v:fill/>
              </v:shape>
              <v:shape style="position:absolute;left:1302;top:2516;width:211;height:196" coordorigin="1302,2516" coordsize="211,196" path="m1418,2516l1306,2516,1302,2519,1302,2532,1306,2535,1429,2535,1451,2538,1465,2543,1472,2548,1476,2555,1474,2574,1463,2586,1441,2593,1410,2595,1476,2595,1480,2593,1491,2578,1494,2553,1486,2537,1471,2525,1448,2518,1418,2516e" filled="t" fillcolor="#231F20" stroked="f">
                <v:path arrowok="t"/>
                <v:fill/>
              </v:shape>
              <v:shape style="position:absolute;left:1629;top:2431;width:3604;height:299" type="#_x0000_t75">
                <v:imagedata r:id="rId30" o:title=""/>
              </v:shape>
            </v:group>
            <v:group style="position:absolute;left:915;top:2786;width:4302;height:2" coordorigin="915,2786" coordsize="4302,2">
              <v:shape style="position:absolute;left:915;top:2786;width:4302;height:2" coordorigin="915,2786" coordsize="4302,0" path="m915,2786l5217,2786e" filled="f" stroked="t" strokeweight=".673pt" strokecolor="#B6BCC2">
                <v:path arrowok="t"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9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exact"/>
        <w:ind w:right="-61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4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99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не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поп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поп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поп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2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h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  <w:i/>
        </w:rPr>
        <w:t>t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i/>
        </w:rPr>
        <w:t>t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p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s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</w:rPr>
        <w:t>/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  <w:i/>
        </w:rPr>
        <w:t>/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i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  <w:i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  <w:i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  <w:i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  <w:i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  <w:i/>
        </w:rPr>
        <w:t>h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  <w:i/>
        </w:rPr>
        <w:t>t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  <w:i/>
        </w:rPr>
        <w:t>t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  <w:i/>
        </w:rPr>
        <w:t>p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  <w:i/>
        </w:rPr>
        <w:t>s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b/>
          <w:bCs/>
          <w:i/>
        </w:rPr>
        <w:t>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  <w:i/>
        </w:rPr>
        <w:t>/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  <w:i/>
        </w:rPr>
        <w:t>/</w:t>
      </w:r>
      <w:hyperlink r:id="rId31"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100"/>
            <w:b/>
            <w:bCs/>
            <w:i/>
          </w:rPr>
          <w:t>w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100"/>
            <w:b/>
            <w:bCs/>
            <w:i/>
          </w:rPr>
          <w:t>w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8"/>
            <w:w w:val="100"/>
            <w:b/>
            <w:bCs/>
            <w:i/>
          </w:rPr>
          <w:t>w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2"/>
            <w:w w:val="100"/>
            <w:b/>
            <w:bCs/>
            <w:i/>
          </w:rPr>
          <w:t>.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100"/>
            <w:b/>
            <w:bCs/>
            <w:i/>
          </w:rPr>
          <w:t>u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100"/>
            <w:b/>
            <w:bCs/>
            <w:i/>
          </w:rPr>
          <w:t>s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100"/>
            <w:b/>
            <w:bCs/>
            <w:i/>
          </w:rPr>
          <w:t>y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100"/>
            <w:b/>
            <w:bCs/>
            <w:i/>
          </w:rPr>
          <w:t>no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100"/>
            <w:b/>
            <w:bCs/>
            <w:i/>
          </w:rPr>
          <w:t>v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100"/>
            <w:b/>
            <w:bCs/>
            <w:i/>
          </w:rPr>
          <w:t>it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3"/>
            <w:w w:val="100"/>
            <w:b/>
            <w:bCs/>
            <w:i/>
          </w:rPr>
          <w:t>e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2"/>
            <w:w w:val="100"/>
            <w:b/>
            <w:bCs/>
            <w:i/>
          </w:rPr>
          <w:t>.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4"/>
            <w:w w:val="100"/>
            <w:b/>
            <w:bCs/>
            <w:i/>
          </w:rPr>
          <w:t>r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"/>
            <w:w w:val="100"/>
            <w:b/>
            <w:bCs/>
            <w:i/>
          </w:rPr>
          <w:t>u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-15"/>
            <w:w w:val="100"/>
            <w:b/>
            <w:bCs/>
            <w:i/>
          </w:rPr>
          <w:t>/</w:t>
        </w:r>
        <w:r>
          <w:rPr>
            <w:rFonts w:ascii="Minion Pro" w:hAnsi="Minion Pro" w:cs="Minion Pro" w:eastAsia="Minion Pro"/>
            <w:sz w:val="21"/>
            <w:szCs w:val="21"/>
            <w:color w:val="231F20"/>
            <w:spacing w:val="0"/>
            <w:w w:val="100"/>
          </w:rPr>
          <w:t>.</w:t>
        </w:r>
        <w:r>
          <w:rPr>
            <w:rFonts w:ascii="Minion Pro" w:hAnsi="Minion Pro" w:cs="Minion Pro" w:eastAsia="Minion Pro"/>
            <w:sz w:val="21"/>
            <w:szCs w:val="21"/>
            <w:color w:val="000000"/>
            <w:spacing w:val="0"/>
            <w:w w:val="100"/>
          </w:rPr>
        </w:r>
      </w:hyperlink>
    </w:p>
    <w:p>
      <w:pPr>
        <w:spacing w:before="0" w:after="0" w:line="240" w:lineRule="exact"/>
        <w:ind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вл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пр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те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!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" w:right="-61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я: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зн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" w:right="-62" w:firstLine="28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вы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ие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до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left="1" w:right="-61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новл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exact"/>
        <w:ind w:right="53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чит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4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те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8"/>
        </w:rPr>
        <w:t>(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8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8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8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8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8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8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98"/>
        </w:rPr>
        <w:t>)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8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8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вл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ьш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поп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4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аб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о,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ш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40" w:lineRule="exact"/>
        <w:ind w:right="52" w:firstLine="284"/>
        <w:jc w:val="both"/>
        <w:rPr>
          <w:rFonts w:ascii="Minion Pro" w:hAnsi="Minion Pro" w:cs="Minion Pro" w:eastAsia="Minion Pro"/>
          <w:sz w:val="21"/>
          <w:szCs w:val="21"/>
        </w:rPr>
      </w:pPr>
      <w:rPr/>
      <w:r>
        <w:rPr/>
        <w:pict>
          <v:group style="position:absolute;margin-left:541.892029pt;margin-top:174.87442pt;width:244.159pt;height:26.899pt;mso-position-horizontal-relative:page;mso-position-vertical-relative:paragraph;z-index:-862" coordorigin="10838,3497" coordsize="4883,538">
            <v:group style="position:absolute;left:10848;top:3507;width:4863;height:518" coordorigin="10848,3507" coordsize="4863,518">
              <v:shape style="position:absolute;left:10848;top:3507;width:4863;height:518" coordorigin="10848,3507" coordsize="4863,518" path="m10848,4025l15711,4025,15711,3507,10848,3507,10848,4025e" filled="t" fillcolor="#49A95F" stroked="f">
                <v:path arrowok="t"/>
                <v:fill/>
              </v:shape>
            </v:group>
            <v:group style="position:absolute;left:10994;top:3659;width:195;height:233" coordorigin="10994,3659" coordsize="195,233">
              <v:shape style="position:absolute;left:10994;top:3659;width:195;height:233" coordorigin="10994,3659" coordsize="195,233" path="m11040,3659l10994,3659,10994,3892,11020,3892,11020,3690,11020,3684,11019,3670,11043,3670,11040,3659e" filled="t" fillcolor="#FFFFFF" stroked="f">
                <v:path arrowok="t"/>
                <v:fill/>
              </v:shape>
              <v:shape style="position:absolute;left:10994;top:3659;width:195;height:233" coordorigin="10994,3659" coordsize="195,233" path="m11043,3670l11020,3670,11023,3683,11025,3691,11027,3699,11076,3892,11106,3892,11111,3875,11091,3875,11089,3860,11088,3850,11086,3840,11043,3670e" filled="t" fillcolor="#FFFFFF" stroked="f">
                <v:path arrowok="t"/>
                <v:fill/>
              </v:shape>
              <v:shape style="position:absolute;left:10994;top:3659;width:195;height:233" coordorigin="10994,3659" coordsize="195,233" path="m11189,3670l11164,3670,11164,3679,11163,3690,11163,3892,11189,3892,11189,3670e" filled="t" fillcolor="#FFFFFF" stroked="f">
                <v:path arrowok="t"/>
                <v:fill/>
              </v:shape>
              <v:shape style="position:absolute;left:10994;top:3659;width:195;height:233" coordorigin="10994,3659" coordsize="195,233" path="m11189,3659l11143,3659,11097,3840,11094,3853,11093,3863,11091,3875,11111,3875,11155,3701,11158,3692,11160,3684,11163,3670,11189,3670,11189,3659e" filled="t" fillcolor="#FFFFFF" stroked="f">
                <v:path arrowok="t"/>
                <v:fill/>
              </v:shape>
            </v:group>
            <v:group style="position:absolute;left:11232;top:3719;width:160;height:173" coordorigin="11232,3719" coordsize="160,173">
              <v:shape style="position:absolute;left:11232;top:3719;width:160;height:173" coordorigin="11232,3719" coordsize="160,173" path="m11257,3719l11232,3719,11232,3892,11310,3888,11326,3877,11329,3871,11257,3871,11257,3811,11330,3811,11329,3809,11313,3795,11292,3790,11257,3790,11257,3719e" filled="t" fillcolor="#FFFFFF" stroked="f">
                <v:path arrowok="t"/>
                <v:fill/>
              </v:shape>
              <v:shape style="position:absolute;left:11232;top:3719;width:160;height:173" coordorigin="11232,3719" coordsize="160,173" path="m11330,3811l11257,3811,11291,3812,11309,3822,11314,3845,11306,3864,11283,3871,11329,3871,11335,3857,11338,3829,11330,3811e" filled="t" fillcolor="#FFFFFF" stroked="f">
                <v:path arrowok="t"/>
                <v:fill/>
              </v:shape>
              <v:shape style="position:absolute;left:11232;top:3719;width:160;height:173" coordorigin="11232,3719" coordsize="160,173" path="m11392,3719l11368,3719,11368,3892,11392,3892,11392,3719e" filled="t" fillcolor="#FFFFFF" stroked="f">
                <v:path arrowok="t"/>
                <v:fill/>
              </v:shape>
            </v:group>
            <v:group style="position:absolute;left:11510;top:3719;width:105;height:173" coordorigin="11510,3719" coordsize="105,173">
              <v:shape style="position:absolute;left:11510;top:3719;width:105;height:173" coordorigin="11510,3719" coordsize="105,173" path="m11566,3719l11510,3719,11510,3892,11588,3889,11602,3878,11606,3871,11534,3871,11534,3811,11604,3811,11585,3802,11595,3797,11600,3790,11534,3790,11534,3739,11606,3739,11605,3737,11588,3723,11566,3719e" filled="t" fillcolor="#FFFFFF" stroked="f">
                <v:path arrowok="t"/>
                <v:fill/>
              </v:shape>
              <v:shape style="position:absolute;left:11510;top:3719;width:105;height:173" coordorigin="11510,3719" coordsize="105,173" path="m11604,3811l11534,3811,11566,3811,11585,3820,11591,3843,11585,3864,11563,3871,11606,3871,11612,3859,11614,3829,11604,3811e" filled="t" fillcolor="#FFFFFF" stroked="f">
                <v:path arrowok="t"/>
                <v:fill/>
              </v:shape>
              <v:shape style="position:absolute;left:11510;top:3719;width:105;height:173" coordorigin="11510,3719" coordsize="105,173" path="m11606,3739l11579,3739,11587,3747,11587,3783,11579,3790,11600,3790,11607,3782,11612,3757,11606,3739e" filled="t" fillcolor="#FFFFFF" stroked="f">
                <v:path arrowok="t"/>
                <v:fill/>
              </v:shape>
            </v:group>
            <v:group style="position:absolute;left:11722;top:3655;width:140;height:241" coordorigin="11722,3655" coordsize="140,241">
              <v:shape style="position:absolute;left:11722;top:3655;width:140;height:241" coordorigin="11722,3655" coordsize="140,241" path="m11781,3655l11730,3712,11722,3787,11724,3810,11745,3870,11810,3896,11830,3889,11844,3876,11848,3870,11777,3870,11764,3858,11756,3840,11751,3817,11750,3791,11749,3763,11750,3742,11754,3719,11763,3698,11778,3683,11803,3678,11845,3678,11831,3666,11810,3658,11781,3655e" filled="t" fillcolor="#FFFFFF" stroked="f">
                <v:path arrowok="t"/>
                <v:fill/>
              </v:shape>
              <v:shape style="position:absolute;left:11722;top:3655;width:140;height:241" coordorigin="11722,3655" coordsize="140,241" path="m11862,3807l11835,3822,11831,3843,11821,3859,11804,3868,11777,3870,11848,3870,11854,3858,11859,3835,11862,3807e" filled="t" fillcolor="#FFFFFF" stroked="f">
                <v:path arrowok="t"/>
                <v:fill/>
              </v:shape>
              <v:shape style="position:absolute;left:11722;top:3655;width:140;height:241" coordorigin="11722,3655" coordsize="140,241" path="m11845,3678l11803,3678,11823,3687,11833,3705,11836,3728,11861,3717,11857,3696,11847,3679,11845,3678e" filled="t" fillcolor="#FFFFFF" stroked="f">
                <v:path arrowok="t"/>
                <v:fill/>
              </v:shape>
            </v:group>
            <v:group style="position:absolute;left:11893;top:3654;width:154;height:242" coordorigin="11893,3654" coordsize="154,242">
              <v:shape style="position:absolute;left:11893;top:3654;width:154;height:242" coordorigin="11893,3654" coordsize="154,242" path="m11966,3654l11911,3686,11894,3752,11893,3775,11894,3790,11906,3857,11955,3894,11983,3896,12004,3891,12020,3880,12025,3874,11968,3874,11950,3870,11921,3797,11920,3763,11922,3735,11927,3712,11936,3693,11950,3682,11970,3677,12022,3677,12012,3668,11992,3658,11966,3654e" filled="t" fillcolor="#FFFFFF" stroked="f">
                <v:path arrowok="t"/>
                <v:fill/>
              </v:shape>
              <v:shape style="position:absolute;left:11893;top:3654;width:154;height:242" coordorigin="11893,3654" coordsize="154,242" path="m12022,3677l11970,3677,11978,3678,11993,3684,12019,3763,12020,3797,12017,3824,12012,3846,12003,3861,11988,3871,11968,3874,12025,3874,12047,3797,12047,3769,12046,3746,12043,3723,12037,3702,12027,3683,12022,3677e" filled="t" fillcolor="#FFFFFF" stroked="f">
                <v:path arrowok="t"/>
                <v:fill/>
              </v:shape>
            </v:group>
            <v:group style="position:absolute;left:12085;top:3659;width:160;height:287" coordorigin="12085,3659" coordsize="160,287">
              <v:shape style="position:absolute;left:12085;top:3659;width:160;height:287" coordorigin="12085,3659" coordsize="160,287" path="m12111,3659l12085,3659,12085,3892,12220,3892,12220,3946,12245,3946,12245,3868,12111,3868,12111,3659e" filled="t" fillcolor="#FFFFFF" stroked="f">
                <v:path arrowok="t"/>
                <v:fill/>
              </v:shape>
              <v:shape style="position:absolute;left:12085;top:3659;width:160;height:287" coordorigin="12085,3659" coordsize="160,287" path="m12226,3659l12200,3659,12200,3868,12226,3868,12226,3659e" filled="t" fillcolor="#FFFFFF" stroked="f">
                <v:path arrowok="t"/>
                <v:fill/>
              </v:shape>
            </v:group>
            <v:group style="position:absolute;left:12265;top:3655;width:140;height:241" coordorigin="12265,3655" coordsize="140,241">
              <v:shape style="position:absolute;left:12265;top:3655;width:140;height:241" coordorigin="12265,3655" coordsize="140,241" path="m12324,3655l12272,3712,12265,3787,12266,3810,12287,3870,12353,3896,12373,3889,12387,3876,12390,3870,12319,3870,12306,3858,12298,3840,12294,3817,12292,3791,12292,3763,12293,3742,12297,3719,12305,3698,12321,3683,12345,3678,12388,3678,12374,3666,12352,3658,12324,3655e" filled="t" fillcolor="#FFFFFF" stroked="f">
                <v:path arrowok="t"/>
                <v:fill/>
              </v:shape>
              <v:shape style="position:absolute;left:12265;top:3655;width:140;height:241" coordorigin="12265,3655" coordsize="140,241" path="m12405,3807l12377,3822,12373,3843,12364,3859,12347,3868,12319,3870,12390,3870,12396,3858,12402,3835,12405,3807e" filled="t" fillcolor="#FFFFFF" stroked="f">
                <v:path arrowok="t"/>
                <v:fill/>
              </v:shape>
              <v:shape style="position:absolute;left:12265;top:3655;width:140;height:241" coordorigin="12265,3655" coordsize="140,241" path="m12388,3678l12345,3678,12365,3687,12376,3705,12379,3728,12404,3717,12399,3696,12389,3679,12388,3678e" filled="t" fillcolor="#FFFFFF" stroked="f">
                <v:path arrowok="t"/>
                <v:fill/>
              </v:shape>
            </v:group>
            <v:group style="position:absolute;left:12441;top:3659;width:117;height:233" coordorigin="12441,3659" coordsize="117,233">
              <v:shape style="position:absolute;left:12441;top:3659;width:117;height:233" coordorigin="12441,3659" coordsize="117,233" path="m12557,3659l12441,3659,12441,3892,12558,3892,12558,3868,12466,3868,12466,3781,12552,3781,12552,3758,12466,3758,12466,3682,12557,3682,12557,3659e" filled="t" fillcolor="#FFFFFF" stroked="f">
                <v:path arrowok="t"/>
                <v:fill/>
              </v:shape>
            </v:group>
            <v:group style="position:absolute;left:12581;top:3659;width:86;height:233" coordorigin="12581,3659" coordsize="86,233">
              <v:shape style="position:absolute;left:12581;top:3659;width:86;height:233" coordorigin="12581,3659" coordsize="86,233" path="m12668,3682l12642,3682,12642,3892,12668,3892,12668,3682e" filled="t" fillcolor="#FFFFFF" stroked="f">
                <v:path arrowok="t"/>
                <v:fill/>
              </v:shape>
              <v:shape style="position:absolute;left:12581;top:3659;width:86;height:233" coordorigin="12581,3659" coordsize="86,233" path="m12728,3659l12581,3659,12581,3682,12728,3682,12728,3659e" filled="t" fillcolor="#FFFFFF" stroked="f">
                <v:path arrowok="t"/>
                <v:fill/>
              </v:shape>
            </v:group>
            <v:group style="position:absolute;left:12741;top:3659;width:139;height:233" coordorigin="12741,3659" coordsize="139,233">
              <v:shape style="position:absolute;left:12741;top:3659;width:139;height:233" coordorigin="12741,3659" coordsize="139,233" path="m12880,3659l12801,3660,12753,3717,12751,3749,12761,3768,12775,3781,12793,3789,12741,3892,12770,3892,12820,3793,12880,3793,12880,3769,12854,3769,12810,3768,12791,3761,12780,3745,12776,3717,12783,3696,12800,3685,12825,3682,12880,3682,12880,3659e" filled="t" fillcolor="#FFFFFF" stroked="f">
                <v:path arrowok="t"/>
                <v:fill/>
              </v:shape>
              <v:shape style="position:absolute;left:12741;top:3659;width:139;height:233" coordorigin="12741,3659" coordsize="139,233" path="m12880,3793l12854,3793,12854,3892,12880,3892,12880,3793e" filled="t" fillcolor="#FFFFFF" stroked="f">
                <v:path arrowok="t"/>
                <v:fill/>
              </v:shape>
              <v:shape style="position:absolute;left:12741;top:3659;width:139;height:233" coordorigin="12741,3659" coordsize="139,233" path="m12880,3682l12854,3682,12854,3769,12880,3769,12880,3682e" filled="t" fillcolor="#FFFFFF" stroked="f">
                <v:path arrowok="t"/>
                <v:fill/>
              </v:shape>
            </v:group>
            <v:group style="position:absolute;left:12910;top:3659;width:158;height:233" coordorigin="12910,3659" coordsize="158,233">
              <v:shape style="position:absolute;left:12910;top:3659;width:158;height:233" coordorigin="12910,3659" coordsize="158,233" path="m12940,3659l12911,3659,12974,3772,12910,3892,12938,3892,12989,3794,13016,3794,13004,3772,13017,3750,12989,3750,12940,3659e" filled="t" fillcolor="#FFFFFF" stroked="f">
                <v:path arrowok="t"/>
                <v:fill/>
              </v:shape>
              <v:shape style="position:absolute;left:12910;top:3659;width:158;height:233" coordorigin="12910,3659" coordsize="158,233" path="m13016,3794l12989,3794,13039,3892,13068,3892,13016,3794e" filled="t" fillcolor="#FFFFFF" stroked="f">
                <v:path arrowok="t"/>
                <v:fill/>
              </v:shape>
              <v:shape style="position:absolute;left:12910;top:3659;width:158;height:233" coordorigin="12910,3659" coordsize="158,233" path="m13067,3659l13038,3659,12989,3750,13017,3750,13067,3659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4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5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23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  <w:b/>
          <w:bCs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2"/>
          <w:w w:val="100"/>
          <w:b/>
          <w:bCs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  <w:b/>
          <w:bCs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  <w:b/>
          <w:bCs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  <w:b/>
          <w:bCs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  <w:b/>
          <w:bCs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  <w:b/>
          <w:bCs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  <w:b/>
          <w:bCs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  <w:b/>
          <w:bCs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1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по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й,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э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1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з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ф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«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4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ц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99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99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99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7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ю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7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я.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5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ч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х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к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6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4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щ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8"/>
          <w:w w:val="100"/>
        </w:rPr>
        <w:t>у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г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9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99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д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99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99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99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99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99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99"/>
        </w:rPr>
        <w:t>,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0"/>
          <w:w w:val="99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б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-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ь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я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ом,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овм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7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й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т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а</w:t>
      </w:r>
      <w:r>
        <w:rPr>
          <w:rFonts w:ascii="Minion Pro" w:hAnsi="Minion Pro" w:cs="Minion Pro" w:eastAsia="Minion Pro"/>
          <w:sz w:val="21"/>
          <w:szCs w:val="21"/>
          <w:color w:val="231F20"/>
          <w:spacing w:val="5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-1"/>
          <w:w w:val="100"/>
        </w:rPr>
        <w:t>л</w:t>
      </w:r>
      <w:r>
        <w:rPr>
          <w:rFonts w:ascii="Minion Pro" w:hAnsi="Minion Pro" w:cs="Minion Pro" w:eastAsia="Minion Pro"/>
          <w:sz w:val="21"/>
          <w:szCs w:val="21"/>
          <w:color w:val="231F20"/>
          <w:spacing w:val="-3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6"/>
          <w:w w:val="100"/>
        </w:rPr>
        <w:t>ж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н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ые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 </w:t>
      </w:r>
      <w:r>
        <w:rPr>
          <w:rFonts w:ascii="Minion Pro" w:hAnsi="Minion Pro" w:cs="Minion Pro" w:eastAsia="Minion Pro"/>
          <w:sz w:val="21"/>
          <w:szCs w:val="21"/>
          <w:color w:val="231F20"/>
          <w:spacing w:val="1"/>
          <w:w w:val="100"/>
        </w:rPr>
        <w:t>в</w:t>
      </w:r>
      <w:r>
        <w:rPr>
          <w:rFonts w:ascii="Minion Pro" w:hAnsi="Minion Pro" w:cs="Minion Pro" w:eastAsia="Minion Pro"/>
          <w:sz w:val="21"/>
          <w:szCs w:val="21"/>
          <w:color w:val="231F20"/>
          <w:spacing w:val="-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4"/>
          <w:w w:val="100"/>
        </w:rPr>
        <w:t>п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р</w:t>
      </w:r>
      <w:r>
        <w:rPr>
          <w:rFonts w:ascii="Minion Pro" w:hAnsi="Minion Pro" w:cs="Minion Pro" w:eastAsia="Minion Pro"/>
          <w:sz w:val="21"/>
          <w:szCs w:val="21"/>
          <w:color w:val="231F20"/>
          <w:spacing w:val="2"/>
          <w:w w:val="100"/>
        </w:rPr>
        <w:t>о</w:t>
      </w:r>
      <w:r>
        <w:rPr>
          <w:rFonts w:ascii="Minion Pro" w:hAnsi="Minion Pro" w:cs="Minion Pro" w:eastAsia="Minion Pro"/>
          <w:sz w:val="21"/>
          <w:szCs w:val="21"/>
          <w:color w:val="231F20"/>
          <w:spacing w:val="3"/>
          <w:w w:val="100"/>
        </w:rPr>
        <w:t>с</w:t>
      </w:r>
      <w:r>
        <w:rPr>
          <w:rFonts w:ascii="Minion Pro" w:hAnsi="Minion Pro" w:cs="Minion Pro" w:eastAsia="Minion Pro"/>
          <w:sz w:val="21"/>
          <w:szCs w:val="21"/>
          <w:color w:val="231F20"/>
          <w:spacing w:val="0"/>
          <w:w w:val="100"/>
        </w:rPr>
        <w:t>ы.</w:t>
      </w:r>
      <w:r>
        <w:rPr>
          <w:rFonts w:ascii="Minion Pro" w:hAnsi="Minion Pro" w:cs="Minion Pro" w:eastAsia="Minion Pro"/>
          <w:sz w:val="21"/>
          <w:szCs w:val="21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6400" w:h="23820"/>
          <w:pgMar w:top="1040" w:bottom="740" w:left="540" w:right="560"/>
          <w:cols w:num="3" w:equalWidth="0">
            <w:col w:w="5001" w:space="223"/>
            <w:col w:w="4840" w:space="244"/>
            <w:col w:w="499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6400" w:h="23820"/>
          <w:pgMar w:top="1040" w:bottom="740" w:left="540" w:right="560"/>
        </w:sectPr>
      </w:pPr>
      <w:rPr/>
    </w:p>
    <w:p>
      <w:pPr>
        <w:spacing w:before="56" w:after="0" w:line="277" w:lineRule="exact"/>
        <w:ind w:right="15"/>
        <w:jc w:val="right"/>
        <w:rPr>
          <w:rFonts w:ascii="AvantGardeGothicCTT" w:hAnsi="AvantGardeGothicCTT" w:cs="AvantGardeGothicCTT" w:eastAsia="AvantGardeGothicCTT"/>
          <w:sz w:val="23"/>
          <w:szCs w:val="23"/>
        </w:rPr>
      </w:pPr>
      <w:rPr/>
      <w:r>
        <w:rPr/>
        <w:pict>
          <v:group style="position:absolute;margin-left:667.002991pt;margin-top:-136.840408pt;width:118.548pt;height:113.194pt;mso-position-horizontal-relative:page;mso-position-vertical-relative:paragraph;z-index:-861" coordorigin="13340,-2737" coordsize="2371,2264">
            <v:shape style="position:absolute;left:13340;top:-2737;width:2371;height:2264" type="#_x0000_t75">
              <v:imagedata r:id="rId32" o:title=""/>
            </v:shape>
            <v:shape style="position:absolute;left:13371;top:-2640;width:2268;height:247" type="#_x0000_t75">
              <v:imagedata r:id="rId33" o:title=""/>
            </v:shape>
            <v:shape style="position:absolute;left:13916;top:-2206;width:1215;height:1258" type="#_x0000_t75">
              <v:imagedata r:id="rId34" o:title=""/>
            </v:shape>
            <v:shape style="position:absolute;left:13447;top:-763;width:2157;height:229" type="#_x0000_t75">
              <v:imagedata r:id="rId35" o:title=""/>
            </v:shape>
            <w10:wrap type="none"/>
          </v:group>
        </w:pict>
      </w:r>
      <w:r>
        <w:rPr/>
        <w:pict>
          <v:group style="position:absolute;margin-left:541.892029pt;margin-top:-137.340408pt;width:119.548pt;height:114.194pt;mso-position-horizontal-relative:page;mso-position-vertical-relative:paragraph;z-index:-860" coordorigin="10838,-2747" coordsize="2391,2284">
            <v:group style="position:absolute;left:10848;top:-2737;width:2371;height:2264" coordorigin="10848,-2737" coordsize="2371,2264">
              <v:shape style="position:absolute;left:10848;top:-2737;width:2371;height:2264" coordorigin="10848,-2737" coordsize="2371,2264" path="m10848,-473l13219,-473,13219,-2737,10848,-2737,10848,-473e" filled="t" fillcolor="#29706B" stroked="f">
                <v:path arrowok="t"/>
                <v:fill/>
              </v:shape>
            </v:group>
            <v:group style="position:absolute;left:11487;top:-2196;width:1092;height:1092" coordorigin="11487,-2196" coordsize="1092,1092">
              <v:shape style="position:absolute;left:11487;top:-2196;width:1092;height:1092" coordorigin="11487,-2196" coordsize="1092,1092" path="m11487,-2196l12579,-2196,12579,-1104,11487,-1104,11487,-2196e" filled="t" fillcolor="#FFFFFF" stroked="f">
                <v:path arrowok="t"/>
                <v:fill/>
              </v:shape>
            </v:group>
            <v:group style="position:absolute;left:11549;top:-2165;width:2;height:328" coordorigin="11549,-2165" coordsize="2,328">
              <v:shape style="position:absolute;left:11549;top:-2165;width:2;height:328" coordorigin="11549,-2165" coordsize="0,328" path="m11549,-2165l11549,-1838e" filled="f" stroked="t" strokeweight="3.17pt" strokecolor="#231F20">
                <v:path arrowok="t"/>
              </v:shape>
            </v:group>
            <v:group style="position:absolute;left:11550;top:-2150;width:156;height:2" coordorigin="11550,-2150" coordsize="156,2">
              <v:shape style="position:absolute;left:11550;top:-2150;width:156;height:2" coordorigin="11550,-2150" coordsize="156,0" path="m11550,-2150l11706,-2150e" filled="f" stroked="t" strokeweight="1.66pt" strokecolor="#231F20">
                <v:path arrowok="t"/>
              </v:shape>
            </v:group>
            <v:group style="position:absolute;left:11550;top:-1962;width:156;height:2" coordorigin="11550,-1962" coordsize="156,2">
              <v:shape style="position:absolute;left:11550;top:-1962;width:156;height:2" coordorigin="11550,-1962" coordsize="156,0" path="m11550,-1962l11706,-1962e" filled="f" stroked="t" strokeweight="1.66pt" strokecolor="#231F20">
                <v:path arrowok="t"/>
              </v:shape>
            </v:group>
            <v:group style="position:absolute;left:11721;top:-2165;width:2;height:218" coordorigin="11721,-2165" coordsize="2,218">
              <v:shape style="position:absolute;left:11721;top:-2165;width:2;height:218" coordorigin="11721,-2165" coordsize="0,218" path="m11721,-2165l11721,-1947e" filled="f" stroked="t" strokeweight="1.66pt" strokecolor="#231F20">
                <v:path arrowok="t"/>
              </v:shape>
            </v:group>
            <v:group style="position:absolute;left:11642;top:-2103;width:33;height:94" coordorigin="11642,-2103" coordsize="33,94">
              <v:shape style="position:absolute;left:11642;top:-2103;width:33;height:94" coordorigin="11642,-2103" coordsize="33,94" path="m11642,-2009l11676,-2009,11676,-2103,11642,-2103,11642,-2009xe" filled="t" fillcolor="#231F20" stroked="f">
                <v:path arrowok="t"/>
                <v:fill/>
              </v:shape>
            </v:group>
            <v:group style="position:absolute;left:11799;top:-2134;width:31;height:31" coordorigin="11799,-2134" coordsize="31,31">
              <v:shape style="position:absolute;left:11799;top:-2134;width:31;height:31" coordorigin="11799,-2134" coordsize="31,31" path="m11799,-2118l11831,-2118e" filled="f" stroked="t" strokeweight="1.66pt" strokecolor="#231F20">
                <v:path arrowok="t"/>
              </v:shape>
            </v:group>
            <v:group style="position:absolute;left:11862;top:-2134;width:31;height:62" coordorigin="11862,-2134" coordsize="31,62">
              <v:shape style="position:absolute;left:11862;top:-2134;width:31;height:62" coordorigin="11862,-2134" coordsize="31,62" path="m11862,-2103l11893,-2103e" filled="f" stroked="t" strokeweight="3.22pt" strokecolor="#231F20">
                <v:path arrowok="t"/>
              </v:shape>
            </v:group>
            <v:group style="position:absolute;left:11893;top:-2165;width:31;height:62" coordorigin="11893,-2165" coordsize="31,62">
              <v:shape style="position:absolute;left:11893;top:-2165;width:31;height:62" coordorigin="11893,-2165" coordsize="31,62" path="m11893,-2134l11924,-2134e" filled="f" stroked="t" strokeweight="3.22pt" strokecolor="#231F20">
                <v:path arrowok="t"/>
              </v:shape>
            </v:group>
            <v:group style="position:absolute;left:11987;top:-2118;width:94;height:2" coordorigin="11987,-2118" coordsize="94,2">
              <v:shape style="position:absolute;left:11987;top:-2118;width:94;height:2" coordorigin="11987,-2118" coordsize="94,0" path="m11987,-2118l12080,-2118e" filled="f" stroked="t" strokeweight="1.66pt" strokecolor="#231F20">
                <v:path arrowok="t"/>
              </v:shape>
            </v:group>
            <v:group style="position:absolute;left:12081;top:-2103;width:2;height:328" coordorigin="12081,-2103" coordsize="2,328">
              <v:shape style="position:absolute;left:12081;top:-2103;width:2;height:328" coordorigin="12081,-2103" coordsize="0,328" path="m12081,-2103l12081,-1775e" filled="f" stroked="t" strokeweight="3.17pt" strokecolor="#231F20">
                <v:path arrowok="t"/>
              </v:shape>
            </v:group>
            <v:group style="position:absolute;left:12049;top:-1947;width:2;height:250" coordorigin="12049,-1947" coordsize="2,250">
              <v:shape style="position:absolute;left:12049;top:-1947;width:2;height:250" coordorigin="12049,-1947" coordsize="0,250" path="m12049,-1947l12049,-1697e" filled="f" stroked="t" strokeweight="3.22pt" strokecolor="#231F20">
                <v:path arrowok="t"/>
              </v:shape>
            </v:group>
            <v:group style="position:absolute;left:12049;top:-2040;width:31;height:31" coordorigin="12049,-2040" coordsize="31,31">
              <v:shape style="position:absolute;left:12049;top:-2040;width:31;height:31" coordorigin="12049,-2040" coordsize="31,31" path="m12049,-2025l12080,-2025e" filled="f" stroked="t" strokeweight="1.66pt" strokecolor="#231F20">
                <v:path arrowok="t"/>
              </v:shape>
            </v:group>
            <v:group style="position:absolute;left:12080;top:-2150;width:156;height:2" coordorigin="12080,-2150" coordsize="156,2">
              <v:shape style="position:absolute;left:12080;top:-2150;width:156;height:2" coordorigin="12080,-2150" coordsize="156,0" path="m12080,-2150l12236,-2150e" filled="f" stroked="t" strokeweight="1.66pt" strokecolor="#231F20">
                <v:path arrowok="t"/>
              </v:shape>
            </v:group>
            <v:group style="position:absolute;left:12236;top:-2165;width:31;height:62" coordorigin="12236,-2165" coordsize="31,62">
              <v:shape style="position:absolute;left:12236;top:-2165;width:31;height:62" coordorigin="12236,-2165" coordsize="31,62" path="m12236,-2134l12267,-2134e" filled="f" stroked="t" strokeweight="3.22pt" strokecolor="#231F20">
                <v:path arrowok="t"/>
              </v:shape>
            </v:group>
            <v:group style="position:absolute;left:12267;top:-2165;width:31;height:31" coordorigin="12267,-2165" coordsize="31,31">
              <v:shape style="position:absolute;left:12267;top:-2165;width:31;height:31" coordorigin="12267,-2165" coordsize="31,31" path="m12267,-2150l12299,-2150e" filled="f" stroked="t" strokeweight="1.66pt" strokecolor="#231F20">
                <v:path arrowok="t"/>
              </v:shape>
            </v:group>
            <v:group style="position:absolute;left:12345;top:-2165;width:2;height:328" coordorigin="12345,-2165" coordsize="2,328">
              <v:shape style="position:absolute;left:12345;top:-2165;width:2;height:328" coordorigin="12345,-2165" coordsize="0,328" path="m12345,-2165l12345,-1838e" filled="f" stroked="t" strokeweight="1.66pt" strokecolor="#231F20">
                <v:path arrowok="t"/>
              </v:shape>
            </v:group>
            <v:group style="position:absolute;left:12361;top:-2150;width:156;height:2" coordorigin="12361,-2150" coordsize="156,2">
              <v:shape style="position:absolute;left:12361;top:-2150;width:156;height:2" coordorigin="12361,-2150" coordsize="156,0" path="m12361,-2150l12517,-2150e" filled="f" stroked="t" strokeweight="1.66pt" strokecolor="#231F20">
                <v:path arrowok="t"/>
              </v:shape>
            </v:group>
            <v:group style="position:absolute;left:11768;top:-2134;width:31;height:62" coordorigin="11768,-2134" coordsize="31,62">
              <v:shape style="position:absolute;left:11768;top:-2134;width:31;height:62" coordorigin="11768,-2134" coordsize="31,62" path="m11768,-2103l11799,-2103e" filled="f" stroked="t" strokeweight="3.22pt" strokecolor="#231F20">
                <v:path arrowok="t"/>
              </v:shape>
            </v:group>
            <v:group style="position:absolute;left:11580;top:-2103;width:33;height:94" coordorigin="11580,-2103" coordsize="33,94">
              <v:shape style="position:absolute;left:11580;top:-2103;width:33;height:94" coordorigin="11580,-2103" coordsize="33,94" path="m11580,-2009l11613,-2009,11613,-2103,11580,-2103,11580,-2009xe" filled="t" fillcolor="#231F20" stroked="f">
                <v:path arrowok="t"/>
                <v:fill/>
              </v:shape>
            </v:group>
            <v:group style="position:absolute;left:11611;top:-2103;width:33;height:94" coordorigin="11611,-2103" coordsize="33,94">
              <v:shape style="position:absolute;left:11611;top:-2103;width:33;height:94" coordorigin="11611,-2103" coordsize="33,94" path="m11611,-2009l11644,-2009,11644,-2103,11611,-2103,11611,-2009xe" filled="t" fillcolor="#231F20" stroked="f">
                <v:path arrowok="t"/>
                <v:fill/>
              </v:shape>
            </v:group>
            <v:group style="position:absolute;left:11924;top:-2103;width:31;height:31" coordorigin="11924,-2103" coordsize="31,31">
              <v:shape style="position:absolute;left:11924;top:-2103;width:31;height:31" coordorigin="11924,-2103" coordsize="31,31" path="m11924,-2087l11955,-2087e" filled="f" stroked="t" strokeweight="1.66pt" strokecolor="#231F20">
                <v:path arrowok="t"/>
              </v:shape>
            </v:group>
            <v:group style="position:absolute;left:12111;top:-2103;width:31;height:31" coordorigin="12111,-2103" coordsize="31,31">
              <v:shape style="position:absolute;left:12111;top:-2103;width:31;height:31" coordorigin="12111,-2103" coordsize="31,31" path="m12111,-2087l12143,-2087e" filled="f" stroked="t" strokeweight="1.66pt" strokecolor="#231F20">
                <v:path arrowok="t"/>
              </v:shape>
            </v:group>
            <v:group style="position:absolute;left:12205;top:-2072;width:62;height:2" coordorigin="12205,-2072" coordsize="62,2">
              <v:shape style="position:absolute;left:12205;top:-2072;width:62;height:2" coordorigin="12205,-2072" coordsize="62,0" path="m12205,-2072l12267,-2072e" filled="f" stroked="t" strokeweight="3.22pt" strokecolor="#231F20">
                <v:path arrowok="t"/>
              </v:shape>
            </v:group>
            <v:group style="position:absolute;left:12391;top:-2103;width:33;height:94" coordorigin="12391,-2103" coordsize="33,94">
              <v:shape style="position:absolute;left:12391;top:-2103;width:33;height:94" coordorigin="12391,-2103" coordsize="33,94" path="m12391,-2009l12424,-2009,12424,-2103,12391,-2103,12391,-2009xe" filled="t" fillcolor="#231F20" stroked="f">
                <v:path arrowok="t"/>
                <v:fill/>
              </v:shape>
            </v:group>
            <v:group style="position:absolute;left:12422;top:-2103;width:33;height:94" coordorigin="12422,-2103" coordsize="33,94">
              <v:shape style="position:absolute;left:12422;top:-2103;width:33;height:94" coordorigin="12422,-2103" coordsize="33,94" path="m12422,-2009l12456,-2009,12456,-2103,12422,-2103,12422,-2009xe" filled="t" fillcolor="#231F20" stroked="f">
                <v:path arrowok="t"/>
                <v:fill/>
              </v:shape>
            </v:group>
            <v:group style="position:absolute;left:12454;top:-2103;width:33;height:94" coordorigin="12454,-2103" coordsize="33,94">
              <v:shape style="position:absolute;left:12454;top:-2103;width:33;height:94" coordorigin="12454,-2103" coordsize="33,94" path="m12454,-2009l12487,-2009,12487,-2103,12454,-2103,12454,-2009xe" filled="t" fillcolor="#231F20" stroked="f">
                <v:path arrowok="t"/>
                <v:fill/>
              </v:shape>
            </v:group>
            <v:group style="position:absolute;left:11799;top:-1541;width:31;height:62" coordorigin="11799,-1541" coordsize="31,62">
              <v:shape style="position:absolute;left:11799;top:-1541;width:31;height:62" coordorigin="11799,-1541" coordsize="31,62" path="m11799,-1510l11831,-1510e" filled="f" stroked="t" strokeweight="3.22pt" strokecolor="#231F20">
                <v:path arrowok="t"/>
              </v:shape>
            </v:group>
            <v:group style="position:absolute;left:11831;top:-1557;width:62;height:2" coordorigin="11831,-1557" coordsize="62,2">
              <v:shape style="position:absolute;left:11831;top:-1557;width:62;height:2" coordorigin="11831,-1557" coordsize="62,0" path="m11831,-1557l11893,-1557e" filled="f" stroked="t" strokeweight="4.78pt" strokecolor="#231F20">
                <v:path arrowok="t"/>
              </v:shape>
            </v:group>
            <v:group style="position:absolute;left:11799;top:-1666;width:31;height:62" coordorigin="11799,-1666" coordsize="31,62">
              <v:shape style="position:absolute;left:11799;top:-1666;width:31;height:62" coordorigin="11799,-1666" coordsize="31,62" path="m11799,-1635l11831,-1635e" filled="f" stroked="t" strokeweight="3.22pt" strokecolor="#231F20">
                <v:path arrowok="t"/>
              </v:shape>
            </v:group>
            <v:group style="position:absolute;left:11831;top:-1697;width:31;height:31" coordorigin="11831,-1697" coordsize="31,31">
              <v:shape style="position:absolute;left:11831;top:-1697;width:31;height:31" coordorigin="11831,-1697" coordsize="31,31" path="m11831,-1682l11862,-1682e" filled="f" stroked="t" strokeweight="1.66pt" strokecolor="#231F20">
                <v:path arrowok="t"/>
              </v:shape>
            </v:group>
            <v:group style="position:absolute;left:11799;top:-1728;width:31;height:31" coordorigin="11799,-1728" coordsize="31,31">
              <v:shape style="position:absolute;left:11799;top:-1728;width:31;height:31" coordorigin="11799,-1728" coordsize="31,31" path="m11799,-1713l11831,-1713e" filled="f" stroked="t" strokeweight="1.66pt" strokecolor="#231F20">
                <v:path arrowok="t"/>
              </v:shape>
            </v:group>
            <v:group style="position:absolute;left:11831;top:-1760;width:31;height:31" coordorigin="11831,-1760" coordsize="31,31">
              <v:shape style="position:absolute;left:11831;top:-1760;width:31;height:31" coordorigin="11831,-1760" coordsize="31,31" path="m11831,-1744l11862,-1744e" filled="f" stroked="t" strokeweight="1.66pt" strokecolor="#231F20">
                <v:path arrowok="t"/>
              </v:shape>
            </v:group>
            <v:group style="position:absolute;left:11831;top:-1947;width:2;height:156" coordorigin="11831,-1947" coordsize="2,156">
              <v:shape style="position:absolute;left:11831;top:-1947;width:2;height:156" coordorigin="11831,-1947" coordsize="0,156" path="m11831,-1947l11831,-1791e" filled="f" stroked="t" strokeweight="3.22pt" strokecolor="#231F20">
                <v:path arrowok="t"/>
              </v:shape>
            </v:group>
            <v:group style="position:absolute;left:11846;top:-2181;width:2;height:265" coordorigin="11846,-2181" coordsize="2,265">
              <v:shape style="position:absolute;left:11846;top:-2181;width:2;height:265" coordorigin="11846,-2181" coordsize="0,265" path="m11846,-2181l11846,-1916e" filled="f" stroked="t" strokeweight="1.66pt" strokecolor="#231F20">
                <v:path arrowok="t"/>
              </v:shape>
            </v:group>
            <v:group style="position:absolute;left:11799;top:-2072;width:31;height:62" coordorigin="11799,-2072" coordsize="31,62">
              <v:shape style="position:absolute;left:11799;top:-2072;width:31;height:62" coordorigin="11799,-2072" coordsize="31,62" path="m11799,-2040l11831,-2040e" filled="f" stroked="t" strokeweight="3.22pt" strokecolor="#231F20">
                <v:path arrowok="t"/>
              </v:shape>
            </v:group>
            <v:group style="position:absolute;left:11955;top:-1697;width:62;height:2" coordorigin="11955,-1697" coordsize="62,2">
              <v:shape style="position:absolute;left:11955;top:-1697;width:62;height:2" coordorigin="11955,-1697" coordsize="62,0" path="m11955,-1697l12018,-1697e" filled="f" stroked="t" strokeweight="3.22pt" strokecolor="#231F20">
                <v:path arrowok="t"/>
              </v:shape>
            </v:group>
            <v:group style="position:absolute;left:12002;top:-2072;width:2;height:312" coordorigin="12002,-2072" coordsize="2,312">
              <v:shape style="position:absolute;left:12002;top:-2072;width:2;height:312" coordorigin="12002,-2072" coordsize="0,312" path="m12002,-2072l12002,-1760e" filled="f" stroked="t" strokeweight="1.66pt" strokecolor="#231F20">
                <v:path arrowok="t"/>
              </v:shape>
            </v:group>
            <v:group style="position:absolute;left:12018;top:-1978;width:31;height:62" coordorigin="12018,-1978" coordsize="31,62">
              <v:shape style="position:absolute;left:12018;top:-1978;width:31;height:62" coordorigin="12018,-1978" coordsize="31,62" path="m12018,-1947l12049,-1947e" filled="f" stroked="t" strokeweight="3.22pt" strokecolor="#231F20">
                <v:path arrowok="t"/>
              </v:shape>
            </v:group>
            <v:group style="position:absolute;left:12205;top:-1775;width:62;height:2" coordorigin="12205,-1775" coordsize="62,2">
              <v:shape style="position:absolute;left:12205;top:-1775;width:62;height:2" coordorigin="12205,-1775" coordsize="62,0" path="m12205,-1775l12267,-1775e" filled="f" stroked="t" strokeweight="1.66pt" strokecolor="#231F20">
                <v:path arrowok="t"/>
              </v:shape>
            </v:group>
            <v:group style="position:absolute;left:12283;top:-2040;width:2;height:359" coordorigin="12283,-2040" coordsize="2,359">
              <v:shape style="position:absolute;left:12283;top:-2040;width:2;height:359" coordorigin="12283,-2040" coordsize="0,359" path="m12283,-2040l12283,-1682e" filled="f" stroked="t" strokeweight="1.66pt" strokecolor="#231F20">
                <v:path arrowok="t"/>
              </v:shape>
            </v:group>
            <v:group style="position:absolute;left:12252;top:-1947;width:2;height:125" coordorigin="12252,-1947" coordsize="2,125">
              <v:shape style="position:absolute;left:12252;top:-1947;width:2;height:125" coordorigin="12252,-1947" coordsize="0,125" path="m12252,-1947l12252,-1822e" filled="f" stroked="t" strokeweight="1.66pt" strokecolor="#231F20">
                <v:path arrowok="t"/>
              </v:shape>
            </v:group>
            <v:group style="position:absolute;left:11955;top:-1791;width:31;height:31" coordorigin="11955,-1791" coordsize="31,31">
              <v:shape style="position:absolute;left:11955;top:-1791;width:31;height:31" coordorigin="11955,-1791" coordsize="31,31" path="m11955,-1775l11987,-1775e" filled="f" stroked="t" strokeweight="1.66pt" strokecolor="#231F20">
                <v:path arrowok="t"/>
              </v:shape>
            </v:group>
            <v:group style="position:absolute;left:11955;top:-2040;width:2;height:250" coordorigin="11955,-2040" coordsize="2,250">
              <v:shape style="position:absolute;left:11955;top:-2040;width:2;height:250" coordorigin="11955,-2040" coordsize="0,250" path="m11955,-2040l11955,-1791e" filled="f" stroked="t" strokeweight="3.22pt" strokecolor="#231F20">
                <v:path arrowok="t"/>
              </v:shape>
            </v:group>
            <v:group style="position:absolute;left:11955;top:-1884;width:31;height:62" coordorigin="11955,-1884" coordsize="31,62">
              <v:shape style="position:absolute;left:11955;top:-1884;width:31;height:62" coordorigin="11955,-1884" coordsize="31,62" path="m11955,-1853l11987,-1853e" filled="f" stroked="t" strokeweight="3.22pt" strokecolor="#231F20">
                <v:path arrowok="t"/>
              </v:shape>
            </v:group>
            <v:group style="position:absolute;left:11893;top:-1978;width:62;height:2" coordorigin="11893,-1978" coordsize="62,2">
              <v:shape style="position:absolute;left:11893;top:-1978;width:62;height:2" coordorigin="11893,-1978" coordsize="62,0" path="m11893,-1978l11955,-1978e" filled="f" stroked="t" strokeweight="3.22pt" strokecolor="#231F20">
                <v:path arrowok="t"/>
              </v:shape>
            </v:group>
            <v:group style="position:absolute;left:12205;top:-2040;width:2;height:203" coordorigin="12205,-2040" coordsize="2,203">
              <v:shape style="position:absolute;left:12205;top:-2040;width:2;height:203" coordorigin="12205,-2040" coordsize="0,203" path="m12205,-2040l12205,-1838e" filled="f" stroked="t" strokeweight="3.17pt" strokecolor="#231F20">
                <v:path arrowok="t"/>
              </v:shape>
            </v:group>
            <v:group style="position:absolute;left:11768;top:-1978;width:31;height:31" coordorigin="11768,-1978" coordsize="31,31">
              <v:shape style="position:absolute;left:11768;top:-1978;width:31;height:31" coordorigin="11768,-1978" coordsize="31,31" path="m11768,-1962l11799,-1962e" filled="f" stroked="t" strokeweight="1.66pt" strokecolor="#231F20">
                <v:path arrowok="t"/>
              </v:shape>
            </v:group>
            <v:group style="position:absolute;left:12111;top:-1947;width:31;height:31" coordorigin="12111,-1947" coordsize="31,31">
              <v:shape style="position:absolute;left:12111;top:-1947;width:31;height:31" coordorigin="12111,-1947" coordsize="31,31" path="m12111,-1931l12143,-1931e" filled="f" stroked="t" strokeweight="1.66pt" strokecolor="#231F20">
                <v:path arrowok="t"/>
              </v:shape>
            </v:group>
            <v:group style="position:absolute;left:12143;top:-1978;width:31;height:31" coordorigin="12143,-1978" coordsize="31,31">
              <v:shape style="position:absolute;left:12143;top:-1978;width:31;height:31" coordorigin="12143,-1978" coordsize="31,31" path="m12143,-1962l12174,-1962e" filled="f" stroked="t" strokeweight="1.66pt" strokecolor="#231F20">
                <v:path arrowok="t"/>
              </v:shape>
            </v:group>
            <v:group style="position:absolute;left:12361;top:-1962;width:156;height:2" coordorigin="12361,-1962" coordsize="156,2">
              <v:shape style="position:absolute;left:12361;top:-1962;width:156;height:2" coordorigin="12361,-1962" coordsize="156,0" path="m12361,-1962l12517,-1962e" filled="f" stroked="t" strokeweight="1.66pt" strokecolor="#231F20">
                <v:path arrowok="t"/>
              </v:shape>
            </v:group>
            <v:group style="position:absolute;left:11581;top:-1853;width:31;height:31" coordorigin="11581,-1853" coordsize="31,31">
              <v:shape style="position:absolute;left:11581;top:-1853;width:31;height:31" coordorigin="11581,-1853" coordsize="31,31" path="m11581,-1838l11612,-1838e" filled="f" stroked="t" strokeweight="1.66pt" strokecolor="#231F20">
                <v:path arrowok="t"/>
              </v:shape>
            </v:group>
            <v:group style="position:absolute;left:11612;top:-1916;width:31;height:62" coordorigin="11612,-1916" coordsize="31,62">
              <v:shape style="position:absolute;left:11612;top:-1916;width:31;height:62" coordorigin="11612,-1916" coordsize="31,62" path="m11612,-1884l11643,-1884e" filled="f" stroked="t" strokeweight="3.22pt" strokecolor="#231F20">
                <v:path arrowok="t"/>
              </v:shape>
            </v:group>
            <v:group style="position:absolute;left:11581;top:-1916;width:31;height:31" coordorigin="11581,-1916" coordsize="31,31">
              <v:shape style="position:absolute;left:11581;top:-1916;width:31;height:31" coordorigin="11581,-1916" coordsize="31,31" path="m11581,-1900l11612,-1900e" filled="f" stroked="t" strokeweight="1.66pt" strokecolor="#231F20">
                <v:path arrowok="t"/>
              </v:shape>
            </v:group>
            <v:group style="position:absolute;left:11675;top:-1838;width:62;height:2" coordorigin="11675,-1838" coordsize="62,2">
              <v:shape style="position:absolute;left:11675;top:-1838;width:62;height:2" coordorigin="11675,-1838" coordsize="62,0" path="m11675,-1838l11737,-1838e" filled="f" stroked="t" strokeweight="1.66pt" strokecolor="#231F20">
                <v:path arrowok="t"/>
              </v:shape>
            </v:group>
            <v:group style="position:absolute;left:11643;top:-1884;width:31;height:31" coordorigin="11643,-1884" coordsize="31,31">
              <v:shape style="position:absolute;left:11643;top:-1884;width:31;height:31" coordorigin="11643,-1884" coordsize="31,31" path="m11643,-1869l11675,-1869e" filled="f" stroked="t" strokeweight="1.66pt" strokecolor="#231F20">
                <v:path arrowok="t"/>
              </v:shape>
            </v:group>
            <v:group style="position:absolute;left:11675;top:-1900;width:62;height:2" coordorigin="11675,-1900" coordsize="62,2">
              <v:shape style="position:absolute;left:11675;top:-1900;width:62;height:2" coordorigin="11675,-1900" coordsize="62,0" path="m11675,-1900l11737,-1900e" filled="f" stroked="t" strokeweight="1.66pt" strokecolor="#231F20">
                <v:path arrowok="t"/>
              </v:shape>
            </v:group>
            <v:group style="position:absolute;left:12454;top:-1697;width:2;height:140" coordorigin="12454,-1697" coordsize="2,140">
              <v:shape style="position:absolute;left:12454;top:-1697;width:2;height:140" coordorigin="12454,-1697" coordsize="0,140" path="m12454,-1697l12454,-1557e" filled="f" stroked="t" strokeweight="3.17pt" strokecolor="#231F20">
                <v:path arrowok="t"/>
              </v:shape>
            </v:group>
            <v:group style="position:absolute;left:12486;top:-1853;width:2;height:218" coordorigin="12486,-1853" coordsize="2,218">
              <v:shape style="position:absolute;left:12486;top:-1853;width:2;height:218" coordorigin="12486,-1853" coordsize="0,218" path="m12486,-1853l12486,-1635e" filled="f" stroked="t" strokeweight="3.22pt" strokecolor="#231F20">
                <v:path arrowok="t"/>
              </v:shape>
            </v:group>
            <v:group style="position:absolute;left:12391;top:-1884;width:64;height:343" coordorigin="12391,-1884" coordsize="64,343">
              <v:shape style="position:absolute;left:12391;top:-1884;width:64;height:343" coordorigin="12391,-1884" coordsize="64,343" path="m12391,-1541l12456,-1541,12456,-1884,12391,-1884,12391,-1541xe" filled="t" fillcolor="#231F20" stroked="f">
                <v:path arrowok="t"/>
                <v:fill/>
              </v:shape>
            </v:group>
            <v:group style="position:absolute;left:12455;top:-1916;width:31;height:62" coordorigin="12455,-1916" coordsize="31,62">
              <v:shape style="position:absolute;left:12455;top:-1916;width:31;height:62" coordorigin="12455,-1916" coordsize="31,62" path="m12455,-1884l12486,-1884e" filled="f" stroked="t" strokeweight="3.22pt" strokecolor="#231F20">
                <v:path arrowok="t"/>
              </v:shape>
            </v:group>
            <v:group style="position:absolute;left:11768;top:-1884;width:31;height:31" coordorigin="11768,-1884" coordsize="31,31">
              <v:shape style="position:absolute;left:11768;top:-1884;width:31;height:31" coordorigin="11768,-1884" coordsize="31,31" path="m11768,-1869l11799,-1869e" filled="f" stroked="t" strokeweight="1.66pt" strokecolor="#231F20">
                <v:path arrowok="t"/>
              </v:shape>
            </v:group>
            <v:group style="position:absolute;left:11862;top:-1479;width:31;height:31" coordorigin="11862,-1479" coordsize="31,31">
              <v:shape style="position:absolute;left:11862;top:-1479;width:31;height:31" coordorigin="11862,-1479" coordsize="31,31" path="m11862,-1463l11893,-1463e" filled="f" stroked="t" strokeweight="1.66pt" strokecolor="#231F20">
                <v:path arrowok="t"/>
              </v:shape>
            </v:group>
            <v:group style="position:absolute;left:11893;top:-1541;width:31;height:62" coordorigin="11893,-1541" coordsize="31,62">
              <v:shape style="position:absolute;left:11893;top:-1541;width:31;height:62" coordorigin="11893,-1541" coordsize="31,62" path="m11893,-1510l11924,-1510e" filled="f" stroked="t" strokeweight="3.22pt" strokecolor="#231F20">
                <v:path arrowok="t"/>
              </v:shape>
            </v:group>
            <v:group style="position:absolute;left:11893;top:-1635;width:31;height:62" coordorigin="11893,-1635" coordsize="31,62">
              <v:shape style="position:absolute;left:11893;top:-1635;width:31;height:62" coordorigin="11893,-1635" coordsize="31,62" path="m11893,-1604l11924,-1604e" filled="f" stroked="t" strokeweight="3.22pt" strokecolor="#231F20">
                <v:path arrowok="t"/>
              </v:shape>
            </v:group>
            <v:group style="position:absolute;left:11862;top:-1642;width:94;height:2" coordorigin="11862,-1642" coordsize="94,2">
              <v:shape style="position:absolute;left:11862;top:-1642;width:94;height:2" coordorigin="11862,-1642" coordsize="94,0" path="m11862,-1642l11955,-1642e" filled="f" stroked="t" strokeweight="3.95pt" strokecolor="#231F20">
                <v:path arrowok="t"/>
              </v:shape>
            </v:group>
            <v:group style="position:absolute;left:11893;top:-1884;width:2;height:203" coordorigin="11893,-1884" coordsize="2,203">
              <v:shape style="position:absolute;left:11893;top:-1884;width:2;height:203" coordorigin="11893,-1884" coordsize="0,203" path="m11893,-1884l11893,-1682e" filled="f" stroked="t" strokeweight="3.17pt" strokecolor="#231F20">
                <v:path arrowok="t"/>
              </v:shape>
            </v:group>
            <v:group style="position:absolute;left:11862;top:-1822;width:31;height:31" coordorigin="11862,-1822" coordsize="31,31">
              <v:shape style="position:absolute;left:11862;top:-1822;width:31;height:31" coordorigin="11862,-1822" coordsize="31,31" path="m11862,-1806l11893,-1806e" filled="f" stroked="t" strokeweight="1.66pt" strokecolor="#231F20">
                <v:path arrowok="t"/>
              </v:shape>
            </v:group>
            <v:group style="position:absolute;left:12111;top:-1869;width:62;height:2" coordorigin="12111,-1869" coordsize="62,2">
              <v:shape style="position:absolute;left:12111;top:-1869;width:62;height:2" coordorigin="12111,-1869" coordsize="62,0" path="m12111,-1869l12174,-1869e" filled="f" stroked="t" strokeweight="1.66pt" strokecolor="#231F20">
                <v:path arrowok="t"/>
              </v:shape>
            </v:group>
            <v:group style="position:absolute;left:12360;top:-1884;width:33;height:328" coordorigin="12360,-1884" coordsize="33,328">
              <v:shape style="position:absolute;left:12360;top:-1884;width:33;height:328" coordorigin="12360,-1884" coordsize="33,328" path="m12360,-1557l12393,-1557,12393,-1884,12360,-1884,12360,-1557xe" filled="t" fillcolor="#231F20" stroked="f">
                <v:path arrowok="t"/>
                <v:fill/>
              </v:shape>
            </v:group>
            <v:group style="position:absolute;left:12392;top:-1791;width:31;height:31" coordorigin="12392,-1791" coordsize="31,31">
              <v:shape style="position:absolute;left:12392;top:-1791;width:31;height:31" coordorigin="12392,-1791" coordsize="31,31" path="m12392,-1775l12423,-1775e" filled="f" stroked="t" strokeweight="1.66pt" strokecolor="#231F20">
                <v:path arrowok="t"/>
              </v:shape>
            </v:group>
            <v:group style="position:absolute;left:12392;top:-1853;width:31;height:31" coordorigin="12392,-1853" coordsize="31,31">
              <v:shape style="position:absolute;left:12392;top:-1853;width:31;height:31" coordorigin="12392,-1853" coordsize="31,31" path="m12392,-1838l12423,-1838e" filled="f" stroked="t" strokeweight="1.66pt" strokecolor="#231F20">
                <v:path arrowok="t"/>
              </v:shape>
            </v:group>
            <v:group style="position:absolute;left:12533;top:-2165;width:2;height:374" coordorigin="12533,-2165" coordsize="2,374">
              <v:shape style="position:absolute;left:12533;top:-2165;width:2;height:374" coordorigin="12533,-2165" coordsize="0,374" path="m12533,-2165l12533,-1791e" filled="f" stroked="t" strokeweight="1.66pt" strokecolor="#231F20">
                <v:path arrowok="t"/>
              </v:shape>
            </v:group>
            <v:group style="position:absolute;left:12299;top:-1806;width:62;height:2" coordorigin="12299,-1806" coordsize="62,2">
              <v:shape style="position:absolute;left:12299;top:-1806;width:62;height:2" coordorigin="12299,-1806" coordsize="62,0" path="m12299,-1806l12361,-1806e" filled="f" stroked="t" strokeweight="1.66pt" strokecolor="#231F20">
                <v:path arrowok="t"/>
              </v:shape>
            </v:group>
            <v:group style="position:absolute;left:11519;top:-1775;width:94;height:2" coordorigin="11519,-1775" coordsize="94,2">
              <v:shape style="position:absolute;left:11519;top:-1775;width:94;height:2" coordorigin="11519,-1775" coordsize="94,0" path="m11519,-1775l11612,-1775e" filled="f" stroked="t" strokeweight="1.66pt" strokecolor="#231F20">
                <v:path arrowok="t"/>
              </v:shape>
            </v:group>
            <v:group style="position:absolute;left:11706;top:-1604;width:31;height:31" coordorigin="11706,-1604" coordsize="31,31">
              <v:shape style="position:absolute;left:11706;top:-1604;width:31;height:31" coordorigin="11706,-1604" coordsize="31,31" path="m11706,-1588l11737,-1588e" filled="f" stroked="t" strokeweight="1.66pt" strokecolor="#231F20">
                <v:path arrowok="t"/>
              </v:shape>
            </v:group>
            <v:group style="position:absolute;left:11643;top:-1791;width:63;height:234" coordorigin="11643,-1791" coordsize="63,234">
              <v:shape style="position:absolute;left:11643;top:-1791;width:63;height:234" coordorigin="11643,-1791" coordsize="63,234" path="m11643,-1557l11707,-1557,11707,-1791,11643,-1791,11643,-1557xe" filled="t" fillcolor="#231F20" stroked="f">
                <v:path arrowok="t"/>
                <v:fill/>
              </v:shape>
            </v:group>
            <v:group style="position:absolute;left:11706;top:-1635;width:62;height:2" coordorigin="11706,-1635" coordsize="62,2">
              <v:shape style="position:absolute;left:11706;top:-1635;width:62;height:2" coordorigin="11706,-1635" coordsize="62,0" path="m11706,-1635l11768,-1635e" filled="f" stroked="t" strokeweight="3.22pt" strokecolor="#231F20">
                <v:path arrowok="t"/>
              </v:shape>
            </v:group>
            <v:group style="position:absolute;left:11706;top:-1728;width:31;height:31" coordorigin="11706,-1728" coordsize="31,31">
              <v:shape style="position:absolute;left:11706;top:-1728;width:31;height:31" coordorigin="11706,-1728" coordsize="31,31" path="m11706,-1713l11737,-1713e" filled="f" stroked="t" strokeweight="1.66pt" strokecolor="#231F20">
                <v:path arrowok="t"/>
              </v:shape>
            </v:group>
            <v:group style="position:absolute;left:11706;top:-1791;width:31;height:31" coordorigin="11706,-1791" coordsize="31,31">
              <v:shape style="position:absolute;left:11706;top:-1791;width:31;height:31" coordorigin="11706,-1791" coordsize="31,31" path="m11706,-1775l11737,-1775e" filled="f" stroked="t" strokeweight="1.66pt" strokecolor="#231F20">
                <v:path arrowok="t"/>
              </v:shape>
            </v:group>
            <v:group style="position:absolute;left:11768;top:-1791;width:2;height:203" coordorigin="11768,-1791" coordsize="2,203">
              <v:shape style="position:absolute;left:11768;top:-1791;width:2;height:203" coordorigin="11768,-1791" coordsize="0,203" path="m11768,-1791l11768,-1588e" filled="f" stroked="t" strokeweight="3.17pt" strokecolor="#231F20">
                <v:path arrowok="t"/>
              </v:shape>
            </v:group>
            <v:group style="position:absolute;left:11799;top:-1838;width:2;height:172" coordorigin="11799,-1838" coordsize="2,172">
              <v:shape style="position:absolute;left:11799;top:-1838;width:2;height:172" coordorigin="11799,-1838" coordsize="0,172" path="m11799,-1838l11799,-1666e" filled="f" stroked="t" strokeweight="3.17pt" strokecolor="#231F20">
                <v:path arrowok="t"/>
              </v:shape>
            </v:group>
            <v:group style="position:absolute;left:12111;top:-1728;width:31;height:31" coordorigin="12111,-1728" coordsize="31,31">
              <v:shape style="position:absolute;left:12111;top:-1728;width:31;height:31" coordorigin="12111,-1728" coordsize="31,31" path="m12111,-1713l12143,-1713e" filled="f" stroked="t" strokeweight="1.66pt" strokecolor="#231F20">
                <v:path arrowok="t"/>
              </v:shape>
            </v:group>
            <v:group style="position:absolute;left:12173;top:-1791;width:2;height:172" coordorigin="12173,-1791" coordsize="2,172">
              <v:shape style="position:absolute;left:12173;top:-1791;width:2;height:172" coordorigin="12173,-1791" coordsize="0,172" path="m12173,-1791l12173,-1619e" filled="f" stroked="t" strokeweight="3.17pt" strokecolor="#231F20">
                <v:path arrowok="t"/>
              </v:shape>
            </v:group>
            <v:group style="position:absolute;left:11519;top:-1666;width:31;height:62" coordorigin="11519,-1666" coordsize="31,62">
              <v:shape style="position:absolute;left:11519;top:-1666;width:31;height:62" coordorigin="11519,-1666" coordsize="31,62" path="m11519,-1635l11550,-1635e" filled="f" stroked="t" strokeweight="3.22pt" strokecolor="#231F20">
                <v:path arrowok="t"/>
              </v:shape>
            </v:group>
            <v:group style="position:absolute;left:11550;top:-1604;width:62;height:2" coordorigin="11550,-1604" coordsize="62,2">
              <v:shape style="position:absolute;left:11550;top:-1604;width:62;height:2" coordorigin="11550,-1604" coordsize="62,0" path="m11550,-1604l11612,-1604e" filled="f" stroked="t" strokeweight="3.22pt" strokecolor="#231F20">
                <v:path arrowok="t"/>
              </v:shape>
            </v:group>
            <v:group style="position:absolute;left:11550;top:-1728;width:31;height:62" coordorigin="11550,-1728" coordsize="31,62">
              <v:shape style="position:absolute;left:11550;top:-1728;width:31;height:62" coordorigin="11550,-1728" coordsize="31,62" path="m11550,-1697l11581,-1697e" filled="f" stroked="t" strokeweight="3.22pt" strokecolor="#231F20">
                <v:path arrowok="t"/>
              </v:shape>
            </v:group>
            <v:group style="position:absolute;left:11519;top:-1728;width:31;height:31" coordorigin="11519,-1728" coordsize="31,31">
              <v:shape style="position:absolute;left:11519;top:-1728;width:31;height:31" coordorigin="11519,-1728" coordsize="31,31" path="m11519,-1713l11550,-1713e" filled="f" stroked="t" strokeweight="1.66pt" strokecolor="#231F20">
                <v:path arrowok="t"/>
              </v:shape>
            </v:group>
            <v:group style="position:absolute;left:11581;top:-1713;width:62;height:2" coordorigin="11581,-1713" coordsize="62,2">
              <v:shape style="position:absolute;left:11581;top:-1713;width:62;height:2" coordorigin="11581,-1713" coordsize="62,0" path="m11581,-1713l11643,-1713e" filled="f" stroked="t" strokeweight="1.66pt" strokecolor="#231F20">
                <v:path arrowok="t"/>
              </v:shape>
            </v:group>
            <v:group style="position:absolute;left:12049;top:-1635;width:2;height:218" coordorigin="12049,-1635" coordsize="2,218">
              <v:shape style="position:absolute;left:12049;top:-1635;width:2;height:218" coordorigin="12049,-1635" coordsize="0,218" path="m12049,-1635l12049,-1416e" filled="f" stroked="t" strokeweight="3.22pt" strokecolor="#231F20">
                <v:path arrowok="t"/>
              </v:shape>
            </v:group>
            <v:group style="position:absolute;left:12080;top:-1463;width:62;height:2" coordorigin="12080,-1463" coordsize="62,2">
              <v:shape style="position:absolute;left:12080;top:-1463;width:62;height:2" coordorigin="12080,-1463" coordsize="62,0" path="m12080,-1463l12143,-1463e" filled="f" stroked="t" strokeweight="1.66pt" strokecolor="#231F20">
                <v:path arrowok="t"/>
              </v:shape>
            </v:group>
            <v:group style="position:absolute;left:12080;top:-1541;width:31;height:31" coordorigin="12080,-1541" coordsize="31,31">
              <v:shape style="position:absolute;left:12080;top:-1541;width:31;height:31" coordorigin="12080,-1541" coordsize="31,31" path="m12080,-1526l12111,-1526e" filled="f" stroked="t" strokeweight="1.66pt" strokecolor="#231F20">
                <v:path arrowok="t"/>
              </v:shape>
            </v:group>
            <v:group style="position:absolute;left:12080;top:-1604;width:31;height:31" coordorigin="12080,-1604" coordsize="31,31">
              <v:shape style="position:absolute;left:12080;top:-1604;width:31;height:31" coordorigin="12080,-1604" coordsize="31,31" path="m12080,-1588l12111,-1588e" filled="f" stroked="t" strokeweight="1.66pt" strokecolor="#231F20">
                <v:path arrowok="t"/>
              </v:shape>
            </v:group>
            <v:group style="position:absolute;left:12049;top:-1666;width:31;height:62" coordorigin="12049,-1666" coordsize="31,62">
              <v:shape style="position:absolute;left:12049;top:-1666;width:31;height:62" coordorigin="12049,-1666" coordsize="31,62" path="m12049,-1635l12080,-1635e" filled="f" stroked="t" strokeweight="3.22pt" strokecolor="#231F20">
                <v:path arrowok="t"/>
              </v:shape>
            </v:group>
            <v:group style="position:absolute;left:12080;top:-1728;width:31;height:62" coordorigin="12080,-1728" coordsize="31,62">
              <v:shape style="position:absolute;left:12080;top:-1728;width:31;height:62" coordorigin="12080,-1728" coordsize="31,62" path="m12080,-1697l12111,-1697e" filled="f" stroked="t" strokeweight="3.22pt" strokecolor="#231F20">
                <v:path arrowok="t"/>
              </v:shape>
            </v:group>
            <v:group style="position:absolute;left:12174;top:-1323;width:31;height:62" coordorigin="12174,-1323" coordsize="31,62">
              <v:shape style="position:absolute;left:12174;top:-1323;width:31;height:62" coordorigin="12174,-1323" coordsize="31,62" path="m12174,-1292l12205,-1292e" filled="f" stroked="t" strokeweight="3.22pt" strokecolor="#231F20">
                <v:path arrowok="t"/>
              </v:shape>
            </v:group>
            <v:group style="position:absolute;left:12143;top:-1354;width:62;height:2" coordorigin="12143,-1354" coordsize="62,2">
              <v:shape style="position:absolute;left:12143;top:-1354;width:62;height:2" coordorigin="12143,-1354" coordsize="62,0" path="m12143,-1354l12205,-1354e" filled="f" stroked="t" strokeweight="3.22pt" strokecolor="#231F20">
                <v:path arrowok="t"/>
              </v:shape>
            </v:group>
            <v:group style="position:absolute;left:12221;top:-1588;width:2;height:374" coordorigin="12221,-1588" coordsize="2,374">
              <v:shape style="position:absolute;left:12221;top:-1588;width:2;height:374" coordorigin="12221,-1588" coordsize="0,374" path="m12221,-1588l12221,-1214e" filled="f" stroked="t" strokeweight="1.66pt" strokecolor="#231F20">
                <v:path arrowok="t"/>
              </v:shape>
            </v:group>
            <v:group style="position:absolute;left:12174;top:-1541;width:31;height:62" coordorigin="12174,-1541" coordsize="31,62">
              <v:shape style="position:absolute;left:12174;top:-1541;width:31;height:62" coordorigin="12174,-1541" coordsize="31,62" path="m12174,-1510l12205,-1510e" filled="f" stroked="t" strokeweight="3.22pt" strokecolor="#231F20">
                <v:path arrowok="t"/>
              </v:shape>
            </v:group>
            <v:group style="position:absolute;left:12174;top:-1604;width:31;height:31" coordorigin="12174,-1604" coordsize="31,31">
              <v:shape style="position:absolute;left:12174;top:-1604;width:31;height:31" coordorigin="12174,-1604" coordsize="31,31" path="m12174,-1588l12205,-1588e" filled="f" stroked="t" strokeweight="1.66pt" strokecolor="#231F20">
                <v:path arrowok="t"/>
              </v:shape>
            </v:group>
            <v:group style="position:absolute;left:12236;top:-1728;width:2;height:406" coordorigin="12236,-1728" coordsize="2,406">
              <v:shape style="position:absolute;left:12236;top:-1728;width:2;height:406" coordorigin="12236,-1728" coordsize="0,406" path="m12236,-1728l12236,-1323e" filled="f" stroked="t" strokeweight="3.22pt" strokecolor="#231F20">
                <v:path arrowok="t"/>
              </v:shape>
            </v:group>
            <v:group style="position:absolute;left:12267;top:-1572;width:62;height:2" coordorigin="12267,-1572" coordsize="62,2">
              <v:shape style="position:absolute;left:12267;top:-1572;width:62;height:2" coordorigin="12267,-1572" coordsize="62,0" path="m12267,-1572l12330,-1572e" filled="f" stroked="t" strokeweight="3.22pt" strokecolor="#231F20">
                <v:path arrowok="t"/>
              </v:shape>
            </v:group>
            <v:group style="position:absolute;left:12345;top:-1728;width:2;height:156" coordorigin="12345,-1728" coordsize="2,156">
              <v:shape style="position:absolute;left:12345;top:-1728;width:2;height:156" coordorigin="12345,-1728" coordsize="0,156" path="m12345,-1728l12345,-1572e" filled="f" stroked="t" strokeweight="1.66pt" strokecolor="#231F20">
                <v:path arrowok="t"/>
              </v:shape>
            </v:group>
            <v:group style="position:absolute;left:12299;top:-1697;width:31;height:62" coordorigin="12299,-1697" coordsize="31,62">
              <v:shape style="position:absolute;left:12299;top:-1697;width:31;height:62" coordorigin="12299,-1697" coordsize="31,62" path="m12299,-1666l12330,-1666e" filled="f" stroked="t" strokeweight="3.22pt" strokecolor="#231F20">
                <v:path arrowok="t"/>
              </v:shape>
            </v:group>
            <v:group style="position:absolute;left:11611;top:-1775;width:63;height:203" coordorigin="11611,-1775" coordsize="63,203">
              <v:shape style="position:absolute;left:11611;top:-1775;width:63;height:203" coordorigin="11611,-1775" coordsize="63,203" path="m11611,-1572l11675,-1572,11675,-1775,11611,-1775,11611,-1572xe" filled="t" fillcolor="#231F20" stroked="f">
                <v:path arrowok="t"/>
                <v:fill/>
              </v:shape>
            </v:group>
            <v:group style="position:absolute;left:11581;top:-1666;width:31;height:31" coordorigin="11581,-1666" coordsize="31,31">
              <v:shape style="position:absolute;left:11581;top:-1666;width:31;height:31" coordorigin="11581,-1666" coordsize="31,31" path="m11581,-1650l11612,-1650e" filled="f" stroked="t" strokeweight="1.66pt" strokecolor="#231F20">
                <v:path arrowok="t"/>
              </v:shape>
            </v:group>
            <v:group style="position:absolute;left:11987;top:-1635;width:31;height:31" coordorigin="11987,-1635" coordsize="31,31">
              <v:shape style="position:absolute;left:11987;top:-1635;width:31;height:31" coordorigin="11987,-1635" coordsize="31,31" path="m11987,-1619l12018,-1619e" filled="f" stroked="t" strokeweight="1.66pt" strokecolor="#231F20">
                <v:path arrowok="t"/>
              </v:shape>
            </v:group>
            <v:group style="position:absolute;left:12236;top:-1635;width:31;height:31" coordorigin="12236,-1635" coordsize="31,31">
              <v:shape style="position:absolute;left:12236;top:-1635;width:31;height:31" coordorigin="12236,-1635" coordsize="31,31" path="m12236,-1619l12267,-1619e" filled="f" stroked="t" strokeweight="1.66pt" strokecolor="#231F20">
                <v:path arrowok="t"/>
              </v:shape>
            </v:group>
            <v:group style="position:absolute;left:11955;top:-1416;width:2;height:281" coordorigin="11955,-1416" coordsize="2,281">
              <v:shape style="position:absolute;left:11955;top:-1416;width:2;height:281" coordorigin="11955,-1416" coordsize="0,281" path="m11955,-1416l11955,-1136e" filled="f" stroked="t" strokeweight="3.22pt" strokecolor="#231F20">
                <v:path arrowok="t"/>
              </v:shape>
            </v:group>
            <v:group style="position:absolute;left:11893;top:-1167;width:62;height:2" coordorigin="11893,-1167" coordsize="62,2">
              <v:shape style="position:absolute;left:11893;top:-1167;width:62;height:2" coordorigin="11893,-1167" coordsize="62,0" path="m11893,-1167l11955,-1167e" filled="f" stroked="t" strokeweight="3.22pt" strokecolor="#231F20">
                <v:path arrowok="t"/>
              </v:shape>
            </v:group>
            <v:group style="position:absolute;left:11955;top:-1338;width:62;height:2" coordorigin="11955,-1338" coordsize="62,2">
              <v:shape style="position:absolute;left:11955;top:-1338;width:62;height:2" coordorigin="11955,-1338" coordsize="62,0" path="m11955,-1338l12018,-1338e" filled="f" stroked="t" strokeweight="1.66pt" strokecolor="#231F20">
                <v:path arrowok="t"/>
              </v:shape>
            </v:group>
            <v:group style="position:absolute;left:11971;top:-1619;width:2;height:234" coordorigin="11971,-1619" coordsize="2,234">
              <v:shape style="position:absolute;left:11971;top:-1619;width:2;height:234" coordorigin="11971,-1619" coordsize="0,234" path="m11971,-1619l11971,-1385e" filled="f" stroked="t" strokeweight="1.66pt" strokecolor="#231F20">
                <v:path arrowok="t"/>
              </v:shape>
            </v:group>
            <v:group style="position:absolute;left:11924;top:-1572;width:31;height:62" coordorigin="11924,-1572" coordsize="31,62">
              <v:shape style="position:absolute;left:11924;top:-1572;width:31;height:62" coordorigin="11924,-1572" coordsize="31,62" path="m11924,-1541l11955,-1541e" filled="f" stroked="t" strokeweight="3.22pt" strokecolor="#231F20">
                <v:path arrowok="t"/>
              </v:shape>
            </v:group>
            <v:group style="position:absolute;left:12111;top:-1198;width:62;height:2" coordorigin="12111,-1198" coordsize="62,2">
              <v:shape style="position:absolute;left:12111;top:-1198;width:62;height:2" coordorigin="12111,-1198" coordsize="62,0" path="m12111,-1198l12174,-1198e" filled="f" stroked="t" strokeweight="3.22pt" strokecolor="#231F20">
                <v:path arrowok="t"/>
              </v:shape>
            </v:group>
            <v:group style="position:absolute;left:12143;top:-1510;width:2;height:281" coordorigin="12143,-1510" coordsize="2,281">
              <v:shape style="position:absolute;left:12143;top:-1510;width:2;height:281" coordorigin="12143,-1510" coordsize="0,281" path="m12143,-1510l12143,-1229e" filled="f" stroked="t" strokeweight="3.22pt" strokecolor="#231F20">
                <v:path arrowok="t"/>
              </v:shape>
            </v:group>
            <v:group style="position:absolute;left:12143;top:-1292;width:31;height:31" coordorigin="12143,-1292" coordsize="31,31">
              <v:shape style="position:absolute;left:12143;top:-1292;width:31;height:31" coordorigin="12143,-1292" coordsize="31,31" path="m12143,-1276l12174,-1276e" filled="f" stroked="t" strokeweight="1.66pt" strokecolor="#231F20">
                <v:path arrowok="t"/>
              </v:shape>
            </v:group>
            <v:group style="position:absolute;left:12111;top:-1572;width:31;height:62" coordorigin="12111,-1572" coordsize="31,62">
              <v:shape style="position:absolute;left:12111;top:-1572;width:31;height:62" coordorigin="12111,-1572" coordsize="31,62" path="m12111,-1541l12143,-1541e" filled="f" stroked="t" strokeweight="3.22pt" strokecolor="#231F20">
                <v:path arrowok="t"/>
              </v:shape>
            </v:group>
            <v:group style="position:absolute;left:12143;top:-1604;width:31;height:62" coordorigin="12143,-1604" coordsize="31,62">
              <v:shape style="position:absolute;left:12143;top:-1604;width:31;height:62" coordorigin="12143,-1604" coordsize="31,62" path="m12143,-1572l12174,-1572e" filled="f" stroked="t" strokeweight="3.22pt" strokecolor="#231F20">
                <v:path arrowok="t"/>
              </v:shape>
            </v:group>
            <v:group style="position:absolute;left:11768;top:-1572;width:31;height:31" coordorigin="11768,-1572" coordsize="31,31">
              <v:shape style="position:absolute;left:11768;top:-1572;width:31;height:31" coordorigin="11768,-1572" coordsize="31,31" path="m11768,-1557l11799,-1557e" filled="f" stroked="t" strokeweight="1.66pt" strokecolor="#231F20">
                <v:path arrowok="t"/>
              </v:shape>
            </v:group>
            <v:group style="position:absolute;left:12267;top:-1448;width:2;height:312" coordorigin="12267,-1448" coordsize="2,312">
              <v:shape style="position:absolute;left:12267;top:-1448;width:2;height:312" coordorigin="12267,-1448" coordsize="0,312" path="m12267,-1448l12267,-1136e" filled="f" stroked="t" strokeweight="3.22pt" strokecolor="#231F20">
                <v:path arrowok="t"/>
              </v:shape>
            </v:group>
            <v:group style="position:absolute;left:12267;top:-1167;width:62;height:2" coordorigin="12267,-1167" coordsize="62,2">
              <v:shape style="position:absolute;left:12267;top:-1167;width:62;height:2" coordorigin="12267,-1167" coordsize="62,0" path="m12267,-1167l12330,-1167e" filled="f" stroked="t" strokeweight="3.22pt" strokecolor="#231F20">
                <v:path arrowok="t"/>
              </v:shape>
            </v:group>
            <v:group style="position:absolute;left:12236;top:-1292;width:31;height:31" coordorigin="12236,-1292" coordsize="31,31">
              <v:shape style="position:absolute;left:12236;top:-1292;width:31;height:31" coordorigin="12236,-1292" coordsize="31,31" path="m12236,-1276l12267,-1276e" filled="f" stroked="t" strokeweight="1.66pt" strokecolor="#231F20">
                <v:path arrowok="t"/>
              </v:shape>
            </v:group>
            <v:group style="position:absolute;left:12267;top:-1479;width:125;height:2" coordorigin="12267,-1479" coordsize="125,2">
              <v:shape style="position:absolute;left:12267;top:-1479;width:125;height:2" coordorigin="12267,-1479" coordsize="125,0" path="m12267,-1479l12392,-1479e" filled="f" stroked="t" strokeweight="3.22pt" strokecolor="#231F20">
                <v:path arrowok="t"/>
              </v:shape>
            </v:group>
            <v:group style="position:absolute;left:11519;top:-1541;width:31;height:62" coordorigin="11519,-1541" coordsize="31,62">
              <v:shape style="position:absolute;left:11519;top:-1541;width:31;height:62" coordorigin="11519,-1541" coordsize="31,62" path="m11519,-1510l11550,-1510e" filled="f" stroked="t" strokeweight="3.22pt" strokecolor="#231F20">
                <v:path arrowok="t"/>
              </v:shape>
            </v:group>
            <v:group style="position:absolute;left:11581;top:-1448;width:31;height:62" coordorigin="11581,-1448" coordsize="31,62">
              <v:shape style="position:absolute;left:11581;top:-1448;width:31;height:62" coordorigin="11581,-1448" coordsize="31,62" path="m11581,-1416l11612,-1416e" filled="f" stroked="t" strokeweight="3.22pt" strokecolor="#231F20">
                <v:path arrowok="t"/>
              </v:shape>
            </v:group>
            <v:group style="position:absolute;left:11612;top:-1416;width:31;height:31" coordorigin="11612,-1416" coordsize="31,31">
              <v:shape style="position:absolute;left:11612;top:-1416;width:31;height:31" coordorigin="11612,-1416" coordsize="31,31" path="m11612,-1401l11643,-1401e" filled="f" stroked="t" strokeweight="1.66pt" strokecolor="#231F20">
                <v:path arrowok="t"/>
              </v:shape>
            </v:group>
            <v:group style="position:absolute;left:11612;top:-1479;width:31;height:31" coordorigin="11612,-1479" coordsize="31,31">
              <v:shape style="position:absolute;left:11612;top:-1479;width:31;height:31" coordorigin="11612,-1479" coordsize="31,31" path="m11612,-1463l11643,-1463e" filled="f" stroked="t" strokeweight="1.66pt" strokecolor="#231F20">
                <v:path arrowok="t"/>
              </v:shape>
            </v:group>
            <v:group style="position:absolute;left:11581;top:-1541;width:31;height:62" coordorigin="11581,-1541" coordsize="31,62">
              <v:shape style="position:absolute;left:11581;top:-1541;width:31;height:62" coordorigin="11581,-1541" coordsize="31,62" path="m11581,-1510l11612,-1510e" filled="f" stroked="t" strokeweight="3.22pt" strokecolor="#231F20">
                <v:path arrowok="t"/>
              </v:shape>
            </v:group>
            <v:group style="position:absolute;left:11643;top:-1541;width:31;height:31" coordorigin="11643,-1541" coordsize="31,31">
              <v:shape style="position:absolute;left:11643;top:-1541;width:31;height:31" coordorigin="11643,-1541" coordsize="31,31" path="m11643,-1526l11675,-1526e" filled="f" stroked="t" strokeweight="1.66pt" strokecolor="#231F20">
                <v:path arrowok="t"/>
              </v:shape>
            </v:group>
            <v:group style="position:absolute;left:11706;top:-1541;width:31;height:31" coordorigin="11706,-1541" coordsize="31,31">
              <v:shape style="position:absolute;left:11706;top:-1541;width:31;height:31" coordorigin="11706,-1541" coordsize="31,31" path="m11706,-1526l11737,-1526e" filled="f" stroked="t" strokeweight="1.66pt" strokecolor="#231F20">
                <v:path arrowok="t"/>
              </v:shape>
            </v:group>
            <v:group style="position:absolute;left:12485;top:-1650;width:2;height:203" coordorigin="12485,-1650" coordsize="2,203">
              <v:shape style="position:absolute;left:12485;top:-1650;width:2;height:203" coordorigin="12485,-1650" coordsize="0,203" path="m12485,-1650l12485,-1448e" filled="f" stroked="t" strokeweight="3.17pt" strokecolor="#231F20">
                <v:path arrowok="t"/>
              </v:shape>
            </v:group>
            <v:group style="position:absolute;left:12486;top:-1479;width:31;height:31" coordorigin="12486,-1479" coordsize="31,31">
              <v:shape style="position:absolute;left:12486;top:-1479;width:31;height:31" coordorigin="12486,-1479" coordsize="31,31" path="m12486,-1463l12517,-1463e" filled="f" stroked="t" strokeweight="1.66pt" strokecolor="#231F20">
                <v:path arrowok="t"/>
              </v:shape>
            </v:group>
            <v:group style="position:absolute;left:12423;top:-1541;width:31;height:31" coordorigin="12423,-1541" coordsize="31,31">
              <v:shape style="position:absolute;left:12423;top:-1541;width:31;height:31" coordorigin="12423,-1541" coordsize="31,31" path="m12423,-1526l12455,-1526e" filled="f" stroked="t" strokeweight="1.66pt" strokecolor="#231F20">
                <v:path arrowok="t"/>
              </v:shape>
            </v:group>
            <v:group style="position:absolute;left:11799;top:-1448;width:2;height:156" coordorigin="11799,-1448" coordsize="2,156">
              <v:shape style="position:absolute;left:11799;top:-1448;width:2;height:156" coordorigin="11799,-1448" coordsize="0,156" path="m11799,-1448l11799,-1292e" filled="f" stroked="t" strokeweight="3.22pt" strokecolor="#231F20">
                <v:path arrowok="t"/>
              </v:shape>
            </v:group>
            <v:group style="position:absolute;left:11706;top:-1401;width:62;height:2" coordorigin="11706,-1401" coordsize="62,2">
              <v:shape style="position:absolute;left:11706;top:-1401;width:62;height:2" coordorigin="11706,-1401" coordsize="62,0" path="m11706,-1401l11768,-1401e" filled="f" stroked="t" strokeweight="1.66pt" strokecolor="#231F20">
                <v:path arrowok="t"/>
              </v:shape>
            </v:group>
            <v:group style="position:absolute;left:11737;top:-1510;width:31;height:62" coordorigin="11737,-1510" coordsize="31,62">
              <v:shape style="position:absolute;left:11737;top:-1510;width:31;height:62" coordorigin="11737,-1510" coordsize="31,62" path="m11737,-1479l11768,-1479e" filled="f" stroked="t" strokeweight="3.22pt" strokecolor="#231F20">
                <v:path arrowok="t"/>
              </v:shape>
            </v:group>
            <v:group style="position:absolute;left:11768;top:-1510;width:31;height:31" coordorigin="11768,-1510" coordsize="31,31">
              <v:shape style="position:absolute;left:11768;top:-1510;width:31;height:31" coordorigin="11768,-1510" coordsize="31,31" path="m11768,-1494l11799,-1494e" filled="f" stroked="t" strokeweight="1.66pt" strokecolor="#231F20">
                <v:path arrowok="t"/>
              </v:shape>
            </v:group>
            <v:group style="position:absolute;left:11987;top:-1167;width:31;height:31" coordorigin="11987,-1167" coordsize="31,31">
              <v:shape style="position:absolute;left:11987;top:-1167;width:31;height:31" coordorigin="11987,-1167" coordsize="31,31" path="m11987,-1151l12018,-1151e" filled="f" stroked="t" strokeweight="1.66pt" strokecolor="#231F20">
                <v:path arrowok="t"/>
              </v:shape>
            </v:group>
            <v:group style="position:absolute;left:11987;top:-1229;width:31;height:31" coordorigin="11987,-1229" coordsize="31,31">
              <v:shape style="position:absolute;left:11987;top:-1229;width:31;height:31" coordorigin="11987,-1229" coordsize="31,31" path="m11987,-1214l12018,-1214e" filled="f" stroked="t" strokeweight="1.66pt" strokecolor="#231F20">
                <v:path arrowok="t"/>
              </v:shape>
            </v:group>
            <v:group style="position:absolute;left:12009;top:-1510;width:2;height:374" coordorigin="12009,-1510" coordsize="2,374">
              <v:shape style="position:absolute;left:12009;top:-1510;width:2;height:374" coordorigin="12009,-1510" coordsize="0,374" path="m12009,-1510l12009,-1136e" filled="f" stroked="t" strokeweight="2.39pt" strokecolor="#231F20">
                <v:path arrowok="t"/>
              </v:shape>
            </v:group>
            <v:group style="position:absolute;left:12018;top:-1448;width:31;height:31" coordorigin="12018,-1448" coordsize="31,31">
              <v:shape style="position:absolute;left:12018;top:-1448;width:31;height:31" coordorigin="12018,-1448" coordsize="31,31" path="m12018,-1432l12049,-1432e" filled="f" stroked="t" strokeweight="1.66pt" strokecolor="#231F20">
                <v:path arrowok="t"/>
              </v:shape>
            </v:group>
            <v:group style="position:absolute;left:11643;top:-1479;width:31;height:62" coordorigin="11643,-1479" coordsize="31,62">
              <v:shape style="position:absolute;left:11643;top:-1479;width:31;height:62" coordorigin="11643,-1479" coordsize="31,62" path="m11643,-1448l11675,-1448e" filled="f" stroked="t" strokeweight="3.22pt" strokecolor="#231F20">
                <v:path arrowok="t"/>
              </v:shape>
            </v:group>
            <v:group style="position:absolute;left:11706;top:-1479;width:31;height:31" coordorigin="11706,-1479" coordsize="31,31">
              <v:shape style="position:absolute;left:11706;top:-1479;width:31;height:31" coordorigin="11706,-1479" coordsize="31,31" path="m11706,-1463l11737,-1463e" filled="f" stroked="t" strokeweight="1.66pt" strokecolor="#231F20">
                <v:path arrowok="t"/>
              </v:shape>
            </v:group>
            <v:group style="position:absolute;left:12392;top:-1198;width:31;height:62" coordorigin="12392,-1198" coordsize="31,62">
              <v:shape style="position:absolute;left:12392;top:-1198;width:31;height:62" coordorigin="12392,-1198" coordsize="31,62" path="m12392,-1167l12423,-1167e" filled="f" stroked="t" strokeweight="3.22pt" strokecolor="#231F20">
                <v:path arrowok="t"/>
              </v:shape>
            </v:group>
            <v:group style="position:absolute;left:12392;top:-1448;width:2;height:281" coordorigin="12392,-1448" coordsize="2,281">
              <v:shape style="position:absolute;left:12392;top:-1448;width:2;height:281" coordorigin="12392,-1448" coordsize="0,281" path="m12392,-1448l12392,-1167e" filled="f" stroked="t" strokeweight="3.22pt" strokecolor="#231F20">
                <v:path arrowok="t"/>
              </v:shape>
            </v:group>
            <v:group style="position:absolute;left:12330;top:-1401;width:62;height:2" coordorigin="12330,-1401" coordsize="62,2">
              <v:shape style="position:absolute;left:12330;top:-1401;width:62;height:2" coordorigin="12330,-1401" coordsize="62,0" path="m12330,-1401l12392,-1401e" filled="f" stroked="t" strokeweight="1.66pt" strokecolor="#231F20">
                <v:path arrowok="t"/>
              </v:shape>
            </v:group>
            <v:group style="position:absolute;left:11550;top:-1448;width:31;height:31" coordorigin="11550,-1448" coordsize="31,31">
              <v:shape style="position:absolute;left:11550;top:-1448;width:31;height:31" coordorigin="11550,-1448" coordsize="31,31" path="m11550,-1432l11581,-1432e" filled="f" stroked="t" strokeweight="1.66pt" strokecolor="#231F20">
                <v:path arrowok="t"/>
              </v:shape>
            </v:group>
            <v:group style="position:absolute;left:12299;top:-1448;width:31;height:62" coordorigin="12299,-1448" coordsize="31,62">
              <v:shape style="position:absolute;left:12299;top:-1448;width:31;height:62" coordorigin="12299,-1448" coordsize="31,62" path="m12299,-1416l12330,-1416e" filled="f" stroked="t" strokeweight="3.22pt" strokecolor="#231F20">
                <v:path arrowok="t"/>
              </v:shape>
            </v:group>
            <v:group style="position:absolute;left:11831;top:-1198;width:62;height:2" coordorigin="11831,-1198" coordsize="62,2">
              <v:shape style="position:absolute;left:11831;top:-1198;width:62;height:2" coordorigin="11831,-1198" coordsize="62,0" path="m11831,-1198l11893,-1198e" filled="f" stroked="t" strokeweight="3.22pt" strokecolor="#231F20">
                <v:path arrowok="t"/>
              </v:shape>
            </v:group>
            <v:group style="position:absolute;left:11799;top:-1260;width:31;height:31" coordorigin="11799,-1260" coordsize="31,31">
              <v:shape style="position:absolute;left:11799;top:-1260;width:31;height:31" coordorigin="11799,-1260" coordsize="31,31" path="m11799,-1245l11831,-1245e" filled="f" stroked="t" strokeweight="1.66pt" strokecolor="#231F20">
                <v:path arrowok="t"/>
              </v:shape>
            </v:group>
            <v:group style="position:absolute;left:11831;top:-1323;width:31;height:62" coordorigin="11831,-1323" coordsize="31,62">
              <v:shape style="position:absolute;left:11831;top:-1323;width:31;height:62" coordorigin="11831,-1323" coordsize="31,62" path="m11831,-1292l11862,-1292e" filled="f" stroked="t" strokeweight="3.22pt" strokecolor="#231F20">
                <v:path arrowok="t"/>
              </v:shape>
            </v:group>
            <v:group style="position:absolute;left:11831;top:-1416;width:31;height:62" coordorigin="11831,-1416" coordsize="31,62">
              <v:shape style="position:absolute;left:11831;top:-1416;width:31;height:62" coordorigin="11831,-1416" coordsize="31,62" path="m11831,-1385l11862,-1385e" filled="f" stroked="t" strokeweight="3.22pt" strokecolor="#231F20">
                <v:path arrowok="t"/>
              </v:shape>
            </v:group>
            <v:group style="position:absolute;left:11893;top:-1385;width:31;height:62" coordorigin="11893,-1385" coordsize="31,62">
              <v:shape style="position:absolute;left:11893;top:-1385;width:31;height:62" coordorigin="11893,-1385" coordsize="31,62" path="m11893,-1354l11924,-1354e" filled="f" stroked="t" strokeweight="3.22pt" strokecolor="#231F20">
                <v:path arrowok="t"/>
              </v:shape>
            </v:group>
            <v:group style="position:absolute;left:11862;top:-1416;width:31;height:31" coordorigin="11862,-1416" coordsize="31,31">
              <v:shape style="position:absolute;left:11862;top:-1416;width:31;height:31" coordorigin="11862,-1416" coordsize="31,31" path="m11862,-1401l11893,-1401e" filled="f" stroked="t" strokeweight="1.66pt" strokecolor="#231F20">
                <v:path arrowok="t"/>
              </v:shape>
            </v:group>
            <v:group style="position:absolute;left:12423;top:-1416;width:31;height:62" coordorigin="12423,-1416" coordsize="31,62">
              <v:shape style="position:absolute;left:12423;top:-1416;width:31;height:62" coordorigin="12423,-1416" coordsize="31,62" path="m12423,-1385l12455,-1385e" filled="f" stroked="t" strokeweight="3.22pt" strokecolor="#231F20">
                <v:path arrowok="t"/>
              </v:shape>
            </v:group>
            <v:group style="position:absolute;left:12049;top:-1385;width:31;height:62" coordorigin="12049,-1385" coordsize="31,62">
              <v:shape style="position:absolute;left:12049;top:-1385;width:31;height:62" coordorigin="12049,-1385" coordsize="31,62" path="m12049,-1354l12080,-1354e" filled="f" stroked="t" strokeweight="3.22pt" strokecolor="#231F20">
                <v:path arrowok="t"/>
              </v:shape>
            </v:group>
            <v:group style="position:absolute;left:11534;top:-1432;width:2;height:296" coordorigin="11534,-1432" coordsize="2,296">
              <v:shape style="position:absolute;left:11534;top:-1432;width:2;height:296" coordorigin="11534,-1432" coordsize="0,296" path="m11534,-1432l11534,-1136e" filled="f" stroked="t" strokeweight="1.66pt" strokecolor="#231F20">
                <v:path arrowok="t"/>
              </v:shape>
            </v:group>
            <v:group style="position:absolute;left:11550;top:-1338;width:156;height:2" coordorigin="11550,-1338" coordsize="156,2">
              <v:shape style="position:absolute;left:11550;top:-1338;width:156;height:2" coordorigin="11550,-1338" coordsize="156,0" path="m11550,-1338l11706,-1338e" filled="f" stroked="t" strokeweight="1.66pt" strokecolor="#231F20">
                <v:path arrowok="t"/>
              </v:shape>
            </v:group>
            <v:group style="position:absolute;left:11550;top:-1151;width:156;height:2" coordorigin="11550,-1151" coordsize="156,2">
              <v:shape style="position:absolute;left:11550;top:-1151;width:156;height:2" coordorigin="11550,-1151" coordsize="156,0" path="m11550,-1151l11706,-1151e" filled="f" stroked="t" strokeweight="1.66pt" strokecolor="#231F20">
                <v:path arrowok="t"/>
              </v:shape>
            </v:group>
            <v:group style="position:absolute;left:11721;top:-1354;width:2;height:218" coordorigin="11721,-1354" coordsize="2,218">
              <v:shape style="position:absolute;left:11721;top:-1354;width:2;height:218" coordorigin="11721,-1354" coordsize="0,218" path="m11721,-1354l11721,-1136e" filled="f" stroked="t" strokeweight="1.66pt" strokecolor="#231F20">
                <v:path arrowok="t"/>
              </v:shape>
            </v:group>
            <v:group style="position:absolute;left:11642;top:-1292;width:33;height:94" coordorigin="11642,-1292" coordsize="33,94">
              <v:shape style="position:absolute;left:11642;top:-1292;width:33;height:94" coordorigin="11642,-1292" coordsize="33,94" path="m11642,-1198l11676,-1198,11676,-1292,11642,-1292,11642,-1198xe" filled="t" fillcolor="#231F20" stroked="f">
                <v:path arrowok="t"/>
                <v:fill/>
              </v:shape>
            </v:group>
            <v:group style="position:absolute;left:12330;top:-1354;width:31;height:31" coordorigin="12330,-1354" coordsize="31,31">
              <v:shape style="position:absolute;left:12330;top:-1354;width:31;height:31" coordorigin="12330,-1354" coordsize="31,31" path="m12330,-1338l12361,-1338e" filled="f" stroked="t" strokeweight="1.66pt" strokecolor="#231F20">
                <v:path arrowok="t"/>
              </v:shape>
            </v:group>
            <v:group style="position:absolute;left:12455;top:-1229;width:31;height:31" coordorigin="12455,-1229" coordsize="31,31">
              <v:shape style="position:absolute;left:12455;top:-1229;width:31;height:31" coordorigin="12455,-1229" coordsize="31,31" path="m12455,-1214l12486,-1214e" filled="f" stroked="t" strokeweight="1.66pt" strokecolor="#231F20">
                <v:path arrowok="t"/>
              </v:shape>
            </v:group>
            <v:group style="position:absolute;left:12423;top:-1260;width:31;height:31" coordorigin="12423,-1260" coordsize="31,31">
              <v:shape style="position:absolute;left:12423;top:-1260;width:31;height:31" coordorigin="12423,-1260" coordsize="31,31" path="m12423,-1245l12455,-1245e" filled="f" stroked="t" strokeweight="1.66pt" strokecolor="#231F20">
                <v:path arrowok="t"/>
              </v:shape>
            </v:group>
            <v:group style="position:absolute;left:12486;top:-1292;width:31;height:62" coordorigin="12486,-1292" coordsize="31,62">
              <v:shape style="position:absolute;left:12486;top:-1292;width:31;height:62" coordorigin="12486,-1292" coordsize="31,62" path="m12486,-1260l12517,-1260e" filled="f" stroked="t" strokeweight="3.22pt" strokecolor="#231F20">
                <v:path arrowok="t"/>
              </v:shape>
            </v:group>
            <v:group style="position:absolute;left:12455;top:-1323;width:31;height:62" coordorigin="12455,-1323" coordsize="31,62">
              <v:shape style="position:absolute;left:12455;top:-1323;width:31;height:62" coordorigin="12455,-1323" coordsize="31,62" path="m12455,-1292l12486,-1292e" filled="f" stroked="t" strokeweight="3.22pt" strokecolor="#231F20">
                <v:path arrowok="t"/>
              </v:shape>
            </v:group>
            <v:group style="position:absolute;left:12423;top:-1323;width:31;height:31" coordorigin="12423,-1323" coordsize="31,31">
              <v:shape style="position:absolute;left:12423;top:-1323;width:31;height:31" coordorigin="12423,-1323" coordsize="31,31" path="m12423,-1307l12455,-1307e" filled="f" stroked="t" strokeweight="1.66pt" strokecolor="#231F20">
                <v:path arrowok="t"/>
              </v:shape>
            </v:group>
            <v:group style="position:absolute;left:12533;top:-1650;width:2;height:499" coordorigin="12533,-1650" coordsize="2,499">
              <v:shape style="position:absolute;left:12533;top:-1650;width:2;height:499" coordorigin="12533,-1650" coordsize="0,499" path="m12533,-1650l12533,-1151e" filled="f" stroked="t" strokeweight="1.66pt" strokecolor="#231F20">
                <v:path arrowok="t"/>
              </v:shape>
            </v:group>
            <v:group style="position:absolute;left:11580;top:-1292;width:33;height:94" coordorigin="11580,-1292" coordsize="33,94">
              <v:shape style="position:absolute;left:11580;top:-1292;width:33;height:94" coordorigin="11580,-1292" coordsize="33,94" path="m11580,-1198l11613,-1198,11613,-1292,11580,-1292,11580,-1198xe" filled="t" fillcolor="#231F20" stroked="f">
                <v:path arrowok="t"/>
                <v:fill/>
              </v:shape>
            </v:group>
            <v:group style="position:absolute;left:11611;top:-1292;width:33;height:94" coordorigin="11611,-1292" coordsize="33,94">
              <v:shape style="position:absolute;left:11611;top:-1292;width:33;height:94" coordorigin="11611,-1292" coordsize="33,94" path="m11611,-1198l11644,-1198,11644,-1292,11611,-1292,11611,-1198xe" filled="t" fillcolor="#231F20" stroked="f">
                <v:path arrowok="t"/>
                <v:fill/>
              </v:shape>
            </v:group>
            <v:group style="position:absolute;left:11893;top:-1260;width:31;height:31" coordorigin="11893,-1260" coordsize="31,31">
              <v:shape style="position:absolute;left:11893;top:-1260;width:31;height:31" coordorigin="11893,-1260" coordsize="31,31" path="m11893,-1245l11924,-1245e" filled="f" stroked="t" strokeweight="1.66pt" strokecolor="#231F20">
                <v:path arrowok="t"/>
              </v:shape>
            </v:group>
            <v:group style="position:absolute;left:11862;top:-1292;width:31;height:31" coordorigin="11862,-1292" coordsize="31,31">
              <v:shape style="position:absolute;left:11862;top:-1292;width:31;height:31" coordorigin="11862,-1292" coordsize="31,31" path="m11862,-1276l11893,-1276e" filled="f" stroked="t" strokeweight="1.66pt" strokecolor="#231F20">
                <v:path arrowok="t"/>
              </v:shape>
            </v:group>
            <v:group style="position:absolute;left:12080;top:-1292;width:31;height:62" coordorigin="12080,-1292" coordsize="31,62">
              <v:shape style="position:absolute;left:12080;top:-1292;width:31;height:62" coordorigin="12080,-1292" coordsize="31,62" path="m12080,-1260l12111,-1260e" filled="f" stroked="t" strokeweight="3.22pt" strokecolor="#231F20">
                <v:path arrowok="t"/>
              </v:shape>
            </v:group>
            <v:group style="position:absolute;left:12049;top:-1292;width:31;height:31" coordorigin="12049,-1292" coordsize="31,31">
              <v:shape style="position:absolute;left:12049;top:-1292;width:31;height:31" coordorigin="12049,-1292" coordsize="31,31" path="m12049,-1276l12080,-1276e" filled="f" stroked="t" strokeweight="1.66pt" strokecolor="#231F20">
                <v:path arrowok="t"/>
              </v:shape>
            </v:group>
            <v:group style="position:absolute;left:12299;top:-1276;width:62;height:2" coordorigin="12299,-1276" coordsize="62,2">
              <v:shape style="position:absolute;left:12299;top:-1276;width:62;height:2" coordorigin="12299,-1276" coordsize="62,0" path="m12299,-1276l12361,-1276e" filled="f" stroked="t" strokeweight="1.66pt" strokecolor="#231F20">
                <v:path arrowok="t"/>
              </v:shape>
            </v:group>
            <v:group style="position:absolute;left:11784;top:-1338;width:2;height:172" coordorigin="11784,-1338" coordsize="2,172">
              <v:shape style="position:absolute;left:11784;top:-1338;width:2;height:172" coordorigin="11784,-1338" coordsize="0,172" path="m11784,-1338l11784,-1167e" filled="f" stroked="t" strokeweight="1.66pt" strokecolor="#231F20">
                <v:path arrowok="t"/>
              </v:shape>
            </v:group>
            <v:group style="position:absolute;left:12330;top:-1229;width:31;height:31" coordorigin="12330,-1229" coordsize="31,31">
              <v:shape style="position:absolute;left:12330;top:-1229;width:31;height:31" coordorigin="12330,-1229" coordsize="31,31" path="m12330,-1214l12361,-1214e" filled="f" stroked="t" strokeweight="1.66pt" strokecolor="#231F20">
                <v:path arrowok="t"/>
              </v:shape>
            </v:group>
            <v:group style="position:absolute;left:12049;top:-1151;width:62;height:2" coordorigin="12049,-1151" coordsize="62,2">
              <v:shape style="position:absolute;left:12049;top:-1151;width:62;height:2" coordorigin="12049,-1151" coordsize="62,0" path="m12049,-1151l12111,-1151e" filled="f" stroked="t" strokeweight="1.66pt" strokecolor="#231F20">
                <v:path arrowok="t"/>
              </v:shape>
            </v:group>
            <v:group style="position:absolute;left:12174;top:-1167;width:31;height:31" coordorigin="12174,-1167" coordsize="31,31">
              <v:shape style="position:absolute;left:12174;top:-1167;width:31;height:31" coordorigin="12174,-1167" coordsize="31,31" path="m12174,-1151l12205,-1151e" filled="f" stroked="t" strokeweight="1.66pt" strokecolor="#231F20">
                <v:path arrowok="t"/>
              </v:shape>
            </v:group>
            <v:group style="position:absolute;left:12455;top:-1167;width:31;height:31" coordorigin="12455,-1167" coordsize="31,31">
              <v:shape style="position:absolute;left:12455;top:-1167;width:31;height:31" coordorigin="12455,-1167" coordsize="31,31" path="m12455,-1151l12486,-1151e" filled="f" stroked="t" strokeweight="1.66pt" strokecolor="#231F20">
                <v:path arrowok="t"/>
              </v:shape>
              <v:shape style="position:absolute;left:10889;top:-2648;width:352;height:306" type="#_x0000_t75">
                <v:imagedata r:id="rId36" o:title=""/>
              </v:shape>
              <v:shape style="position:absolute;left:11344;top:-1060;width:1382;height:125" type="#_x0000_t75">
                <v:imagedata r:id="rId37" o:title=""/>
              </v:shape>
              <v:shape style="position:absolute;left:11279;top:-2640;width:1713;height:247" type="#_x0000_t75">
                <v:imagedata r:id="rId38" o:title=""/>
              </v:shape>
              <v:shape style="position:absolute;left:11087;top:-763;width:1889;height:229" type="#_x0000_t75">
                <v:imagedata r:id="rId39" o:title=""/>
              </v:shape>
            </v:group>
            <w10:wrap type="none"/>
          </v:group>
        </w:pict>
      </w:r>
      <w:r>
        <w:rPr>
          <w:rFonts w:ascii="AvantGardeGothicCTT" w:hAnsi="AvantGardeGothicCTT" w:cs="AvantGardeGothicCTT" w:eastAsia="AvantGardeGothicCTT"/>
          <w:sz w:val="12"/>
          <w:szCs w:val="12"/>
          <w:color w:val="FFFFFF"/>
          <w:spacing w:val="0"/>
          <w:w w:val="100"/>
          <w:b/>
          <w:bCs/>
          <w:position w:val="-1"/>
        </w:rPr>
        <w:t>№</w:t>
      </w:r>
      <w:r>
        <w:rPr>
          <w:rFonts w:ascii="AvantGardeGothicCTT" w:hAnsi="AvantGardeGothicCTT" w:cs="AvantGardeGothicCTT" w:eastAsia="AvantGardeGothicCTT"/>
          <w:sz w:val="12"/>
          <w:szCs w:val="12"/>
          <w:color w:val="FFFFFF"/>
          <w:spacing w:val="5"/>
          <w:w w:val="100"/>
          <w:b/>
          <w:bCs/>
          <w:position w:val="-1"/>
        </w:rPr>
        <w:t> </w:t>
      </w:r>
      <w:r>
        <w:rPr>
          <w:rFonts w:ascii="AvantGardeGothicCTT" w:hAnsi="AvantGardeGothicCTT" w:cs="AvantGardeGothicCTT" w:eastAsia="AvantGardeGothicCTT"/>
          <w:sz w:val="23"/>
          <w:szCs w:val="23"/>
          <w:color w:val="FFFFFF"/>
          <w:spacing w:val="0"/>
          <w:w w:val="102"/>
          <w:b/>
          <w:bCs/>
          <w:position w:val="-1"/>
        </w:rPr>
        <w:t>10</w:t>
      </w:r>
      <w:r>
        <w:rPr>
          <w:rFonts w:ascii="AvantGardeGothicCTT" w:hAnsi="AvantGardeGothicCTT" w:cs="AvantGardeGothicCTT" w:eastAsia="AvantGardeGothicCTT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05" w:lineRule="exact"/>
        <w:ind w:right="15"/>
        <w:jc w:val="right"/>
        <w:rPr>
          <w:rFonts w:ascii="AvantGardeGothicCTT" w:hAnsi="AvantGardeGothicCTT" w:cs="AvantGardeGothicCTT" w:eastAsia="AvantGardeGothicCTT"/>
          <w:sz w:val="11"/>
          <w:szCs w:val="11"/>
        </w:rPr>
      </w:pPr>
      <w:rPr/>
      <w:r>
        <w:rPr>
          <w:rFonts w:ascii="AvantGardeGothicCTT" w:hAnsi="AvantGardeGothicCTT" w:cs="AvantGardeGothicCTT" w:eastAsia="AvantGardeGothicCTT"/>
          <w:sz w:val="11"/>
          <w:szCs w:val="11"/>
          <w:color w:val="FFFFFF"/>
          <w:spacing w:val="0"/>
          <w:w w:val="98"/>
          <w:b/>
          <w:bCs/>
        </w:rPr>
        <w:t>(102)</w:t>
      </w:r>
      <w:r>
        <w:rPr>
          <w:rFonts w:ascii="AvantGardeGothicCTT" w:hAnsi="AvantGardeGothicCTT" w:cs="AvantGardeGothicCTT" w:eastAsia="AvantGardeGothicCTT"/>
          <w:sz w:val="11"/>
          <w:szCs w:val="11"/>
          <w:color w:val="000000"/>
          <w:spacing w:val="0"/>
          <w:w w:val="100"/>
        </w:rPr>
      </w:r>
    </w:p>
    <w:p>
      <w:pPr>
        <w:spacing w:before="31" w:after="0" w:line="240" w:lineRule="auto"/>
        <w:ind w:right="21"/>
        <w:jc w:val="right"/>
        <w:rPr>
          <w:rFonts w:ascii="AvantGardeGothicCTT" w:hAnsi="AvantGardeGothicCTT" w:cs="AvantGardeGothicCTT" w:eastAsia="AvantGardeGothicCTT"/>
          <w:sz w:val="8"/>
          <w:szCs w:val="8"/>
        </w:rPr>
      </w:pPr>
      <w:rPr/>
      <w:r>
        <w:rPr>
          <w:rFonts w:ascii="AvantGardeGothicCTT" w:hAnsi="AvantGardeGothicCTT" w:cs="AvantGardeGothicCTT" w:eastAsia="AvantGardeGothicCTT"/>
          <w:sz w:val="7"/>
          <w:szCs w:val="7"/>
          <w:color w:val="FFFFFF"/>
          <w:spacing w:val="0"/>
          <w:w w:val="107"/>
          <w:b/>
          <w:bCs/>
        </w:rPr>
        <w:t>октябрь</w:t>
      </w:r>
      <w:r>
        <w:rPr>
          <w:rFonts w:ascii="AvantGardeGothicCTT" w:hAnsi="AvantGardeGothicCTT" w:cs="AvantGardeGothicCTT" w:eastAsia="AvantGardeGothicCTT"/>
          <w:sz w:val="7"/>
          <w:szCs w:val="7"/>
          <w:color w:val="FFFFFF"/>
          <w:spacing w:val="6"/>
          <w:w w:val="107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8"/>
          <w:szCs w:val="8"/>
          <w:color w:val="FFFFFF"/>
          <w:spacing w:val="0"/>
          <w:w w:val="107"/>
          <w:b/>
          <w:bCs/>
        </w:rPr>
        <w:t>2022</w:t>
      </w:r>
      <w:r>
        <w:rPr>
          <w:rFonts w:ascii="AvantGardeGothicCTT" w:hAnsi="AvantGardeGothicCTT" w:cs="AvantGardeGothicCTT" w:eastAsia="AvantGardeGothicCTT"/>
          <w:sz w:val="8"/>
          <w:szCs w:val="8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right"/>
        <w:rPr>
          <w:rFonts w:ascii="AvantGardeGothicCTT" w:hAnsi="AvantGardeGothicCTT" w:cs="AvantGardeGothicCTT" w:eastAsia="AvantGardeGothicCTT"/>
          <w:sz w:val="5"/>
          <w:szCs w:val="5"/>
        </w:rPr>
      </w:pPr>
      <w:rPr/>
      <w:r>
        <w:rPr>
          <w:rFonts w:ascii="AvantGardeGothicCTT" w:hAnsi="AvantGardeGothicCTT" w:cs="AvantGardeGothicCTT" w:eastAsia="AvantGardeGothicCTT"/>
          <w:sz w:val="5"/>
          <w:szCs w:val="5"/>
          <w:color w:val="357E48"/>
          <w:w w:val="111"/>
          <w:b/>
          <w:bCs/>
        </w:rPr>
        <w:t>м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т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л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а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н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1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в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с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к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4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о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е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3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.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10"/>
          <w:w w:val="111"/>
          <w:b/>
          <w:bCs/>
        </w:rPr>
        <w:t>р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0"/>
          <w:w w:val="111"/>
          <w:b/>
          <w:bCs/>
        </w:rPr>
        <w:t>ф</w:t>
      </w:r>
      <w:r>
        <w:rPr>
          <w:rFonts w:ascii="AvantGardeGothicCTT" w:hAnsi="AvantGardeGothicCTT" w:cs="AvantGardeGothicCTT" w:eastAsia="AvantGardeGothicCTT"/>
          <w:sz w:val="5"/>
          <w:szCs w:val="5"/>
          <w:color w:val="357E48"/>
          <w:spacing w:val="-2"/>
          <w:w w:val="100"/>
          <w:b/>
          <w:bCs/>
        </w:rPr>
        <w:t> </w:t>
      </w:r>
      <w:r>
        <w:rPr>
          <w:rFonts w:ascii="AvantGardeGothicCTT" w:hAnsi="AvantGardeGothicCTT" w:cs="AvantGardeGothicCTT" w:eastAsia="AvantGardeGothicCTT"/>
          <w:sz w:val="5"/>
          <w:szCs w:val="5"/>
          <w:color w:val="000000"/>
          <w:spacing w:val="0"/>
          <w:w w:val="100"/>
        </w:rPr>
      </w:r>
    </w:p>
    <w:p>
      <w:pPr>
        <w:spacing w:before="27" w:after="0" w:line="240" w:lineRule="auto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</w:rPr>
        <w:t>ой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№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1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61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вл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ьной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ж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бы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по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и,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ло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9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й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по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ф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ьн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-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3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b/>
          <w:bCs/>
          <w:position w:val="2"/>
        </w:rPr>
        <w:t>ди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9"/>
          <w:w w:val="93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дре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94"/>
          <w:b/>
          <w:bCs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чр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-9"/>
          <w:w w:val="100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ц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22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7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3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5,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.: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(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)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2" w:after="0" w:line="240" w:lineRule="auto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/>
        <w:br w:type="column"/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ны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</w:rPr>
        <w:t>й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b/>
          <w:bCs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</w:rPr>
        <w:t>кт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1"/>
          <w:w w:val="100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100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ОО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«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3"/>
          <w:w w:val="100"/>
          <w:position w:val="2"/>
        </w:rPr>
        <w:t>’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b/>
          <w:bCs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b/>
          <w:bCs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b/>
          <w:bCs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тер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А,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6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b/>
          <w:bCs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b/>
          <w:bCs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3"/>
          <w:b/>
          <w:bCs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b/>
          <w:bCs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b/>
          <w:bCs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9"/>
          <w:w w:val="93"/>
          <w:b/>
          <w:bCs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«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93"/>
          <w:position w:val="2"/>
        </w:rPr>
        <w:t>’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3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7"/>
          <w:w w:val="100"/>
          <w:position w:val="2"/>
        </w:rPr>
        <w:t>у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-6"/>
          <w:w w:val="100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г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А,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6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,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3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.: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(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8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3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93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)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3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4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5</w:t>
      </w:r>
      <w:r>
        <w:rPr>
          <w:rFonts w:ascii="Minion Pro" w:hAnsi="Minion Pro" w:cs="Minion Pro" w:eastAsia="Minion Pro"/>
          <w:sz w:val="14"/>
          <w:szCs w:val="14"/>
          <w:color w:val="231F20"/>
          <w:spacing w:val="-5"/>
          <w:w w:val="100"/>
          <w:position w:val="2"/>
        </w:rPr>
        <w:t>-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0"/>
          <w:w w:val="100"/>
          <w:position w:val="2"/>
        </w:rPr>
        <w:t>7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но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-8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ч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ь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4"/>
          <w:position w:val="2"/>
        </w:rPr>
        <w:t>9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94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в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ы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х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д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3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4"/>
          <w:w w:val="100"/>
          <w:position w:val="2"/>
        </w:rPr>
        <w:t>1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2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Minion Pro" w:hAnsi="Minion Pro" w:cs="Minion Pro" w:eastAsia="Minion Pro"/>
          <w:sz w:val="14"/>
          <w:szCs w:val="14"/>
        </w:rPr>
      </w:pPr>
      <w:rPr/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и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6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ж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: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3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2"/>
          <w:w w:val="100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0</w:t>
      </w:r>
      <w:r>
        <w:rPr>
          <w:rFonts w:ascii="Minion Pro" w:hAnsi="Minion Pro" w:cs="Minion Pro" w:eastAsia="Minion Pro"/>
          <w:sz w:val="14"/>
          <w:szCs w:val="14"/>
          <w:color w:val="231F20"/>
          <w:spacing w:val="-2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э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к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з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м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5"/>
          <w:w w:val="94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ов.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р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94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94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94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я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94"/>
          <w:position w:val="2"/>
        </w:rPr>
        <w:t> 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б</w:t>
      </w:r>
      <w:r>
        <w:rPr>
          <w:rFonts w:ascii="Minion Pro" w:hAnsi="Minion Pro" w:cs="Minion Pro" w:eastAsia="Minion Pro"/>
          <w:sz w:val="14"/>
          <w:szCs w:val="14"/>
          <w:color w:val="231F20"/>
          <w:spacing w:val="2"/>
          <w:w w:val="100"/>
          <w:position w:val="2"/>
        </w:rPr>
        <w:t>е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с</w:t>
      </w:r>
      <w:r>
        <w:rPr>
          <w:rFonts w:ascii="Minion Pro" w:hAnsi="Minion Pro" w:cs="Minion Pro" w:eastAsia="Minion Pro"/>
          <w:sz w:val="14"/>
          <w:szCs w:val="14"/>
          <w:color w:val="231F20"/>
          <w:spacing w:val="4"/>
          <w:w w:val="100"/>
          <w:position w:val="2"/>
        </w:rPr>
        <w:t>п</w:t>
      </w:r>
      <w:r>
        <w:rPr>
          <w:rFonts w:ascii="Minion Pro" w:hAnsi="Minion Pro" w:cs="Minion Pro" w:eastAsia="Minion Pro"/>
          <w:sz w:val="14"/>
          <w:szCs w:val="14"/>
          <w:color w:val="231F20"/>
          <w:spacing w:val="1"/>
          <w:w w:val="100"/>
          <w:position w:val="2"/>
        </w:rPr>
        <w:t>л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а</w:t>
      </w:r>
      <w:r>
        <w:rPr>
          <w:rFonts w:ascii="Minion Pro" w:hAnsi="Minion Pro" w:cs="Minion Pro" w:eastAsia="Minion Pro"/>
          <w:sz w:val="14"/>
          <w:szCs w:val="14"/>
          <w:color w:val="231F20"/>
          <w:spacing w:val="3"/>
          <w:w w:val="100"/>
          <w:position w:val="2"/>
        </w:rPr>
        <w:t>т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н</w:t>
      </w:r>
      <w:r>
        <w:rPr>
          <w:rFonts w:ascii="Minion Pro" w:hAnsi="Minion Pro" w:cs="Minion Pro" w:eastAsia="Minion Pro"/>
          <w:sz w:val="14"/>
          <w:szCs w:val="14"/>
          <w:color w:val="231F20"/>
          <w:spacing w:val="-1"/>
          <w:w w:val="100"/>
          <w:position w:val="2"/>
        </w:rPr>
        <w:t>о</w:t>
      </w:r>
      <w:r>
        <w:rPr>
          <w:rFonts w:ascii="Minion Pro" w:hAnsi="Minion Pro" w:cs="Minion Pro" w:eastAsia="Minion Pro"/>
          <w:sz w:val="14"/>
          <w:szCs w:val="14"/>
          <w:color w:val="231F20"/>
          <w:spacing w:val="0"/>
          <w:w w:val="100"/>
          <w:position w:val="2"/>
        </w:rPr>
        <w:t>.</w:t>
      </w:r>
      <w:r>
        <w:rPr>
          <w:rFonts w:ascii="Minion Pro" w:hAnsi="Minion Pro" w:cs="Minion Pro" w:eastAsia="Minion Pro"/>
          <w:sz w:val="14"/>
          <w:szCs w:val="14"/>
          <w:color w:val="000000"/>
          <w:spacing w:val="0"/>
          <w:w w:val="100"/>
          <w:position w:val="0"/>
        </w:rPr>
      </w:r>
    </w:p>
    <w:sectPr>
      <w:type w:val="continuous"/>
      <w:pgSz w:w="16400" w:h="23820"/>
      <w:pgMar w:top="1040" w:bottom="740" w:left="540" w:right="560"/>
      <w:cols w:num="3" w:equalWidth="0">
        <w:col w:w="4689" w:space="535"/>
        <w:col w:w="4017" w:space="1060"/>
        <w:col w:w="499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  <w:font w:name="AvantGardeGothicCTT">
    <w:altName w:val="AvantGardeGothicCTT"/>
    <w:charset w:val="204"/>
    <w:family w:val="auto"/>
    <w:pitch w:val="variable"/>
  </w:font>
  <w:font w:name="Minion Pro">
    <w:altName w:val="Minion Pro"/>
    <w:charset w:val="0"/>
    <w:family w:val="roman"/>
    <w:pitch w:val="variable"/>
  </w:font>
  <w:font w:name="AvantGardeGothicC">
    <w:altName w:val="AvantGardeGothicC"/>
    <w:charset w:val="204"/>
    <w:family w:val="modern"/>
    <w:pitch w:val="variable"/>
  </w:font>
  <w:font w:name="HeliosCondLight">
    <w:altName w:val="HeliosCondLight"/>
    <w:charset w:val="0"/>
    <w:family w:val="swiss"/>
    <w:pitch w:val="variable"/>
  </w:font>
  <w:font w:name="Better Together">
    <w:altName w:val="Better Together"/>
    <w:charset w:val="0"/>
    <w:family w:val="moder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34.015701pt;margin-top:1151.782349pt;width:751.181pt;height:.1pt;mso-position-horizontal-relative:page;mso-position-vertical-relative:page;z-index:-919" coordorigin="680,23036" coordsize="15024,2">
          <v:shape style="position:absolute;left:680;top:23036;width:15024;height:2" coordorigin="680,23036" coordsize="15024,0" path="m680,23036l15704,23036e" filled="f" stroked="t" strokeweight="1pt" strokecolor="#00AA59">
            <v:path arrowok="t"/>
          </v:shape>
        </v:group>
        <w10:wrap type="none"/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pn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footer" Target="footer2.xml"/><Relationship Id="rId26" Type="http://schemas.openxmlformats.org/officeDocument/2006/relationships/image" Target="media/image20.png"/><Relationship Id="rId27" Type="http://schemas.openxmlformats.org/officeDocument/2006/relationships/image" Target="media/image21.jpg"/><Relationship Id="rId28" Type="http://schemas.openxmlformats.org/officeDocument/2006/relationships/hyperlink" Target="http://sirota-spb.ru/sochelp/informatsiya/" TargetMode="External"/><Relationship Id="rId29" Type="http://schemas.openxmlformats.org/officeDocument/2006/relationships/image" Target="media/image22.jpg"/><Relationship Id="rId30" Type="http://schemas.openxmlformats.org/officeDocument/2006/relationships/image" Target="media/image23.png"/><Relationship Id="rId31" Type="http://schemas.openxmlformats.org/officeDocument/2006/relationships/hyperlink" Target="http://www.usynovite.ru/" TargetMode="External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jp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Газета_10_102.indd</dc:title>
  <dcterms:created xsi:type="dcterms:W3CDTF">2022-11-07T12:06:38Z</dcterms:created>
  <dcterms:modified xsi:type="dcterms:W3CDTF">2022-11-07T12:06:38Z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2022-11-07T00:00:00Z</vt:filetime>
  </property>
  <property fmtid="{D5CDD505-2E9C-101B-9397-08002B2CF9AE}" pid="3" name="LastSaved">
    <vt:filetime>2022-11-07T00:00:00Z</vt:filetime>
  </property>
</Properties>
</file>