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890" w:lineRule="exact"/>
        <w:ind w:right="240"/>
        <w:jc w:val="right"/>
        <w:rPr>
          <w:rFonts w:ascii="AvantGardeGothicCTT" w:hAnsi="AvantGardeGothicCTT" w:cs="AvantGardeGothicCTT" w:eastAsia="AvantGardeGothicCTT"/>
          <w:sz w:val="82"/>
          <w:szCs w:val="82"/>
        </w:rPr>
      </w:pPr>
      <w:rPr/>
      <w:r>
        <w:rPr/>
        <w:pict>
          <v:group style="position:absolute;margin-left:205.774002pt;margin-top:-1.398pt;width:101.645pt;height:122.512pt;mso-position-horizontal-relative:page;mso-position-vertical-relative:paragraph;z-index:-895" coordorigin="4115,-28" coordsize="2033,2450">
            <v:group style="position:absolute;left:4125;top:-18;width:2013;height:2430" coordorigin="4125,-18" coordsize="2013,2430">
              <v:shape style="position:absolute;left:4125;top:-18;width:2013;height:2430" coordorigin="4125,-18" coordsize="2013,2430" path="m4125,2412l6138,2412,6138,-18,4125,-18,4125,2412e" filled="t" fillcolor="#4AA75E" stroked="f">
                <v:path arrowok="t"/>
                <v:fill/>
              </v:shape>
            </v:group>
            <v:group style="position:absolute;left:4267;top:192;width:1643;height:1994" coordorigin="4267,192" coordsize="1643,1994">
              <v:shape style="position:absolute;left:4267;top:192;width:1643;height:1994" coordorigin="4267,192" coordsize="1643,1994" path="m4493,192l4267,192,5034,1666,4800,2186,5007,2186,5340,1450,5142,1450,4493,192e" filled="t" fillcolor="#FFFFFF" stroked="f">
                <v:path arrowok="t"/>
                <v:fill/>
              </v:shape>
              <v:shape style="position:absolute;left:4267;top:192;width:1643;height:1994" coordorigin="4267,192" coordsize="1643,1994" path="m5910,192l5702,192,5142,1450,5340,1450,5910,19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7.040985pt;margin-top:-1.398pt;width:84.973pt;height:122.512pt;mso-position-horizontal-relative:page;mso-position-vertical-relative:paragraph;z-index:-894" coordorigin="6541,-28" coordsize="1699,2450">
            <v:group style="position:absolute;left:6551;top:-18;width:1679;height:2430" coordorigin="6551,-18" coordsize="1679,2430">
              <v:shape style="position:absolute;left:6551;top:-18;width:1679;height:2430" coordorigin="6551,-18" coordsize="1679,2430" path="m6551,2412l8230,2412,8230,-18,6551,-18,6551,2412e" filled="t" fillcolor="#86CA92" stroked="f">
                <v:path arrowok="t"/>
                <v:fill/>
              </v:shape>
            </v:group>
            <v:group style="position:absolute;left:6779;top:712;width:1223;height:1474" coordorigin="6779,712" coordsize="1223,1474">
              <v:shape style="position:absolute;left:6779;top:712;width:1223;height:1474" coordorigin="6779,712" coordsize="1223,1474" path="m6978,712l6779,712,6779,2186,6978,2186,6978,1520,8002,1520,8002,1340,6978,1340,6978,712e" filled="t" fillcolor="#FFFFFF" stroked="f">
                <v:path arrowok="t"/>
                <v:fill/>
              </v:shape>
            </v:group>
            <v:group style="position:absolute;left:7803;top:1520;width:199;height:665" coordorigin="7803,1520" coordsize="199,665">
              <v:shape style="position:absolute;left:7803;top:1520;width:199;height:665" coordorigin="7803,1520" coordsize="199,665" path="m8002,1520l7803,1520,7803,2186,8002,2186,8002,1520e" filled="t" fillcolor="#FFFFFF" stroked="f">
                <v:path arrowok="t"/>
                <v:fill/>
              </v:shape>
            </v:group>
            <v:group style="position:absolute;left:7803;top:712;width:199;height:628" coordorigin="7803,712" coordsize="199,628">
              <v:shape style="position:absolute;left:7803;top:712;width:199;height:628" coordorigin="7803,712" coordsize="199,628" path="m8002,712l7803,712,7803,1340,8002,1340,8002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588013pt;margin-top:-1.398pt;width:99.342pt;height:122.512pt;mso-position-horizontal-relative:page;mso-position-vertical-relative:paragraph;z-index:-893" coordorigin="8452,-28" coordsize="1987,2450">
            <v:group style="position:absolute;left:8462;top:-18;width:1967;height:2430" coordorigin="8462,-18" coordsize="1967,2430">
              <v:shape style="position:absolute;left:8462;top:-18;width:1967;height:2430" coordorigin="8462,-18" coordsize="1967,2430" path="m8462,2412l10429,2412,10429,-18,8462,-18,8462,2412e" filled="t" fillcolor="#4D6E53" stroked="f">
                <v:path arrowok="t"/>
                <v:fill/>
              </v:shape>
            </v:group>
            <v:group style="position:absolute;left:8638;top:677;width:1557;height:1544" coordorigin="8638,677" coordsize="1557,1544">
              <v:shape style="position:absolute;left:8638;top:677;width:1557;height:1544" coordorigin="8638,677" coordsize="1557,1544" path="m9422,677l9345,680,9272,689,9203,703,9138,723,9077,747,9020,776,8967,808,8918,845,8832,927,8762,1020,8708,1120,8669,1226,8646,1333,8638,1440,8641,1507,8648,1573,8661,1636,8678,1697,8700,1755,8725,1810,8755,1863,8826,1959,8912,2042,9009,2110,9062,2139,9118,2163,9176,2184,9236,2200,9298,2211,9362,2218,9428,2221,9475,2220,9562,2209,9641,2190,9712,2164,9775,2131,9831,2095,9879,2055,9894,2040,9428,2040,9381,2039,9289,2024,9203,1996,9122,1956,9048,1904,8983,1842,8929,1770,8886,1689,8855,1601,8840,1506,8838,1456,8840,1405,8855,1308,8884,1218,8926,1135,8979,1062,9043,998,9115,944,9196,903,9283,874,9375,860,9422,858,9911,858,9885,833,9822,785,9757,748,9693,721,9630,701,9570,689,9488,679,9442,677,9422,677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1911l10007,1911,10007,2186,10196,2186,10196,1911e" filled="t" fillcolor="#FFFFFF" stroked="f">
                <v:path arrowok="t"/>
                <v:fill/>
              </v:shape>
              <v:shape style="position:absolute;left:8638;top:677;width:1557;height:1544" coordorigin="8638,677" coordsize="1557,1544" path="m9911,858l9422,858,9472,860,9520,865,9611,888,9696,924,9772,973,9840,1033,9897,1103,9944,1181,9978,1268,10000,1360,10007,1458,10005,1506,9990,1599,9962,1686,9921,1766,9869,1838,9806,1901,9734,1954,9655,1995,9568,2024,9476,2038,9428,2040,9894,2040,9941,1992,9988,1930,10002,1911,10196,1911,10196,968,10002,968,9974,929,9946,894,9916,862,9911,858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712l10007,712,10007,968,10196,968,10196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2.268982pt;margin-top:-1.398pt;width:101.645pt;height:122.512pt;mso-position-horizontal-relative:page;mso-position-vertical-relative:paragraph;z-index:-892" coordorigin="10645,-28" coordsize="2033,2450">
            <v:group style="position:absolute;left:10655;top:-18;width:2013;height:2430" coordorigin="10655,-18" coordsize="2013,2430">
              <v:shape style="position:absolute;left:10655;top:-18;width:2013;height:2430" coordorigin="10655,-18" coordsize="2013,2430" path="m10655,2412l12668,2412,12668,-18,10655,-18,10655,2412e" filled="t" fillcolor="#69BF6B" stroked="f">
                <v:path arrowok="t"/>
                <v:fill/>
              </v:shape>
            </v:group>
            <v:group style="position:absolute;left:10903;top:677;width:1506;height:1544" coordorigin="10903,677" coordsize="1506,1544">
              <v:shape style="position:absolute;left:10903;top:677;width:1506;height:1544" coordorigin="10903,677" coordsize="1506,1544" path="m11690,677l11615,680,11543,689,11475,704,11411,723,11350,748,11293,777,11240,810,11191,847,11145,887,11066,976,11002,1074,10954,1178,10922,1286,10906,1394,10903,1448,10906,1505,10922,1620,10956,1731,11005,1836,11070,1934,11150,2021,11196,2060,11245,2095,11298,2127,11355,2154,11415,2177,11479,2196,11546,2210,11616,2218,11690,2221,11749,2219,11859,2205,11959,2179,12048,2142,12127,2096,12196,2042,12198,2040,11690,2040,11642,2038,11550,2024,11463,1995,11382,1953,11309,1900,11245,1836,11192,1762,11150,1680,11120,1591,11105,1495,11103,1445,11105,1397,11119,1303,11147,1216,11187,1135,11238,1062,11301,999,11373,945,11454,904,11543,875,11640,860,11690,858,12197,858,12171,836,12097,785,12017,744,11931,712,11838,690,11741,679,11690,677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407,1755l12186,1755,12169,1782,12152,1808,12113,1856,12071,1898,12000,1952,11922,1993,11838,2022,11750,2037,11690,2040,12198,2040,12257,1983,12310,1920,12354,1854,12391,1788,12407,1755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197,858l11690,858,11702,858,11716,858,11799,868,11879,889,11937,912,11997,945,12055,990,12111,1046,12163,1118,12186,1159,12409,1159,12370,1075,12323,998,12268,927,12205,864,12197,85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7"/>
        </w:rPr>
        <w:t>№</w: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7"/>
        </w:rPr>
        <w:t> </w:t>
      </w:r>
      <w:r>
        <w:rPr>
          <w:rFonts w:ascii="AvantGardeGothicCTT" w:hAnsi="AvantGardeGothicCTT" w:cs="AvantGardeGothicCTT" w:eastAsia="AvantGardeGothicCTT"/>
          <w:sz w:val="82"/>
          <w:szCs w:val="82"/>
          <w:color w:val="FFFFFF"/>
          <w:spacing w:val="0"/>
          <w:w w:val="100"/>
          <w:b/>
          <w:bCs/>
          <w:position w:val="-7"/>
        </w:rPr>
        <w:t>11</w:t>
      </w:r>
      <w:r>
        <w:rPr>
          <w:rFonts w:ascii="AvantGardeGothicCTT" w:hAnsi="AvantGardeGothicCTT" w:cs="AvantGardeGothicCTT" w:eastAsia="AvantGardeGothicCTT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327" w:lineRule="exact"/>
        <w:ind w:right="230"/>
        <w:jc w:val="righ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FFFFFF"/>
          <w:spacing w:val="0"/>
          <w:w w:val="100"/>
          <w:b/>
          <w:bCs/>
          <w:position w:val="2"/>
        </w:rPr>
        <w:t>(103)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71" w:after="0" w:line="409" w:lineRule="exact"/>
        <w:ind w:right="264"/>
        <w:jc w:val="right"/>
        <w:rPr>
          <w:rFonts w:ascii="AvantGardeGothicCTT" w:hAnsi="AvantGardeGothicCTT" w:cs="AvantGardeGothicCTT" w:eastAsia="AvantGardeGothicCTT"/>
          <w:sz w:val="34"/>
          <w:szCs w:val="34"/>
        </w:rPr>
      </w:pPr>
      <w:rPr/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3"/>
          <w:w w:val="100"/>
          <w:b/>
          <w:bCs/>
          <w:position w:val="-2"/>
        </w:rPr>
        <w:t>ноябр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0"/>
          <w:w w:val="100"/>
          <w:b/>
          <w:bCs/>
          <w:position w:val="-2"/>
        </w:rPr>
        <w:t>ь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6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34"/>
          <w:szCs w:val="34"/>
          <w:color w:val="FFFFFF"/>
          <w:spacing w:val="3"/>
          <w:w w:val="102"/>
          <w:b/>
          <w:bCs/>
          <w:position w:val="-2"/>
        </w:rPr>
        <w:t>2022</w:t>
      </w:r>
      <w:r>
        <w:rPr>
          <w:rFonts w:ascii="AvantGardeGothicCTT" w:hAnsi="AvantGardeGothicCTT" w:cs="AvantGardeGothicCTT" w:eastAsia="AvantGardeGothicCTT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0" w:after="0" w:line="240" w:lineRule="exact"/>
        <w:ind w:right="87"/>
        <w:jc w:val="righ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pict>
          <v:group style="position:absolute;margin-left:651.169983pt;margin-top:-110.793213pt;width:134.654pt;height:111.551pt;mso-position-horizontal-relative:page;mso-position-vertical-relative:paragraph;z-index:-898" coordorigin="13023,-2216" coordsize="2693,2231">
            <v:group style="position:absolute;left:13303;top:-2206;width:2404;height:2211" coordorigin="13303,-2206" coordsize="2404,2211">
              <v:shape style="position:absolute;left:13303;top:-2206;width:2404;height:2211" coordorigin="13303,-2206" coordsize="2404,2211" path="m13303,5l15706,5,15706,-2206,13303,-2206,13303,5e" filled="t" fillcolor="#49A95F" stroked="f">
                <v:path arrowok="t"/>
                <v:fill/>
              </v:shape>
            </v:group>
            <v:group style="position:absolute;left:13033;top:-2206;width:242;height:2211" coordorigin="13033,-2206" coordsize="242,2211">
              <v:shape style="position:absolute;left:13033;top:-2206;width:242;height:2211" coordorigin="13033,-2206" coordsize="242,2211" path="m13033,5l13275,5,13275,-2206,13033,-2206,13033,5e" filled="t" fillcolor="#86CA9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.362301pt;margin-top:31.591785pt;width:40.284pt;height:40.283pt;mso-position-horizontal-relative:page;mso-position-vertical-relative:paragraph;z-index:-897" coordorigin="847,632" coordsize="806,806">
            <v:group style="position:absolute;left:857;top:642;width:786;height:786" coordorigin="857,642" coordsize="786,786">
              <v:shape style="position:absolute;left:857;top:642;width:786;height:786" coordorigin="857,642" coordsize="786,786" path="m1250,642l1186,647,1126,662,1070,686,1018,718,972,757,933,803,901,854,877,910,862,971,857,1035,859,1067,869,1129,888,1188,916,1242,952,1290,994,1333,1043,1369,1097,1397,1156,1416,1218,1426,1250,1427,1282,1426,1344,1416,1403,1397,1457,1369,1506,1333,1548,1290,1584,1242,1612,1188,1632,1129,1642,1067,1643,1035,1642,1002,1632,940,1612,882,1584,828,1548,779,1506,736,1457,701,1403,673,1344,653,1282,643,1250,642e" filled="t" fillcolor="#5BBB5D" stroked="f">
                <v:path arrowok="t"/>
                <v:fill/>
              </v:shape>
            </v:group>
            <v:group style="position:absolute;left:1017;top:930;width:163;height:215" coordorigin="1017,930" coordsize="163,215">
              <v:shape style="position:absolute;left:1017;top:930;width:163;height:215" coordorigin="1017,930" coordsize="163,215" path="m1180,1098l1017,1098,1017,1145,1180,1145,1180,1098e" filled="t" fillcolor="#FFFFFF" stroked="f">
                <v:path arrowok="t"/>
                <v:fill/>
              </v:shape>
              <v:shape style="position:absolute;left:1017;top:930;width:163;height:215" coordorigin="1017,930" coordsize="163,215" path="m1130,997l1069,997,1069,1098,1130,1098,1130,997e" filled="t" fillcolor="#FFFFFF" stroked="f">
                <v:path arrowok="t"/>
                <v:fill/>
              </v:shape>
              <v:shape style="position:absolute;left:1017;top:930;width:163;height:215" coordorigin="1017,930" coordsize="163,215" path="m1130,930l1079,937,1065,949,1046,958,1023,965,1030,1011,1047,1006,1069,997,1130,997,1130,930e" filled="t" fillcolor="#FFFFFF" stroked="f">
                <v:path arrowok="t"/>
                <v:fill/>
              </v:shape>
            </v:group>
            <v:group style="position:absolute;left:1195;top:930;width:164;height:215" coordorigin="1195,930" coordsize="164,215">
              <v:shape style="position:absolute;left:1195;top:930;width:164;height:215" coordorigin="1195,930" coordsize="164,215" path="m1355,977l1281,977,1286,979,1294,987,1296,993,1296,1007,1247,1059,1231,1071,1195,1096,1195,1145,1357,1145,1359,1093,1278,1092,1299,1078,1352,1025,1356,993,1356,982,1355,977e" filled="t" fillcolor="#FFFFFF" stroked="f">
                <v:path arrowok="t"/>
                <v:fill/>
              </v:shape>
              <v:shape style="position:absolute;left:1195;top:930;width:164;height:215" coordorigin="1195,930" coordsize="164,215" path="m1279,930l1222,950,1195,1004,1250,1006,1258,984,1275,977,1355,977,1349,963,1336,948,1320,938,1301,932,1279,930e" filled="t" fillcolor="#FFFFFF" stroked="f">
                <v:path arrowok="t"/>
                <v:fill/>
              </v:shape>
            </v:group>
            <v:group style="position:absolute;left:1389;top:958;width:97;height:159" coordorigin="1389,958" coordsize="97,159">
              <v:shape style="position:absolute;left:1389;top:958;width:97;height:159" coordorigin="1389,958" coordsize="97,159" path="m1486,1057l1446,1057,1446,1117,1486,1117,1486,1057e" filled="t" fillcolor="#FFFFFF" stroked="f">
                <v:path arrowok="t"/>
                <v:fill/>
              </v:shape>
              <v:shape style="position:absolute;left:1389;top:958;width:97;height:159" coordorigin="1389,958" coordsize="97,159" path="m1543,1018l1389,1018,1389,1057,1543,1057,1543,1018e" filled="t" fillcolor="#FFFFFF" stroked="f">
                <v:path arrowok="t"/>
                <v:fill/>
              </v:shape>
              <v:shape style="position:absolute;left:1389;top:958;width:97;height:159" coordorigin="1389,958" coordsize="97,159" path="m1486,958l1446,958,1446,1018,1486,1018,1486,95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2.504997pt;margin-top:90.560783pt;width:682.819pt;height:18.037pt;mso-position-horizontal-relative:page;mso-position-vertical-relative:paragraph;z-index:-889" coordorigin="2050,1811" coordsize="13656,361">
            <v:shape style="position:absolute;left:2050;top:1811;width:13656;height:361" coordorigin="2050,1811" coordsize="13656,361" path="m2050,2172l15706,2172,15706,1811,2050,1811,2050,2172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1.454079pt;margin-top:34.149685pt;width:38.07974pt;height:35.258pt;mso-position-horizontal-relative:page;mso-position-vertical-relative:paragraph;z-index:-888" coordorigin="2029,683" coordsize="762,705">
            <v:group style="position:absolute;left:2039;top:760;width:694;height:618" coordorigin="2039,760" coordsize="694,618">
              <v:shape style="position:absolute;left:2039;top:760;width:694;height:618" coordorigin="2039,760" coordsize="694,618" path="m2236,760l2169,760,2169,1312,2070,1312,2051,1319,2041,1334,2039,1361,2054,1374,2080,1378,2540,1378,2622,1369,2687,1346,2733,1312,2236,1312,2236,1037,2700,1037,2682,1027,2661,1018,2637,1010,2612,1003,2585,998,2609,990,2630,982,2649,971,2650,971,2236,971,2236,760e" filled="t" fillcolor="#231F20" stroked="f">
                <v:path arrowok="t"/>
                <v:fill/>
              </v:shape>
            </v:group>
            <v:group style="position:absolute;left:2236;top:1037;width:545;height:275" coordorigin="2236,1037" coordsize="545,275">
              <v:shape style="position:absolute;left:2236;top:1037;width:545;height:275" coordorigin="2236,1037" coordsize="545,275" path="m2700,1037l2236,1037,2446,1037,2474,1038,2546,1044,2621,1060,2685,1101,2712,1176,2713,1201,2709,1220,2665,1279,2602,1303,2514,1312,2733,1312,2766,1261,2780,1196,2781,1172,2778,1150,2747,1078,2701,1038,2700,1037e" filled="t" fillcolor="#231F20" stroked="f">
                <v:path arrowok="t"/>
                <v:fill/>
              </v:shape>
            </v:group>
            <v:group style="position:absolute;left:2039;top:693;width:670;height:278" coordorigin="2039,693" coordsize="670,278">
              <v:shape style="position:absolute;left:2039;top:693;width:670;height:278" coordorigin="2039,693" coordsize="670,278" path="m2441,693l2069,694,2051,700,2041,716,2039,743,2054,756,2080,760,2467,761,2492,762,2555,770,2616,796,2643,873,2640,889,2597,937,2535,960,2448,970,2414,971,2650,971,2699,911,2710,844,2706,824,2673,760,2605,717,2533,699,2473,694,2441,69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143002pt;margin-top:81.754784pt;width:751.181pt;height:.1pt;mso-position-horizontal-relative:page;mso-position-vertical-relative:paragraph;z-index:-887" coordorigin="683,1635" coordsize="15024,2">
            <v:shape style="position:absolute;left:683;top:1635;width:15024;height:2" coordorigin="683,1635" coordsize="15024,0" path="m683,1635l15706,1635e" filled="f" stroked="t" strokeweight="2.1pt" strokecolor="#B6BCC2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.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ф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footer="547" w:top="1040" w:bottom="740" w:left="560" w:right="560"/>
          <w:footerReference w:type="default" r:id="rId5"/>
          <w:type w:val="continuous"/>
          <w:pgSz w:w="16400" w:h="23820"/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0" w:lineRule="auto"/>
        <w:ind w:left="394" w:right="3027"/>
        <w:jc w:val="left"/>
        <w:rPr>
          <w:rFonts w:ascii="AvantGardeGothicCTT" w:hAnsi="AvantGardeGothicCTT" w:cs="AvantGardeGothicCTT" w:eastAsia="AvantGardeGothicCTT"/>
          <w:sz w:val="50"/>
          <w:szCs w:val="50"/>
        </w:rPr>
      </w:pPr>
      <w:rPr/>
      <w:r>
        <w:rPr/>
        <w:pict>
          <v:group style="position:absolute;margin-left:34.143002pt;margin-top:-49.463497pt;width:16.1550pt;height:17.659pt;mso-position-horizontal-relative:page;mso-position-vertical-relative:paragraph;z-index:-891" coordorigin="683,-989" coordsize="323,353">
            <v:shape style="position:absolute;left:683;top:-989;width:323;height:353" coordorigin="683,-989" coordsize="323,353" path="m683,-636l1006,-636,1006,-989,683,-989,683,-636e" filled="t" fillcolor="#4AA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.514999pt;margin-top:-49.963497pt;width:44.765pt;height:18.659pt;mso-position-horizontal-relative:page;mso-position-vertical-relative:paragraph;z-index:-890" coordorigin="1070,-999" coordsize="895,373">
            <v:group style="position:absolute;left:1832;top:-989;width:124;height:353" coordorigin="1832,-989" coordsize="124,353">
              <v:shape style="position:absolute;left:1832;top:-989;width:124;height:353" coordorigin="1832,-989" coordsize="124,353" path="m1832,-636l1956,-636,1956,-989,1832,-989,1832,-636e" filled="t" fillcolor="#86CA92" stroked="f">
                <v:path arrowok="t"/>
                <v:fill/>
              </v:shape>
            </v:group>
            <v:group style="position:absolute;left:1080;top:-989;width:198;height:353" coordorigin="1080,-989" coordsize="198,353">
              <v:shape style="position:absolute;left:1080;top:-989;width:198;height:353" coordorigin="1080,-989" coordsize="198,353" path="m1080,-636l1279,-636,1279,-989,1080,-989,1080,-636e" filled="t" fillcolor="#86CA92" stroked="f">
                <v:path arrowok="t"/>
                <v:fill/>
              </v:shape>
            </v:group>
            <v:group style="position:absolute;left:1324;top:-989;width:124;height:353" coordorigin="1324,-989" coordsize="124,353">
              <v:shape style="position:absolute;left:1324;top:-989;width:124;height:353" coordorigin="1324,-989" coordsize="124,353" path="m1324,-636l1448,-636,1448,-989,1324,-989,1324,-636e" filled="t" fillcolor="#4D6E53" stroked="f">
                <v:path arrowok="t"/>
                <v:fill/>
              </v:shape>
            </v:group>
            <v:group style="position:absolute;left:1494;top:-989;width:293;height:353" coordorigin="1494,-989" coordsize="293,353">
              <v:shape style="position:absolute;left:1494;top:-989;width:293;height:353" coordorigin="1494,-989" coordsize="293,353" path="m1494,-636l1786,-636,1786,-989,1494,-989,1494,-636e" filled="t" fillcolor="#69BF6B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МО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97"/>
          <w:b/>
          <w:bCs/>
        </w:rPr>
        <w:t>Све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-2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17"/>
          <w:b/>
          <w:bCs/>
        </w:rPr>
        <w:t>лан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16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-37"/>
          <w:w w:val="106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8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–</w:t>
      </w:r>
      <w:r>
        <w:rPr>
          <w:rFonts w:ascii="AvantGardeGothicCTT" w:hAnsi="AvantGardeGothicCTT" w:cs="AvantGardeGothicCTT" w:eastAsia="AvantGardeGothicCTT"/>
          <w:sz w:val="58"/>
          <w:szCs w:val="58"/>
          <w:color w:val="FFFFFF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муниципалите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-4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4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1"/>
          <w:b/>
          <w:bCs/>
        </w:rPr>
        <w:t>который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1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все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-34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да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1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открыт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1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для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1"/>
          <w:b/>
          <w:bCs/>
        </w:rPr>
        <w:t>ваших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1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идей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0"/>
          <w:szCs w:val="50"/>
          <w:color w:val="FFFFFF"/>
          <w:spacing w:val="0"/>
          <w:w w:val="101"/>
          <w:b/>
          <w:bCs/>
        </w:rPr>
        <w:t>проектов</w:t>
      </w:r>
      <w:r>
        <w:rPr>
          <w:rFonts w:ascii="AvantGardeGothicCTT" w:hAnsi="AvantGardeGothicCTT" w:cs="AvantGardeGothicCTT" w:eastAsia="AvantGardeGothicCTT"/>
          <w:sz w:val="50"/>
          <w:szCs w:val="50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111" w:right="186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/>
        <w:pict>
          <v:shape style="position:absolute;margin-left:34.480999pt;margin-top:-298.958405pt;width:495.443pt;height:288pt;mso-position-horizontal-relative:page;mso-position-vertical-relative:paragraph;z-index:-904" type="#_x0000_t75">
            <v:imagedata r:id="rId6" o:title=""/>
          </v:shape>
        </w:pic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3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V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I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ини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ивн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exact"/>
        <w:ind w:left="5213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3.861pt;margin-top:9.600218pt;width:243.424309pt;height:130.781pt;mso-position-horizontal-relative:page;mso-position-vertical-relative:paragraph;z-index:-899" type="#_x0000_t75">
            <v:imagedata r:id="rId7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213" w:right="-6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«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-7"/>
          <w:w w:val="100"/>
          <w:b/>
          <w:bCs/>
        </w:rPr>
        <w:t>»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на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э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ом: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213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693199pt;margin-top:58.673801pt;width:28.002384pt;height:47.6231pt;mso-position-horizontal-relative:page;mso-position-vertical-relative:paragraph;z-index:-886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2" w:after="0" w:line="240" w:lineRule="exact"/>
        <w:ind w:right="4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4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03" w:lineRule="auto"/>
        <w:ind w:right="49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856995pt;margin-top:105.545891pt;width:242.804pt;height:168pt;mso-position-horizontal-relative:page;mso-position-vertical-relative:paragraph;z-index:-903" type="#_x0000_t75">
            <v:imagedata r:id="rId8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60" w:right="560"/>
          <w:cols w:num="2" w:equalWidth="0">
            <w:col w:w="10058" w:space="239"/>
            <w:col w:w="4983"/>
          </w:cols>
        </w:sectPr>
      </w:pPr>
      <w:rPr/>
    </w:p>
    <w:p>
      <w:pPr>
        <w:spacing w:before="15" w:after="0" w:line="203" w:lineRule="auto"/>
        <w:ind w:left="106" w:right="-20" w:firstLine="526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1" w:lineRule="exact"/>
        <w:ind w:left="14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right="-20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19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ца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ек,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ере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48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5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4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э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1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ф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щ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ло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но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эк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4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60" w:right="560"/>
          <w:cols w:num="3" w:equalWidth="0">
            <w:col w:w="4986" w:space="227"/>
            <w:col w:w="4857" w:space="227"/>
            <w:col w:w="4983"/>
          </w:cols>
        </w:sectPr>
      </w:pPr>
      <w:rPr/>
    </w:p>
    <w:p>
      <w:pPr>
        <w:spacing w:before="0" w:after="0" w:line="260" w:lineRule="exact"/>
        <w:ind w:left="148" w:right="-20"/>
        <w:jc w:val="left"/>
        <w:tabs>
          <w:tab w:pos="13360" w:val="left"/>
        </w:tabs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8.669006pt;margin-top:-146.814880pt;width:242.805pt;height:156.001pt;mso-position-horizontal-relative:page;mso-position-vertical-relative:paragraph;z-index:-900" type="#_x0000_t75">
            <v:imagedata r:id="rId9" o:title=""/>
          </v:shape>
        </w:pict>
      </w:r>
      <w:r>
        <w:rPr/>
        <w:pict>
          <v:group style="position:absolute;margin-left:31.618999pt;margin-top:43.799049pt;width:755.102403pt;height:188.858193pt;mso-position-horizontal-relative:page;mso-position-vertical-relative:page;z-index:-896" coordorigin="632,876" coordsize="15102,3777">
            <v:shape style="position:absolute;left:632;top:876;width:3167;height:2751" type="#_x0000_t75">
              <v:imagedata r:id="rId10" o:title=""/>
            </v:shape>
            <v:shape style="position:absolute;left:3204;top:3660;width:12531;height:993" type="#_x0000_t75">
              <v:imagedata r:id="rId11" o:title=""/>
            </v:shape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т-</w:t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про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2"/>
        </w:rPr>
        <w:t>тр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i/>
          <w:position w:val="2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i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5213" w:right="513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4.945pt;margin-top:-2.425295pt;width:242.805pt;height:143.999767pt;mso-position-horizontal-relative:page;mso-position-vertical-relative:paragraph;z-index:-902" type="#_x0000_t75">
            <v:imagedata r:id="rId12" o:title=""/>
          </v:shape>
        </w:pict>
      </w:r>
      <w:r>
        <w:rPr/>
        <w:pict>
          <v:shape style="position:absolute;margin-left:542.856995pt;margin-top:-2.425295pt;width:242.804pt;height:144pt;mso-position-horizontal-relative:page;mso-position-vertical-relative:paragraph;z-index:-901" type="#_x0000_t75">
            <v:imagedata r:id="rId13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5" w:after="0" w:line="203" w:lineRule="auto"/>
        <w:ind w:left="5213" w:right="513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60" w:right="560"/>
        </w:sectPr>
      </w:pPr>
      <w:rPr/>
    </w:p>
    <w:p>
      <w:pPr>
        <w:spacing w:before="62" w:after="0" w:line="240" w:lineRule="auto"/>
        <w:ind w:left="37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4.015598pt;margin-top:36.08902pt;width:751.181pt;height:.1pt;mso-position-horizontal-relative:page;mso-position-vertical-relative:paragraph;z-index:-885" coordorigin="680,722" coordsize="15024,2">
            <v:shape style="position:absolute;left:680;top:722;width:15024;height:2" coordorigin="680,722" coordsize="15024,0" path="m680,722l15704,72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169.882004pt;margin-top:5.076018pt;width:15.63pt;height:18.664pt;mso-position-horizontal-relative:page;mso-position-vertical-relative:paragraph;z-index:-883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882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881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880" type="#_x0000_t75">
            <v:imagedata r:id="rId14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2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exact"/>
        <w:ind w:left="271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515598pt;margin-top:-54.548981pt;width:752.181pt;height:36.656pt;mso-position-horizontal-relative:page;mso-position-vertical-relative:paragraph;z-index:-884" coordorigin="670,-1091" coordsize="15044,733">
            <v:group style="position:absolute;left:680;top:-1081;width:15024;height:2" coordorigin="680,-1081" coordsize="15024,2">
              <v:shape style="position:absolute;left:680;top:-1081;width:15024;height:2" coordorigin="680,-1081" coordsize="15024,0" path="m680,-1081l15704,-1081e" filled="f" stroked="t" strokeweight="1pt" strokecolor="#575B5F">
                <v:path arrowok="t"/>
              </v:shape>
            </v:group>
            <v:group style="position:absolute;left:3061;top:-1081;width:2;height:718" coordorigin="3061,-1081" coordsize="2,718">
              <v:shape style="position:absolute;left:3061;top:-1081;width:2;height:718" coordorigin="3061,-1081" coordsize="0,718" path="m3061,-1081l3061,-363e" filled="f" stroked="t" strokeweight=".5pt" strokecolor="#575B5F">
                <v:path arrowok="t"/>
              </v:shape>
            </v:group>
            <v:group style="position:absolute;left:12411;top:-1081;width:2;height:718" coordorigin="12411,-1081" coordsize="2,718">
              <v:shape style="position:absolute;left:12411;top:-1081;width:2;height:718" coordorigin="12411,-1081" coordsize="0,718" path="m12411,-1081l12411,-36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88.174011pt;margin-top:-1.478782pt;width:242.834637pt;height:180pt;mso-position-horizontal-relative:page;mso-position-vertical-relative:paragraph;z-index:-879" type="#_x0000_t75">
            <v:imagedata r:id="rId15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</w:rPr>
        <w:t>тр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i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971" w:right="-20"/>
        <w:jc w:val="lef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11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(103)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ноябрь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47" w:top="1000" w:bottom="740" w:left="540" w:right="560"/>
          <w:pgSz w:w="16400" w:h="23820"/>
          <w:cols w:num="2" w:equalWidth="0">
            <w:col w:w="10081" w:space="227"/>
            <w:col w:w="4992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22" w:after="0" w:line="240" w:lineRule="exact"/>
        <w:ind w:left="140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ое,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3.956001pt;margin-top:118.485191pt;width:242.805pt;height:168.001pt;mso-position-horizontal-relative:page;mso-position-vertical-relative:paragraph;z-index:-872" type="#_x0000_t75">
            <v:imagedata r:id="rId16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-6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62183pt;margin-top:-194.39978pt;width:242.833833pt;height:180pt;mso-position-horizontal-relative:page;mso-position-vertical-relative:paragraph;z-index:-878" type="#_x0000_t75">
            <v:imagedata r:id="rId17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щ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но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ны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5" w:right="5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" w:right="5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" w:right="5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" w:right="5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" w:right="5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4998" w:space="226"/>
            <w:col w:w="4858" w:space="226"/>
            <w:col w:w="4992"/>
          </w:cols>
        </w:sectPr>
      </w:pPr>
      <w:rPr/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exact"/>
        <w:ind w:left="140" w:right="10224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8.428009pt;margin-top:-.401282pt;width:242.834pt;height:168pt;mso-position-horizontal-relative:page;mso-position-vertical-relative:paragraph;z-index:-877" type="#_x0000_t75">
            <v:imagedata r:id="rId18" o:title=""/>
          </v:shape>
        </w:pict>
      </w:r>
      <w:r>
        <w:rPr/>
        <w:pict>
          <v:shape style="position:absolute;margin-left:542.362pt;margin-top:-1.298282pt;width:242.834pt;height:167.999pt;mso-position-horizontal-relative:page;mso-position-vertical-relative:paragraph;z-index:-876" type="#_x0000_t75">
            <v:imagedata r:id="rId19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щ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2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-3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ц</w:t>
      </w:r>
      <w:r>
        <w:rPr>
          <w:rFonts w:ascii="Minion Pro" w:hAnsi="Minion Pro" w:cs="Minion Pro" w:eastAsia="Minion Pro"/>
          <w:sz w:val="21"/>
          <w:szCs w:val="21"/>
          <w:color w:val="00AA59"/>
          <w:spacing w:val="2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эк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9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11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2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2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новк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я,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й.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на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–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э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5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ома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00AA59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00AA59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00AA59"/>
          <w:spacing w:val="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00AA59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00AA59"/>
          <w:spacing w:val="-1"/>
          <w:w w:val="100"/>
          <w:b/>
          <w:bCs/>
        </w:rPr>
        <w:t>ы: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10225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1" w:right="-20"/>
        <w:jc w:val="left"/>
        <w:rPr>
          <w:rFonts w:ascii="AvantGardeGothicCTT" w:hAnsi="AvantGardeGothicCTT" w:cs="AvantGardeGothicCTT" w:eastAsia="AvantGardeGothicCTT"/>
          <w:sz w:val="64"/>
          <w:szCs w:val="64"/>
        </w:rPr>
      </w:pPr>
      <w:rPr/>
      <w:r>
        <w:rPr/>
        <w:pict>
          <v:group style="position:absolute;margin-left:34.255001pt;margin-top:-4.807902pt;width:751.181pt;height:.1pt;mso-position-horizontal-relative:page;mso-position-vertical-relative:paragraph;z-index:-874" coordorigin="685,-96" coordsize="15024,2">
            <v:shape style="position:absolute;left:685;top:-96;width:15024;height:2" coordorigin="685,-96" coordsize="15024,0" path="m15709,-96l685,-96e" filled="f" stroked="t" strokeweight="1pt" strokecolor="#00AA59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Свой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-1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ант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подарили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4"/>
          <w:szCs w:val="64"/>
          <w:color w:val="00AA59"/>
          <w:spacing w:val="0"/>
          <w:w w:val="100"/>
          <w:b/>
          <w:bCs/>
        </w:rPr>
        <w:t>зрителям</w:t>
      </w:r>
      <w:r>
        <w:rPr>
          <w:rFonts w:ascii="AvantGardeGothicCTT" w:hAnsi="AvantGardeGothicCTT" w:cs="AvantGardeGothicCTT" w:eastAsia="AvantGardeGothicCTT"/>
          <w:sz w:val="64"/>
          <w:szCs w:val="64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00" w:lineRule="exact"/>
        <w:ind w:left="140" w:right="2271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ъ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!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86" w:after="0" w:line="240" w:lineRule="exact"/>
        <w:ind w:left="98" w:right="-11" w:firstLine="693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203098pt;margin-top:2.985794pt;width:36.479297pt;height:47.6231pt;mso-position-horizontal-relative:page;mso-position-vertical-relative:paragraph;z-index:-867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Н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14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2"/>
        </w:rPr>
        <w:t>вп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10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10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11"/>
        <w:jc w:val="righ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86" w:after="0" w:line="240" w:lineRule="exact"/>
        <w:ind w:left="25" w:right="514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5" w:right="514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92029pt;margin-top:-37.28965pt;width:242.805pt;height:155.999735pt;mso-position-horizontal-relative:page;mso-position-vertical-relative:paragraph;z-index:-873" type="#_x0000_t75">
            <v:imagedata r:id="rId20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и!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вп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" w:right="-20"/>
        <w:jc w:val="left"/>
        <w:rPr>
          <w:rFonts w:ascii="AvantGardeGothicCTT" w:hAnsi="AvantGardeGothicCTT" w:cs="AvantGardeGothicCTT" w:eastAsia="AvantGardeGothicCTT"/>
          <w:sz w:val="46"/>
          <w:szCs w:val="46"/>
        </w:rPr>
      </w:pPr>
      <w:rPr/>
      <w:r>
        <w:rPr/>
        <w:pict>
          <v:group style="position:absolute;margin-left:34.255001pt;margin-top:-7.3279pt;width:751.181pt;height:.1pt;mso-position-horizontal-relative:page;mso-position-vertical-relative:paragraph;z-index:-875" coordorigin="685,-147" coordsize="15024,2">
            <v:shape style="position:absolute;left:685;top:-147;width:15024;height:2" coordorigin="685,-147" coordsize="15024,0" path="m15709,-147l685,-147e" filled="f" stroked="t" strokeweight="1pt" strokecolor="#00AA59">
              <v:path arrowok="t"/>
            </v:shape>
          </v:group>
          <w10:wrap type="none"/>
        </w:pict>
      </w:r>
      <w:r>
        <w:rPr/>
        <w:pict>
          <v:group style="position:absolute;margin-left:541.700012pt;margin-top:4.6723pt;width:244.159pt;height:26.899pt;mso-position-horizontal-relative:page;mso-position-vertical-relative:paragraph;z-index:-871" coordorigin="10834,93" coordsize="4883,538">
            <v:group style="position:absolute;left:10844;top:103;width:4863;height:518" coordorigin="10844,103" coordsize="4863,518">
              <v:shape style="position:absolute;left:10844;top:103;width:4863;height:518" coordorigin="10844,103" coordsize="4863,518" path="m10844,621l15707,621,15707,103,10844,103,10844,621e" filled="t" fillcolor="#49A95F" stroked="f">
                <v:path arrowok="t"/>
                <v:fill/>
              </v:shape>
            </v:group>
            <v:group style="position:absolute;left:10991;top:255;width:195;height:233" coordorigin="10991,255" coordsize="195,233">
              <v:shape style="position:absolute;left:10991;top:255;width:195;height:233" coordorigin="10991,255" coordsize="195,233" path="m11036,255l10991,255,10991,488,11017,488,11016,286,11016,280,11016,266,11039,266,11036,255e" filled="t" fillcolor="#FFFFFF" stroked="f">
                <v:path arrowok="t"/>
                <v:fill/>
              </v:shape>
              <v:shape style="position:absolute;left:10991;top:255;width:195;height:233" coordorigin="10991,255" coordsize="195,233" path="m11039,266l11016,266,11019,279,11021,287,11023,295,11072,488,11103,488,11107,471,11087,471,11085,456,11084,446,11082,436,11039,266e" filled="t" fillcolor="#FFFFFF" stroked="f">
                <v:path arrowok="t"/>
                <v:fill/>
              </v:shape>
              <v:shape style="position:absolute;left:10991;top:255;width:195;height:233" coordorigin="10991,255" coordsize="195,233" path="m11185,266l11160,266,11160,275,11159,286,11159,488,11185,488,11185,266e" filled="t" fillcolor="#FFFFFF" stroked="f">
                <v:path arrowok="t"/>
                <v:fill/>
              </v:shape>
              <v:shape style="position:absolute;left:10991;top:255;width:195;height:233" coordorigin="10991,255" coordsize="195,233" path="m11185,255l11140,255,11093,436,11090,449,11089,459,11087,471,11107,471,11152,297,11154,288,11156,280,11159,266,11185,266,11185,255e" filled="t" fillcolor="#FFFFFF" stroked="f">
                <v:path arrowok="t"/>
                <v:fill/>
              </v:shape>
            </v:group>
            <v:group style="position:absolute;left:11229;top:315;width:160;height:173" coordorigin="11229,315" coordsize="160,173">
              <v:shape style="position:absolute;left:11229;top:315;width:160;height:173" coordorigin="11229,315" coordsize="160,173" path="m11253,315l11229,315,11229,488,11307,484,11322,473,11325,467,11253,467,11253,407,11326,407,11326,405,11310,391,11288,386,11253,386,11253,315e" filled="t" fillcolor="#FFFFFF" stroked="f">
                <v:path arrowok="t"/>
                <v:fill/>
              </v:shape>
              <v:shape style="position:absolute;left:11229;top:315;width:160;height:173" coordorigin="11229,315" coordsize="160,173" path="m11326,407l11253,407,11288,407,11305,418,11310,441,11302,460,11279,467,11325,467,11332,453,11334,425,11326,407e" filled="t" fillcolor="#FFFFFF" stroked="f">
                <v:path arrowok="t"/>
                <v:fill/>
              </v:shape>
              <v:shape style="position:absolute;left:11229;top:315;width:160;height:173" coordorigin="11229,315" coordsize="160,173" path="m11389,315l11364,315,11364,488,11389,488,11389,315e" filled="t" fillcolor="#FFFFFF" stroked="f">
                <v:path arrowok="t"/>
                <v:fill/>
              </v:shape>
            </v:group>
            <v:group style="position:absolute;left:11506;top:315;width:105;height:173" coordorigin="11506,315" coordsize="105,173">
              <v:shape style="position:absolute;left:11506;top:315;width:105;height:173" coordorigin="11506,315" coordsize="105,173" path="m11562,315l11506,315,11506,488,11584,485,11599,474,11602,467,11530,467,11530,407,11600,407,11581,398,11591,393,11596,386,11530,386,11530,335,11602,335,11601,333,11585,319,11562,315e" filled="t" fillcolor="#FFFFFF" stroked="f">
                <v:path arrowok="t"/>
                <v:fill/>
              </v:shape>
              <v:shape style="position:absolute;left:11506;top:315;width:105;height:173" coordorigin="11506,315" coordsize="105,173" path="m11600,407l11530,407,11562,407,11581,416,11588,439,11581,460,11559,467,11602,467,11608,455,11610,425,11600,407e" filled="t" fillcolor="#FFFFFF" stroked="f">
                <v:path arrowok="t"/>
                <v:fill/>
              </v:shape>
              <v:shape style="position:absolute;left:11506;top:315;width:105;height:173" coordorigin="11506,315" coordsize="105,173" path="m11602,335l11575,335,11583,343,11583,379,11575,386,11596,386,11604,378,11608,353,11602,335e" filled="t" fillcolor="#FFFFFF" stroked="f">
                <v:path arrowok="t"/>
                <v:fill/>
              </v:shape>
            </v:group>
            <v:group style="position:absolute;left:11719;top:251;width:140;height:241" coordorigin="11719,251" coordsize="140,241">
              <v:shape style="position:absolute;left:11719;top:251;width:140;height:241" coordorigin="11719,251" coordsize="140,241" path="m11778,251l11726,308,11719,383,11720,406,11741,466,11806,492,11826,485,11840,472,11844,466,11773,466,11760,454,11752,436,11748,413,11746,387,11745,359,11746,338,11750,315,11759,294,11775,279,11799,274,11841,274,11827,262,11806,254,11778,251e" filled="t" fillcolor="#FFFFFF" stroked="f">
                <v:path arrowok="t"/>
                <v:fill/>
              </v:shape>
              <v:shape style="position:absolute;left:11719;top:251;width:140;height:241" coordorigin="11719,251" coordsize="140,241" path="m11858,403l11831,418,11827,439,11817,455,11800,464,11773,466,11844,466,11850,454,11856,431,11858,403e" filled="t" fillcolor="#FFFFFF" stroked="f">
                <v:path arrowok="t"/>
                <v:fill/>
              </v:shape>
              <v:shape style="position:absolute;left:11719;top:251;width:140;height:241" coordorigin="11719,251" coordsize="140,241" path="m11841,274l11799,274,11819,283,11829,301,11832,324,11858,313,11853,292,11843,275,11841,274e" filled="t" fillcolor="#FFFFFF" stroked="f">
                <v:path arrowok="t"/>
                <v:fill/>
              </v:shape>
            </v:group>
            <v:group style="position:absolute;left:11890;top:250;width:154;height:242" coordorigin="11890,250" coordsize="154,242">
              <v:shape style="position:absolute;left:11890;top:250;width:154;height:242" coordorigin="11890,250" coordsize="154,242" path="m11962,250l11907,282,11890,348,11890,371,11890,386,11902,453,11951,490,11979,492,12000,487,12017,475,12021,470,11964,470,11947,466,11917,393,11917,359,11918,331,11923,308,11932,289,11946,278,11966,273,12018,273,12009,264,11989,254,11962,250e" filled="t" fillcolor="#FFFFFF" stroked="f">
                <v:path arrowok="t"/>
                <v:fill/>
              </v:shape>
              <v:shape style="position:absolute;left:11890;top:250;width:154;height:242" coordorigin="11890,250" coordsize="154,242" path="m12018,273l11966,273,11974,274,11989,280,12015,359,12016,393,12014,420,12008,441,11999,457,11984,467,11964,470,12021,470,12043,393,12043,364,12042,342,12039,319,12033,297,12023,279,12018,273e" filled="t" fillcolor="#FFFFFF" stroked="f">
                <v:path arrowok="t"/>
                <v:fill/>
              </v:shape>
            </v:group>
            <v:group style="position:absolute;left:12081;top:255;width:160;height:287" coordorigin="12081,255" coordsize="160,287">
              <v:shape style="position:absolute;left:12081;top:255;width:160;height:287" coordorigin="12081,255" coordsize="160,287" path="m12107,255l12081,255,12081,488,12216,488,12216,542,12241,542,12241,464,12107,464,12107,255e" filled="t" fillcolor="#FFFFFF" stroked="f">
                <v:path arrowok="t"/>
                <v:fill/>
              </v:shape>
              <v:shape style="position:absolute;left:12081;top:255;width:160;height:287" coordorigin="12081,255" coordsize="160,287" path="m12222,255l12196,255,12196,464,12222,464,12222,255e" filled="t" fillcolor="#FFFFFF" stroked="f">
                <v:path arrowok="t"/>
                <v:fill/>
              </v:shape>
            </v:group>
            <v:group style="position:absolute;left:12261;top:251;width:140;height:241" coordorigin="12261,251" coordsize="140,241">
              <v:shape style="position:absolute;left:12261;top:251;width:140;height:241" coordorigin="12261,251" coordsize="140,241" path="m12320,251l12268,308,12261,383,12263,406,12283,466,12349,492,12369,485,12383,472,12386,466,12315,466,12303,454,12295,436,12290,413,12288,387,12288,359,12289,338,12293,315,12302,294,12317,279,12341,274,12384,274,12370,262,12348,254,12320,251e" filled="t" fillcolor="#FFFFFF" stroked="f">
                <v:path arrowok="t"/>
                <v:fill/>
              </v:shape>
              <v:shape style="position:absolute;left:12261;top:251;width:140;height:241" coordorigin="12261,251" coordsize="140,241" path="m12401,403l12374,418,12369,439,12360,455,12343,464,12315,466,12386,466,12392,454,12398,431,12401,403e" filled="t" fillcolor="#FFFFFF" stroked="f">
                <v:path arrowok="t"/>
                <v:fill/>
              </v:shape>
              <v:shape style="position:absolute;left:12261;top:251;width:140;height:241" coordorigin="12261,251" coordsize="140,241" path="m12384,274l12341,274,12362,283,12372,301,12375,324,12400,313,12395,292,12385,275,12384,274e" filled="t" fillcolor="#FFFFFF" stroked="f">
                <v:path arrowok="t"/>
                <v:fill/>
              </v:shape>
            </v:group>
            <v:group style="position:absolute;left:12437;top:255;width:117;height:233" coordorigin="12437,255" coordsize="117,233">
              <v:shape style="position:absolute;left:12437;top:255;width:117;height:233" coordorigin="12437,255" coordsize="117,233" path="m12554,255l12437,255,12437,488,12554,488,12554,464,12463,464,12463,377,12548,377,12548,354,12463,354,12463,278,12554,278,12554,255e" filled="t" fillcolor="#FFFFFF" stroked="f">
                <v:path arrowok="t"/>
                <v:fill/>
              </v:shape>
            </v:group>
            <v:group style="position:absolute;left:12578;top:255;width:86;height:233" coordorigin="12578,255" coordsize="86,233">
              <v:shape style="position:absolute;left:12578;top:255;width:86;height:233" coordorigin="12578,255" coordsize="86,233" path="m12664,278l12638,278,12638,488,12664,488,12664,278e" filled="t" fillcolor="#FFFFFF" stroked="f">
                <v:path arrowok="t"/>
                <v:fill/>
              </v:shape>
              <v:shape style="position:absolute;left:12578;top:255;width:86;height:233" coordorigin="12578,255" coordsize="86,233" path="m12724,255l12578,255,12578,278,12724,278,12724,255e" filled="t" fillcolor="#FFFFFF" stroked="f">
                <v:path arrowok="t"/>
                <v:fill/>
              </v:shape>
            </v:group>
            <v:group style="position:absolute;left:12737;top:255;width:139;height:233" coordorigin="12737,255" coordsize="139,233">
              <v:shape style="position:absolute;left:12737;top:255;width:139;height:233" coordorigin="12737,255" coordsize="139,233" path="m12876,255l12798,256,12749,313,12748,345,12757,364,12771,377,12789,385,12737,488,12766,488,12816,389,12876,389,12876,365,12850,365,12807,364,12788,357,12776,341,12772,313,12779,292,12796,281,12821,278,12876,278,12876,255e" filled="t" fillcolor="#FFFFFF" stroked="f">
                <v:path arrowok="t"/>
                <v:fill/>
              </v:shape>
              <v:shape style="position:absolute;left:12737;top:255;width:139;height:233" coordorigin="12737,255" coordsize="139,233" path="m12876,389l12850,389,12850,488,12876,488,12876,389e" filled="t" fillcolor="#FFFFFF" stroked="f">
                <v:path arrowok="t"/>
                <v:fill/>
              </v:shape>
              <v:shape style="position:absolute;left:12737;top:255;width:139;height:233" coordorigin="12737,255" coordsize="139,233" path="m12876,278l12850,278,12850,365,12876,365,12876,278e" filled="t" fillcolor="#FFFFFF" stroked="f">
                <v:path arrowok="t"/>
                <v:fill/>
              </v:shape>
            </v:group>
            <v:group style="position:absolute;left:12906;top:255;width:158;height:233" coordorigin="12906,255" coordsize="158,233">
              <v:shape style="position:absolute;left:12906;top:255;width:158;height:233" coordorigin="12906,255" coordsize="158,233" path="m12936,255l12907,255,12970,368,12906,488,12935,488,12985,390,13012,390,13000,368,13013,345,12985,345,12936,255e" filled="t" fillcolor="#FFFFFF" stroked="f">
                <v:path arrowok="t"/>
                <v:fill/>
              </v:shape>
              <v:shape style="position:absolute;left:12906;top:255;width:158;height:233" coordorigin="12906,255" coordsize="158,233" path="m13012,390l12985,390,13035,488,13064,488,13012,390e" filled="t" fillcolor="#FFFFFF" stroked="f">
                <v:path arrowok="t"/>
                <v:fill/>
              </v:shape>
              <v:shape style="position:absolute;left:12906;top:255;width:158;height:233" coordorigin="12906,255" coordsize="158,233" path="m13063,255l13034,255,12985,345,13013,345,13063,255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4.285pt;margin-top:5.1723pt;width:243.043613pt;height:157pt;mso-position-horizontal-relative:page;mso-position-vertical-relative:paragraph;z-index:-868" type="#_x0000_t75">
            <v:imagedata r:id="rId21" o:title=""/>
          </v:shape>
        </w:pict>
      </w:r>
      <w:r>
        <w:rPr>
          <w:rFonts w:ascii="AvantGardeGothicCTT" w:hAnsi="AvantGardeGothicCTT" w:cs="AvantGardeGothicCTT" w:eastAsia="AvantGardeGothicCTT"/>
          <w:sz w:val="46"/>
          <w:szCs w:val="46"/>
          <w:color w:val="00AA59"/>
          <w:spacing w:val="0"/>
          <w:w w:val="100"/>
          <w:b/>
          <w:bCs/>
        </w:rPr>
        <w:t>Осенний</w:t>
      </w:r>
      <w:r>
        <w:rPr>
          <w:rFonts w:ascii="AvantGardeGothicCTT" w:hAnsi="AvantGardeGothicCTT" w:cs="AvantGardeGothicCTT" w:eastAsia="AvantGardeGothicCTT"/>
          <w:sz w:val="46"/>
          <w:szCs w:val="46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6"/>
          <w:szCs w:val="46"/>
          <w:color w:val="00AA59"/>
          <w:spacing w:val="0"/>
          <w:w w:val="100"/>
          <w:b/>
          <w:bCs/>
        </w:rPr>
        <w:t>призыв</w:t>
      </w:r>
      <w:r>
        <w:rPr>
          <w:rFonts w:ascii="AvantGardeGothicCTT" w:hAnsi="AvantGardeGothicCTT" w:cs="AvantGardeGothicCTT" w:eastAsia="AvantGardeGothicCTT"/>
          <w:sz w:val="46"/>
          <w:szCs w:val="46"/>
          <w:color w:val="000000"/>
          <w:spacing w:val="0"/>
          <w:w w:val="100"/>
        </w:rPr>
      </w:r>
    </w:p>
    <w:p>
      <w:pPr>
        <w:spacing w:before="63" w:after="0" w:line="240" w:lineRule="exact"/>
        <w:ind w:left="1057" w:right="513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666.810974pt;margin-top:12.750202pt;width:118.548pt;height:120pt;mso-position-horizontal-relative:page;mso-position-vertical-relative:paragraph;z-index:-870" coordorigin="13336,255" coordsize="2371,2400">
            <v:shape style="position:absolute;left:13336;top:255;width:2371;height:2400" type="#_x0000_t75">
              <v:imagedata r:id="rId22" o:title=""/>
            </v:shape>
            <v:shape style="position:absolute;left:13367;top:398;width:2268;height:247" type="#_x0000_t75">
              <v:imagedata r:id="rId23" o:title=""/>
            </v:shape>
            <v:shape style="position:absolute;left:13913;top:831;width:1215;height:1258" type="#_x0000_t75">
              <v:imagedata r:id="rId24" o:title=""/>
            </v:shape>
            <v:shape style="position:absolute;left:13443;top:2274;width:2157;height:229" type="#_x0000_t75">
              <v:imagedata r:id="rId25" o:title=""/>
            </v:shape>
            <w10:wrap type="none"/>
          </v:group>
        </w:pict>
      </w:r>
      <w:r>
        <w:rPr/>
        <w:pict>
          <v:group style="position:absolute;margin-left:541.700012pt;margin-top:12.250202pt;width:119.548pt;height:121pt;mso-position-horizontal-relative:page;mso-position-vertical-relative:paragraph;z-index:-869" coordorigin="10834,245" coordsize="2391,2420">
            <v:group style="position:absolute;left:10844;top:255;width:2371;height:2400" coordorigin="10844,255" coordsize="2371,2400">
              <v:shape style="position:absolute;left:10844;top:255;width:2371;height:2400" coordorigin="10844,255" coordsize="2371,2400" path="m10844,2655l13215,2655,13215,255,10844,255,10844,2655e" filled="t" fillcolor="#29706B" stroked="f">
                <v:path arrowok="t"/>
                <v:fill/>
              </v:shape>
            </v:group>
            <v:group style="position:absolute;left:11483;top:841;width:1092;height:1092" coordorigin="11483,841" coordsize="1092,1092">
              <v:shape style="position:absolute;left:11483;top:841;width:1092;height:1092" coordorigin="11483,841" coordsize="1092,1092" path="m11483,841l12575,841,12575,1933,11483,1933,11483,841e" filled="t" fillcolor="#FFFFFF" stroked="f">
                <v:path arrowok="t"/>
                <v:fill/>
              </v:shape>
            </v:group>
            <v:group style="position:absolute;left:11545;top:872;width:2;height:328" coordorigin="11545,872" coordsize="2,328">
              <v:shape style="position:absolute;left:11545;top:872;width:2;height:328" coordorigin="11545,872" coordsize="0,328" path="m11545,872l11545,1200e" filled="f" stroked="t" strokeweight="3.17pt" strokecolor="#231F20">
                <v:path arrowok="t"/>
              </v:shape>
            </v:group>
            <v:group style="position:absolute;left:11546;top:1075;width:156;height:2" coordorigin="11546,1075" coordsize="156,2">
              <v:shape style="position:absolute;left:11546;top:1075;width:156;height:2" coordorigin="11546,1075" coordsize="156,0" path="m11546,1075l11702,1075e" filled="f" stroked="t" strokeweight="1.66pt" strokecolor="#231F20">
                <v:path arrowok="t"/>
              </v:shape>
            </v:group>
            <v:group style="position:absolute;left:11546;top:888;width:156;height:2" coordorigin="11546,888" coordsize="156,2">
              <v:shape style="position:absolute;left:11546;top:888;width:156;height:2" coordorigin="11546,888" coordsize="156,0" path="m11546,888l11702,888e" filled="f" stroked="t" strokeweight="1.66pt" strokecolor="#231F20">
                <v:path arrowok="t"/>
              </v:shape>
            </v:group>
            <v:group style="position:absolute;left:11717;top:872;width:2;height:218" coordorigin="11717,872" coordsize="2,218">
              <v:shape style="position:absolute;left:11717;top:872;width:2;height:218" coordorigin="11717,872" coordsize="0,218" path="m11717,872l11717,1090e" filled="f" stroked="t" strokeweight="1.66pt" strokecolor="#231F20">
                <v:path arrowok="t"/>
              </v:shape>
            </v:group>
            <v:group style="position:absolute;left:11764;top:1527;width:31;height:31" coordorigin="11764,1527" coordsize="31,31">
              <v:shape style="position:absolute;left:11764;top:1527;width:31;height:31" coordorigin="11764,1527" coordsize="31,31" path="m11764,1543l11795,1543e" filled="f" stroked="t" strokeweight="1.66pt" strokecolor="#231F20">
                <v:path arrowok="t"/>
              </v:shape>
            </v:group>
            <v:group style="position:absolute;left:11764;top:1465;width:31;height:31" coordorigin="11764,1465" coordsize="31,31">
              <v:shape style="position:absolute;left:11764;top:1465;width:31;height:31" coordorigin="11764,1465" coordsize="31,31" path="m11764,1480l11795,1480e" filled="f" stroked="t" strokeweight="1.66pt" strokecolor="#231F20">
                <v:path arrowok="t"/>
              </v:shape>
            </v:group>
            <v:group style="position:absolute;left:11827;top:1480;width:62;height:2" coordorigin="11827,1480" coordsize="62,2">
              <v:shape style="position:absolute;left:11827;top:1480;width:62;height:2" coordorigin="11827,1480" coordsize="62,0" path="m11827,1480l11889,1480e" filled="f" stroked="t" strokeweight="4.78pt" strokecolor="#231F20">
                <v:path arrowok="t"/>
              </v:shape>
            </v:group>
            <v:group style="position:absolute;left:11733;top:1418;width:62;height:2" coordorigin="11733,1418" coordsize="62,2">
              <v:shape style="position:absolute;left:11733;top:1418;width:62;height:2" coordorigin="11733,1418" coordsize="62,0" path="m11733,1418l11795,1418e" filled="f" stroked="t" strokeweight="1.66pt" strokecolor="#231F20">
                <v:path arrowok="t"/>
              </v:shape>
            </v:group>
            <v:group style="position:absolute;left:11795;top:1371;width:31;height:62" coordorigin="11795,1371" coordsize="31,62">
              <v:shape style="position:absolute;left:11795;top:1371;width:31;height:62" coordorigin="11795,1371" coordsize="31,62" path="m11795,1402l11827,1402e" filled="f" stroked="t" strokeweight="3.22pt" strokecolor="#231F20">
                <v:path arrowok="t"/>
              </v:shape>
            </v:group>
            <v:group style="position:absolute;left:11795;top:1200;width:2;height:172" coordorigin="11795,1200" coordsize="2,172">
              <v:shape style="position:absolute;left:11795;top:1200;width:2;height:172" coordorigin="11795,1200" coordsize="0,172" path="m11795,1200l11795,1371e" filled="f" stroked="t" strokeweight="3.17pt" strokecolor="#231F20">
                <v:path arrowok="t"/>
              </v:shape>
            </v:group>
            <v:group style="position:absolute;left:11827;top:1340;width:31;height:31" coordorigin="11827,1340" coordsize="31,31">
              <v:shape style="position:absolute;left:11827;top:1340;width:31;height:31" coordorigin="11827,1340" coordsize="31,31" path="m11827,1356l11858,1356e" filled="f" stroked="t" strokeweight="1.66pt" strokecolor="#231F20">
                <v:path arrowok="t"/>
              </v:shape>
            </v:group>
            <v:group style="position:absolute;left:11795;top:1324;width:125;height:2" coordorigin="11795,1324" coordsize="125,2">
              <v:shape style="position:absolute;left:11795;top:1324;width:125;height:2" coordorigin="11795,1324" coordsize="125,0" path="m11795,1324l11920,1324e" filled="f" stroked="t" strokeweight="4.78pt" strokecolor="#231F20">
                <v:path arrowok="t"/>
              </v:shape>
            </v:group>
            <v:group style="position:absolute;left:11827;top:1090;width:2;height:156" coordorigin="11827,1090" coordsize="2,156">
              <v:shape style="position:absolute;left:11827;top:1090;width:2;height:156" coordorigin="11827,1090" coordsize="0,156" path="m11827,1090l11827,1246e" filled="f" stroked="t" strokeweight="3.22pt" strokecolor="#231F20">
                <v:path arrowok="t"/>
              </v:shape>
            </v:group>
            <v:group style="position:absolute;left:11764;top:1153;width:31;height:31" coordorigin="11764,1153" coordsize="31,31">
              <v:shape style="position:absolute;left:11764;top:1153;width:31;height:31" coordorigin="11764,1153" coordsize="31,31" path="m11764,1168l11795,1168e" filled="f" stroked="t" strokeweight="1.66pt" strokecolor="#231F20">
                <v:path arrowok="t"/>
              </v:shape>
            </v:group>
            <v:group style="position:absolute;left:11842;top:856;width:2;height:265" coordorigin="11842,856" coordsize="2,265">
              <v:shape style="position:absolute;left:11842;top:856;width:2;height:265" coordorigin="11842,856" coordsize="0,265" path="m11842,856l11842,1122e" filled="f" stroked="t" strokeweight="1.66pt" strokecolor="#231F20">
                <v:path arrowok="t"/>
              </v:shape>
            </v:group>
            <v:group style="position:absolute;left:11764;top:1059;width:31;height:31" coordorigin="11764,1059" coordsize="31,31">
              <v:shape style="position:absolute;left:11764;top:1059;width:31;height:31" coordorigin="11764,1059" coordsize="31,31" path="m11764,1075l11795,1075e" filled="f" stroked="t" strokeweight="1.66pt" strokecolor="#231F20">
                <v:path arrowok="t"/>
              </v:shape>
            </v:group>
            <v:group style="position:absolute;left:11795;top:966;width:31;height:62" coordorigin="11795,966" coordsize="31,62">
              <v:shape style="position:absolute;left:11795;top:966;width:31;height:62" coordorigin="11795,966" coordsize="31,62" path="m11795,997l11827,997e" filled="f" stroked="t" strokeweight="3.22pt" strokecolor="#231F20">
                <v:path arrowok="t"/>
              </v:shape>
            </v:group>
            <v:group style="position:absolute;left:11764;top:903;width:31;height:62" coordorigin="11764,903" coordsize="31,62">
              <v:shape style="position:absolute;left:11764;top:903;width:31;height:62" coordorigin="11764,903" coordsize="31,62" path="m11764,934l11795,934e" filled="f" stroked="t" strokeweight="3.22pt" strokecolor="#231F20">
                <v:path arrowok="t"/>
              </v:shape>
            </v:group>
            <v:group style="position:absolute;left:11795;top:903;width:31;height:31" coordorigin="11795,903" coordsize="31,31">
              <v:shape style="position:absolute;left:11795;top:903;width:31;height:31" coordorigin="11795,903" coordsize="31,31" path="m11795,919l11827,919e" filled="f" stroked="t" strokeweight="1.66pt" strokecolor="#231F20">
                <v:path arrowok="t"/>
              </v:shape>
            </v:group>
            <v:group style="position:absolute;left:11858;top:903;width:31;height:62" coordorigin="11858,903" coordsize="31,62">
              <v:shape style="position:absolute;left:11858;top:903;width:31;height:62" coordorigin="11858,903" coordsize="31,62" path="m11858,934l11889,934e" filled="f" stroked="t" strokeweight="3.22pt" strokecolor="#231F20">
                <v:path arrowok="t"/>
              </v:shape>
            </v:group>
            <v:group style="position:absolute;left:11889;top:872;width:31;height:62" coordorigin="11889,872" coordsize="31,62">
              <v:shape style="position:absolute;left:11889;top:872;width:31;height:62" coordorigin="11889,872" coordsize="31,62" path="m11889,903l11920,903e" filled="f" stroked="t" strokeweight="3.22pt" strokecolor="#231F20">
                <v:path arrowok="t"/>
              </v:shape>
            </v:group>
            <v:group style="position:absolute;left:11983;top:919;width:94;height:2" coordorigin="11983,919" coordsize="94,2">
              <v:shape style="position:absolute;left:11983;top:919;width:94;height:2" coordorigin="11983,919" coordsize="94,0" path="m11983,919l12076,919e" filled="f" stroked="t" strokeweight="1.66pt" strokecolor="#231F20">
                <v:path arrowok="t"/>
              </v:shape>
            </v:group>
            <v:group style="position:absolute;left:12077;top:934;width:2;height:328" coordorigin="12077,934" coordsize="2,328">
              <v:shape style="position:absolute;left:12077;top:934;width:2;height:328" coordorigin="12077,934" coordsize="0,328" path="m12077,934l12077,1262e" filled="f" stroked="t" strokeweight="3.17pt" strokecolor="#231F20">
                <v:path arrowok="t"/>
              </v:shape>
            </v:group>
            <v:group style="position:absolute;left:12045;top:1090;width:2;height:250" coordorigin="12045,1090" coordsize="2,250">
              <v:shape style="position:absolute;left:12045;top:1090;width:2;height:250" coordorigin="12045,1090" coordsize="0,250" path="m12045,1090l12045,1340e" filled="f" stroked="t" strokeweight="3.22pt" strokecolor="#231F20">
                <v:path arrowok="t"/>
              </v:shape>
            </v:group>
            <v:group style="position:absolute;left:12045;top:997;width:31;height:31" coordorigin="12045,997" coordsize="31,31">
              <v:shape style="position:absolute;left:12045;top:997;width:31;height:31" coordorigin="12045,997" coordsize="31,31" path="m12045,1012l12076,1012e" filled="f" stroked="t" strokeweight="1.66pt" strokecolor="#231F20">
                <v:path arrowok="t"/>
              </v:shape>
            </v:group>
            <v:group style="position:absolute;left:12076;top:888;width:156;height:2" coordorigin="12076,888" coordsize="156,2">
              <v:shape style="position:absolute;left:12076;top:888;width:156;height:2" coordorigin="12076,888" coordsize="156,0" path="m12076,888l12232,888e" filled="f" stroked="t" strokeweight="1.66pt" strokecolor="#231F20">
                <v:path arrowok="t"/>
              </v:shape>
            </v:group>
            <v:group style="position:absolute;left:12232;top:872;width:31;height:62" coordorigin="12232,872" coordsize="31,62">
              <v:shape style="position:absolute;left:12232;top:872;width:31;height:62" coordorigin="12232,872" coordsize="31,62" path="m12232,903l12263,903e" filled="f" stroked="t" strokeweight="3.22pt" strokecolor="#231F20">
                <v:path arrowok="t"/>
              </v:shape>
            </v:group>
            <v:group style="position:absolute;left:12263;top:872;width:31;height:31" coordorigin="12263,872" coordsize="31,31">
              <v:shape style="position:absolute;left:12263;top:872;width:31;height:31" coordorigin="12263,872" coordsize="31,31" path="m12263,888l12295,888e" filled="f" stroked="t" strokeweight="1.66pt" strokecolor="#231F20">
                <v:path arrowok="t"/>
              </v:shape>
            </v:group>
            <v:group style="position:absolute;left:12341;top:872;width:2;height:328" coordorigin="12341,872" coordsize="2,328">
              <v:shape style="position:absolute;left:12341;top:872;width:2;height:328" coordorigin="12341,872" coordsize="0,328" path="m12341,872l12341,1200e" filled="f" stroked="t" strokeweight="1.66pt" strokecolor="#231F20">
                <v:path arrowok="t"/>
              </v:shape>
            </v:group>
            <v:group style="position:absolute;left:12357;top:888;width:156;height:2" coordorigin="12357,888" coordsize="156,2">
              <v:shape style="position:absolute;left:12357;top:888;width:156;height:2" coordorigin="12357,888" coordsize="156,0" path="m12357,888l12513,888e" filled="f" stroked="t" strokeweight="1.66pt" strokecolor="#231F20">
                <v:path arrowok="t"/>
              </v:shape>
            </v:group>
            <v:group style="position:absolute;left:11576;top:934;width:33;height:94" coordorigin="11576,934" coordsize="33,94">
              <v:shape style="position:absolute;left:11576;top:934;width:33;height:94" coordorigin="11576,934" coordsize="33,94" path="m11576,1028l11609,1028,11609,934,11576,934,11576,1028xe" filled="t" fillcolor="#231F20" stroked="f">
                <v:path arrowok="t"/>
                <v:fill/>
              </v:shape>
            </v:group>
            <v:group style="position:absolute;left:11607;top:934;width:33;height:94" coordorigin="11607,934" coordsize="33,94">
              <v:shape style="position:absolute;left:11607;top:934;width:33;height:94" coordorigin="11607,934" coordsize="33,94" path="m11607,1028l11640,1028,11640,934,11607,934,11607,1028xe" filled="t" fillcolor="#231F20" stroked="f">
                <v:path arrowok="t"/>
                <v:fill/>
              </v:shape>
            </v:group>
            <v:group style="position:absolute;left:11638;top:934;width:33;height:94" coordorigin="11638,934" coordsize="33,94">
              <v:shape style="position:absolute;left:11638;top:934;width:33;height:94" coordorigin="11638,934" coordsize="33,94" path="m11638,1028l11672,1028,11672,934,11638,934,11638,1028xe" filled="t" fillcolor="#231F20" stroked="f">
                <v:path arrowok="t"/>
                <v:fill/>
              </v:shape>
            </v:group>
            <v:group style="position:absolute;left:11920;top:934;width:31;height:31" coordorigin="11920,934" coordsize="31,31">
              <v:shape style="position:absolute;left:11920;top:934;width:31;height:31" coordorigin="11920,934" coordsize="31,31" path="m11920,950l11951,950e" filled="f" stroked="t" strokeweight="1.66pt" strokecolor="#231F20">
                <v:path arrowok="t"/>
              </v:shape>
            </v:group>
            <v:group style="position:absolute;left:12107;top:934;width:31;height:31" coordorigin="12107,934" coordsize="31,31">
              <v:shape style="position:absolute;left:12107;top:934;width:31;height:31" coordorigin="12107,934" coordsize="31,31" path="m12107,950l12139,950e" filled="f" stroked="t" strokeweight="1.66pt" strokecolor="#231F20">
                <v:path arrowok="t"/>
              </v:shape>
            </v:group>
            <v:group style="position:absolute;left:12201;top:966;width:62;height:2" coordorigin="12201,966" coordsize="62,2">
              <v:shape style="position:absolute;left:12201;top:966;width:62;height:2" coordorigin="12201,966" coordsize="62,0" path="m12201,966l12263,966e" filled="f" stroked="t" strokeweight="3.22pt" strokecolor="#231F20">
                <v:path arrowok="t"/>
              </v:shape>
            </v:group>
            <v:group style="position:absolute;left:12387;top:934;width:33;height:94" coordorigin="12387,934" coordsize="33,94">
              <v:shape style="position:absolute;left:12387;top:934;width:33;height:94" coordorigin="12387,934" coordsize="33,94" path="m12387,1028l12420,1028,12420,934,12387,934,12387,1028xe" filled="t" fillcolor="#231F20" stroked="f">
                <v:path arrowok="t"/>
                <v:fill/>
              </v:shape>
            </v:group>
            <v:group style="position:absolute;left:12418;top:934;width:33;height:94" coordorigin="12418,934" coordsize="33,94">
              <v:shape style="position:absolute;left:12418;top:934;width:33;height:94" coordorigin="12418,934" coordsize="33,94" path="m12418,1028l12452,1028,12452,934,12418,934,12418,1028xe" filled="t" fillcolor="#231F20" stroked="f">
                <v:path arrowok="t"/>
                <v:fill/>
              </v:shape>
            </v:group>
            <v:group style="position:absolute;left:12450;top:934;width:33;height:94" coordorigin="12450,934" coordsize="33,94">
              <v:shape style="position:absolute;left:12450;top:934;width:33;height:94" coordorigin="12450,934" coordsize="33,94" path="m12450,1028l12483,1028,12483,934,12450,934,12450,1028xe" filled="t" fillcolor="#231F20" stroked="f">
                <v:path arrowok="t"/>
                <v:fill/>
              </v:shape>
            </v:group>
            <v:group style="position:absolute;left:11951;top:1340;width:62;height:2" coordorigin="11951,1340" coordsize="62,2">
              <v:shape style="position:absolute;left:11951;top:1340;width:62;height:2" coordorigin="11951,1340" coordsize="62,0" path="m11951,1340l12014,1340e" filled="f" stroked="t" strokeweight="3.22pt" strokecolor="#231F20">
                <v:path arrowok="t"/>
              </v:shape>
            </v:group>
            <v:group style="position:absolute;left:11998;top:966;width:2;height:312" coordorigin="11998,966" coordsize="2,312">
              <v:shape style="position:absolute;left:11998;top:966;width:2;height:312" coordorigin="11998,966" coordsize="0,312" path="m11998,966l11998,1278e" filled="f" stroked="t" strokeweight="1.66pt" strokecolor="#231F20">
                <v:path arrowok="t"/>
              </v:shape>
            </v:group>
            <v:group style="position:absolute;left:12014;top:1059;width:31;height:62" coordorigin="12014,1059" coordsize="31,62">
              <v:shape style="position:absolute;left:12014;top:1059;width:31;height:62" coordorigin="12014,1059" coordsize="31,62" path="m12014,1090l12045,1090e" filled="f" stroked="t" strokeweight="3.22pt" strokecolor="#231F20">
                <v:path arrowok="t"/>
              </v:shape>
            </v:group>
            <v:group style="position:absolute;left:12201;top:1262;width:62;height:2" coordorigin="12201,1262" coordsize="62,2">
              <v:shape style="position:absolute;left:12201;top:1262;width:62;height:2" coordorigin="12201,1262" coordsize="62,0" path="m12201,1262l12263,1262e" filled="f" stroked="t" strokeweight="1.66pt" strokecolor="#231F20">
                <v:path arrowok="t"/>
              </v:shape>
            </v:group>
            <v:group style="position:absolute;left:12279;top:997;width:2;height:359" coordorigin="12279,997" coordsize="2,359">
              <v:shape style="position:absolute;left:12279;top:997;width:2;height:359" coordorigin="12279,997" coordsize="0,359" path="m12279,997l12279,1356e" filled="f" stroked="t" strokeweight="1.66pt" strokecolor="#231F20">
                <v:path arrowok="t"/>
              </v:shape>
            </v:group>
            <v:group style="position:absolute;left:12248;top:1090;width:2;height:125" coordorigin="12248,1090" coordsize="2,125">
              <v:shape style="position:absolute;left:12248;top:1090;width:2;height:125" coordorigin="12248,1090" coordsize="0,125" path="m12248,1090l12248,1215e" filled="f" stroked="t" strokeweight="1.66pt" strokecolor="#231F20">
                <v:path arrowok="t"/>
              </v:shape>
            </v:group>
            <v:group style="position:absolute;left:11951;top:1246;width:31;height:31" coordorigin="11951,1246" coordsize="31,31">
              <v:shape style="position:absolute;left:11951;top:1246;width:31;height:31" coordorigin="11951,1246" coordsize="31,31" path="m11951,1262l11983,1262e" filled="f" stroked="t" strokeweight="1.66pt" strokecolor="#231F20">
                <v:path arrowok="t"/>
              </v:shape>
            </v:group>
            <v:group style="position:absolute;left:11951;top:997;width:2;height:250" coordorigin="11951,997" coordsize="2,250">
              <v:shape style="position:absolute;left:11951;top:997;width:2;height:250" coordorigin="11951,997" coordsize="0,250" path="m11951,997l11951,1246e" filled="f" stroked="t" strokeweight="3.22pt" strokecolor="#231F20">
                <v:path arrowok="t"/>
              </v:shape>
            </v:group>
            <v:group style="position:absolute;left:11951;top:1153;width:31;height:62" coordorigin="11951,1153" coordsize="31,62">
              <v:shape style="position:absolute;left:11951;top:1153;width:31;height:62" coordorigin="11951,1153" coordsize="31,62" path="m11951,1184l11983,1184e" filled="f" stroked="t" strokeweight="3.22pt" strokecolor="#231F20">
                <v:path arrowok="t"/>
              </v:shape>
            </v:group>
            <v:group style="position:absolute;left:11889;top:1059;width:62;height:2" coordorigin="11889,1059" coordsize="62,2">
              <v:shape style="position:absolute;left:11889;top:1059;width:62;height:2" coordorigin="11889,1059" coordsize="62,0" path="m11889,1059l11951,1059e" filled="f" stroked="t" strokeweight="3.22pt" strokecolor="#231F20">
                <v:path arrowok="t"/>
              </v:shape>
            </v:group>
            <v:group style="position:absolute;left:12202;top:997;width:2;height:203" coordorigin="12202,997" coordsize="2,203">
              <v:shape style="position:absolute;left:12202;top:997;width:2;height:203" coordorigin="12202,997" coordsize="0,203" path="m12202,997l12202,1200e" filled="f" stroked="t" strokeweight="3.17pt" strokecolor="#231F20">
                <v:path arrowok="t"/>
              </v:shape>
            </v:group>
            <v:group style="position:absolute;left:12107;top:1090;width:31;height:31" coordorigin="12107,1090" coordsize="31,31">
              <v:shape style="position:absolute;left:12107;top:1090;width:31;height:31" coordorigin="12107,1090" coordsize="31,31" path="m12107,1106l12139,1106e" filled="f" stroked="t" strokeweight="1.66pt" strokecolor="#231F20">
                <v:path arrowok="t"/>
              </v:shape>
            </v:group>
            <v:group style="position:absolute;left:12139;top:1059;width:31;height:31" coordorigin="12139,1059" coordsize="31,31">
              <v:shape style="position:absolute;left:12139;top:1059;width:31;height:31" coordorigin="12139,1059" coordsize="31,31" path="m12139,1075l12170,1075e" filled="f" stroked="t" strokeweight="1.66pt" strokecolor="#231F20">
                <v:path arrowok="t"/>
              </v:shape>
            </v:group>
            <v:group style="position:absolute;left:12357;top:1075;width:156;height:2" coordorigin="12357,1075" coordsize="156,2">
              <v:shape style="position:absolute;left:12357;top:1075;width:156;height:2" coordorigin="12357,1075" coordsize="156,0" path="m12357,1075l12513,1075e" filled="f" stroked="t" strokeweight="1.66pt" strokecolor="#231F20">
                <v:path arrowok="t"/>
              </v:shape>
            </v:group>
            <v:group style="position:absolute;left:11577;top:1184;width:31;height:31" coordorigin="11577,1184" coordsize="31,31">
              <v:shape style="position:absolute;left:11577;top:1184;width:31;height:31" coordorigin="11577,1184" coordsize="31,31" path="m11577,1200l11608,1200e" filled="f" stroked="t" strokeweight="1.66pt" strokecolor="#231F20">
                <v:path arrowok="t"/>
              </v:shape>
            </v:group>
            <v:group style="position:absolute;left:11608;top:1122;width:31;height:62" coordorigin="11608,1122" coordsize="31,62">
              <v:shape style="position:absolute;left:11608;top:1122;width:31;height:62" coordorigin="11608,1122" coordsize="31,62" path="m11608,1153l11639,1153e" filled="f" stroked="t" strokeweight="3.22pt" strokecolor="#231F20">
                <v:path arrowok="t"/>
              </v:shape>
            </v:group>
            <v:group style="position:absolute;left:11577;top:1122;width:31;height:31" coordorigin="11577,1122" coordsize="31,31">
              <v:shape style="position:absolute;left:11577;top:1122;width:31;height:31" coordorigin="11577,1122" coordsize="31,31" path="m11577,1137l11608,1137e" filled="f" stroked="t" strokeweight="1.66pt" strokecolor="#231F20">
                <v:path arrowok="t"/>
              </v:shape>
            </v:group>
            <v:group style="position:absolute;left:11671;top:1200;width:62;height:2" coordorigin="11671,1200" coordsize="62,2">
              <v:shape style="position:absolute;left:11671;top:1200;width:62;height:2" coordorigin="11671,1200" coordsize="62,0" path="m11671,1200l11733,1200e" filled="f" stroked="t" strokeweight="1.66pt" strokecolor="#231F20">
                <v:path arrowok="t"/>
              </v:shape>
            </v:group>
            <v:group style="position:absolute;left:11639;top:1153;width:31;height:31" coordorigin="11639,1153" coordsize="31,31">
              <v:shape style="position:absolute;left:11639;top:1153;width:31;height:31" coordorigin="11639,1153" coordsize="31,31" path="m11639,1168l11671,1168e" filled="f" stroked="t" strokeweight="1.66pt" strokecolor="#231F20">
                <v:path arrowok="t"/>
              </v:shape>
            </v:group>
            <v:group style="position:absolute;left:11671;top:1137;width:62;height:2" coordorigin="11671,1137" coordsize="62,2">
              <v:shape style="position:absolute;left:11671;top:1137;width:62;height:2" coordorigin="11671,1137" coordsize="62,0" path="m11671,1137l11733,1137e" filled="f" stroked="t" strokeweight="1.66pt" strokecolor="#231F20">
                <v:path arrowok="t"/>
              </v:shape>
            </v:group>
            <v:group style="position:absolute;left:12387;top:1153;width:64;height:343" coordorigin="12387,1153" coordsize="64,343">
              <v:shape style="position:absolute;left:12387;top:1153;width:64;height:343" coordorigin="12387,1153" coordsize="64,343" path="m12387,1496l12452,1496,12452,1153,12387,1153,12387,1496xe" filled="t" fillcolor="#231F20" stroked="f">
                <v:path arrowok="t"/>
                <v:fill/>
              </v:shape>
            </v:group>
            <v:group style="position:absolute;left:12451;top:1122;width:31;height:62" coordorigin="12451,1122" coordsize="31,62">
              <v:shape style="position:absolute;left:12451;top:1122;width:31;height:62" coordorigin="12451,1122" coordsize="31,62" path="m12451,1153l12482,1153e" filled="f" stroked="t" strokeweight="3.22pt" strokecolor="#231F20">
                <v:path arrowok="t"/>
              </v:shape>
            </v:group>
            <v:group style="position:absolute;left:12482;top:1184;width:2;height:218" coordorigin="12482,1184" coordsize="2,218">
              <v:shape style="position:absolute;left:12482;top:1184;width:2;height:218" coordorigin="12482,1184" coordsize="0,218" path="m12482,1184l12482,1402e" filled="f" stroked="t" strokeweight="3.22pt" strokecolor="#231F20">
                <v:path arrowok="t"/>
              </v:shape>
            </v:group>
            <v:group style="position:absolute;left:12529;top:872;width:2;height:374" coordorigin="12529,872" coordsize="2,374">
              <v:shape style="position:absolute;left:12529;top:872;width:2;height:374" coordorigin="12529,872" coordsize="0,374" path="m12529,872l12529,1246e" filled="f" stroked="t" strokeweight="1.66pt" strokecolor="#231F20">
                <v:path arrowok="t"/>
              </v:shape>
            </v:group>
            <v:group style="position:absolute;left:11858;top:1558;width:31;height:31" coordorigin="11858,1558" coordsize="31,31">
              <v:shape style="position:absolute;left:11858;top:1558;width:31;height:31" coordorigin="11858,1558" coordsize="31,31" path="m11858,1574l11889,1574e" filled="f" stroked="t" strokeweight="1.66pt" strokecolor="#231F20">
                <v:path arrowok="t"/>
              </v:shape>
            </v:group>
            <v:group style="position:absolute;left:11889;top:1496;width:31;height:62" coordorigin="11889,1496" coordsize="31,62">
              <v:shape style="position:absolute;left:11889;top:1496;width:31;height:62" coordorigin="11889,1496" coordsize="31,62" path="m11889,1527l11920,1527e" filled="f" stroked="t" strokeweight="3.22pt" strokecolor="#231F20">
                <v:path arrowok="t"/>
              </v:shape>
            </v:group>
            <v:group style="position:absolute;left:11889;top:1402;width:31;height:62" coordorigin="11889,1402" coordsize="31,62">
              <v:shape style="position:absolute;left:11889;top:1402;width:31;height:62" coordorigin="11889,1402" coordsize="31,62" path="m11889,1434l11920,1434e" filled="f" stroked="t" strokeweight="3.22pt" strokecolor="#231F20">
                <v:path arrowok="t"/>
              </v:shape>
            </v:group>
            <v:group style="position:absolute;left:11858;top:1371;width:31;height:62" coordorigin="11858,1371" coordsize="31,62">
              <v:shape style="position:absolute;left:11858;top:1371;width:31;height:62" coordorigin="11858,1371" coordsize="31,62" path="m11858,1402l11889,1402e" filled="f" stroked="t" strokeweight="3.22pt" strokecolor="#231F20">
                <v:path arrowok="t"/>
              </v:shape>
            </v:group>
            <v:group style="position:absolute;left:11890;top:1153;width:2;height:203" coordorigin="11890,1153" coordsize="2,203">
              <v:shape style="position:absolute;left:11890;top:1153;width:2;height:203" coordorigin="11890,1153" coordsize="0,203" path="m11890,1153l11890,1356e" filled="f" stroked="t" strokeweight="3.17pt" strokecolor="#231F20">
                <v:path arrowok="t"/>
              </v:shape>
            </v:group>
            <v:group style="position:absolute;left:11858;top:1215;width:31;height:31" coordorigin="11858,1215" coordsize="31,31">
              <v:shape style="position:absolute;left:11858;top:1215;width:31;height:31" coordorigin="11858,1215" coordsize="31,31" path="m11858,1231l11889,1231e" filled="f" stroked="t" strokeweight="1.66pt" strokecolor="#231F20">
                <v:path arrowok="t"/>
              </v:shape>
            </v:group>
            <v:group style="position:absolute;left:12107;top:1168;width:62;height:2" coordorigin="12107,1168" coordsize="62,2">
              <v:shape style="position:absolute;left:12107;top:1168;width:62;height:2" coordorigin="12107,1168" coordsize="62,0" path="m12107,1168l12170,1168e" filled="f" stroked="t" strokeweight="1.66pt" strokecolor="#231F20">
                <v:path arrowok="t"/>
              </v:shape>
            </v:group>
            <v:group style="position:absolute;left:12356;top:1153;width:33;height:328" coordorigin="12356,1153" coordsize="33,328">
              <v:shape style="position:absolute;left:12356;top:1153;width:33;height:328" coordorigin="12356,1153" coordsize="33,328" path="m12356,1480l12389,1480,12389,1153,12356,1153,12356,1480xe" filled="t" fillcolor="#231F20" stroked="f">
                <v:path arrowok="t"/>
                <v:fill/>
              </v:shape>
            </v:group>
            <v:group style="position:absolute;left:12388;top:1246;width:31;height:31" coordorigin="12388,1246" coordsize="31,31">
              <v:shape style="position:absolute;left:12388;top:1246;width:31;height:31" coordorigin="12388,1246" coordsize="31,31" path="m12388,1262l12419,1262e" filled="f" stroked="t" strokeweight="1.66pt" strokecolor="#231F20">
                <v:path arrowok="t"/>
              </v:shape>
            </v:group>
            <v:group style="position:absolute;left:12388;top:1184;width:31;height:31" coordorigin="12388,1184" coordsize="31,31">
              <v:shape style="position:absolute;left:12388;top:1184;width:31;height:31" coordorigin="12388,1184" coordsize="31,31" path="m12388,1200l12419,1200e" filled="f" stroked="t" strokeweight="1.66pt" strokecolor="#231F20">
                <v:path arrowok="t"/>
              </v:shape>
            </v:group>
            <v:group style="position:absolute;left:12295;top:1231;width:62;height:2" coordorigin="12295,1231" coordsize="62,2">
              <v:shape style="position:absolute;left:12295;top:1231;width:62;height:2" coordorigin="12295,1231" coordsize="62,0" path="m12295,1231l12357,1231e" filled="f" stroked="t" strokeweight="1.66pt" strokecolor="#231F20">
                <v:path arrowok="t"/>
              </v:shape>
            </v:group>
            <v:group style="position:absolute;left:11515;top:1262;width:94;height:2" coordorigin="11515,1262" coordsize="94,2">
              <v:shape style="position:absolute;left:11515;top:1262;width:94;height:2" coordorigin="11515,1262" coordsize="94,0" path="m11515,1262l11608,1262e" filled="f" stroked="t" strokeweight="1.66pt" strokecolor="#231F20">
                <v:path arrowok="t"/>
              </v:shape>
            </v:group>
            <v:group style="position:absolute;left:11639;top:1246;width:63;height:234" coordorigin="11639,1246" coordsize="63,234">
              <v:shape style="position:absolute;left:11639;top:1246;width:63;height:234" coordorigin="11639,1246" coordsize="63,234" path="m11639,1480l11703,1480,11703,1246,11639,1246,11639,1480xe" filled="t" fillcolor="#231F20" stroked="f">
                <v:path arrowok="t"/>
                <v:fill/>
              </v:shape>
            </v:group>
            <v:group style="position:absolute;left:11702;top:1434;width:31;height:31" coordorigin="11702,1434" coordsize="31,31">
              <v:shape style="position:absolute;left:11702;top:1434;width:31;height:31" coordorigin="11702,1434" coordsize="31,31" path="m11702,1449l11733,1449e" filled="f" stroked="t" strokeweight="1.66pt" strokecolor="#231F20">
                <v:path arrowok="t"/>
              </v:shape>
            </v:group>
            <v:group style="position:absolute;left:11734;top:1246;width:2;height:172" coordorigin="11734,1246" coordsize="2,172">
              <v:shape style="position:absolute;left:11734;top:1246;width:2;height:172" coordorigin="11734,1246" coordsize="0,172" path="m11734,1246l11734,1418e" filled="f" stroked="t" strokeweight="3.17pt" strokecolor="#231F20">
                <v:path arrowok="t"/>
              </v:shape>
            </v:group>
            <v:group style="position:absolute;left:11702;top:1309;width:31;height:31" coordorigin="11702,1309" coordsize="31,31">
              <v:shape style="position:absolute;left:11702;top:1309;width:31;height:31" coordorigin="11702,1309" coordsize="31,31" path="m11702,1324l11733,1324e" filled="f" stroked="t" strokeweight="1.66pt" strokecolor="#231F20">
                <v:path arrowok="t"/>
              </v:shape>
            </v:group>
            <v:group style="position:absolute;left:11702;top:1246;width:31;height:31" coordorigin="11702,1246" coordsize="31,31">
              <v:shape style="position:absolute;left:11702;top:1246;width:31;height:31" coordorigin="11702,1246" coordsize="31,31" path="m11702,1262l11733,1262e" filled="f" stroked="t" strokeweight="1.66pt" strokecolor="#231F20">
                <v:path arrowok="t"/>
              </v:shape>
            </v:group>
            <v:group style="position:absolute;left:12107;top:1309;width:31;height:31" coordorigin="12107,1309" coordsize="31,31">
              <v:shape style="position:absolute;left:12107;top:1309;width:31;height:31" coordorigin="12107,1309" coordsize="31,31" path="m12107,1324l12139,1324e" filled="f" stroked="t" strokeweight="1.66pt" strokecolor="#231F20">
                <v:path arrowok="t"/>
              </v:shape>
            </v:group>
            <v:group style="position:absolute;left:12169;top:1246;width:2;height:172" coordorigin="12169,1246" coordsize="2,172">
              <v:shape style="position:absolute;left:12169;top:1246;width:2;height:172" coordorigin="12169,1246" coordsize="0,172" path="m12169,1246l12169,1418e" filled="f" stroked="t" strokeweight="3.17pt" strokecolor="#231F20">
                <v:path arrowok="t"/>
              </v:shape>
            </v:group>
            <v:group style="position:absolute;left:11515;top:1371;width:31;height:62" coordorigin="11515,1371" coordsize="31,62">
              <v:shape style="position:absolute;left:11515;top:1371;width:31;height:62" coordorigin="11515,1371" coordsize="31,62" path="m11515,1402l11546,1402e" filled="f" stroked="t" strokeweight="3.22pt" strokecolor="#231F20">
                <v:path arrowok="t"/>
              </v:shape>
            </v:group>
            <v:group style="position:absolute;left:11546;top:1434;width:62;height:2" coordorigin="11546,1434" coordsize="62,2">
              <v:shape style="position:absolute;left:11546;top:1434;width:62;height:2" coordorigin="11546,1434" coordsize="62,0" path="m11546,1434l11608,1434e" filled="f" stroked="t" strokeweight="3.22pt" strokecolor="#231F20">
                <v:path arrowok="t"/>
              </v:shape>
            </v:group>
            <v:group style="position:absolute;left:11546;top:1309;width:31;height:62" coordorigin="11546,1309" coordsize="31,62">
              <v:shape style="position:absolute;left:11546;top:1309;width:31;height:62" coordorigin="11546,1309" coordsize="31,62" path="m11546,1340l11577,1340e" filled="f" stroked="t" strokeweight="3.22pt" strokecolor="#231F20">
                <v:path arrowok="t"/>
              </v:shape>
            </v:group>
            <v:group style="position:absolute;left:11515;top:1309;width:31;height:31" coordorigin="11515,1309" coordsize="31,31">
              <v:shape style="position:absolute;left:11515;top:1309;width:31;height:31" coordorigin="11515,1309" coordsize="31,31" path="m11515,1324l11546,1324e" filled="f" stroked="t" strokeweight="1.66pt" strokecolor="#231F20">
                <v:path arrowok="t"/>
              </v:shape>
            </v:group>
            <v:group style="position:absolute;left:11577;top:1324;width:62;height:2" coordorigin="11577,1324" coordsize="62,2">
              <v:shape style="position:absolute;left:11577;top:1324;width:62;height:2" coordorigin="11577,1324" coordsize="62,0" path="m11577,1324l11639,1324e" filled="f" stroked="t" strokeweight="1.66pt" strokecolor="#231F20">
                <v:path arrowok="t"/>
              </v:shape>
            </v:group>
            <v:group style="position:absolute;left:12045;top:1402;width:2;height:218" coordorigin="12045,1402" coordsize="2,218">
              <v:shape style="position:absolute;left:12045;top:1402;width:2;height:218" coordorigin="12045,1402" coordsize="0,218" path="m12045,1402l12045,1621e" filled="f" stroked="t" strokeweight="3.22pt" strokecolor="#231F20">
                <v:path arrowok="t"/>
              </v:shape>
            </v:group>
            <v:group style="position:absolute;left:12076;top:1574;width:62;height:2" coordorigin="12076,1574" coordsize="62,2">
              <v:shape style="position:absolute;left:12076;top:1574;width:62;height:2" coordorigin="12076,1574" coordsize="62,0" path="m12076,1574l12139,1574e" filled="f" stroked="t" strokeweight="1.66pt" strokecolor="#231F20">
                <v:path arrowok="t"/>
              </v:shape>
            </v:group>
            <v:group style="position:absolute;left:12076;top:1496;width:31;height:31" coordorigin="12076,1496" coordsize="31,31">
              <v:shape style="position:absolute;left:12076;top:1496;width:31;height:31" coordorigin="12076,1496" coordsize="31,31" path="m12076,1512l12107,1512e" filled="f" stroked="t" strokeweight="1.66pt" strokecolor="#231F20">
                <v:path arrowok="t"/>
              </v:shape>
            </v:group>
            <v:group style="position:absolute;left:12076;top:1434;width:31;height:31" coordorigin="12076,1434" coordsize="31,31">
              <v:shape style="position:absolute;left:12076;top:1434;width:31;height:31" coordorigin="12076,1434" coordsize="31,31" path="m12076,1449l12107,1449e" filled="f" stroked="t" strokeweight="1.66pt" strokecolor="#231F20">
                <v:path arrowok="t"/>
              </v:shape>
            </v:group>
            <v:group style="position:absolute;left:12045;top:1371;width:31;height:62" coordorigin="12045,1371" coordsize="31,62">
              <v:shape style="position:absolute;left:12045;top:1371;width:31;height:62" coordorigin="12045,1371" coordsize="31,62" path="m12045,1402l12076,1402e" filled="f" stroked="t" strokeweight="3.22pt" strokecolor="#231F20">
                <v:path arrowok="t"/>
              </v:shape>
            </v:group>
            <v:group style="position:absolute;left:12076;top:1309;width:31;height:62" coordorigin="12076,1309" coordsize="31,62">
              <v:shape style="position:absolute;left:12076;top:1309;width:31;height:62" coordorigin="12076,1309" coordsize="31,62" path="m12076,1340l12107,1340e" filled="f" stroked="t" strokeweight="3.22pt" strokecolor="#231F20">
                <v:path arrowok="t"/>
              </v:shape>
            </v:group>
            <v:group style="position:absolute;left:12170;top:1714;width:31;height:62" coordorigin="12170,1714" coordsize="31,62">
              <v:shape style="position:absolute;left:12170;top:1714;width:31;height:62" coordorigin="12170,1714" coordsize="31,62" path="m12170,1746l12201,1746e" filled="f" stroked="t" strokeweight="3.22pt" strokecolor="#231F20">
                <v:path arrowok="t"/>
              </v:shape>
            </v:group>
            <v:group style="position:absolute;left:12139;top:1683;width:62;height:2" coordorigin="12139,1683" coordsize="62,2">
              <v:shape style="position:absolute;left:12139;top:1683;width:62;height:2" coordorigin="12139,1683" coordsize="62,0" path="m12139,1683l12201,1683e" filled="f" stroked="t" strokeweight="3.22pt" strokecolor="#231F20">
                <v:path arrowok="t"/>
              </v:shape>
            </v:group>
            <v:group style="position:absolute;left:12217;top:1449;width:2;height:374" coordorigin="12217,1449" coordsize="2,374">
              <v:shape style="position:absolute;left:12217;top:1449;width:2;height:374" coordorigin="12217,1449" coordsize="0,374" path="m12217,1449l12217,1824e" filled="f" stroked="t" strokeweight="1.66pt" strokecolor="#231F20">
                <v:path arrowok="t"/>
              </v:shape>
            </v:group>
            <v:group style="position:absolute;left:12170;top:1496;width:31;height:62" coordorigin="12170,1496" coordsize="31,62">
              <v:shape style="position:absolute;left:12170;top:1496;width:31;height:62" coordorigin="12170,1496" coordsize="31,62" path="m12170,1527l12201,1527e" filled="f" stroked="t" strokeweight="3.22pt" strokecolor="#231F20">
                <v:path arrowok="t"/>
              </v:shape>
            </v:group>
            <v:group style="position:absolute;left:12170;top:1434;width:31;height:31" coordorigin="12170,1434" coordsize="31,31">
              <v:shape style="position:absolute;left:12170;top:1434;width:31;height:31" coordorigin="12170,1434" coordsize="31,31" path="m12170,1449l12201,1449e" filled="f" stroked="t" strokeweight="1.66pt" strokecolor="#231F20">
                <v:path arrowok="t"/>
              </v:shape>
            </v:group>
            <v:group style="position:absolute;left:12232;top:1309;width:2;height:406" coordorigin="12232,1309" coordsize="2,406">
              <v:shape style="position:absolute;left:12232;top:1309;width:2;height:406" coordorigin="12232,1309" coordsize="0,406" path="m12232,1309l12232,1714e" filled="f" stroked="t" strokeweight="3.22pt" strokecolor="#231F20">
                <v:path arrowok="t"/>
              </v:shape>
            </v:group>
            <v:group style="position:absolute;left:12263;top:1465;width:62;height:2" coordorigin="12263,1465" coordsize="62,2">
              <v:shape style="position:absolute;left:12263;top:1465;width:62;height:2" coordorigin="12263,1465" coordsize="62,0" path="m12263,1465l12326,1465e" filled="f" stroked="t" strokeweight="3.22pt" strokecolor="#231F20">
                <v:path arrowok="t"/>
              </v:shape>
            </v:group>
            <v:group style="position:absolute;left:12341;top:1309;width:2;height:156" coordorigin="12341,1309" coordsize="2,156">
              <v:shape style="position:absolute;left:12341;top:1309;width:2;height:156" coordorigin="12341,1309" coordsize="0,156" path="m12341,1309l12341,1465e" filled="f" stroked="t" strokeweight="1.66pt" strokecolor="#231F20">
                <v:path arrowok="t"/>
              </v:shape>
            </v:group>
            <v:group style="position:absolute;left:12295;top:1340;width:31;height:62" coordorigin="12295,1340" coordsize="31,62">
              <v:shape style="position:absolute;left:12295;top:1340;width:31;height:62" coordorigin="12295,1340" coordsize="31,62" path="m12295,1371l12326,1371e" filled="f" stroked="t" strokeweight="3.22pt" strokecolor="#231F20">
                <v:path arrowok="t"/>
              </v:shape>
            </v:group>
            <v:group style="position:absolute;left:12450;top:1340;width:2;height:140" coordorigin="12450,1340" coordsize="2,140">
              <v:shape style="position:absolute;left:12450;top:1340;width:2;height:140" coordorigin="12450,1340" coordsize="0,140" path="m12450,1340l12450,1480e" filled="f" stroked="t" strokeweight="3.17pt" strokecolor="#231F20">
                <v:path arrowok="t"/>
              </v:shape>
            </v:group>
            <v:group style="position:absolute;left:11920;top:1340;width:31;height:62" coordorigin="11920,1340" coordsize="31,62">
              <v:shape style="position:absolute;left:11920;top:1340;width:31;height:62" coordorigin="11920,1340" coordsize="31,62" path="m11920,1371l11951,1371e" filled="f" stroked="t" strokeweight="3.22pt" strokecolor="#231F20">
                <v:path arrowok="t"/>
              </v:shape>
            </v:group>
            <v:group style="position:absolute;left:11607;top:1262;width:63;height:203" coordorigin="11607,1262" coordsize="63,203">
              <v:shape style="position:absolute;left:11607;top:1262;width:63;height:203" coordorigin="11607,1262" coordsize="63,203" path="m11607,1465l11671,1465,11671,1262,11607,1262,11607,1465xe" filled="t" fillcolor="#231F20" stroked="f">
                <v:path arrowok="t"/>
                <v:fill/>
              </v:shape>
            </v:group>
            <v:group style="position:absolute;left:11577;top:1371;width:31;height:31" coordorigin="11577,1371" coordsize="31,31">
              <v:shape style="position:absolute;left:11577;top:1371;width:31;height:31" coordorigin="11577,1371" coordsize="31,31" path="m11577,1387l11608,1387e" filled="f" stroked="t" strokeweight="1.66pt" strokecolor="#231F20">
                <v:path arrowok="t"/>
              </v:shape>
            </v:group>
            <v:group style="position:absolute;left:11983;top:1402;width:31;height:31" coordorigin="11983,1402" coordsize="31,31">
              <v:shape style="position:absolute;left:11983;top:1402;width:31;height:31" coordorigin="11983,1402" coordsize="31,31" path="m11983,1418l12014,1418e" filled="f" stroked="t" strokeweight="1.66pt" strokecolor="#231F20">
                <v:path arrowok="t"/>
              </v:shape>
            </v:group>
            <v:group style="position:absolute;left:12232;top:1402;width:31;height:31" coordorigin="12232,1402" coordsize="31,31">
              <v:shape style="position:absolute;left:12232;top:1402;width:31;height:31" coordorigin="12232,1402" coordsize="31,31" path="m12232,1418l12263,1418e" filled="f" stroked="t" strokeweight="1.66pt" strokecolor="#231F20">
                <v:path arrowok="t"/>
              </v:shape>
            </v:group>
            <v:group style="position:absolute;left:11951;top:1621;width:2;height:281" coordorigin="11951,1621" coordsize="2,281">
              <v:shape style="position:absolute;left:11951;top:1621;width:2;height:281" coordorigin="11951,1621" coordsize="0,281" path="m11951,1621l11951,1902e" filled="f" stroked="t" strokeweight="3.22pt" strokecolor="#231F20">
                <v:path arrowok="t"/>
              </v:shape>
            </v:group>
            <v:group style="position:absolute;left:11889;top:1870;width:62;height:2" coordorigin="11889,1870" coordsize="62,2">
              <v:shape style="position:absolute;left:11889;top:1870;width:62;height:2" coordorigin="11889,1870" coordsize="62,0" path="m11889,1870l11951,1870e" filled="f" stroked="t" strokeweight="3.22pt" strokecolor="#231F20">
                <v:path arrowok="t"/>
              </v:shape>
            </v:group>
            <v:group style="position:absolute;left:11951;top:1699;width:62;height:2" coordorigin="11951,1699" coordsize="62,2">
              <v:shape style="position:absolute;left:11951;top:1699;width:62;height:2" coordorigin="11951,1699" coordsize="62,0" path="m11951,1699l12014,1699e" filled="f" stroked="t" strokeweight="1.66pt" strokecolor="#231F20">
                <v:path arrowok="t"/>
              </v:shape>
            </v:group>
            <v:group style="position:absolute;left:11967;top:1418;width:2;height:234" coordorigin="11967,1418" coordsize="2,234">
              <v:shape style="position:absolute;left:11967;top:1418;width:2;height:234" coordorigin="11967,1418" coordsize="0,234" path="m11967,1418l11967,1652e" filled="f" stroked="t" strokeweight="1.66pt" strokecolor="#231F20">
                <v:path arrowok="t"/>
              </v:shape>
            </v:group>
            <v:group style="position:absolute;left:11920;top:1465;width:31;height:62" coordorigin="11920,1465" coordsize="31,62">
              <v:shape style="position:absolute;left:11920;top:1465;width:31;height:62" coordorigin="11920,1465" coordsize="31,62" path="m11920,1496l11951,1496e" filled="f" stroked="t" strokeweight="3.22pt" strokecolor="#231F20">
                <v:path arrowok="t"/>
              </v:shape>
            </v:group>
            <v:group style="position:absolute;left:12107;top:1839;width:62;height:2" coordorigin="12107,1839" coordsize="62,2">
              <v:shape style="position:absolute;left:12107;top:1839;width:62;height:2" coordorigin="12107,1839" coordsize="62,0" path="m12107,1839l12170,1839e" filled="f" stroked="t" strokeweight="3.22pt" strokecolor="#231F20">
                <v:path arrowok="t"/>
              </v:shape>
            </v:group>
            <v:group style="position:absolute;left:12139;top:1527;width:2;height:281" coordorigin="12139,1527" coordsize="2,281">
              <v:shape style="position:absolute;left:12139;top:1527;width:2;height:281" coordorigin="12139,1527" coordsize="0,281" path="m12139,1527l12139,1808e" filled="f" stroked="t" strokeweight="3.22pt" strokecolor="#231F20">
                <v:path arrowok="t"/>
              </v:shape>
            </v:group>
            <v:group style="position:absolute;left:12139;top:1746;width:31;height:31" coordorigin="12139,1746" coordsize="31,31">
              <v:shape style="position:absolute;left:12139;top:1746;width:31;height:31" coordorigin="12139,1746" coordsize="31,31" path="m12139,1761l12170,1761e" filled="f" stroked="t" strokeweight="1.66pt" strokecolor="#231F20">
                <v:path arrowok="t"/>
              </v:shape>
            </v:group>
            <v:group style="position:absolute;left:12107;top:1465;width:31;height:62" coordorigin="12107,1465" coordsize="31,62">
              <v:shape style="position:absolute;left:12107;top:1465;width:31;height:62" coordorigin="12107,1465" coordsize="31,62" path="m12107,1496l12139,1496e" filled="f" stroked="t" strokeweight="3.22pt" strokecolor="#231F20">
                <v:path arrowok="t"/>
              </v:shape>
            </v:group>
            <v:group style="position:absolute;left:12139;top:1434;width:31;height:62" coordorigin="12139,1434" coordsize="31,62">
              <v:shape style="position:absolute;left:12139;top:1434;width:31;height:62" coordorigin="12139,1434" coordsize="31,62" path="m12139,1465l12170,1465e" filled="f" stroked="t" strokeweight="3.22pt" strokecolor="#231F20">
                <v:path arrowok="t"/>
              </v:shape>
            </v:group>
            <v:group style="position:absolute;left:12263;top:1590;width:2;height:312" coordorigin="12263,1590" coordsize="2,312">
              <v:shape style="position:absolute;left:12263;top:1590;width:2;height:312" coordorigin="12263,1590" coordsize="0,312" path="m12263,1590l12263,1902e" filled="f" stroked="t" strokeweight="3.22pt" strokecolor="#231F20">
                <v:path arrowok="t"/>
              </v:shape>
            </v:group>
            <v:group style="position:absolute;left:12263;top:1870;width:62;height:2" coordorigin="12263,1870" coordsize="62,2">
              <v:shape style="position:absolute;left:12263;top:1870;width:62;height:2" coordorigin="12263,1870" coordsize="62,0" path="m12263,1870l12326,1870e" filled="f" stroked="t" strokeweight="3.22pt" strokecolor="#231F20">
                <v:path arrowok="t"/>
              </v:shape>
            </v:group>
            <v:group style="position:absolute;left:12232;top:1746;width:31;height:31" coordorigin="12232,1746" coordsize="31,31">
              <v:shape style="position:absolute;left:12232;top:1746;width:31;height:31" coordorigin="12232,1746" coordsize="31,31" path="m12232,1761l12263,1761e" filled="f" stroked="t" strokeweight="1.66pt" strokecolor="#231F20">
                <v:path arrowok="t"/>
              </v:shape>
            </v:group>
            <v:group style="position:absolute;left:12263;top:1558;width:125;height:2" coordorigin="12263,1558" coordsize="125,2">
              <v:shape style="position:absolute;left:12263;top:1558;width:125;height:2" coordorigin="12263,1558" coordsize="125,0" path="m12263,1558l12388,1558e" filled="f" stroked="t" strokeweight="3.22pt" strokecolor="#231F20">
                <v:path arrowok="t"/>
              </v:shape>
            </v:group>
            <v:group style="position:absolute;left:11515;top:1496;width:31;height:62" coordorigin="11515,1496" coordsize="31,62">
              <v:shape style="position:absolute;left:11515;top:1496;width:31;height:62" coordorigin="11515,1496" coordsize="31,62" path="m11515,1527l11546,1527e" filled="f" stroked="t" strokeweight="3.22pt" strokecolor="#231F20">
                <v:path arrowok="t"/>
              </v:shape>
            </v:group>
            <v:group style="position:absolute;left:11577;top:1590;width:31;height:62" coordorigin="11577,1590" coordsize="31,62">
              <v:shape style="position:absolute;left:11577;top:1590;width:31;height:62" coordorigin="11577,1590" coordsize="31,62" path="m11577,1621l11608,1621e" filled="f" stroked="t" strokeweight="3.22pt" strokecolor="#231F20">
                <v:path arrowok="t"/>
              </v:shape>
            </v:group>
            <v:group style="position:absolute;left:11608;top:1621;width:31;height:31" coordorigin="11608,1621" coordsize="31,31">
              <v:shape style="position:absolute;left:11608;top:1621;width:31;height:31" coordorigin="11608,1621" coordsize="31,31" path="m11608,1636l11639,1636e" filled="f" stroked="t" strokeweight="1.66pt" strokecolor="#231F20">
                <v:path arrowok="t"/>
              </v:shape>
            </v:group>
            <v:group style="position:absolute;left:11608;top:1558;width:31;height:31" coordorigin="11608,1558" coordsize="31,31">
              <v:shape style="position:absolute;left:11608;top:1558;width:31;height:31" coordorigin="11608,1558" coordsize="31,31" path="m11608,1574l11639,1574e" filled="f" stroked="t" strokeweight="1.66pt" strokecolor="#231F20">
                <v:path arrowok="t"/>
              </v:shape>
            </v:group>
            <v:group style="position:absolute;left:11577;top:1496;width:31;height:62" coordorigin="11577,1496" coordsize="31,62">
              <v:shape style="position:absolute;left:11577;top:1496;width:31;height:62" coordorigin="11577,1496" coordsize="31,62" path="m11577,1527l11608,1527e" filled="f" stroked="t" strokeweight="3.22pt" strokecolor="#231F20">
                <v:path arrowok="t"/>
              </v:shape>
            </v:group>
            <v:group style="position:absolute;left:11639;top:1496;width:31;height:31" coordorigin="11639,1496" coordsize="31,31">
              <v:shape style="position:absolute;left:11639;top:1496;width:31;height:31" coordorigin="11639,1496" coordsize="31,31" path="m11639,1512l11671,1512e" filled="f" stroked="t" strokeweight="1.66pt" strokecolor="#231F20">
                <v:path arrowok="t"/>
              </v:shape>
            </v:group>
            <v:group style="position:absolute;left:11702;top:1558;width:31;height:31" coordorigin="11702,1558" coordsize="31,31">
              <v:shape style="position:absolute;left:11702;top:1558;width:31;height:31" coordorigin="11702,1558" coordsize="31,31" path="m11702,1574l11733,1574e" filled="f" stroked="t" strokeweight="1.66pt" strokecolor="#231F20">
                <v:path arrowok="t"/>
              </v:shape>
            </v:group>
            <v:group style="position:absolute;left:11733;top:1527;width:31;height:62" coordorigin="11733,1527" coordsize="31,62">
              <v:shape style="position:absolute;left:11733;top:1527;width:31;height:62" coordorigin="11733,1527" coordsize="31,62" path="m11733,1558l11764,1558e" filled="f" stroked="t" strokeweight="3.22pt" strokecolor="#231F20">
                <v:path arrowok="t"/>
              </v:shape>
            </v:group>
            <v:group style="position:absolute;left:11702;top:1496;width:31;height:31" coordorigin="11702,1496" coordsize="31,31">
              <v:shape style="position:absolute;left:11702;top:1496;width:31;height:31" coordorigin="11702,1496" coordsize="31,31" path="m11702,1512l11733,1512e" filled="f" stroked="t" strokeweight="1.66pt" strokecolor="#231F20">
                <v:path arrowok="t"/>
              </v:shape>
            </v:group>
            <v:group style="position:absolute;left:12481;top:1387;width:2;height:203" coordorigin="12481,1387" coordsize="2,203">
              <v:shape style="position:absolute;left:12481;top:1387;width:2;height:203" coordorigin="12481,1387" coordsize="0,203" path="m12481,1387l12481,1590e" filled="f" stroked="t" strokeweight="3.17pt" strokecolor="#231F20">
                <v:path arrowok="t"/>
              </v:shape>
            </v:group>
            <v:group style="position:absolute;left:12419;top:1496;width:31;height:31" coordorigin="12419,1496" coordsize="31,31">
              <v:shape style="position:absolute;left:12419;top:1496;width:31;height:31" coordorigin="12419,1496" coordsize="31,31" path="m12419,1512l12451,1512e" filled="f" stroked="t" strokeweight="1.66pt" strokecolor="#231F20">
                <v:path arrowok="t"/>
              </v:shape>
            </v:group>
            <v:group style="position:absolute;left:12482;top:1558;width:31;height:31" coordorigin="12482,1558" coordsize="31,31">
              <v:shape style="position:absolute;left:12482;top:1558;width:31;height:31" coordorigin="12482,1558" coordsize="31,31" path="m12482,1574l12513,1574e" filled="f" stroked="t" strokeweight="1.66pt" strokecolor="#231F20">
                <v:path arrowok="t"/>
              </v:shape>
            </v:group>
            <v:group style="position:absolute;left:11983;top:1870;width:31;height:31" coordorigin="11983,1870" coordsize="31,31">
              <v:shape style="position:absolute;left:11983;top:1870;width:31;height:31" coordorigin="11983,1870" coordsize="31,31" path="m11983,1886l12014,1886e" filled="f" stroked="t" strokeweight="1.66pt" strokecolor="#231F20">
                <v:path arrowok="t"/>
              </v:shape>
            </v:group>
            <v:group style="position:absolute;left:11983;top:1808;width:31;height:31" coordorigin="11983,1808" coordsize="31,31">
              <v:shape style="position:absolute;left:11983;top:1808;width:31;height:31" coordorigin="11983,1808" coordsize="31,31" path="m11983,1824l12014,1824e" filled="f" stroked="t" strokeweight="1.66pt" strokecolor="#231F20">
                <v:path arrowok="t"/>
              </v:shape>
            </v:group>
            <v:group style="position:absolute;left:12006;top:1527;width:2;height:374" coordorigin="12006,1527" coordsize="2,374">
              <v:shape style="position:absolute;left:12006;top:1527;width:2;height:374" coordorigin="12006,1527" coordsize="0,374" path="m12006,1527l12006,1902e" filled="f" stroked="t" strokeweight="2.39pt" strokecolor="#231F20">
                <v:path arrowok="t"/>
              </v:shape>
            </v:group>
            <v:group style="position:absolute;left:12014;top:1590;width:31;height:31" coordorigin="12014,1590" coordsize="31,31">
              <v:shape style="position:absolute;left:12014;top:1590;width:31;height:31" coordorigin="12014,1590" coordsize="31,31" path="m12014,1605l12045,1605e" filled="f" stroked="t" strokeweight="1.66pt" strokecolor="#231F20">
                <v:path arrowok="t"/>
              </v:shape>
            </v:group>
            <v:group style="position:absolute;left:11639;top:1558;width:31;height:62" coordorigin="11639,1558" coordsize="31,62">
              <v:shape style="position:absolute;left:11639;top:1558;width:31;height:62" coordorigin="11639,1558" coordsize="31,62" path="m11639,1590l11671,1590e" filled="f" stroked="t" strokeweight="3.22pt" strokecolor="#231F20">
                <v:path arrowok="t"/>
              </v:shape>
            </v:group>
            <v:group style="position:absolute;left:12388;top:1839;width:31;height:62" coordorigin="12388,1839" coordsize="31,62">
              <v:shape style="position:absolute;left:12388;top:1839;width:31;height:62" coordorigin="12388,1839" coordsize="31,62" path="m12388,1870l12419,1870e" filled="f" stroked="t" strokeweight="3.22pt" strokecolor="#231F20">
                <v:path arrowok="t"/>
              </v:shape>
            </v:group>
            <v:group style="position:absolute;left:12388;top:1590;width:2;height:281" coordorigin="12388,1590" coordsize="2,281">
              <v:shape style="position:absolute;left:12388;top:1590;width:2;height:281" coordorigin="12388,1590" coordsize="0,281" path="m12388,1590l12388,1870e" filled="f" stroked="t" strokeweight="3.22pt" strokecolor="#231F20">
                <v:path arrowok="t"/>
              </v:shape>
            </v:group>
            <v:group style="position:absolute;left:12326;top:1636;width:62;height:2" coordorigin="12326,1636" coordsize="62,2">
              <v:shape style="position:absolute;left:12326;top:1636;width:62;height:2" coordorigin="12326,1636" coordsize="62,0" path="m12326,1636l12388,1636e" filled="f" stroked="t" strokeweight="1.66pt" strokecolor="#231F20">
                <v:path arrowok="t"/>
              </v:shape>
            </v:group>
            <v:group style="position:absolute;left:11546;top:1590;width:31;height:31" coordorigin="11546,1590" coordsize="31,31">
              <v:shape style="position:absolute;left:11546;top:1590;width:31;height:31" coordorigin="11546,1590" coordsize="31,31" path="m11546,1605l11577,1605e" filled="f" stroked="t" strokeweight="1.66pt" strokecolor="#231F20">
                <v:path arrowok="t"/>
              </v:shape>
            </v:group>
            <v:group style="position:absolute;left:11795;top:1652;width:2;height:218" coordorigin="11795,1652" coordsize="2,218">
              <v:shape style="position:absolute;left:11795;top:1652;width:2;height:218" coordorigin="11795,1652" coordsize="0,218" path="m11795,1652l11795,1870e" filled="f" stroked="t" strokeweight="3.22pt" strokecolor="#231F20">
                <v:path arrowok="t"/>
              </v:shape>
            </v:group>
            <v:group style="position:absolute;left:11827;top:1839;width:62;height:2" coordorigin="11827,1839" coordsize="62,2">
              <v:shape style="position:absolute;left:11827;top:1839;width:62;height:2" coordorigin="11827,1839" coordsize="62,0" path="m11827,1839l11889,1839e" filled="f" stroked="t" strokeweight="3.22pt" strokecolor="#231F20">
                <v:path arrowok="t"/>
              </v:shape>
            </v:group>
            <v:group style="position:absolute;left:11795;top:1777;width:31;height:31" coordorigin="11795,1777" coordsize="31,31">
              <v:shape style="position:absolute;left:11795;top:1777;width:31;height:31" coordorigin="11795,1777" coordsize="31,31" path="m11795,1792l11827,1792e" filled="f" stroked="t" strokeweight="1.66pt" strokecolor="#231F20">
                <v:path arrowok="t"/>
              </v:shape>
            </v:group>
            <v:group style="position:absolute;left:11827;top:1714;width:31;height:62" coordorigin="11827,1714" coordsize="31,62">
              <v:shape style="position:absolute;left:11827;top:1714;width:31;height:62" coordorigin="11827,1714" coordsize="31,62" path="m11827,1746l11858,1746e" filled="f" stroked="t" strokeweight="3.22pt" strokecolor="#231F20">
                <v:path arrowok="t"/>
              </v:shape>
            </v:group>
            <v:group style="position:absolute;left:11764;top:1714;width:31;height:31" coordorigin="11764,1714" coordsize="31,31">
              <v:shape style="position:absolute;left:11764;top:1714;width:31;height:31" coordorigin="11764,1714" coordsize="31,31" path="m11764,1730l11795,1730e" filled="f" stroked="t" strokeweight="1.66pt" strokecolor="#231F20">
                <v:path arrowok="t"/>
              </v:shape>
            </v:group>
            <v:group style="position:absolute;left:11795;top:1480;width:2;height:203" coordorigin="11795,1480" coordsize="2,203">
              <v:shape style="position:absolute;left:11795;top:1480;width:2;height:203" coordorigin="11795,1480" coordsize="0,203" path="m11795,1480l11795,1683e" filled="f" stroked="t" strokeweight="3.17pt" strokecolor="#231F20">
                <v:path arrowok="t"/>
              </v:shape>
            </v:group>
            <v:group style="position:absolute;left:11827;top:1621;width:31;height:62" coordorigin="11827,1621" coordsize="31,62">
              <v:shape style="position:absolute;left:11827;top:1621;width:31;height:62" coordorigin="11827,1621" coordsize="31,62" path="m11827,1652l11858,1652e" filled="f" stroked="t" strokeweight="3.22pt" strokecolor="#231F20">
                <v:path arrowok="t"/>
              </v:shape>
            </v:group>
            <v:group style="position:absolute;left:12295;top:1590;width:31;height:62" coordorigin="12295,1590" coordsize="31,62">
              <v:shape style="position:absolute;left:12295;top:1590;width:31;height:62" coordorigin="12295,1590" coordsize="31,62" path="m12295,1621l12326,1621e" filled="f" stroked="t" strokeweight="3.22pt" strokecolor="#231F20">
                <v:path arrowok="t"/>
              </v:shape>
            </v:group>
            <v:group style="position:absolute;left:11702;top:1636;width:62;height:2" coordorigin="11702,1636" coordsize="62,2">
              <v:shape style="position:absolute;left:11702;top:1636;width:62;height:2" coordorigin="11702,1636" coordsize="62,0" path="m11702,1636l11764,1636e" filled="f" stroked="t" strokeweight="1.66pt" strokecolor="#231F20">
                <v:path arrowok="t"/>
              </v:shape>
            </v:group>
            <v:group style="position:absolute;left:11889;top:1652;width:31;height:62" coordorigin="11889,1652" coordsize="31,62">
              <v:shape style="position:absolute;left:11889;top:1652;width:31;height:62" coordorigin="11889,1652" coordsize="31,62" path="m11889,1683l11920,1683e" filled="f" stroked="t" strokeweight="3.22pt" strokecolor="#231F20">
                <v:path arrowok="t"/>
              </v:shape>
            </v:group>
            <v:group style="position:absolute;left:11858;top:1621;width:31;height:31" coordorigin="11858,1621" coordsize="31,31">
              <v:shape style="position:absolute;left:11858;top:1621;width:31;height:31" coordorigin="11858,1621" coordsize="31,31" path="m11858,1636l11889,1636e" filled="f" stroked="t" strokeweight="1.66pt" strokecolor="#231F20">
                <v:path arrowok="t"/>
              </v:shape>
            </v:group>
            <v:group style="position:absolute;left:12419;top:1621;width:31;height:62" coordorigin="12419,1621" coordsize="31,62">
              <v:shape style="position:absolute;left:12419;top:1621;width:31;height:62" coordorigin="12419,1621" coordsize="31,62" path="m12419,1652l12451,1652e" filled="f" stroked="t" strokeweight="3.22pt" strokecolor="#231F20">
                <v:path arrowok="t"/>
              </v:shape>
            </v:group>
            <v:group style="position:absolute;left:12045;top:1652;width:31;height:62" coordorigin="12045,1652" coordsize="31,62">
              <v:shape style="position:absolute;left:12045;top:1652;width:31;height:62" coordorigin="12045,1652" coordsize="31,62" path="m12045,1683l12076,1683e" filled="f" stroked="t" strokeweight="3.22pt" strokecolor="#231F20">
                <v:path arrowok="t"/>
              </v:shape>
            </v:group>
            <v:group style="position:absolute;left:11530;top:1605;width:2;height:296" coordorigin="11530,1605" coordsize="2,296">
              <v:shape style="position:absolute;left:11530;top:1605;width:2;height:296" coordorigin="11530,1605" coordsize="0,296" path="m11530,1605l11530,1902e" filled="f" stroked="t" strokeweight="1.66pt" strokecolor="#231F20">
                <v:path arrowok="t"/>
              </v:shape>
            </v:group>
            <v:group style="position:absolute;left:11546;top:1886;width:156;height:2" coordorigin="11546,1886" coordsize="156,2">
              <v:shape style="position:absolute;left:11546;top:1886;width:156;height:2" coordorigin="11546,1886" coordsize="156,0" path="m11546,1886l11702,1886e" filled="f" stroked="t" strokeweight="1.66pt" strokecolor="#231F20">
                <v:path arrowok="t"/>
              </v:shape>
            </v:group>
            <v:group style="position:absolute;left:11546;top:1699;width:156;height:2" coordorigin="11546,1699" coordsize="156,2">
              <v:shape style="position:absolute;left:11546;top:1699;width:156;height:2" coordorigin="11546,1699" coordsize="156,0" path="m11546,1699l11702,1699e" filled="f" stroked="t" strokeweight="1.66pt" strokecolor="#231F20">
                <v:path arrowok="t"/>
              </v:shape>
            </v:group>
            <v:group style="position:absolute;left:11717;top:1683;width:2;height:218" coordorigin="11717,1683" coordsize="2,218">
              <v:shape style="position:absolute;left:11717;top:1683;width:2;height:218" coordorigin="11717,1683" coordsize="0,218" path="m11717,1683l11717,1902e" filled="f" stroked="t" strokeweight="1.66pt" strokecolor="#231F20">
                <v:path arrowok="t"/>
              </v:shape>
            </v:group>
            <v:group style="position:absolute;left:12326;top:1683;width:31;height:31" coordorigin="12326,1683" coordsize="31,31">
              <v:shape style="position:absolute;left:12326;top:1683;width:31;height:31" coordorigin="12326,1683" coordsize="31,31" path="m12326,1699l12357,1699e" filled="f" stroked="t" strokeweight="1.66pt" strokecolor="#231F20">
                <v:path arrowok="t"/>
              </v:shape>
            </v:group>
            <v:group style="position:absolute;left:12451;top:1808;width:31;height:31" coordorigin="12451,1808" coordsize="31,31">
              <v:shape style="position:absolute;left:12451;top:1808;width:31;height:31" coordorigin="12451,1808" coordsize="31,31" path="m12451,1824l12482,1824e" filled="f" stroked="t" strokeweight="1.66pt" strokecolor="#231F20">
                <v:path arrowok="t"/>
              </v:shape>
            </v:group>
            <v:group style="position:absolute;left:12419;top:1777;width:31;height:31" coordorigin="12419,1777" coordsize="31,31">
              <v:shape style="position:absolute;left:12419;top:1777;width:31;height:31" coordorigin="12419,1777" coordsize="31,31" path="m12419,1792l12451,1792e" filled="f" stroked="t" strokeweight="1.66pt" strokecolor="#231F20">
                <v:path arrowok="t"/>
              </v:shape>
            </v:group>
            <v:group style="position:absolute;left:12451;top:1761;width:62;height:2" coordorigin="12451,1761" coordsize="62,2">
              <v:shape style="position:absolute;left:12451;top:1761;width:62;height:2" coordorigin="12451,1761" coordsize="62,0" path="m12451,1761l12513,1761e" filled="f" stroked="t" strokeweight="4.78pt" strokecolor="#231F20">
                <v:path arrowok="t"/>
              </v:shape>
            </v:group>
            <v:group style="position:absolute;left:12419;top:1714;width:31;height:31" coordorigin="12419,1714" coordsize="31,31">
              <v:shape style="position:absolute;left:12419;top:1714;width:31;height:31" coordorigin="12419,1714" coordsize="31,31" path="m12419,1730l12451,1730e" filled="f" stroked="t" strokeweight="1.66pt" strokecolor="#231F20">
                <v:path arrowok="t"/>
              </v:shape>
            </v:group>
            <v:group style="position:absolute;left:12529;top:1387;width:2;height:499" coordorigin="12529,1387" coordsize="2,499">
              <v:shape style="position:absolute;left:12529;top:1387;width:2;height:499" coordorigin="12529,1387" coordsize="0,499" path="m12529,1387l12529,1886e" filled="f" stroked="t" strokeweight="1.66pt" strokecolor="#231F20">
                <v:path arrowok="t"/>
              </v:shape>
            </v:group>
            <v:group style="position:absolute;left:11576;top:1746;width:33;height:94" coordorigin="11576,1746" coordsize="33,94">
              <v:shape style="position:absolute;left:11576;top:1746;width:33;height:94" coordorigin="11576,1746" coordsize="33,94" path="m11576,1839l11609,1839,11609,1746,11576,1746,11576,1839xe" filled="t" fillcolor="#231F20" stroked="f">
                <v:path arrowok="t"/>
                <v:fill/>
              </v:shape>
            </v:group>
            <v:group style="position:absolute;left:11607;top:1746;width:33;height:94" coordorigin="11607,1746" coordsize="33,94">
              <v:shape style="position:absolute;left:11607;top:1746;width:33;height:94" coordorigin="11607,1746" coordsize="33,94" path="m11607,1839l11640,1839,11640,1746,11607,1746,11607,1839xe" filled="t" fillcolor="#231F20" stroked="f">
                <v:path arrowok="t"/>
                <v:fill/>
              </v:shape>
            </v:group>
            <v:group style="position:absolute;left:11638;top:1746;width:33;height:94" coordorigin="11638,1746" coordsize="33,94">
              <v:shape style="position:absolute;left:11638;top:1746;width:33;height:94" coordorigin="11638,1746" coordsize="33,94" path="m11638,1839l11672,1839,11672,1746,11638,1746,11638,1839xe" filled="t" fillcolor="#231F20" stroked="f">
                <v:path arrowok="t"/>
                <v:fill/>
              </v:shape>
            </v:group>
            <v:group style="position:absolute;left:11889;top:1777;width:31;height:31" coordorigin="11889,1777" coordsize="31,31">
              <v:shape style="position:absolute;left:11889;top:1777;width:31;height:31" coordorigin="11889,1777" coordsize="31,31" path="m11889,1792l11920,1792e" filled="f" stroked="t" strokeweight="1.66pt" strokecolor="#231F20">
                <v:path arrowok="t"/>
              </v:shape>
            </v:group>
            <v:group style="position:absolute;left:11858;top:1746;width:31;height:31" coordorigin="11858,1746" coordsize="31,31">
              <v:shape style="position:absolute;left:11858;top:1746;width:31;height:31" coordorigin="11858,1746" coordsize="31,31" path="m11858,1761l11889,1761e" filled="f" stroked="t" strokeweight="1.66pt" strokecolor="#231F20">
                <v:path arrowok="t"/>
              </v:shape>
            </v:group>
            <v:group style="position:absolute;left:12076;top:1746;width:31;height:62" coordorigin="12076,1746" coordsize="31,62">
              <v:shape style="position:absolute;left:12076;top:1746;width:31;height:62" coordorigin="12076,1746" coordsize="31,62" path="m12076,1777l12107,1777e" filled="f" stroked="t" strokeweight="3.22pt" strokecolor="#231F20">
                <v:path arrowok="t"/>
              </v:shape>
            </v:group>
            <v:group style="position:absolute;left:12045;top:1746;width:31;height:31" coordorigin="12045,1746" coordsize="31,31">
              <v:shape style="position:absolute;left:12045;top:1746;width:31;height:31" coordorigin="12045,1746" coordsize="31,31" path="m12045,1761l12076,1761e" filled="f" stroked="t" strokeweight="1.66pt" strokecolor="#231F20">
                <v:path arrowok="t"/>
              </v:shape>
            </v:group>
            <v:group style="position:absolute;left:12295;top:1761;width:62;height:2" coordorigin="12295,1761" coordsize="62,2">
              <v:shape style="position:absolute;left:12295;top:1761;width:62;height:2" coordorigin="12295,1761" coordsize="62,0" path="m12295,1761l12357,1761e" filled="f" stroked="t" strokeweight="1.66pt" strokecolor="#231F20">
                <v:path arrowok="t"/>
              </v:shape>
            </v:group>
            <v:group style="position:absolute;left:12326;top:1808;width:31;height:31" coordorigin="12326,1808" coordsize="31,31">
              <v:shape style="position:absolute;left:12326;top:1808;width:31;height:31" coordorigin="12326,1808" coordsize="31,31" path="m12326,1824l12357,1824e" filled="f" stroked="t" strokeweight="1.66pt" strokecolor="#231F20">
                <v:path arrowok="t"/>
              </v:shape>
            </v:group>
            <v:group style="position:absolute;left:12045;top:1886;width:62;height:2" coordorigin="12045,1886" coordsize="62,2">
              <v:shape style="position:absolute;left:12045;top:1886;width:62;height:2" coordorigin="12045,1886" coordsize="62,0" path="m12045,1886l12107,1886e" filled="f" stroked="t" strokeweight="1.66pt" strokecolor="#231F20">
                <v:path arrowok="t"/>
              </v:shape>
            </v:group>
            <v:group style="position:absolute;left:12170;top:1870;width:31;height:31" coordorigin="12170,1870" coordsize="31,31">
              <v:shape style="position:absolute;left:12170;top:1870;width:31;height:31" coordorigin="12170,1870" coordsize="31,31" path="m12170,1886l12201,1886e" filled="f" stroked="t" strokeweight="1.66pt" strokecolor="#231F20">
                <v:path arrowok="t"/>
              </v:shape>
            </v:group>
            <v:group style="position:absolute;left:12451;top:1870;width:31;height:31" coordorigin="12451,1870" coordsize="31,31">
              <v:shape style="position:absolute;left:12451;top:1870;width:31;height:31" coordorigin="12451,1870" coordsize="31,31" path="m12451,1886l12482,1886e" filled="f" stroked="t" strokeweight="1.66pt" strokecolor="#231F20">
                <v:path arrowok="t"/>
              </v:shape>
              <v:shape style="position:absolute;left:10885;top:389;width:352;height:306" type="#_x0000_t75">
                <v:imagedata r:id="rId26" o:title=""/>
              </v:shape>
              <v:shape style="position:absolute;left:11340;top:1977;width:1382;height:125" type="#_x0000_t75">
                <v:imagedata r:id="rId27" o:title=""/>
              </v:shape>
              <v:shape style="position:absolute;left:11275;top:398;width:1713;height:247" type="#_x0000_t75">
                <v:imagedata r:id="rId28" o:title=""/>
              </v:shape>
              <v:shape style="position:absolute;left:11083;top:2274;width:1889;height:229" type="#_x0000_t75">
                <v:imagedata r:id="rId29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6.948792pt;margin-top:1.83581pt;width:43.146531pt;height:47.6231pt;mso-position-horizontal-relative:page;mso-position-vertical-relative:paragraph;z-index:-866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26"/>
                      <w:w w:val="100"/>
                      <w:position w:val="6"/>
                    </w:rPr>
                    <w:t>29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30" w:right="5138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30" w:right="5137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2" w:equalWidth="0">
            <w:col w:w="5007" w:space="192"/>
            <w:col w:w="10101"/>
          </w:cols>
        </w:sectPr>
      </w:pPr>
      <w:rPr/>
    </w:p>
    <w:p>
      <w:pPr>
        <w:spacing w:before="59" w:after="0" w:line="240" w:lineRule="auto"/>
        <w:ind w:left="129" w:right="-20"/>
        <w:jc w:val="left"/>
        <w:tabs>
          <w:tab w:pos="14700" w:val="left"/>
        </w:tabs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3.5158pt;margin-top:-7.029961pt;width:752.181pt;height:36.906pt;mso-position-horizontal-relative:page;mso-position-vertical-relative:paragraph;z-index:-864" coordorigin="670,-141" coordsize="15044,738">
            <v:group style="position:absolute;left:680;top:-126;width:15024;height:2" coordorigin="680,-126" coordsize="15024,2">
              <v:shape style="position:absolute;left:680;top:-126;width:15024;height:2" coordorigin="680,-126" coordsize="15024,0" path="m15704,-126l680,-126e" filled="f" stroked="t" strokeweight="1pt" strokecolor="#575B5F">
                <v:path arrowok="t"/>
              </v:shape>
            </v:group>
            <v:group style="position:absolute;left:13323;top:-136;width:2;height:718" coordorigin="13323,-136" coordsize="2,718">
              <v:shape style="position:absolute;left:13323;top:-136;width:2;height:718" coordorigin="13323,-136" coordsize="0,718" path="m13323,-136l13323,583e" filled="f" stroked="t" strokeweight=".5pt" strokecolor="#575B5F">
                <v:path arrowok="t"/>
              </v:shape>
            </v:group>
            <v:group style="position:absolute;left:3981;top:-126;width:2;height:718" coordorigin="3981,-126" coordsize="2,718">
              <v:shape style="position:absolute;left:3981;top:-126;width:2;height:718" coordorigin="3981,-126" coordsize="0,718" path="m3981,-126l3981,59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1701pt;margin-top:5.06994pt;width:15.63pt;height:18.664pt;mso-position-horizontal-relative:page;mso-position-vertical-relative:paragraph;z-index:-863" coordorigin="8984,101" coordsize="313,373">
            <v:group style="position:absolute;left:8994;top:111;width:293;height:353" coordorigin="8994,111" coordsize="293,353">
              <v:shape style="position:absolute;left:8994;top:111;width:293;height:353" coordorigin="8994,111" coordsize="293,353" path="m8994,465l9287,465,9287,111,8994,111,8994,465e" filled="t" fillcolor="#00AF5D" stroked="f">
                <v:path arrowok="t"/>
                <v:fill/>
              </v:shape>
            </v:group>
            <v:group style="position:absolute;left:9015;top:142;width:239;height:290" coordorigin="9015,142" coordsize="239,290">
              <v:shape style="position:absolute;left:9015;top:142;width:239;height:290" coordorigin="9015,142" coordsize="239,290" path="m9048,142l9015,142,9126,356,9092,432,9122,432,9171,325,9142,325,9048,142e" filled="t" fillcolor="#FFFFFF" stroked="f">
                <v:path arrowok="t"/>
                <v:fill/>
              </v:shape>
              <v:shape style="position:absolute;left:9015;top:142;width:239;height:290" coordorigin="9015,142" coordsize="239,290" path="m9254,142l9224,142,9142,325,9171,325,9254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.971008pt;margin-top:5.06994pt;width:45.465pt;height:18.664pt;mso-position-horizontal-relative:page;mso-position-vertical-relative:paragraph;z-index:-862" coordorigin="9379,101" coordsize="909,373">
            <v:group style="position:absolute;left:9389;top:111;width:244;height:353" coordorigin="9389,111" coordsize="244,353">
              <v:shape style="position:absolute;left:9389;top:111;width:244;height:353" coordorigin="9389,111" coordsize="244,353" path="m9389,465l9634,465,9634,111,9389,111,9389,465e" filled="t" fillcolor="#77C691" stroked="f">
                <v:path arrowok="t"/>
                <v:fill/>
              </v:shape>
            </v:group>
            <v:group style="position:absolute;left:9423;top:218;width:178;height:214" coordorigin="9423,218" coordsize="178,214">
              <v:shape style="position:absolute;left:9423;top:218;width:178;height:214" coordorigin="9423,218" coordsize="178,214" path="m9452,218l9423,218,9423,432,9452,432,9452,335,9600,335,9600,309,9452,309,9452,218e" filled="t" fillcolor="#FFFFFF" stroked="f">
                <v:path arrowok="t"/>
                <v:fill/>
              </v:shape>
              <v:shape style="position:absolute;left:9423;top:218;width:178;height:214" coordorigin="9423,218" coordsize="178,214" path="m9600,335l9571,335,9571,432,9600,432,9600,335e" filled="t" fillcolor="#FFFFFF" stroked="f">
                <v:path arrowok="t"/>
                <v:fill/>
              </v:shape>
              <v:shape style="position:absolute;left:9423;top:218;width:178;height:214" coordorigin="9423,218" coordsize="178,214" path="m9600,218l9571,218,9571,309,9600,309,9600,218e" filled="t" fillcolor="#FFFFFF" stroked="f">
                <v:path arrowok="t"/>
                <v:fill/>
              </v:shape>
            </v:group>
            <v:group style="position:absolute;left:9667;top:111;width:286;height:353" coordorigin="9667,111" coordsize="286,353">
              <v:shape style="position:absolute;left:9667;top:111;width:286;height:353" coordorigin="9667,111" coordsize="286,353" path="m9667,465l9953,465,9953,111,9667,111,9667,465e" filled="t" fillcolor="#3D704F" stroked="f">
                <v:path arrowok="t"/>
                <v:fill/>
              </v:shape>
            </v:group>
            <v:group style="position:absolute;left:9694;top:214;width:225;height:221" coordorigin="9694,214" coordsize="225,221">
              <v:shape style="position:absolute;left:9694;top:214;width:225;height:221" coordorigin="9694,214" coordsize="225,221" path="m9809,214l9747,228,9707,276,9694,342,9699,363,9736,410,9801,434,9828,435,9850,428,9868,417,9875,411,9807,411,9785,408,9734,369,9722,326,9722,323,9748,263,9807,239,9877,239,9867,230,9848,220,9829,215,9809,214e" filled="t" fillcolor="#FFFFFF" stroked="f">
                <v:path arrowok="t"/>
                <v:fill/>
              </v:shape>
              <v:shape style="position:absolute;left:9694;top:214;width:225;height:221" coordorigin="9694,214" coordsize="225,221" path="m9919,392l9892,392,9892,432,9919,432,9919,392e" filled="t" fillcolor="#FFFFFF" stroked="f">
                <v:path arrowok="t"/>
                <v:fill/>
              </v:shape>
              <v:shape style="position:absolute;left:9694;top:214;width:225;height:221" coordorigin="9694,214" coordsize="225,221" path="m9877,239l9807,239,9827,241,9845,248,9882,296,9889,349,9880,369,9867,386,9850,399,9830,408,9807,411,9875,411,9882,404,9891,392,9919,392,9919,255,9892,255,9883,244,9877,239e" filled="t" fillcolor="#FFFFFF" stroked="f">
                <v:path arrowok="t"/>
                <v:fill/>
              </v:shape>
              <v:shape style="position:absolute;left:9694;top:214;width:225;height:221" coordorigin="9694,214" coordsize="225,221" path="m9919,218l9892,218,9892,255,9919,255,9919,218e" filled="t" fillcolor="#FFFFFF" stroked="f">
                <v:path arrowok="t"/>
                <v:fill/>
              </v:shape>
            </v:group>
            <v:group style="position:absolute;left:9986;top:111;width:293;height:353" coordorigin="9986,111" coordsize="293,353">
              <v:shape style="position:absolute;left:9986;top:111;width:293;height:353" coordorigin="9986,111" coordsize="293,353" path="m9986,465l10279,465,10279,111,9986,111,9986,465e" filled="t" fillcolor="#2FB55D" stroked="f">
                <v:path arrowok="t"/>
                <v:fill/>
              </v:shape>
            </v:group>
            <v:group style="position:absolute;left:10022;top:213;width:218;height:224" coordorigin="10022,213" coordsize="218,224">
              <v:shape style="position:absolute;left:10022;top:213;width:218;height:224" coordorigin="10022,213" coordsize="218,224" path="m10132,213l10066,236,10029,288,10022,329,10025,349,10054,403,10115,434,10142,437,10168,433,10189,425,10207,414,10210,411,10133,411,10111,407,10062,367,10051,322,10054,300,10093,250,10138,239,10209,239,10196,229,10177,220,10156,214,10132,213e" filled="t" fillcolor="#FFFFFF" stroked="f">
                <v:path arrowok="t"/>
                <v:fill/>
              </v:shape>
              <v:shape style="position:absolute;left:10022;top:213;width:218;height:224" coordorigin="10022,213" coordsize="218,224" path="m10241,369l10205,375,10191,390,10174,401,10155,408,10133,411,10210,411,10221,400,10232,385,10241,369e" filled="t" fillcolor="#FFFFFF" stroked="f">
                <v:path arrowok="t"/>
                <v:fill/>
              </v:shape>
              <v:shape style="position:absolute;left:10022;top:213;width:218;height:224" coordorigin="10022,213" coordsize="218,224" path="m10209,239l10138,239,10151,240,10170,246,10191,259,10209,283,10237,273,10226,256,10213,241,10209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9.931580pt;margin-top:14.005939pt;width:6.861325pt;height:6.343pt;mso-position-horizontal-relative:page;mso-position-vertical-relative:paragraph;z-index:-861" coordorigin="10399,280" coordsize="137,127">
            <v:shape style="position:absolute;left:10399;top:280;width:137;height:127" coordorigin="10399,280" coordsize="137,127" path="m10524,344l10436,344,10478,344,10502,346,10515,352,10521,357,10524,363,10524,375,10513,390,10487,395,10401,395,10399,397,10399,405,10401,407,10497,407,10519,401,10532,387,10536,363,10526,345,10524,344e" filled="t" fillcolor="#231F20" stroked="f">
              <v:path arrowok="t"/>
              <v:fill/>
            </v:shape>
            <v:shape style="position:absolute;left:10399;top:280;width:137;height:127" coordorigin="10399,280" coordsize="137,127" path="m10436,293l10423,293,10423,395,10436,395,10436,344,10524,344,10509,333,10510,332,10436,332,10436,293e" filled="t" fillcolor="#231F20" stroked="f">
              <v:path arrowok="t"/>
              <v:fill/>
            </v:shape>
            <v:shape style="position:absolute;left:10399;top:280;width:137;height:127" coordorigin="10399,280" coordsize="137,127" path="m10474,280l10401,280,10399,282,10399,291,10401,293,10489,293,10499,294,10509,301,10511,305,10510,317,10497,328,10469,332,10510,332,10519,321,10518,295,10502,284,10474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32.461975pt;margin-top:11.082139pt;width:116.8686pt;height:10.0091pt;mso-position-horizontal-relative:page;mso-position-vertical-relative:paragraph;z-index:-860" type="#_x0000_t75">
            <v:imagedata r:id="rId30" o:title=""/>
          </v:shape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мосветлановское.рф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-33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ab/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  <w:position w:val="-8"/>
        </w:rPr>
        <w:t>3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4" w:right="-20"/>
        <w:jc w:val="left"/>
        <w:rPr>
          <w:rFonts w:ascii="Better Together" w:hAnsi="Better Together" w:cs="Better Together" w:eastAsia="Better Together"/>
          <w:sz w:val="111"/>
          <w:szCs w:val="111"/>
        </w:rPr>
      </w:pPr>
      <w:rPr/>
      <w:r>
        <w:rPr/>
        <w:pict>
          <v:group style="position:absolute;margin-left:34.015598pt;margin-top:-2.895769pt;width:751.181pt;height:.1pt;mso-position-horizontal-relative:page;mso-position-vertical-relative:paragraph;z-index:-865" coordorigin="680,-58" coordsize="15024,2">
            <v:shape style="position:absolute;left:680;top:-58;width:15024;height:2" coordorigin="680,-58" coordsize="15024,0" path="m680,-58l15704,-58e" filled="f" stroked="t" strokeweight="1pt" strokecolor="#B8BFC4">
              <v:path arrowok="t"/>
            </v:shape>
          </v:group>
          <w10:wrap type="none"/>
        </w:pict>
      </w:r>
      <w:r>
        <w:rPr/>
        <w:pict>
          <v:shape style="position:absolute;margin-left:637.638pt;margin-top:.646881pt;width:146.134pt;height:102.59925pt;mso-position-horizontal-relative:page;mso-position-vertical-relative:paragraph;z-index:-859" type="#_x0000_t75">
            <v:imagedata r:id="rId31" o:title=""/>
          </v:shape>
        </w:pic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Поздравл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98"/>
          <w:w w:val="133"/>
        </w:rPr>
        <w:t>я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ем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-22"/>
          <w:w w:val="133"/>
        </w:rPr>
        <w:t> 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юбиляров!</w:t>
      </w:r>
      <w:r>
        <w:rPr>
          <w:rFonts w:ascii="Better Together" w:hAnsi="Better Together" w:cs="Better Together" w:eastAsia="Better Together"/>
          <w:sz w:val="111"/>
          <w:szCs w:val="111"/>
          <w:color w:val="000000"/>
          <w:spacing w:val="0"/>
          <w:w w:val="100"/>
        </w:rPr>
      </w:r>
    </w:p>
    <w:p>
      <w:pPr>
        <w:spacing w:before="27" w:after="0" w:line="320" w:lineRule="exact"/>
        <w:ind w:left="129" w:right="6352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нё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6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яров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1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го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47" w:top="1000" w:bottom="740" w:left="540" w:right="560"/>
          <w:pgSz w:w="16400" w:h="2382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4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5" w:after="0" w:line="253" w:lineRule="auto"/>
        <w:ind w:left="143" w:right="4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3" w:lineRule="auto"/>
        <w:ind w:left="143" w:right="24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-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left="14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5" w:after="0" w:line="253" w:lineRule="auto"/>
        <w:ind w:left="14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ИЯ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3" w:lineRule="auto"/>
        <w:ind w:left="16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1" w:lineRule="auto"/>
        <w:ind w:right="86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2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7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8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5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8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4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  <w:position w:val="-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3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3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  <w:position w:val="-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3"/>
          <w:position w:val="-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  <w:position w:val="-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  <w:position w:val="-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  <w:position w:val="-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1" w:lineRule="auto"/>
        <w:ind w:right="22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90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0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6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2" w:after="0" w:line="25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4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0" w:lineRule="atLeast"/>
        <w:ind w:right="-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6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2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0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4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3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  <w:position w:val="-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  <w:position w:val="-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  <w:position w:val="-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  <w:position w:val="-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  <w:position w:val="-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  <w:position w:val="-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  <w:position w:val="-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  <w:position w:val="-3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  <w:position w:val="-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  <w:position w:val="-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  <w:position w:val="-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  <w:position w:val="-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4" w:lineRule="auto"/>
        <w:ind w:right="94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8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16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42.392029pt;margin-top:76.537277pt;width:242.305pt;height:224.26pt;mso-position-horizontal-relative:page;mso-position-vertical-relative:paragraph;z-index:-858" coordorigin="10848,1531" coordsize="4846,4485">
            <v:shape style="position:absolute;left:10848;top:1531;width:4846;height:4485" coordorigin="10848,1531" coordsize="4846,4485" path="m10848,6016l15694,6016,15694,1531,10848,1531,10848,6016xe" filled="f" stroked="t" strokeweight="1pt" strokecolor="#D2232A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2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54" w:lineRule="auto"/>
        <w:ind w:right="35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22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11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ШАЙХ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14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4" w:lineRule="auto"/>
        <w:ind w:right="35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6" w:equalWidth="0">
            <w:col w:w="2369" w:space="316"/>
            <w:col w:w="2315" w:space="226"/>
            <w:col w:w="2266" w:space="276"/>
            <w:col w:w="2315" w:space="227"/>
            <w:col w:w="2315" w:space="227"/>
            <w:col w:w="2448"/>
          </w:cols>
        </w:sectPr>
      </w:pPr>
      <w:rPr/>
    </w:p>
    <w:p>
      <w:pPr>
        <w:spacing w:before="0" w:after="0" w:line="134" w:lineRule="exact"/>
        <w:ind w:left="16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53" w:lineRule="auto"/>
        <w:ind w:left="163" w:right="77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6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85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3" w:lineRule="auto"/>
        <w:ind w:left="16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3" w:lineRule="auto"/>
        <w:ind w:left="183" w:right="55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РГЕ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3" w:lineRule="auto"/>
        <w:ind w:left="183" w:right="35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3" w:lineRule="auto"/>
        <w:ind w:left="183" w:right="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34.0158pt;margin-top:52.464314pt;width:751.181pt;height:.1pt;mso-position-horizontal-relative:page;mso-position-vertical-relative:paragraph;z-index:-857" coordorigin="680,1049" coordsize="15024,2">
            <v:shape style="position:absolute;left:680;top:1049;width:15024;height:2" coordorigin="680,1049" coordsize="15024,0" path="m15704,1049l680,1049e" filled="f" stroked="t" strokeweight="1pt" strokecolor="#00AA59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5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6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-2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ОВИШИ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5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5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5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2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88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2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-3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51" w:lineRule="auto"/>
        <w:ind w:right="1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ШАЙХ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-3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51" w:lineRule="auto"/>
        <w:ind w:right="17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2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0" w:lineRule="exact"/>
        <w:ind w:right="558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1"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1"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98"/>
          <w:b/>
          <w:bCs/>
          <w:position w:val="1"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1"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98"/>
          <w:b/>
          <w:bCs/>
          <w:position w:val="1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яры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  <w:position w:val="1"/>
        </w:rPr>
        <w:t>МО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1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1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98"/>
          <w:b/>
          <w:bCs/>
          <w:position w:val="1"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  <w:position w:val="1"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98"/>
          <w:b/>
          <w:bCs/>
          <w:position w:val="1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ано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1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1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  <w:position w:val="1"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1"/>
        </w:rPr>
        <w:t>ое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1"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right="194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ца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20" w:lineRule="exact"/>
        <w:ind w:left="284" w:right="736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пять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ия.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right="519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  <w:position w:val="-1"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  <w:position w:val="-1"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284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0" w:after="0" w:line="276" w:lineRule="auto"/>
        <w:ind w:right="195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ник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уни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те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тел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обы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7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7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7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7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97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7" w:lineRule="auto"/>
        <w:ind w:right="552"/>
        <w:jc w:val="left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3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3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3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3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3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ще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атить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стну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701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5,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м: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right="1977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2"/>
          <w:w w:val="100"/>
          <w:b/>
          <w:bCs/>
        </w:rPr>
        <w:t>+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6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5" w:equalWidth="0">
            <w:col w:w="2426" w:space="259"/>
            <w:col w:w="2208" w:space="333"/>
            <w:col w:w="2253" w:space="288"/>
            <w:col w:w="2253" w:space="465"/>
            <w:col w:w="4815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3" w:after="0" w:line="188" w:lineRule="auto"/>
        <w:ind w:left="144" w:right="1051"/>
        <w:jc w:val="left"/>
        <w:rPr>
          <w:rFonts w:ascii="AvantGardeGothicCTT" w:hAnsi="AvantGardeGothicCTT" w:cs="AvantGardeGothicCTT" w:eastAsia="AvantGardeGothicCTT"/>
          <w:sz w:val="49"/>
          <w:szCs w:val="49"/>
        </w:rPr>
      </w:pPr>
      <w:rPr/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Подготовка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3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граждан,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2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подлежащих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3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призыву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2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1"/>
          <w:b/>
          <w:bCs/>
        </w:rPr>
        <w:t>военную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1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службу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2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ооруженные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7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силы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Российской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3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1"/>
          <w:b/>
          <w:bCs/>
        </w:rPr>
        <w:t>Федерации,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1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военно-учетным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4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0"/>
          <w:b/>
          <w:bCs/>
        </w:rPr>
        <w:t>специальностям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4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1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17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-32"/>
          <w:w w:val="101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49"/>
          <w:szCs w:val="49"/>
          <w:color w:val="00AA59"/>
          <w:spacing w:val="0"/>
          <w:w w:val="101"/>
          <w:b/>
          <w:bCs/>
        </w:rPr>
        <w:t>С).</w:t>
      </w:r>
      <w:r>
        <w:rPr>
          <w:rFonts w:ascii="AvantGardeGothicCTT" w:hAnsi="AvantGardeGothicCTT" w:cs="AvantGardeGothicCTT" w:eastAsia="AvantGardeGothicCTT"/>
          <w:sz w:val="49"/>
          <w:szCs w:val="49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40" w:right="1107"/>
        <w:jc w:val="left"/>
        <w:rPr>
          <w:rFonts w:ascii="AvantGardeGothicC" w:hAnsi="AvantGardeGothicC" w:cs="AvantGardeGothicC" w:eastAsia="AvantGardeGothicC"/>
          <w:sz w:val="25"/>
          <w:szCs w:val="25"/>
        </w:rPr>
      </w:pPr>
      <w:rPr/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из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6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4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2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7"/>
          <w:w w:val="100"/>
        </w:rPr>
        <w:t>к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9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8"/>
          <w:w w:val="100"/>
        </w:rPr>
        <w:t>ж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3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7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во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7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-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ч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1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п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ь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3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2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2"/>
        </w:rPr>
        <w:t>б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2"/>
        </w:rPr>
        <w:t>раз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2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2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2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2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2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2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2"/>
        </w:rPr>
        <w:t>ь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2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2"/>
        </w:rPr>
        <w:t>ы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2"/>
        </w:rPr>
        <w:t>х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2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г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из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6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2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8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1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Ф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5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0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5"/>
          <w:w w:val="100"/>
        </w:rPr>
        <w:t>(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"/>
          <w:w w:val="100"/>
        </w:rPr>
        <w:t>ь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н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ое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0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щ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во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6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2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5"/>
          <w:w w:val="100"/>
        </w:rPr>
        <w:t>д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й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4"/>
          <w:w w:val="100"/>
        </w:rPr>
        <w:t>с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0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м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3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9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1"/>
          <w:w w:val="100"/>
        </w:rPr>
        <w:t>ц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22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2"/>
        </w:rPr>
        <w:t>ф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2"/>
        </w:rPr>
        <w:t>л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6"/>
          <w:w w:val="102"/>
        </w:rPr>
        <w:t>о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8"/>
          <w:w w:val="102"/>
        </w:rPr>
        <w:t>т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2"/>
          <w:w w:val="102"/>
        </w:rPr>
        <w:t>у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-12"/>
          <w:w w:val="102"/>
        </w:rPr>
        <w:t>)</w:t>
      </w:r>
      <w:r>
        <w:rPr>
          <w:rFonts w:ascii="AvantGardeGothicC" w:hAnsi="AvantGardeGothicC" w:cs="AvantGardeGothicC" w:eastAsia="AvantGardeGothicC"/>
          <w:sz w:val="25"/>
          <w:szCs w:val="25"/>
          <w:color w:val="58595B"/>
          <w:spacing w:val="0"/>
          <w:w w:val="102"/>
        </w:rPr>
        <w:t>.</w:t>
      </w:r>
      <w:r>
        <w:rPr>
          <w:rFonts w:ascii="AvantGardeGothicC" w:hAnsi="AvantGardeGothicC" w:cs="AvantGardeGothicC" w:eastAsia="AvantGardeGothicC"/>
          <w:sz w:val="25"/>
          <w:szCs w:val="25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86" w:after="0" w:line="240" w:lineRule="exact"/>
        <w:ind w:left="679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422901pt;margin-top:2.985794pt;width:28.28239pt;height:47.6231pt;mso-position-horizontal-relative:page;mso-position-vertical-relative:paragraph;z-index:-856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1"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3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3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3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3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40" w:lineRule="exact"/>
        <w:ind w:left="143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6" w:after="0" w:line="240" w:lineRule="exact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в.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рофе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«В»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%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4" w:after="0" w:line="240" w:lineRule="exact"/>
        <w:ind w:right="54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«В»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т-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4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5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6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5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8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2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b/>
          <w:bCs/>
          <w:position w:val="2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3,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b/>
          <w:bCs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2"/>
          <w:b/>
          <w:bCs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b/>
          <w:bCs/>
          <w:position w:val="3"/>
        </w:rPr>
        <w:t>3.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4963" w:space="283"/>
            <w:col w:w="4820" w:space="283"/>
            <w:col w:w="4951"/>
          </w:cols>
        </w:sectPr>
      </w:pPr>
      <w:rPr/>
    </w:p>
    <w:p>
      <w:pPr>
        <w:spacing w:before="62" w:after="0" w:line="240" w:lineRule="auto"/>
        <w:ind w:left="35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169.882004pt;margin-top:5.076018pt;width:15.63pt;height:18.664pt;mso-position-horizontal-relative:page;mso-position-vertical-relative:paragraph;z-index:-853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852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851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850" type="#_x0000_t75">
            <v:imagedata r:id="rId33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4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59" w:lineRule="exact"/>
        <w:ind w:left="121" w:right="-20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/>
        <w:pict>
          <v:group style="position:absolute;margin-left:34.015598pt;margin-top:-1.622236pt;width:751.181pt;height:.1pt;mso-position-horizontal-relative:page;mso-position-vertical-relative:paragraph;z-index:-855" coordorigin="680,-32" coordsize="15024,2">
            <v:shape style="position:absolute;left:680;top:-32;width:15024;height:2" coordorigin="680,-32" coordsize="15024,0" path="m680,-32l15704,-3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33.515598pt;margin-top:-44.985435pt;width:752.181pt;height:36.656pt;mso-position-horizontal-relative:page;mso-position-vertical-relative:paragraph;z-index:-854" coordorigin="670,-900" coordsize="15044,733">
            <v:group style="position:absolute;left:680;top:-890;width:15024;height:2" coordorigin="680,-890" coordsize="15024,2">
              <v:shape style="position:absolute;left:680;top:-890;width:15024;height:2" coordorigin="680,-890" coordsize="15024,0" path="m680,-890l15704,-890e" filled="f" stroked="t" strokeweight="1pt" strokecolor="#575B5F">
                <v:path arrowok="t"/>
              </v:shape>
            </v:group>
            <v:group style="position:absolute;left:3061;top:-890;width:2;height:718" coordorigin="3061,-890" coordsize="2,718">
              <v:shape style="position:absolute;left:3061;top:-890;width:2;height:718" coordorigin="3061,-890" coordsize="0,718" path="m3061,-890l3061,-172e" filled="f" stroked="t" strokeweight=".5pt" strokecolor="#575B5F">
                <v:path arrowok="t"/>
              </v:shape>
            </v:group>
            <v:group style="position:absolute;left:12411;top:-890;width:2;height:718" coordorigin="12411,-890" coordsize="2,718">
              <v:shape style="position:absolute;left:12411;top:-890;width:2;height:718" coordorigin="12411,-890" coordsize="0,718" path="m12411,-890l12411,-172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-3"/>
        </w:rPr>
        <w:t>к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-3"/>
        </w:rPr>
        <w:t>ак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19"/>
          <w:w w:val="100"/>
          <w:b/>
          <w:bCs/>
          <w:position w:val="-3"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-3"/>
        </w:rPr>
        <w:t>действовать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0" w:after="0" w:line="549" w:lineRule="exact"/>
        <w:ind w:left="121" w:right="-20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1"/>
        </w:rPr>
        <w:t>в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1"/>
        </w:rPr>
        <w:t>чрезвычайных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  <w:position w:val="1"/>
        </w:rPr>
        <w:t>ситуациях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94" w:after="0" w:line="300" w:lineRule="exact"/>
        <w:ind w:left="116" w:right="433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ы,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300" w:lineRule="exact"/>
        <w:ind w:left="116" w:right="-67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ющ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помо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977" w:right="-20"/>
        <w:jc w:val="lef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/>
        <w:pict>
          <v:shape style="position:absolute;margin-left:542.038025pt;margin-top:37.861546pt;width:242.834559pt;height:132pt;mso-position-horizontal-relative:page;mso-position-vertical-relative:paragraph;z-index:-844" type="#_x0000_t75">
            <v:imagedata r:id="rId34" o:title=""/>
          </v:shape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11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(103)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ноябрь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000" w:bottom="280" w:left="560" w:right="580"/>
          <w:footerReference w:type="default" r:id="rId32"/>
          <w:pgSz w:w="16400" w:h="23820"/>
          <w:cols w:num="2" w:equalWidth="0">
            <w:col w:w="9291" w:space="989"/>
            <w:col w:w="498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pict>
          <v:shape style="position:absolute;margin-left:287.210205pt;margin-top:-155.559814pt;width:242.834641pt;height:144pt;mso-position-horizontal-relative:page;mso-position-vertical-relative:paragraph;z-index:-845" type="#_x0000_t75">
            <v:imagedata r:id="rId35" o:title=""/>
          </v:shape>
        </w:pict>
      </w:r>
      <w:r>
        <w:rPr/>
        <w:pict>
          <v:shape style="position:absolute;margin-left:33.7771pt;margin-top:-155.559814pt;width:242.8339pt;height:144pt;mso-position-horizontal-relative:page;mso-position-vertical-relative:paragraph;z-index:-843" type="#_x0000_t75">
            <v:imagedata r:id="rId36" o:title=""/>
          </v:shape>
        </w:pic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5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98"/>
          <w:b/>
          <w:bCs/>
        </w:rPr>
        <w:t>уча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98"/>
          <w:b/>
          <w:bCs/>
        </w:rPr>
        <w:t>щи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98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5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6"/>
          <w:w w:val="98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6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98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борон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25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па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особ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ийн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0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left="120" w:right="1654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8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аз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помо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exact"/>
        <w:ind w:left="1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3.881424pt;margin-top:57.600185pt;width:496.192576pt;height:143.999798pt;mso-position-horizontal-relative:page;mso-position-vertical-relative:paragraph;z-index:-842" type="#_x0000_t75">
            <v:imagedata r:id="rId37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20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0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2.834795pt;height:168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8" w:after="0" w:line="240" w:lineRule="exact"/>
        <w:ind w:left="2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0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30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Дли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я: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67" w:right="244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76" w:right="137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7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73" w:right="934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96" w:right="1556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position w:val="3"/>
        </w:rPr>
        <w:t>+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left="157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5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1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-7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3"/>
          <w:w w:val="100"/>
          <w:b/>
          <w:bCs/>
        </w:rPr>
        <w:t>боро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00AA59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25" w:after="0" w:line="240" w:lineRule="exact"/>
        <w:ind w:left="156" w:right="165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ци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165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1.538025pt;margin-top:141.60022pt;width:244.543pt;height:588.5pt;mso-position-horizontal-relative:page;mso-position-vertical-relative:paragraph;z-index:-848" coordorigin="10831,2832" coordsize="4891,11770">
            <v:group style="position:absolute;left:10841;top:8112;width:4871;height:6480" coordorigin="10841,8112" coordsize="4871,6480">
              <v:shape style="position:absolute;left:10841;top:8112;width:4871;height:6480" coordorigin="10841,8112" coordsize="4871,6480" path="m10841,14592l15712,14592,15712,8112,10841,8112,10841,14592e" filled="t" fillcolor="#E3E6F4" stroked="f">
                <v:path arrowok="t"/>
                <v:fill/>
              </v:shape>
              <v:shape style="position:absolute;left:10841;top:2832;width:4871;height:6480" type="#_x0000_t75">
                <v:imagedata r:id="rId39" o:title=""/>
              </v:shape>
            </v:group>
            <w10:wrap type="none"/>
          </v:group>
        </w:pict>
      </w:r>
      <w:r>
        <w:rPr/>
        <w:pict>
          <v:group style="position:absolute;margin-left:536.218384pt;margin-top:129.600113pt;width:.1pt;height:600pt;mso-position-horizontal-relative:page;mso-position-vertical-relative:paragraph;z-index:-846" coordorigin="10724,2592" coordsize="2,12000">
            <v:shape style="position:absolute;left:10724;top:2592;width:2;height:12000" coordorigin="10724,2592" coordsize="0,12000" path="m10724,2592l10724,14592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3" w:right="667"/>
        <w:jc w:val="center"/>
        <w:rPr>
          <w:rFonts w:ascii="AvantGardeGothicCTT" w:hAnsi="AvantGardeGothicCTT" w:cs="AvantGardeGothicCTT" w:eastAsia="AvantGardeGothicCTT"/>
          <w:sz w:val="28"/>
          <w:szCs w:val="28"/>
        </w:rPr>
      </w:pPr>
      <w:rPr/>
      <w:r>
        <w:rPr/>
        <w:pict>
          <v:group style="position:absolute;margin-left:542.776001pt;margin-top:-559.896362pt;width:242.805pt;height:204pt;mso-position-horizontal-relative:page;mso-position-vertical-relative:paragraph;z-index:-849" coordorigin="10856,-11198" coordsize="4856,4080">
            <v:shape style="position:absolute;left:10856;top:-11198;width:4856;height:4080" coordorigin="10856,-11198" coordsize="4856,4080" path="m10856,-7118l15712,-7118,15712,-11198,10856,-11198,10856,-7118e" filled="t" fillcolor="#E6E7E8" stroked="f">
              <v:path arrowok="t"/>
              <v:fill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4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4"/>
          <w:w w:val="100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0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3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4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-5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8"/>
          <w:szCs w:val="28"/>
          <w:color w:val="00AA59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8"/>
          <w:szCs w:val="28"/>
          <w:color w:val="000000"/>
          <w:spacing w:val="0"/>
          <w:w w:val="100"/>
        </w:rPr>
      </w:r>
    </w:p>
    <w:p>
      <w:pPr>
        <w:spacing w:before="85" w:after="0" w:line="240" w:lineRule="auto"/>
        <w:ind w:left="388" w:right="347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79" w:right="722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т!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-15" w:right="228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59" w:right="502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82" w:right="1225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22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41" w:right="1484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бр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b/>
          <w:bCs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885" w:right="845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2" w:right="1726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11" w:right="372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.2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22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position w:val="3"/>
        </w:rPr>
        <w:t>.2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22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5" w:right="366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та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850" w:right="1094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45" w:right="858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м,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10" w:right="1170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441" w:right="401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16" w:right="360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3" w:right="337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же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01" w:right="1145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47" w:lineRule="exact"/>
        <w:ind w:left="417" w:right="378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1191" w:right="1151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33.5158pt;margin-top:28.554102pt;width:752.1812pt;height:87.9492pt;mso-position-horizontal-relative:page;mso-position-vertical-relative:paragraph;z-index:-847" coordorigin="670,571" coordsize="15044,1759">
            <v:group style="position:absolute;left:680;top:642;width:15024;height:1678" coordorigin="680,642" coordsize="15024,1678">
              <v:shape style="position:absolute;left:680;top:642;width:15024;height:1678" coordorigin="680,642" coordsize="15024,1678" path="m680,2320l15704,2320,15704,642,680,642,680,2320e" filled="t" fillcolor="#E7F3E9" stroked="f">
                <v:path arrowok="t"/>
                <v:fill/>
              </v:shape>
            </v:group>
            <v:group style="position:absolute;left:680;top:581;width:15024;height:2" coordorigin="680,581" coordsize="15024,2">
              <v:shape style="position:absolute;left:680;top:581;width:15024;height:2" coordorigin="680,581" coordsize="15024,0" path="m680,581l15704,581e" filled="f" stroked="t" strokeweight="1pt" strokecolor="#00AA59">
                <v:path arrowok="t"/>
              </v:shape>
            </v:group>
            <v:group style="position:absolute;left:4528;top:862;width:688;height:633" coordorigin="4528,862" coordsize="688,633">
              <v:shape style="position:absolute;left:4528;top:862;width:688;height:633" coordorigin="4528,862" coordsize="688,633" path="m4528,1495l5217,1495,5217,862,4528,862,4528,1495e" filled="t" fillcolor="#49A95F" stroked="f">
                <v:path arrowok="t"/>
                <v:fill/>
              </v:shape>
            </v:group>
            <v:group style="position:absolute;left:965;top:1679;width:222;height:224" coordorigin="965,1679" coordsize="222,224">
              <v:shape style="position:absolute;left:965;top:1679;width:222;height:224" coordorigin="965,1679" coordsize="222,224" path="m1094,1679l1023,1694,978,1737,965,1776,967,1802,994,1864,1046,1898,1077,1902,1100,1900,1157,1869,1187,1812,1186,1784,1162,1720,1114,1684,1094,1679e" filled="t" fillcolor="#5BBB5D" stroked="f">
                <v:path arrowok="t"/>
                <v:fill/>
              </v:shape>
            </v:group>
            <v:group style="position:absolute;left:1010;top:1760;width:47;height:62" coordorigin="1010,1760" coordsize="47,62">
              <v:shape style="position:absolute;left:1010;top:1760;width:47;height:62" coordorigin="1010,1760" coordsize="47,62" path="m1057,1808l1010,1808,1010,1821,1057,1821,1057,1808e" filled="t" fillcolor="#FFFFFF" stroked="f">
                <v:path arrowok="t"/>
                <v:fill/>
              </v:shape>
              <v:shape style="position:absolute;left:1010;top:1760;width:47;height:62" coordorigin="1010,1760" coordsize="47,62" path="m1043,1779l1025,1779,1025,1808,1043,1808,1043,1779e" filled="t" fillcolor="#FFFFFF" stroked="f">
                <v:path arrowok="t"/>
                <v:fill/>
              </v:shape>
              <v:shape style="position:absolute;left:1010;top:1760;width:47;height:62" coordorigin="1010,1760" coordsize="47,62" path="m1043,1760l1029,1760,1026,1764,1021,1768,1012,1770,1012,1783,1015,1783,1020,1781,1025,1779,1043,1779,1043,1760e" filled="t" fillcolor="#FFFFFF" stroked="f">
                <v:path arrowok="t"/>
                <v:fill/>
              </v:shape>
            </v:group>
            <v:group style="position:absolute;left:1061;top:1760;width:47;height:62" coordorigin="1061,1760" coordsize="47,62">
              <v:shape style="position:absolute;left:1061;top:1760;width:47;height:62" coordorigin="1061,1760" coordsize="47,62" path="m1108,1773l1086,1773,1087,1774,1090,1776,1090,1778,1090,1782,1061,1807,1061,1821,1108,1821,1108,1806,1085,1806,1096,1799,1102,1794,1107,1787,1108,1783,1108,1773e" filled="t" fillcolor="#FFFFFF" stroked="f">
                <v:path arrowok="t"/>
                <v:fill/>
              </v:shape>
              <v:shape style="position:absolute;left:1061;top:1760;width:47;height:62" coordorigin="1061,1760" coordsize="47,62" path="m1092,1760l1079,1760,1074,1761,1065,1768,1062,1774,1061,1781,1077,1784,1077,1777,1080,1773,1108,1773,1106,1768,1097,1761,1092,1760e" filled="t" fillcolor="#FFFFFF" stroked="f">
                <v:path arrowok="t"/>
                <v:fill/>
              </v:shape>
            </v:group>
            <v:group style="position:absolute;left:1117;top:1768;width:28;height:45" coordorigin="1117,1768" coordsize="28,45">
              <v:shape style="position:absolute;left:1117;top:1768;width:28;height:45" coordorigin="1117,1768" coordsize="28,45" path="m1144,1796l1133,1796,1133,1813,1144,1813,1144,1796e" filled="t" fillcolor="#FFFFFF" stroked="f">
                <v:path arrowok="t"/>
                <v:fill/>
              </v:shape>
              <v:shape style="position:absolute;left:1117;top:1768;width:28;height:45" coordorigin="1117,1768" coordsize="28,45" path="m1161,1785l1117,1785,1117,1796,1161,1796,1161,1785e" filled="t" fillcolor="#FFFFFF" stroked="f">
                <v:path arrowok="t"/>
                <v:fill/>
              </v:shape>
              <v:shape style="position:absolute;left:1117;top:1768;width:28;height:45" coordorigin="1117,1768" coordsize="28,45" path="m1144,1768l1133,1768,1133,1785,1144,1785,1144,1768e" filled="t" fillcolor="#FFFFFF" stroked="f">
                <v:path arrowok="t"/>
                <v:fill/>
              </v:shape>
              <v:shape style="position:absolute;left:900;top:817;width:907;height:788" type="#_x0000_t75">
                <v:imagedata r:id="rId40" o:title=""/>
              </v:shape>
            </v:group>
            <v:group style="position:absolute;left:4486;top:862;width:2;height:633" coordorigin="4486,862" coordsize="2,633">
              <v:shape style="position:absolute;left:4486;top:862;width:2;height:633" coordorigin="4486,862" coordsize="0,633" path="m4486,862l4486,1495e" filled="f" stroked="t" strokeweight="3.559pt" strokecolor="#86CA92">
                <v:path arrowok="t"/>
              </v:shape>
            </v:group>
            <v:group style="position:absolute;left:1900;top:862;width:576;height:696" coordorigin="1900,862" coordsize="576,696">
              <v:shape style="position:absolute;left:1900;top:862;width:576;height:696" coordorigin="1900,862" coordsize="576,696" path="m1900,1558l2477,1558,2477,862,1900,862,1900,1558e" filled="t" fillcolor="#4AA75E" stroked="f">
                <v:path arrowok="t"/>
                <v:fill/>
              </v:shape>
            </v:group>
            <v:group style="position:absolute;left:1941;top:922;width:471;height:571" coordorigin="1941,922" coordsize="471,571">
              <v:shape style="position:absolute;left:1941;top:922;width:471;height:571" coordorigin="1941,922" coordsize="471,571" path="m2006,922l1941,922,2161,1344,2094,1493,2153,1493,2248,1282,2191,1282,2006,922e" filled="t" fillcolor="#FFFFFF" stroked="f">
                <v:path arrowok="t"/>
                <v:fill/>
              </v:shape>
              <v:shape style="position:absolute;left:1941;top:922;width:471;height:571" coordorigin="1941,922" coordsize="471,571" path="m2411,922l2352,922,2191,1282,2248,1282,2411,922e" filled="t" fillcolor="#FFFFFF" stroked="f">
                <v:path arrowok="t"/>
                <v:fill/>
              </v:shape>
            </v:group>
            <v:group style="position:absolute;left:2595;top:862;width:481;height:696" coordorigin="2595,862" coordsize="481,696">
              <v:shape style="position:absolute;left:2595;top:862;width:481;height:696" coordorigin="2595,862" coordsize="481,696" path="m2595,1558l3076,1558,3076,862,2595,862,2595,1558e" filled="t" fillcolor="#86CA92" stroked="f">
                <v:path arrowok="t"/>
                <v:fill/>
              </v:shape>
            </v:group>
            <v:group style="position:absolute;left:2660;top:1071;width:350;height:422" coordorigin="2660,1071" coordsize="350,422">
              <v:shape style="position:absolute;left:2660;top:1071;width:350;height:422" coordorigin="2660,1071" coordsize="350,422" path="m2717,1071l2660,1071,2660,1493,2717,1493,2717,1302,3011,1302,3011,1251,2717,1251,2717,1071e" filled="t" fillcolor="#FFFFFF" stroked="f">
                <v:path arrowok="t"/>
                <v:fill/>
              </v:shape>
            </v:group>
            <v:group style="position:absolute;left:2982;top:1071;width:2;height:422" coordorigin="2982,1071" coordsize="2,422">
              <v:shape style="position:absolute;left:2982;top:1071;width:2;height:422" coordorigin="2982,1071" coordsize="0,422" path="m2982,1071l2982,1493e" filled="f" stroked="t" strokeweight="2.954pt" strokecolor="#FFFFFF">
                <v:path arrowok="t"/>
              </v:shape>
            </v:group>
            <v:group style="position:absolute;left:3142;top:862;width:563;height:696" coordorigin="3142,862" coordsize="563,696">
              <v:shape style="position:absolute;left:3142;top:862;width:563;height:696" coordorigin="3142,862" coordsize="563,696" path="m3142,1558l3705,1558,3705,862,3142,862,3142,1558e" filled="t" fillcolor="#4D6E53" stroked="f">
                <v:path arrowok="t"/>
                <v:fill/>
              </v:shape>
            </v:group>
            <v:group style="position:absolute;left:3193;top:1062;width:364;height:441" coordorigin="3193,1062" coordsize="364,441">
              <v:shape style="position:absolute;left:3193;top:1062;width:364;height:441" coordorigin="3193,1062" coordsize="364,441" path="m3411,1062l3343,1072,3281,1103,3236,1149,3207,1205,3194,1265,3193,1285,3194,1309,3212,1373,3247,1427,3296,1468,3357,1494,3429,1503,3456,1500,3521,1476,3554,1450,3399,1450,3377,1446,3318,1418,3274,1371,3251,1308,3250,1285,3250,1276,3265,1211,3303,1159,3358,1125,3427,1113,3557,1113,3544,1101,3488,1072,3429,1062,3411,1062e" filled="t" fillcolor="#FFFFFF" stroked="f">
                <v:path arrowok="t"/>
                <v:fill/>
              </v:shape>
            </v:group>
            <v:group style="position:absolute;left:3585;top:1414;width:54;height:79" coordorigin="3585,1414" coordsize="54,79">
              <v:shape style="position:absolute;left:3585;top:1414;width:54;height:79" coordorigin="3585,1414" coordsize="54,79" path="m3585,1454l3639,1454e" filled="f" stroked="t" strokeweight="4.035pt" strokecolor="#FFFFFF">
                <v:path arrowok="t"/>
              </v:shape>
            </v:group>
            <v:group style="position:absolute;left:3399;top:1113;width:240;height:337" coordorigin="3399,1113" coordsize="240,337">
              <v:shape style="position:absolute;left:3399;top:1113;width:240;height:337" coordorigin="3399,1113" coordsize="240,337" path="m3557,1113l3427,1113,3449,1116,3470,1121,3525,1153,3564,1204,3583,1271,3584,1296,3581,1317,3558,1375,3513,1419,3449,1445,3399,1450,3554,1450,3564,1439,3575,1426,3583,1414,3639,1414,3639,1144,3585,1144,3577,1135,3561,1116,3557,1113e" filled="t" fillcolor="#FFFFFF" stroked="f">
                <v:path arrowok="t"/>
                <v:fill/>
              </v:shape>
            </v:group>
            <v:group style="position:absolute;left:3585;top:1071;width:54;height:73" coordorigin="3585,1071" coordsize="54,73">
              <v:shape style="position:absolute;left:3585;top:1071;width:54;height:73" coordorigin="3585,1071" coordsize="54,73" path="m3585,1108l3639,1108e" filled="f" stroked="t" strokeweight="3.764pt" strokecolor="#FFFFFF">
                <v:path arrowok="t"/>
              </v:shape>
            </v:group>
            <v:group style="position:absolute;left:3770;top:862;width:576;height:696" coordorigin="3770,862" coordsize="576,696">
              <v:shape style="position:absolute;left:3770;top:862;width:576;height:696" coordorigin="3770,862" coordsize="576,696" path="m3770,1558l4347,1558,4347,862,3770,862,3770,1558e" filled="t" fillcolor="#69BF6B" stroked="f">
                <v:path arrowok="t"/>
                <v:fill/>
              </v:shape>
            </v:group>
            <v:group style="position:absolute;left:3841;top:1062;width:372;height:441" coordorigin="3841,1062" coordsize="372,441">
              <v:shape style="position:absolute;left:3841;top:1062;width:372;height:441" coordorigin="3841,1062" coordsize="372,441" path="m4045,1062l3973,1080,3916,1116,3875,1166,3850,1223,3841,1282,3842,1303,3857,1363,3887,1418,3934,1462,3996,1492,4073,1503,4100,1501,4168,1481,4213,1450,4049,1450,4028,1447,3973,1421,3930,1375,3905,1310,3900,1258,3904,1236,3932,1178,3980,1135,4045,1114,4069,1113,4210,1113,4197,1102,4141,1075,4071,1062,4045,1062e" filled="t" fillcolor="#FFFFFF" stroked="f">
                <v:path arrowok="t"/>
                <v:fill/>
              </v:shape>
            </v:group>
            <v:group style="position:absolute;left:4049;top:1369;width:223;height:81" coordorigin="4049,1369" coordsize="223,81">
              <v:shape style="position:absolute;left:4049;top:1369;width:223;height:81" coordorigin="4049,1369" coordsize="223,81" path="m4272,1369l4198,1386,4185,1401,4171,1414,4117,1442,4049,1450,4213,1450,4255,1400,4264,1385,4272,1369e" filled="t" fillcolor="#FFFFFF" stroked="f">
                <v:path arrowok="t"/>
                <v:fill/>
              </v:shape>
            </v:group>
            <v:group style="position:absolute;left:4069;top:1113;width:201;height:86" coordorigin="4069,1113" coordsize="201,86">
              <v:shape style="position:absolute;left:4069;top:1113;width:201;height:86" coordorigin="4069,1113" coordsize="201,86" path="m4210,1113l4069,1113,4080,1113,4095,1115,4152,1136,4209,1199,4270,1193,4227,1128,4213,1114,4210,1113e" filled="t" fillcolor="#FFFFFF" stroked="f">
                <v:path arrowok="t"/>
                <v:fill/>
              </v:shape>
            </v:group>
            <v:group style="position:absolute;left:915;top:2012;width:93;height:101" coordorigin="915,2012" coordsize="93,101">
              <v:shape style="position:absolute;left:915;top:2012;width:93;height:101" coordorigin="915,2012" coordsize="93,101" path="m915,2113l1007,2113,1007,2012,915,2012,915,2113e" filled="t" fillcolor="#4AA75E" stroked="f">
                <v:path arrowok="t"/>
                <v:fill/>
              </v:shape>
            </v:group>
            <v:group style="position:absolute;left:1261;top:2012;width:2;height:101" coordorigin="1261,2012" coordsize="2,101">
              <v:shape style="position:absolute;left:1261;top:2012;width:2;height:101" coordorigin="1261,2012" coordsize="0,101" path="m1261,2012l1261,2113e" filled="f" stroked="t" strokeweight="1.876pt" strokecolor="#86CA92">
                <v:path arrowok="t"/>
              </v:shape>
            </v:group>
            <v:group style="position:absolute;left:1057;top:2012;width:2;height:101" coordorigin="1057,2012" coordsize="2,101">
              <v:shape style="position:absolute;left:1057;top:2012;width:2;height:101" coordorigin="1057,2012" coordsize="0,101" path="m1057,2012l1057,2113e" filled="f" stroked="t" strokeweight="2.942pt" strokecolor="#86CA92">
                <v:path arrowok="t"/>
              </v:shape>
            </v:group>
            <v:group style="position:absolute;left:1116;top:2012;width:2;height:101" coordorigin="1116,2012" coordsize="2,101">
              <v:shape style="position:absolute;left:1116;top:2012;width:2;height:101" coordorigin="1116,2012" coordsize="0,101" path="m1116,2012l1116,2113e" filled="f" stroked="t" strokeweight="1.876pt" strokecolor="#4D6E53">
                <v:path arrowok="t"/>
              </v:shape>
            </v:group>
            <v:group style="position:absolute;left:1189;top:2012;width:2;height:101" coordorigin="1189,2012" coordsize="2,101">
              <v:shape style="position:absolute;left:1189;top:2012;width:2;height:101" coordorigin="1189,2012" coordsize="0,101" path="m1189,2012l1189,2113e" filled="f" stroked="t" strokeweight="4.29pt" strokecolor="#69BF6B">
                <v:path arrowok="t"/>
              </v:shape>
            </v:group>
            <v:group style="position:absolute;left:1306;top:2012;width:3911;height:103" coordorigin="1306,2012" coordsize="3911,103">
              <v:shape style="position:absolute;left:1306;top:2012;width:3911;height:103" coordorigin="1306,2012" coordsize="3911,103" path="m1306,2115l5217,2115,5217,2012,1306,2012,1306,2115e" filled="t" fillcolor="#49A95F" stroked="f">
                <v:path arrowok="t"/>
                <v:fill/>
              </v:shape>
            </v:group>
            <v:group style="position:absolute;left:1302;top:1692;width:211;height:196" coordorigin="1302,1692" coordsize="211,196">
              <v:shape style="position:absolute;left:1302;top:1692;width:211;height:196" coordorigin="1302,1692" coordsize="211,196" path="m1491,1790l1359,1790,1429,1791,1453,1793,1471,1797,1482,1803,1493,1817,1495,1840,1486,1856,1468,1866,1439,1869,1306,1869,1302,1872,1302,1885,1306,1888,1449,1888,1504,1862,1513,1815,1503,1798,1491,1790e" filled="t" fillcolor="#231F20" stroked="f">
                <v:path arrowok="t"/>
                <v:fill/>
              </v:shape>
              <v:shape style="position:absolute;left:1302;top:1692;width:211;height:196" coordorigin="1302,1692" coordsize="211,196" path="m1359,1711l1340,1711,1340,1869,1359,1869,1359,1790,1491,1790,1485,1786,1461,1779,1476,1771,1359,1771,1359,1711e" filled="t" fillcolor="#231F20" stroked="f">
                <v:path arrowok="t"/>
                <v:fill/>
              </v:shape>
              <v:shape style="position:absolute;left:1302;top:1692;width:211;height:196" coordorigin="1302,1692" coordsize="211,196" path="m1418,1692l1306,1692,1302,1695,1302,1708,1306,1711,1429,1711,1451,1714,1465,1719,1472,1724,1476,1731,1474,1750,1463,1762,1441,1769,1410,1771,1476,1771,1480,1769,1491,1754,1494,1729,1486,1713,1471,1701,1448,1694,1418,1692e" filled="t" fillcolor="#231F20" stroked="f">
                <v:path arrowok="t"/>
                <v:fill/>
              </v:shape>
              <v:shape style="position:absolute;left:1629;top:1607;width:3604;height:299" type="#_x0000_t75">
                <v:imagedata r:id="rId41" o:title=""/>
              </v:shape>
            </v:group>
            <v:group style="position:absolute;left:915;top:1962;width:4302;height:2" coordorigin="915,1962" coordsize="4302,2">
              <v:shape style="position:absolute;left:915;top:1962;width:4302;height:2" coordorigin="915,1962" coordsize="4302,0" path="m915,1962l5217,1962e" filled="f" stroked="t" strokeweight=".673pt" strokecolor="#B6BCC2">
                <v:path arrowok="t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position w:val="1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1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  <w:position w:val="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1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  <w:position w:val="1"/>
        </w:rPr>
        <w:t>0-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1"/>
        </w:rPr>
        <w:t>6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1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  <w:position w:val="1"/>
        </w:rPr>
        <w:t>+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1"/>
        </w:rPr>
        <w:t>7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  <w:position w:val="1"/>
        </w:rPr>
        <w:t>(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  <w:position w:val="1"/>
        </w:rPr>
        <w:t>9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  <w:position w:val="1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b/>
          <w:bCs/>
          <w:position w:val="1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1"/>
        </w:rPr>
        <w:t>)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  <w:position w:val="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  <w:position w:val="1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1"/>
        </w:rPr>
        <w:t>8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  <w:position w:val="1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  <w:position w:val="1"/>
        </w:rPr>
        <w:t>7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1"/>
        </w:rPr>
        <w:t>1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400" w:h="23820"/>
          <w:pgMar w:top="1040" w:bottom="740" w:left="560" w:right="580"/>
          <w:cols w:num="3" w:equalWidth="0">
            <w:col w:w="4978" w:space="206"/>
            <w:col w:w="4858" w:space="239"/>
            <w:col w:w="4979"/>
          </w:cols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60" w:right="580"/>
        </w:sectPr>
      </w:pPr>
      <w:rPr/>
    </w:p>
    <w:p>
      <w:pPr>
        <w:spacing w:before="56" w:after="0" w:line="277" w:lineRule="exact"/>
        <w:ind w:right="15"/>
        <w:jc w:val="righ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0"/>
          <w:w w:val="100"/>
          <w:b/>
          <w:bCs/>
          <w:position w:val="-1"/>
        </w:rPr>
        <w:t>№</w: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FFFFFF"/>
          <w:spacing w:val="0"/>
          <w:w w:val="102"/>
          <w:b/>
          <w:bCs/>
          <w:position w:val="-1"/>
        </w:rPr>
        <w:t>11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15"/>
        <w:jc w:val="right"/>
        <w:rPr>
          <w:rFonts w:ascii="AvantGardeGothicCTT" w:hAnsi="AvantGardeGothicCTT" w:cs="AvantGardeGothicCTT" w:eastAsia="AvantGardeGothicCTT"/>
          <w:sz w:val="11"/>
          <w:szCs w:val="11"/>
        </w:rPr>
      </w:pPr>
      <w:rPr/>
      <w:r>
        <w:rPr>
          <w:rFonts w:ascii="AvantGardeGothicCTT" w:hAnsi="AvantGardeGothicCTT" w:cs="AvantGardeGothicCTT" w:eastAsia="AvantGardeGothicCTT"/>
          <w:sz w:val="11"/>
          <w:szCs w:val="11"/>
          <w:color w:val="FFFFFF"/>
          <w:spacing w:val="0"/>
          <w:w w:val="98"/>
          <w:b/>
          <w:bCs/>
        </w:rPr>
        <w:t>(103)</w:t>
      </w:r>
      <w:r>
        <w:rPr>
          <w:rFonts w:ascii="AvantGardeGothicCTT" w:hAnsi="AvantGardeGothicCTT" w:cs="AvantGardeGothicCTT" w:eastAsia="AvantGardeGothicCTT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240" w:lineRule="auto"/>
        <w:ind w:right="21"/>
        <w:jc w:val="right"/>
        <w:rPr>
          <w:rFonts w:ascii="AvantGardeGothicCTT" w:hAnsi="AvantGardeGothicCTT" w:cs="AvantGardeGothicCTT" w:eastAsia="AvantGardeGothicCTT"/>
          <w:sz w:val="8"/>
          <w:szCs w:val="8"/>
        </w:rPr>
      </w:pPr>
      <w:rPr/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7"/>
          <w:b/>
          <w:bCs/>
        </w:rPr>
        <w:t>ноябрь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6"/>
          <w:w w:val="10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8"/>
          <w:szCs w:val="8"/>
          <w:color w:val="FFFFFF"/>
          <w:spacing w:val="0"/>
          <w:w w:val="107"/>
          <w:b/>
          <w:bCs/>
        </w:rPr>
        <w:t>2022</w:t>
      </w:r>
      <w:r>
        <w:rPr>
          <w:rFonts w:ascii="AvantGardeGothicCTT" w:hAnsi="AvantGardeGothicCTT" w:cs="AvantGardeGothicCTT" w:eastAsia="AvantGardeGothicCTT"/>
          <w:sz w:val="8"/>
          <w:szCs w:val="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vantGardeGothicCTT" w:hAnsi="AvantGardeGothicCTT" w:cs="AvantGardeGothicCTT" w:eastAsia="AvantGardeGothicCTT"/>
          <w:sz w:val="5"/>
          <w:szCs w:val="5"/>
        </w:rPr>
      </w:pPr>
      <w:rPr/>
      <w:r>
        <w:rPr>
          <w:rFonts w:ascii="AvantGardeGothicCTT" w:hAnsi="AvantGardeGothicCTT" w:cs="AvantGardeGothicCTT" w:eastAsia="AvantGardeGothicCTT"/>
          <w:sz w:val="5"/>
          <w:szCs w:val="5"/>
          <w:color w:val="357E48"/>
          <w:w w:val="111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61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бы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ло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  <w:position w:val="2"/>
        </w:rPr>
        <w:t>ди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дре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чр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5,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ны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кт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3"/>
          <w:w w:val="100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тер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э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6400" w:h="23820"/>
      <w:pgMar w:top="1040" w:bottom="740" w:left="560" w:right="580"/>
      <w:cols w:num="3" w:equalWidth="0">
        <w:col w:w="4669" w:space="535"/>
        <w:col w:w="4017" w:space="1060"/>
        <w:col w:w="49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AvantGardeGothicCTT">
    <w:altName w:val="AvantGardeGothicCTT"/>
    <w:charset w:val="204"/>
    <w:family w:val="auto"/>
    <w:pitch w:val="variable"/>
  </w:font>
  <w:font w:name="Minion Pro">
    <w:altName w:val="Minion Pro"/>
    <w:charset w:val="0"/>
    <w:family w:val="roman"/>
    <w:pitch w:val="variable"/>
  </w:font>
  <w:font w:name="AvantGardeGothicC">
    <w:altName w:val="AvantGardeGothicC"/>
    <w:charset w:val="204"/>
    <w:family w:val="modern"/>
    <w:pitch w:val="variable"/>
  </w:font>
  <w:font w:name="HeliosCondLight">
    <w:altName w:val="HeliosCondLight"/>
    <w:charset w:val="0"/>
    <w:family w:val="swiss"/>
    <w:pitch w:val="variable"/>
  </w:font>
  <w:font w:name="Better Together">
    <w:altName w:val="Better Together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3.705799pt;margin-top:1151.782349pt;width:751.181pt;height:.1pt;mso-position-horizontal-relative:page;mso-position-vertical-relative:page;z-index:-904" coordorigin="674,23036" coordsize="15024,2">
          <v:shape style="position:absolute;left:674;top:23036;width:15024;height:2" coordorigin="674,23036" coordsize="15024,0" path="m674,23036l15698,23036e" filled="f" stroked="t" strokeweight="1pt" strokecolor="#00AA59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g"/><Relationship Id="rId32" Type="http://schemas.openxmlformats.org/officeDocument/2006/relationships/footer" Target="footer2.xml"/><Relationship Id="rId33" Type="http://schemas.openxmlformats.org/officeDocument/2006/relationships/image" Target="media/image27.pn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Газета_11_103.indd</dc:title>
  <dcterms:created xsi:type="dcterms:W3CDTF">2022-12-06T18:58:21Z</dcterms:created>
  <dcterms:modified xsi:type="dcterms:W3CDTF">2022-12-06T18:58:21Z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LastSaved">
    <vt:filetime>2022-12-06T00:00:00Z</vt:filetime>
  </property>
</Properties>
</file>