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904" w:lineRule="exact"/>
        <w:ind w:right="240"/>
        <w:jc w:val="right"/>
        <w:rPr>
          <w:rFonts w:ascii="AvantGardeGothicCTT" w:hAnsi="AvantGardeGothicCTT" w:cs="AvantGardeGothicCTT" w:eastAsia="AvantGardeGothicCTT"/>
          <w:sz w:val="82"/>
          <w:szCs w:val="82"/>
        </w:rPr>
      </w:pPr>
      <w:rPr/>
      <w:r>
        <w:rPr/>
        <w:pict>
          <v:group style="position:absolute;margin-left:205.774002pt;margin-top:-1.398pt;width:101.645pt;height:122.512pt;mso-position-horizontal-relative:page;mso-position-vertical-relative:paragraph;z-index:-2193" coordorigin="4115,-28" coordsize="2033,2450">
            <v:group style="position:absolute;left:4125;top:-18;width:2013;height:2430" coordorigin="4125,-18" coordsize="2013,2430">
              <v:shape style="position:absolute;left:4125;top:-18;width:2013;height:2430" coordorigin="4125,-18" coordsize="2013,2430" path="m4125,2412l6138,2412,6138,-18,4125,-18,4125,2412e" filled="t" fillcolor="#4AA75E" stroked="f">
                <v:path arrowok="t"/>
                <v:fill/>
              </v:shape>
            </v:group>
            <v:group style="position:absolute;left:4267;top:192;width:1643;height:1994" coordorigin="4267,192" coordsize="1643,1994">
              <v:shape style="position:absolute;left:4267;top:192;width:1643;height:1994" coordorigin="4267,192" coordsize="1643,1994" path="m4493,192l4267,192,5034,1666,4800,2186,5007,2186,5340,1450,5142,1450,4493,192e" filled="t" fillcolor="#FFFFFF" stroked="f">
                <v:path arrowok="t"/>
                <v:fill/>
              </v:shape>
              <v:shape style="position:absolute;left:4267;top:192;width:1643;height:1994" coordorigin="4267,192" coordsize="1643,1994" path="m5910,192l5702,192,5142,1450,5340,1450,5910,19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7.040985pt;margin-top:-1.398pt;width:84.973pt;height:122.512pt;mso-position-horizontal-relative:page;mso-position-vertical-relative:paragraph;z-index:-2192" coordorigin="6541,-28" coordsize="1699,2450">
            <v:group style="position:absolute;left:6551;top:-18;width:1679;height:2430" coordorigin="6551,-18" coordsize="1679,2430">
              <v:shape style="position:absolute;left:6551;top:-18;width:1679;height:2430" coordorigin="6551,-18" coordsize="1679,2430" path="m6551,2412l8230,2412,8230,-18,6551,-18,6551,2412e" filled="t" fillcolor="#86CA92" stroked="f">
                <v:path arrowok="t"/>
                <v:fill/>
              </v:shape>
            </v:group>
            <v:group style="position:absolute;left:6779;top:712;width:1223;height:1474" coordorigin="6779,712" coordsize="1223,1474">
              <v:shape style="position:absolute;left:6779;top:712;width:1223;height:1474" coordorigin="6779,712" coordsize="1223,1474" path="m6978,712l6779,712,6779,2186,6978,2186,6978,1520,8002,1520,8002,1340,6978,1340,6978,712e" filled="t" fillcolor="#FFFFFF" stroked="f">
                <v:path arrowok="t"/>
                <v:fill/>
              </v:shape>
            </v:group>
            <v:group style="position:absolute;left:7803;top:1520;width:199;height:665" coordorigin="7803,1520" coordsize="199,665">
              <v:shape style="position:absolute;left:7803;top:1520;width:199;height:665" coordorigin="7803,1520" coordsize="199,665" path="m8002,1520l7803,1520,7803,2186,8002,2186,8002,1520e" filled="t" fillcolor="#FFFFFF" stroked="f">
                <v:path arrowok="t"/>
                <v:fill/>
              </v:shape>
            </v:group>
            <v:group style="position:absolute;left:7803;top:712;width:199;height:628" coordorigin="7803,712" coordsize="199,628">
              <v:shape style="position:absolute;left:7803;top:712;width:199;height:628" coordorigin="7803,712" coordsize="199,628" path="m8002,712l7803,712,7803,1340,8002,1340,8002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588013pt;margin-top:-1.398pt;width:99.342pt;height:122.512pt;mso-position-horizontal-relative:page;mso-position-vertical-relative:paragraph;z-index:-2191" coordorigin="8452,-28" coordsize="1987,2450">
            <v:group style="position:absolute;left:8462;top:-18;width:1967;height:2430" coordorigin="8462,-18" coordsize="1967,2430">
              <v:shape style="position:absolute;left:8462;top:-18;width:1967;height:2430" coordorigin="8462,-18" coordsize="1967,2430" path="m8462,2412l10429,2412,10429,-18,8462,-18,8462,2412e" filled="t" fillcolor="#4D6E53" stroked="f">
                <v:path arrowok="t"/>
                <v:fill/>
              </v:shape>
            </v:group>
            <v:group style="position:absolute;left:8638;top:677;width:1557;height:1544" coordorigin="8638,677" coordsize="1557,1544">
              <v:shape style="position:absolute;left:8638;top:677;width:1557;height:1544" coordorigin="8638,677" coordsize="1557,1544" path="m9422,677l9345,680,9272,689,9203,703,9138,723,9077,747,9020,776,8967,808,8918,845,8832,927,8762,1020,8708,1120,8669,1226,8646,1333,8638,1440,8641,1507,8648,1573,8661,1636,8678,1697,8700,1755,8725,1810,8755,1863,8826,1959,8912,2042,9009,2110,9062,2139,9118,2163,9176,2184,9236,2200,9298,2211,9362,2218,9428,2221,9475,2220,9562,2209,9641,2190,9712,2164,9775,2131,9831,2095,9879,2055,9894,2040,9428,2040,9381,2039,9289,2024,9203,1996,9122,1956,9048,1904,8983,1842,8929,1770,8886,1689,8855,1601,8840,1506,8838,1456,8840,1405,8855,1308,8884,1218,8926,1135,8979,1062,9043,998,9115,944,9196,903,9283,874,9375,860,9422,858,9911,858,9885,833,9822,785,9757,748,9693,721,9630,701,9570,689,9488,679,9442,677,9422,677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1911l10007,1911,10007,2186,10196,2186,10196,1911e" filled="t" fillcolor="#FFFFFF" stroked="f">
                <v:path arrowok="t"/>
                <v:fill/>
              </v:shape>
              <v:shape style="position:absolute;left:8638;top:677;width:1557;height:1544" coordorigin="8638,677" coordsize="1557,1544" path="m9911,858l9422,858,9472,860,9520,865,9611,888,9696,924,9772,973,9840,1033,9897,1103,9944,1181,9978,1268,10000,1360,10007,1458,10005,1506,9990,1599,9962,1686,9921,1766,9869,1838,9806,1901,9734,1954,9655,1995,9568,2024,9476,2038,9428,2040,9894,2040,9941,1992,9988,1930,10002,1911,10196,1911,10196,968,10002,968,9974,929,9946,894,9916,862,9911,858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712l10007,712,10007,968,10196,968,10196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2.268982pt;margin-top:-1.398pt;width:101.645pt;height:122.512pt;mso-position-horizontal-relative:page;mso-position-vertical-relative:paragraph;z-index:-2190" coordorigin="10645,-28" coordsize="2033,2450">
            <v:group style="position:absolute;left:10655;top:-18;width:2013;height:2430" coordorigin="10655,-18" coordsize="2013,2430">
              <v:shape style="position:absolute;left:10655;top:-18;width:2013;height:2430" coordorigin="10655,-18" coordsize="2013,2430" path="m10655,2412l12668,2412,12668,-18,10655,-18,10655,2412e" filled="t" fillcolor="#69BF6B" stroked="f">
                <v:path arrowok="t"/>
                <v:fill/>
              </v:shape>
            </v:group>
            <v:group style="position:absolute;left:10903;top:677;width:1506;height:1544" coordorigin="10903,677" coordsize="1506,1544">
              <v:shape style="position:absolute;left:10903;top:677;width:1506;height:1544" coordorigin="10903,677" coordsize="1506,1544" path="m11690,677l11615,680,11543,689,11475,704,11411,723,11350,748,11293,777,11240,810,11191,847,11145,887,11066,976,11002,1074,10954,1178,10922,1286,10906,1394,10903,1448,10906,1505,10922,1620,10956,1731,11005,1836,11070,1934,11150,2021,11196,2060,11245,2095,11298,2127,11355,2154,11415,2177,11479,2196,11546,2210,11616,2218,11690,2221,11749,2219,11859,2205,11959,2179,12048,2142,12127,2096,12196,2042,12198,2040,11690,2040,11642,2038,11550,2024,11463,1995,11382,1953,11309,1900,11245,1836,11192,1762,11150,1680,11120,1591,11105,1495,11103,1445,11105,1397,11119,1303,11147,1216,11187,1135,11238,1062,11301,999,11373,945,11454,904,11543,875,11640,860,11690,858,12197,858,12171,836,12097,785,12017,744,11931,712,11838,690,11741,679,11690,677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407,1755l12186,1755,12169,1782,12152,1808,12113,1856,12071,1898,12000,1952,11922,1993,11838,2022,11750,2037,11690,2040,12198,2040,12257,1983,12310,1920,12354,1854,12391,1788,12407,1755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197,858l11690,858,11702,858,11716,858,11799,868,11879,889,11937,912,11997,945,12055,990,12111,1046,12163,1118,12186,1159,12409,1159,12370,1075,12323,998,12268,927,12205,864,12197,85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6"/>
        </w:rPr>
        <w:t>№</w: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6"/>
        </w:rPr>
        <w:t> </w:t>
      </w:r>
      <w:r>
        <w:rPr>
          <w:rFonts w:ascii="AvantGardeGothicCTT" w:hAnsi="AvantGardeGothicCTT" w:cs="AvantGardeGothicCTT" w:eastAsia="AvantGardeGothicCTT"/>
          <w:sz w:val="82"/>
          <w:szCs w:val="82"/>
          <w:color w:val="FFFFFF"/>
          <w:spacing w:val="0"/>
          <w:w w:val="100"/>
          <w:b/>
          <w:bCs/>
          <w:position w:val="-6"/>
        </w:rPr>
        <w:t>12</w:t>
      </w:r>
      <w:r>
        <w:rPr>
          <w:rFonts w:ascii="AvantGardeGothicCTT" w:hAnsi="AvantGardeGothicCTT" w:cs="AvantGardeGothicCTT" w:eastAsia="AvantGardeGothicCTT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342" w:lineRule="exact"/>
        <w:ind w:right="230"/>
        <w:jc w:val="right"/>
        <w:rPr>
          <w:rFonts w:ascii="AvantGardeGothicCTT" w:hAnsi="AvantGardeGothicCTT" w:cs="AvantGardeGothicCTT" w:eastAsia="AvantGardeGothicCTT"/>
          <w:sz w:val="38"/>
          <w:szCs w:val="38"/>
        </w:rPr>
      </w:pPr>
      <w:rPr/>
      <w:r>
        <w:rPr>
          <w:rFonts w:ascii="AvantGardeGothicCTT" w:hAnsi="AvantGardeGothicCTT" w:cs="AvantGardeGothicCTT" w:eastAsia="AvantGardeGothicCTT"/>
          <w:sz w:val="38"/>
          <w:szCs w:val="38"/>
          <w:color w:val="FFFFFF"/>
          <w:spacing w:val="0"/>
          <w:w w:val="100"/>
          <w:b/>
          <w:bCs/>
          <w:position w:val="1"/>
        </w:rPr>
        <w:t>(104)</w:t>
      </w:r>
      <w:r>
        <w:rPr>
          <w:rFonts w:ascii="AvantGardeGothicCTT" w:hAnsi="AvantGardeGothicCTT" w:cs="AvantGardeGothicCTT" w:eastAsia="AvantGardeGothicCTT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84" w:lineRule="exact"/>
        <w:ind w:right="265"/>
        <w:jc w:val="right"/>
        <w:rPr>
          <w:rFonts w:ascii="AvantGardeGothicCTT" w:hAnsi="AvantGardeGothicCTT" w:cs="AvantGardeGothicCTT" w:eastAsia="AvantGardeGothicCTT"/>
          <w:sz w:val="32"/>
          <w:szCs w:val="32"/>
        </w:rPr>
      </w:pPr>
      <w:rPr/>
      <w:r>
        <w:rPr>
          <w:rFonts w:ascii="AvantGardeGothicCTT" w:hAnsi="AvantGardeGothicCTT" w:cs="AvantGardeGothicCTT" w:eastAsia="AvantGardeGothicCTT"/>
          <w:sz w:val="28"/>
          <w:szCs w:val="28"/>
          <w:color w:val="FFFFFF"/>
          <w:spacing w:val="3"/>
          <w:w w:val="100"/>
          <w:b/>
          <w:bCs/>
          <w:position w:val="-2"/>
        </w:rPr>
        <w:t>декабр</w:t>
      </w:r>
      <w:r>
        <w:rPr>
          <w:rFonts w:ascii="AvantGardeGothicCTT" w:hAnsi="AvantGardeGothicCTT" w:cs="AvantGardeGothicCTT" w:eastAsia="AvantGardeGothicCTT"/>
          <w:sz w:val="28"/>
          <w:szCs w:val="28"/>
          <w:color w:val="FFFFFF"/>
          <w:spacing w:val="0"/>
          <w:w w:val="100"/>
          <w:b/>
          <w:bCs/>
          <w:position w:val="-2"/>
        </w:rPr>
        <w:t>ь</w:t>
      </w:r>
      <w:r>
        <w:rPr>
          <w:rFonts w:ascii="AvantGardeGothicCTT" w:hAnsi="AvantGardeGothicCTT" w:cs="AvantGardeGothicCTT" w:eastAsia="AvantGardeGothicCTT"/>
          <w:sz w:val="28"/>
          <w:szCs w:val="28"/>
          <w:color w:val="FFFFFF"/>
          <w:spacing w:val="11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32"/>
          <w:szCs w:val="32"/>
          <w:color w:val="FFFFFF"/>
          <w:spacing w:val="3"/>
          <w:w w:val="100"/>
          <w:b/>
          <w:bCs/>
          <w:position w:val="-2"/>
        </w:rPr>
        <w:t>2022</w:t>
      </w:r>
      <w:r>
        <w:rPr>
          <w:rFonts w:ascii="AvantGardeGothicCTT" w:hAnsi="AvantGardeGothicCTT" w:cs="AvantGardeGothicCTT" w:eastAsia="AvantGardeGothicCTT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0" w:after="0" w:line="240" w:lineRule="exact"/>
        <w:ind w:right="87"/>
        <w:jc w:val="right"/>
        <w:rPr>
          <w:rFonts w:ascii="AvantGardeGothicCTT" w:hAnsi="AvantGardeGothicCTT" w:cs="AvantGardeGothicCTT" w:eastAsia="AvantGardeGothicCTT"/>
          <w:sz w:val="20"/>
          <w:szCs w:val="20"/>
        </w:rPr>
      </w:pPr>
      <w:rPr/>
      <w:r>
        <w:rPr/>
        <w:pict>
          <v:group style="position:absolute;margin-left:651.169983pt;margin-top:-110.793213pt;width:134.654pt;height:111.551pt;mso-position-horizontal-relative:page;mso-position-vertical-relative:paragraph;z-index:-2196" coordorigin="13023,-2216" coordsize="2693,2231">
            <v:group style="position:absolute;left:13303;top:-2206;width:2404;height:2211" coordorigin="13303,-2206" coordsize="2404,2211">
              <v:shape style="position:absolute;left:13303;top:-2206;width:2404;height:2211" coordorigin="13303,-2206" coordsize="2404,2211" path="m13303,5l15706,5,15706,-2206,13303,-2206,13303,5e" filled="t" fillcolor="#49A95F" stroked="f">
                <v:path arrowok="t"/>
                <v:fill/>
              </v:shape>
            </v:group>
            <v:group style="position:absolute;left:13033;top:-2206;width:242;height:2211" coordorigin="13033,-2206" coordsize="242,2211">
              <v:shape style="position:absolute;left:13033;top:-2206;width:242;height:2211" coordorigin="13033,-2206" coordsize="242,2211" path="m13033,5l13275,5,13275,-2206,13033,-2206,13033,5e" filled="t" fillcolor="#86CA9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.362301pt;margin-top:31.591785pt;width:40.284pt;height:40.283pt;mso-position-horizontal-relative:page;mso-position-vertical-relative:paragraph;z-index:-2195" coordorigin="847,632" coordsize="806,806">
            <v:group style="position:absolute;left:857;top:642;width:786;height:786" coordorigin="857,642" coordsize="786,786">
              <v:shape style="position:absolute;left:857;top:642;width:786;height:786" coordorigin="857,642" coordsize="786,786" path="m1250,642l1186,647,1126,662,1070,686,1018,718,972,757,933,803,901,854,877,910,862,971,857,1035,859,1067,869,1129,888,1188,916,1242,952,1290,994,1333,1043,1369,1097,1397,1156,1416,1218,1426,1250,1427,1282,1426,1344,1416,1403,1397,1457,1369,1506,1333,1548,1290,1584,1242,1612,1188,1632,1129,1642,1067,1643,1035,1642,1002,1632,940,1612,882,1584,828,1548,779,1506,736,1457,701,1403,673,1344,653,1282,643,1250,642e" filled="t" fillcolor="#5BBB5D" stroked="f">
                <v:path arrowok="t"/>
                <v:fill/>
              </v:shape>
            </v:group>
            <v:group style="position:absolute;left:1017;top:930;width:163;height:215" coordorigin="1017,930" coordsize="163,215">
              <v:shape style="position:absolute;left:1017;top:930;width:163;height:215" coordorigin="1017,930" coordsize="163,215" path="m1180,1098l1017,1098,1017,1145,1180,1145,1180,1098e" filled="t" fillcolor="#FFFFFF" stroked="f">
                <v:path arrowok="t"/>
                <v:fill/>
              </v:shape>
              <v:shape style="position:absolute;left:1017;top:930;width:163;height:215" coordorigin="1017,930" coordsize="163,215" path="m1130,997l1069,997,1069,1098,1130,1098,1130,997e" filled="t" fillcolor="#FFFFFF" stroked="f">
                <v:path arrowok="t"/>
                <v:fill/>
              </v:shape>
              <v:shape style="position:absolute;left:1017;top:930;width:163;height:215" coordorigin="1017,930" coordsize="163,215" path="m1130,930l1079,937,1065,949,1046,958,1023,965,1030,1011,1047,1006,1069,997,1130,997,1130,930e" filled="t" fillcolor="#FFFFFF" stroked="f">
                <v:path arrowok="t"/>
                <v:fill/>
              </v:shape>
            </v:group>
            <v:group style="position:absolute;left:1195;top:930;width:164;height:215" coordorigin="1195,930" coordsize="164,215">
              <v:shape style="position:absolute;left:1195;top:930;width:164;height:215" coordorigin="1195,930" coordsize="164,215" path="m1355,977l1281,977,1286,979,1294,987,1296,993,1296,1007,1247,1059,1231,1071,1195,1096,1195,1145,1357,1145,1359,1093,1278,1092,1299,1078,1352,1025,1356,993,1356,982,1355,977e" filled="t" fillcolor="#FFFFFF" stroked="f">
                <v:path arrowok="t"/>
                <v:fill/>
              </v:shape>
              <v:shape style="position:absolute;left:1195;top:930;width:164;height:215" coordorigin="1195,930" coordsize="164,215" path="m1279,930l1222,950,1195,1004,1250,1006,1258,984,1275,977,1355,977,1349,963,1336,948,1320,938,1301,932,1279,930e" filled="t" fillcolor="#FFFFFF" stroked="f">
                <v:path arrowok="t"/>
                <v:fill/>
              </v:shape>
            </v:group>
            <v:group style="position:absolute;left:1389;top:958;width:97;height:159" coordorigin="1389,958" coordsize="97,159">
              <v:shape style="position:absolute;left:1389;top:958;width:97;height:159" coordorigin="1389,958" coordsize="97,159" path="m1486,1057l1446,1057,1446,1117,1486,1117,1486,1057e" filled="t" fillcolor="#FFFFFF" stroked="f">
                <v:path arrowok="t"/>
                <v:fill/>
              </v:shape>
              <v:shape style="position:absolute;left:1389;top:958;width:97;height:159" coordorigin="1389,958" coordsize="97,159" path="m1543,1018l1389,1018,1389,1057,1543,1057,1543,1018e" filled="t" fillcolor="#FFFFFF" stroked="f">
                <v:path arrowok="t"/>
                <v:fill/>
              </v:shape>
              <v:shape style="position:absolute;left:1389;top:958;width:97;height:159" coordorigin="1389,958" coordsize="97,159" path="m1486,958l1446,958,1446,1018,1486,1018,1486,95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143002pt;margin-top:90.560783pt;width:16.1550pt;height:17.659pt;mso-position-horizontal-relative:page;mso-position-vertical-relative:paragraph;z-index:-2189" coordorigin="683,1811" coordsize="323,353">
            <v:shape style="position:absolute;left:683;top:1811;width:323;height:353" coordorigin="683,1811" coordsize="323,353" path="m683,2164l1006,2164,1006,1811,683,1811,683,2164e" filled="t" fillcolor="#4AA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3.514999pt;margin-top:90.060783pt;width:44.765pt;height:18.659pt;mso-position-horizontal-relative:page;mso-position-vertical-relative:paragraph;z-index:-2188" coordorigin="1070,1801" coordsize="895,373">
            <v:group style="position:absolute;left:1832;top:1811;width:124;height:353" coordorigin="1832,1811" coordsize="124,353">
              <v:shape style="position:absolute;left:1832;top:1811;width:124;height:353" coordorigin="1832,1811" coordsize="124,353" path="m1832,2164l1956,2164,1956,1811,1832,1811,1832,2164e" filled="t" fillcolor="#86CA92" stroked="f">
                <v:path arrowok="t"/>
                <v:fill/>
              </v:shape>
            </v:group>
            <v:group style="position:absolute;left:1080;top:1811;width:198;height:353" coordorigin="1080,1811" coordsize="198,353">
              <v:shape style="position:absolute;left:1080;top:1811;width:198;height:353" coordorigin="1080,1811" coordsize="198,353" path="m1080,2164l1279,2164,1279,1811,1080,1811,1080,2164e" filled="t" fillcolor="#86CA92" stroked="f">
                <v:path arrowok="t"/>
                <v:fill/>
              </v:shape>
            </v:group>
            <v:group style="position:absolute;left:1324;top:1811;width:124;height:353" coordorigin="1324,1811" coordsize="124,353">
              <v:shape style="position:absolute;left:1324;top:1811;width:124;height:353" coordorigin="1324,1811" coordsize="124,353" path="m1324,2164l1448,2164,1448,1811,1324,1811,1324,2164e" filled="t" fillcolor="#4D6E53" stroked="f">
                <v:path arrowok="t"/>
                <v:fill/>
              </v:shape>
            </v:group>
            <v:group style="position:absolute;left:1494;top:1811;width:293;height:353" coordorigin="1494,1811" coordsize="293,353">
              <v:shape style="position:absolute;left:1494;top:1811;width:293;height:353" coordorigin="1494,1811" coordsize="293,353" path="m1494,2164l1786,2164,1786,1811,1494,1811,1494,2164e" filled="t" fillcolor="#69BF6B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2.504997pt;margin-top:90.560783pt;width:682.819pt;height:18.037pt;mso-position-horizontal-relative:page;mso-position-vertical-relative:paragraph;z-index:-2187" coordorigin="2050,1811" coordsize="13656,361">
            <v:shape style="position:absolute;left:2050;top:1811;width:13656;height:361" coordorigin="2050,1811" coordsize="13656,361" path="m2050,2172l15706,2172,15706,1811,2050,1811,2050,2172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1.454079pt;margin-top:34.149685pt;width:38.07974pt;height:35.258pt;mso-position-horizontal-relative:page;mso-position-vertical-relative:paragraph;z-index:-2186" coordorigin="2029,683" coordsize="762,705">
            <v:group style="position:absolute;left:2039;top:760;width:694;height:618" coordorigin="2039,760" coordsize="694,618">
              <v:shape style="position:absolute;left:2039;top:760;width:694;height:618" coordorigin="2039,760" coordsize="694,618" path="m2236,760l2169,760,2169,1312,2070,1312,2051,1319,2041,1334,2039,1361,2054,1374,2080,1378,2540,1378,2622,1369,2687,1346,2733,1312,2236,1312,2236,1037,2700,1037,2682,1027,2661,1018,2637,1010,2612,1003,2585,998,2609,990,2630,982,2649,971,2650,971,2236,971,2236,760e" filled="t" fillcolor="#231F20" stroked="f">
                <v:path arrowok="t"/>
                <v:fill/>
              </v:shape>
            </v:group>
            <v:group style="position:absolute;left:2236;top:1037;width:545;height:275" coordorigin="2236,1037" coordsize="545,275">
              <v:shape style="position:absolute;left:2236;top:1037;width:545;height:275" coordorigin="2236,1037" coordsize="545,275" path="m2700,1037l2236,1037,2446,1037,2474,1038,2546,1044,2621,1060,2685,1101,2712,1176,2713,1201,2709,1220,2665,1279,2602,1303,2514,1312,2733,1312,2766,1261,2780,1196,2781,1172,2778,1150,2747,1078,2701,1038,2700,1037e" filled="t" fillcolor="#231F20" stroked="f">
                <v:path arrowok="t"/>
                <v:fill/>
              </v:shape>
            </v:group>
            <v:group style="position:absolute;left:2039;top:693;width:670;height:278" coordorigin="2039,693" coordsize="670,278">
              <v:shape style="position:absolute;left:2039;top:693;width:670;height:278" coordorigin="2039,693" coordsize="670,278" path="m2441,693l2069,694,2051,700,2041,716,2039,743,2054,756,2080,760,2467,761,2492,762,2555,770,2616,796,2643,873,2640,889,2597,937,2535,960,2448,970,2414,971,2650,971,2699,911,2710,844,2706,824,2673,760,2605,717,2533,699,2473,694,2441,693e" filled="t" fillcolor="#231F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143002pt;margin-top:81.754784pt;width:751.181pt;height:.1pt;mso-position-horizontal-relative:page;mso-position-vertical-relative:paragraph;z-index:-2185" coordorigin="683,1635" coordsize="15024,2">
            <v:shape style="position:absolute;left:683;top:1635;width:15024;height:2" coordorigin="683,1635" coordsize="15024,0" path="m683,1635l15706,1635e" filled="f" stroked="t" strokeweight="2.1pt" strokecolor="#B6BCC2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6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8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.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ф</w:t>
      </w:r>
      <w:r>
        <w:rPr>
          <w:rFonts w:ascii="AvantGardeGothicCTT" w:hAnsi="AvantGardeGothicCTT" w:cs="AvantGardeGothicCTT" w:eastAsia="AvantGardeGothicCTT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40" w:right="5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1" w:right="-20"/>
        <w:jc w:val="left"/>
        <w:rPr>
          <w:rFonts w:ascii="AvantGardeGothicCTT" w:hAnsi="AvantGardeGothicCTT" w:cs="AvantGardeGothicCTT" w:eastAsia="AvantGardeGothicCTT"/>
          <w:sz w:val="56"/>
          <w:szCs w:val="56"/>
        </w:rPr>
      </w:pPr>
      <w:rPr/>
      <w:r>
        <w:rPr/>
        <w:pict>
          <v:group style="position:absolute;margin-left:556.653992pt;margin-top:-339.139191pt;width:228.543pt;height:852pt;mso-position-horizontal-relative:page;mso-position-vertical-relative:paragraph;z-index:-2201" coordorigin="11133,-6783" coordsize="4571,17040">
            <v:shape style="position:absolute;left:11133;top:-6783;width:4571;height:17040" type="#_x0000_t75">
              <v:imagedata r:id="rId5" o:title=""/>
            </v:shape>
            <v:shape style="position:absolute;left:11324;top:-6783;width:4195;height:4080" type="#_x0000_t75">
              <v:imagedata r:id="rId6" o:title=""/>
            </v:shape>
            <v:shape style="position:absolute;left:11528;top:2337;width:3619;height:3860" type="#_x0000_t75">
              <v:imagedata r:id="rId7" o:title=""/>
            </v:shape>
            <w10:wrap type="none"/>
          </v:group>
        </w:pict>
      </w:r>
      <w:r>
        <w:rPr/>
        <w:pict>
          <v:group style="position:absolute;margin-left:34.015701pt;margin-top:-3.639484pt;width:496.993pt;height:.1pt;mso-position-horizontal-relative:page;mso-position-vertical-relative:paragraph;z-index:-2198" coordorigin="680,-73" coordsize="9940,2">
            <v:shape style="position:absolute;left:680;top:-73;width:9940;height:2" coordorigin="680,-73" coordsize="9940,0" path="m680,-73l10620,-73e" filled="f" stroked="t" strokeweight="1pt" strokecolor="#00AA59">
              <v:path arrowok="t"/>
            </v:shape>
          </v:group>
          <w10:wrap type="none"/>
        </w:pict>
      </w:r>
      <w:r>
        <w:rPr/>
        <w:pict>
          <v:shape style="position:absolute;margin-left:34.015999pt;margin-top:-339.139191pt;width:496.063pt;height:324pt;mso-position-horizontal-relative:page;mso-position-vertical-relative:paragraph;z-index:-2184" type="#_x0000_t75">
            <v:imagedata r:id="rId8" o:title=""/>
          </v:shape>
        </w:pic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-59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педагога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наставника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–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6"/>
          <w:szCs w:val="56"/>
          <w:color w:val="00AA59"/>
          <w:spacing w:val="0"/>
          <w:w w:val="100"/>
          <w:b/>
          <w:bCs/>
        </w:rPr>
        <w:t>2023</w:t>
      </w:r>
      <w:r>
        <w:rPr>
          <w:rFonts w:ascii="AvantGardeGothicCTT" w:hAnsi="AvantGardeGothicCTT" w:cs="AvantGardeGothicCTT" w:eastAsia="AvantGardeGothicCTT"/>
          <w:sz w:val="56"/>
          <w:szCs w:val="56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00" w:lineRule="exact"/>
        <w:ind w:left="140" w:right="1728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4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8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12" w:after="0" w:line="240" w:lineRule="auto"/>
        <w:ind w:left="435" w:right="647"/>
        <w:jc w:val="center"/>
        <w:rPr>
          <w:rFonts w:ascii="AvantGardeGothicCTT" w:hAnsi="AvantGardeGothicCTT" w:cs="AvantGardeGothicCTT" w:eastAsia="AvantGardeGothicCTT"/>
          <w:sz w:val="24"/>
          <w:szCs w:val="24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8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5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а!</w:t>
      </w:r>
      <w:r>
        <w:rPr>
          <w:rFonts w:ascii="AvantGardeGothicCTT" w:hAnsi="AvantGardeGothicCTT" w:cs="AvantGardeGothicCTT" w:eastAsia="AvantGardeGothicCTT"/>
          <w:sz w:val="24"/>
          <w:szCs w:val="24"/>
          <w:color w:val="000000"/>
          <w:spacing w:val="0"/>
          <w:w w:val="100"/>
        </w:rPr>
      </w:r>
    </w:p>
    <w:p>
      <w:pPr>
        <w:spacing w:before="3" w:after="0" w:line="240" w:lineRule="auto"/>
        <w:ind w:left="1125" w:right="1339"/>
        <w:jc w:val="center"/>
        <w:rPr>
          <w:rFonts w:ascii="AvantGardeGothicCTT" w:hAnsi="AvantGardeGothicCTT" w:cs="AvantGardeGothicCTT" w:eastAsia="AvantGardeGothicCTT"/>
          <w:sz w:val="24"/>
          <w:szCs w:val="24"/>
        </w:rPr>
      </w:pPr>
      <w:rPr/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4"/>
          <w:szCs w:val="24"/>
          <w:color w:val="000000"/>
          <w:spacing w:val="0"/>
          <w:w w:val="100"/>
        </w:rPr>
      </w:r>
    </w:p>
    <w:p>
      <w:pPr>
        <w:spacing w:before="85" w:after="0" w:line="240" w:lineRule="auto"/>
        <w:ind w:left="771" w:right="985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637" w:right="851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ющ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829" w:right="1043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тво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44" w:after="0" w:line="240" w:lineRule="exact"/>
        <w:ind w:right="17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171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51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2"/>
        </w:rPr>
        <w:t>нин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189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  <w:position w:val="-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-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-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-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-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-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-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-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-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-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-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-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-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-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-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-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-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-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  <w:position w:val="-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-2"/>
        </w:rPr>
        <w:t>кое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40" w:right="560"/>
          <w:cols w:num="2" w:equalWidth="0">
            <w:col w:w="10062" w:space="644"/>
            <w:col w:w="4594"/>
          </w:cols>
        </w:sectPr>
      </w:pPr>
      <w:rPr/>
    </w:p>
    <w:p>
      <w:pPr>
        <w:spacing w:before="26" w:after="0" w:line="240" w:lineRule="exact"/>
        <w:ind w:left="1825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536499pt;margin-top:-.014206pt;width:85.721584pt;height:47.6231pt;mso-position-horizontal-relative:page;mso-position-vertical-relative:paragraph;z-index:-2181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-31"/>
                      <w:w w:val="100"/>
                      <w:position w:val="6"/>
                    </w:rPr>
                    <w:t>2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-42"/>
                      <w:w w:val="100"/>
                      <w:position w:val="6"/>
                    </w:rPr>
                    <w:t>0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-41"/>
                      <w:w w:val="100"/>
                      <w:position w:val="6"/>
                    </w:rPr>
                    <w:t>2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3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14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4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?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4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1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1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left="141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015999pt;margin-top:32.267887pt;width:496.063pt;height:216pt;mso-position-horizontal-relative:page;mso-position-vertical-relative:paragraph;z-index:-2200" coordorigin="680,645" coordsize="9921,4320">
            <v:shape style="position:absolute;left:680;top:645;width:9921;height:4320" type="#_x0000_t75">
              <v:imagedata r:id="rId9" o:title=""/>
            </v:shape>
            <v:shape style="position:absolute;left:680;top:645;width:2025;height:2768" type="#_x0000_t75">
              <v:imagedata r:id="rId10" o:title=""/>
            </v:shape>
            <w10:wrap type="none"/>
          </v:group>
        </w:pict>
      </w:r>
      <w:r>
        <w:rPr/>
        <w:pict>
          <v:group style="position:absolute;margin-left:34.015701pt;margin-top:20.267687pt;width:496.993pt;height:.1pt;mso-position-horizontal-relative:page;mso-position-vertical-relative:paragraph;z-index:-2197" coordorigin="680,405" coordsize="9940,2">
            <v:shape style="position:absolute;left:680;top:405;width:9940;height:2" coordorigin="680,405" coordsize="9940,0" path="m680,405l10620,405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рофес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284" w:right="-20"/>
        <w:jc w:val="left"/>
        <w:tabs>
          <w:tab w:pos="5580" w:val="left"/>
          <w:tab w:pos="9920" w:val="left"/>
        </w:tabs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u w:val="single" w:color="00AA5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u w:val="single" w:color="00AA59"/>
        </w:rPr>
        <w:tab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u w:val="single" w:color="00AA59"/>
        </w:rPr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4.252014pt;margin-top:-447.726288pt;width:.1pt;height:852pt;mso-position-horizontal-relative:page;mso-position-vertical-relative:paragraph;z-index:-2199" coordorigin="10885,-8955" coordsize="2,17040">
            <v:shape style="position:absolute;left:10885;top:-8955;width:2;height:17040" coordorigin="10885,-8955" coordsize="0,17040" path="m10885,-8955l10885,8085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463.618011pt;margin-top:4.188208pt;width:75.939pt;height:148.591pt;mso-position-horizontal-relative:page;mso-position-vertical-relative:paragraph;z-index:-2182" coordorigin="9272,84" coordsize="1519,2972">
            <v:group style="position:absolute;left:9499;top:94;width:1121;height:2952" coordorigin="9499,94" coordsize="1121,2952">
              <v:shape style="position:absolute;left:9499;top:94;width:1121;height:2952" coordorigin="9499,94" coordsize="1121,2952" path="m9499,3046l10620,3046,10620,94,9499,94,9499,3046e" filled="t" fillcolor="#1862AF" stroked="f">
                <v:path arrowok="t"/>
                <v:fill/>
              </v:shape>
              <v:shape style="position:absolute;left:9272;top:205;width:1519;height:2750" type="#_x0000_t75">
                <v:imagedata r:id="rId11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27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b/>
          <w:bCs/>
          <w:position w:val="3"/>
        </w:rPr>
        <w:t>он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9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2" w:lineRule="exact"/>
        <w:ind w:left="227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40" w:right="560"/>
          <w:cols w:num="2" w:equalWidth="0">
            <w:col w:w="4886" w:space="226"/>
            <w:col w:w="10188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40" w:right="560"/>
        </w:sectPr>
      </w:pPr>
      <w:rPr/>
    </w:p>
    <w:p>
      <w:pPr>
        <w:spacing w:before="0" w:after="0" w:line="536" w:lineRule="exact"/>
        <w:ind w:left="2485" w:right="-109"/>
        <w:jc w:val="left"/>
        <w:rPr>
          <w:rFonts w:ascii="AvantGardeGothicCTT" w:hAnsi="AvantGardeGothicCTT" w:cs="AvantGardeGothicCTT" w:eastAsia="AvantGardeGothicCTT"/>
          <w:sz w:val="46"/>
          <w:szCs w:val="46"/>
        </w:rPr>
      </w:pPr>
      <w:rPr/>
      <w:r>
        <w:rPr>
          <w:rFonts w:ascii="AvantGardeGothicCTT" w:hAnsi="AvantGardeGothicCTT" w:cs="AvantGardeGothicCTT" w:eastAsia="AvantGardeGothicCTT"/>
          <w:sz w:val="46"/>
          <w:szCs w:val="46"/>
          <w:color w:val="1862AF"/>
          <w:spacing w:val="0"/>
          <w:w w:val="100"/>
          <w:b/>
          <w:bCs/>
          <w:position w:val="-1"/>
        </w:rPr>
        <w:t>Катки</w:t>
      </w:r>
      <w:r>
        <w:rPr>
          <w:rFonts w:ascii="AvantGardeGothicCTT" w:hAnsi="AvantGardeGothicCTT" w:cs="AvantGardeGothicCTT" w:eastAsia="AvantGardeGothicCTT"/>
          <w:sz w:val="46"/>
          <w:szCs w:val="46"/>
          <w:color w:val="1862AF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6"/>
          <w:szCs w:val="46"/>
          <w:color w:val="1862AF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46"/>
          <w:szCs w:val="46"/>
          <w:color w:val="1862AF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6"/>
          <w:szCs w:val="46"/>
          <w:color w:val="1862AF"/>
          <w:spacing w:val="0"/>
          <w:w w:val="100"/>
          <w:b/>
          <w:bCs/>
          <w:position w:val="-1"/>
        </w:rPr>
        <w:t>Выборгском</w:t>
      </w:r>
      <w:r>
        <w:rPr>
          <w:rFonts w:ascii="AvantGardeGothicCTT" w:hAnsi="AvantGardeGothicCTT" w:cs="AvantGardeGothicCTT" w:eastAsia="AvantGardeGothicCTT"/>
          <w:sz w:val="46"/>
          <w:szCs w:val="46"/>
          <w:color w:val="1862AF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6"/>
          <w:szCs w:val="46"/>
          <w:color w:val="1862AF"/>
          <w:spacing w:val="0"/>
          <w:w w:val="100"/>
          <w:b/>
          <w:bCs/>
          <w:position w:val="-1"/>
        </w:rPr>
        <w:t>районе</w:t>
      </w:r>
      <w:r>
        <w:rPr>
          <w:rFonts w:ascii="AvantGardeGothicCTT" w:hAnsi="AvantGardeGothicCTT" w:cs="AvantGardeGothicCTT" w:eastAsia="AvantGardeGothicCTT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26" w:right="-20"/>
        <w:jc w:val="left"/>
        <w:rPr>
          <w:rFonts w:ascii="AvantGardeGothicCTT" w:hAnsi="AvantGardeGothicCTT" w:cs="AvantGardeGothicCTT" w:eastAsia="AvantGardeGothicCTT"/>
          <w:sz w:val="24"/>
          <w:szCs w:val="24"/>
        </w:rPr>
      </w:pPr>
      <w:rPr/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8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5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4"/>
          <w:szCs w:val="24"/>
          <w:color w:val="000000"/>
          <w:spacing w:val="0"/>
          <w:w w:val="100"/>
        </w:rPr>
      </w:r>
    </w:p>
    <w:p>
      <w:pPr>
        <w:spacing w:before="3" w:after="0" w:line="119" w:lineRule="exact"/>
        <w:ind w:right="-20"/>
        <w:jc w:val="left"/>
        <w:rPr>
          <w:rFonts w:ascii="AvantGardeGothicCTT" w:hAnsi="AvantGardeGothicCTT" w:cs="AvantGardeGothicCTT" w:eastAsia="AvantGardeGothicCTT"/>
          <w:sz w:val="24"/>
          <w:szCs w:val="24"/>
        </w:rPr>
      </w:pPr>
      <w:rPr/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  <w:position w:val="-15"/>
        </w:rPr>
        <w:t>М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  <w:position w:val="-15"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5"/>
          <w:w w:val="100"/>
          <w:b/>
          <w:bCs/>
          <w:position w:val="-15"/>
        </w:rPr>
        <w:t> 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  <w:position w:val="-15"/>
        </w:rPr>
        <w:t>Св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0"/>
          <w:w w:val="100"/>
          <w:b/>
          <w:bCs/>
          <w:position w:val="-15"/>
        </w:rPr>
        <w:t>е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9"/>
          <w:w w:val="100"/>
          <w:b/>
          <w:bCs/>
          <w:position w:val="-15"/>
        </w:rPr>
        <w:t>т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4"/>
          <w:w w:val="100"/>
          <w:b/>
          <w:bCs/>
          <w:position w:val="-15"/>
        </w:rPr>
        <w:t>л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  <w:position w:val="-15"/>
        </w:rPr>
        <w:t>а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  <w:position w:val="-15"/>
        </w:rPr>
        <w:t>н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3"/>
          <w:w w:val="100"/>
          <w:b/>
          <w:bCs/>
          <w:position w:val="-15"/>
        </w:rPr>
        <w:t>о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  <w:position w:val="-15"/>
        </w:rPr>
        <w:t>в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1"/>
          <w:w w:val="100"/>
          <w:b/>
          <w:bCs/>
          <w:position w:val="-15"/>
        </w:rPr>
        <w:t>с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-8"/>
          <w:w w:val="100"/>
          <w:b/>
          <w:bCs/>
          <w:position w:val="-15"/>
        </w:rPr>
        <w:t>к</w:t>
      </w:r>
      <w:r>
        <w:rPr>
          <w:rFonts w:ascii="AvantGardeGothicCTT" w:hAnsi="AvantGardeGothicCTT" w:cs="AvantGardeGothicCTT" w:eastAsia="AvantGardeGothicCTT"/>
          <w:sz w:val="24"/>
          <w:szCs w:val="24"/>
          <w:color w:val="52B676"/>
          <w:spacing w:val="2"/>
          <w:w w:val="100"/>
          <w:b/>
          <w:bCs/>
          <w:position w:val="-15"/>
        </w:rPr>
        <w:t>ое!</w:t>
      </w:r>
      <w:r>
        <w:rPr>
          <w:rFonts w:ascii="AvantGardeGothicCTT" w:hAnsi="AvantGardeGothicCTT" w:cs="AvantGardeGothicCTT" w:eastAsia="AvantGardeGothicCTT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40" w:right="560"/>
          <w:cols w:num="2" w:equalWidth="0">
            <w:col w:w="9008" w:space="2660"/>
            <w:col w:w="3632"/>
          </w:cols>
        </w:sectPr>
      </w:pPr>
      <w:rPr/>
    </w:p>
    <w:p>
      <w:pPr>
        <w:spacing w:before="1" w:after="0" w:line="213" w:lineRule="auto"/>
        <w:ind w:left="2818" w:right="-6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31.618999pt;margin-top:43.799049pt;width:755.102403pt;height:188.858193pt;mso-position-horizontal-relative:page;mso-position-vertical-relative:page;z-index:-2194" coordorigin="632,876" coordsize="15102,3777">
            <v:shape style="position:absolute;left:632;top:876;width:3167;height:2751" type="#_x0000_t75">
              <v:imagedata r:id="rId12" o:title=""/>
            </v:shape>
            <v:shape style="position:absolute;left:3204;top:3660;width:12531;height:993" type="#_x0000_t75">
              <v:imagedata r:id="rId13" o:title=""/>
            </v:shape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522003pt;margin-top:-.014038pt;width:18.926899pt;height:28.4615pt;mso-position-horizontal-relative:page;mso-position-vertical-relative:paragraph;z-index:-2180" type="#_x0000_t202" filled="f" stroked="f">
            <v:textbox inset="0,0,0,0">
              <w:txbxContent>
                <w:p>
                  <w:pPr>
                    <w:spacing w:before="0" w:after="0" w:line="569" w:lineRule="exact"/>
                    <w:ind w:right="-125"/>
                    <w:jc w:val="left"/>
                    <w:rPr>
                      <w:rFonts w:ascii="Minion Pro" w:hAnsi="Minion Pro" w:cs="Minion Pro" w:eastAsia="Minion Pro"/>
                      <w:sz w:val="57"/>
                      <w:szCs w:val="57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57"/>
                      <w:szCs w:val="57"/>
                      <w:color w:val="231F20"/>
                      <w:spacing w:val="0"/>
                      <w:w w:val="100"/>
                      <w:position w:val="4"/>
                    </w:rPr>
                    <w:t>С</w:t>
                  </w:r>
                  <w:r>
                    <w:rPr>
                      <w:rFonts w:ascii="Minion Pro" w:hAnsi="Minion Pro" w:cs="Minion Pro" w:eastAsia="Minion Pro"/>
                      <w:sz w:val="57"/>
                      <w:szCs w:val="5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1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8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7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13" w:lineRule="auto"/>
        <w:ind w:left="2336" w:right="-52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8" w:lineRule="exact"/>
        <w:ind w:left="2336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99"/>
          <w:b/>
          <w:bCs/>
          <w:position w:val="2"/>
        </w:rPr>
        <w:t>«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99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8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99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7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99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4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16"/>
          <w:w w:val="99"/>
          <w:b/>
          <w:bCs/>
          <w:position w:val="2"/>
        </w:rPr>
        <w:t>тл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99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4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99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8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99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5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»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336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-9"/>
          <w:w w:val="100"/>
          <w:b/>
          <w:bCs/>
          <w:position w:val="2"/>
        </w:rPr>
        <w:t>(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7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1862AF"/>
          <w:spacing w:val="7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1862AF"/>
          <w:spacing w:val="7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1862AF"/>
          <w:spacing w:val="-8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8"/>
          <w:w w:val="100"/>
          <w:b/>
          <w:bCs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336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336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4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424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4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5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;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4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8"/>
          <w:w w:val="100"/>
          <w:b/>
          <w:bCs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1862AF"/>
          <w:spacing w:val="7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1862AF"/>
          <w:spacing w:val="-8"/>
          <w:w w:val="100"/>
          <w:b/>
          <w:bCs/>
          <w:position w:val="2"/>
        </w:rPr>
        <w:t>7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;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4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оло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-7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1862AF"/>
          <w:spacing w:val="9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я,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4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9</w:t>
      </w:r>
      <w:r>
        <w:rPr>
          <w:rFonts w:ascii="Minion Pro" w:hAnsi="Minion Pro" w:cs="Minion Pro" w:eastAsia="Minion Pro"/>
          <w:sz w:val="20"/>
          <w:szCs w:val="20"/>
          <w:color w:val="1862AF"/>
          <w:spacing w:val="-5"/>
          <w:w w:val="100"/>
          <w:b/>
          <w:bCs/>
          <w:position w:val="2"/>
        </w:rPr>
        <w:t>9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213" w:lineRule="auto"/>
        <w:ind w:right="-60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8" w:lineRule="exact"/>
        <w:ind w:left="170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4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9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1862AF"/>
          <w:spacing w:val="-5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;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70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8"/>
          <w:w w:val="100"/>
          <w:b/>
          <w:bCs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1862AF"/>
          <w:spacing w:val="7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4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1862AF"/>
          <w:spacing w:val="-4"/>
          <w:w w:val="100"/>
          <w:b/>
          <w:bCs/>
          <w:position w:val="2"/>
        </w:rPr>
        <w:t>/</w:t>
      </w:r>
      <w:r>
        <w:rPr>
          <w:rFonts w:ascii="Minion Pro" w:hAnsi="Minion Pro" w:cs="Minion Pro" w:eastAsia="Minion Pro"/>
          <w:sz w:val="20"/>
          <w:szCs w:val="20"/>
          <w:color w:val="1862AF"/>
          <w:spacing w:val="-9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4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;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70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оло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9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я,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6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;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70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я,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4</w:t>
      </w:r>
      <w:r>
        <w:rPr>
          <w:rFonts w:ascii="Minion Pro" w:hAnsi="Minion Pro" w:cs="Minion Pro" w:eastAsia="Minion Pro"/>
          <w:sz w:val="20"/>
          <w:szCs w:val="20"/>
          <w:color w:val="1862AF"/>
          <w:spacing w:val="-6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;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70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1862AF"/>
          <w:spacing w:val="2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я,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1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-4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70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•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10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5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1862AF"/>
          <w:spacing w:val="8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1862AF"/>
          <w:spacing w:val="9"/>
          <w:w w:val="100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ры,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4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1862AF"/>
          <w:spacing w:val="6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1862AF"/>
          <w:spacing w:val="3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1862AF"/>
          <w:spacing w:val="-4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1862AF"/>
          <w:spacing w:val="-3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1862AF"/>
          <w:spacing w:val="0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-60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right="-60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35.590099pt;margin-top:57.005501pt;width:748.032pt;height:.1pt;mso-position-horizontal-relative:page;mso-position-vertical-relative:paragraph;z-index:-2183" coordorigin="712,1140" coordsize="14961,2">
            <v:shape style="position:absolute;left:712;top:1140;width:14961;height:2" coordorigin="712,1140" coordsize="14961,0" path="m15672,1140l712,1140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по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39" w:right="853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</w:rPr>
        <w:t>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829" w:right="1043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тво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-36" w:right="179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-36" w:right="177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й!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-36" w:right="178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-36" w:right="178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-36" w:right="178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1"/>
          <w:b/>
          <w:bCs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b/>
          <w:bCs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30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тн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мин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ции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487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3"/>
        </w:rPr>
        <w:t>кое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40" w:right="560"/>
          <w:cols w:num="3" w:equalWidth="0">
            <w:col w:w="5018" w:space="274"/>
            <w:col w:w="4642" w:space="773"/>
            <w:col w:w="4593"/>
          </w:cols>
        </w:sectPr>
      </w:pPr>
      <w:rPr/>
    </w:p>
    <w:p>
      <w:pPr>
        <w:spacing w:before="60" w:after="0" w:line="240" w:lineRule="auto"/>
        <w:ind w:left="396" w:right="-20"/>
        <w:jc w:val="left"/>
        <w:tabs>
          <w:tab w:pos="13220" w:val="left"/>
        </w:tabs>
        <w:rPr>
          <w:rFonts w:ascii="HeliosCondLight" w:hAnsi="HeliosCondLight" w:cs="HeliosCondLight" w:eastAsia="HeliosCondLight"/>
          <w:sz w:val="24"/>
          <w:szCs w:val="24"/>
        </w:rPr>
      </w:pPr>
      <w:rPr/>
      <w:r>
        <w:rPr/>
        <w:pict>
          <v:group style="position:absolute;margin-left:34.015598pt;margin-top:36.085209pt;width:751.181pt;height:.1pt;mso-position-horizontal-relative:page;mso-position-vertical-relative:paragraph;z-index:-2179" coordorigin="680,722" coordsize="15024,2">
            <v:shape style="position:absolute;left:680;top:722;width:15024;height:2" coordorigin="680,722" coordsize="15024,0" path="m680,722l15704,72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169.882004pt;margin-top:5.07221pt;width:15.63pt;height:18.664pt;mso-position-horizontal-relative:page;mso-position-vertical-relative:paragraph;z-index:-2177" coordorigin="3398,101" coordsize="313,373">
            <v:group style="position:absolute;left:3408;top:111;width:293;height:353" coordorigin="3408,111" coordsize="293,353">
              <v:shape style="position:absolute;left:3408;top:111;width:293;height:353" coordorigin="3408,111" coordsize="293,353" path="m3408,465l3700,465,3700,111,3408,111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221pt;width:45.465pt;height:18.664pt;mso-position-horizontal-relative:page;mso-position-vertical-relative:paragraph;z-index:-2176" coordorigin="3793,101" coordsize="909,373">
            <v:group style="position:absolute;left:3803;top:111;width:244;height:353" coordorigin="3803,111" coordsize="244,353">
              <v:shape style="position:absolute;left:3803;top:111;width:244;height:353" coordorigin="3803,111" coordsize="244,353" path="m3803,465l4047,465,4047,111,3803,111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1;width:286;height:353" coordorigin="4081,111" coordsize="286,353">
              <v:shape style="position:absolute;left:4081;top:111;width:286;height:353" coordorigin="4081,111" coordsize="286,353" path="m4081,465l4366,465,4366,111,4081,111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2,4113,363,4149,410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4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1;width:293;height:353" coordorigin="4399,111" coordsize="293,353">
              <v:shape style="position:absolute;left:4399;top:111;width:293;height:353" coordorigin="4399,111" coordsize="293,353" path="m4399,465l4692,465,4692,111,4399,111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3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0821pt;width:6.861325pt;height:6.343pt;mso-position-horizontal-relative:page;mso-position-vertical-relative:paragraph;z-index:-2175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3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441pt;width:116.8686pt;height:10.0091pt;mso-position-horizontal-relative:page;mso-position-vertical-relative:paragraph;z-index:-2174" type="#_x0000_t75">
            <v:imagedata r:id="rId14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>2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-88"/>
          <w:w w:val="100"/>
          <w:position w:val="-8"/>
        </w:rPr>
        <w:t> </w: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  <w:tab/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0"/>
          <w:position w:val="-8"/>
        </w:rPr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12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4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(104)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  <w:position w:val="0"/>
        </w:rPr>
        <w:t>декабрь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6"/>
          <w:w w:val="100"/>
          <w:position w:val="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  <w:position w:val="0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80" w:lineRule="exact"/>
        <w:ind w:left="118" w:right="-20"/>
        <w:jc w:val="left"/>
        <w:rPr>
          <w:rFonts w:ascii="AvantGardeGothicCTT" w:hAnsi="AvantGardeGothicCTT" w:cs="AvantGardeGothicCTT" w:eastAsia="AvantGardeGothicCTT"/>
          <w:sz w:val="52"/>
          <w:szCs w:val="52"/>
        </w:rPr>
      </w:pPr>
      <w:rPr/>
      <w:r>
        <w:rPr/>
        <w:pict>
          <v:group style="position:absolute;margin-left:33.515598pt;margin-top:-46.959625pt;width:752.181pt;height:36.656pt;mso-position-horizontal-relative:page;mso-position-vertical-relative:paragraph;z-index:-2178" coordorigin="670,-939" coordsize="15044,733">
            <v:group style="position:absolute;left:680;top:-929;width:15024;height:2" coordorigin="680,-929" coordsize="15024,2">
              <v:shape style="position:absolute;left:680;top:-929;width:15024;height:2" coordorigin="680,-929" coordsize="15024,0" path="m680,-929l15704,-929e" filled="f" stroked="t" strokeweight="1pt" strokecolor="#575B5F">
                <v:path arrowok="t"/>
              </v:shape>
            </v:group>
            <v:group style="position:absolute;left:3061;top:-929;width:2;height:718" coordorigin="3061,-929" coordsize="2,718">
              <v:shape style="position:absolute;left:3061;top:-929;width:2;height:718" coordorigin="3061,-929" coordsize="0,718" path="m3061,-929l3061,-211e" filled="f" stroked="t" strokeweight=".5pt" strokecolor="#575B5F">
                <v:path arrowok="t"/>
              </v:shape>
            </v:group>
            <v:group style="position:absolute;left:12411;top:-929;width:2;height:718" coordorigin="12411,-929" coordsize="2,718">
              <v:shape style="position:absolute;left:12411;top:-929;width:2;height:718" coordorigin="12411,-929" coordsize="0,718" path="m12411,-929l12411,-211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Бюджет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–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всему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голова: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перспективы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и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52"/>
          <w:szCs w:val="52"/>
          <w:color w:val="00AA59"/>
          <w:spacing w:val="0"/>
          <w:w w:val="100"/>
          <w:b/>
          <w:bCs/>
          <w:position w:val="-2"/>
        </w:rPr>
        <w:t>реальность-2023</w:t>
      </w:r>
      <w:r>
        <w:rPr>
          <w:rFonts w:ascii="AvantGardeGothicCTT" w:hAnsi="AvantGardeGothicCTT" w:cs="AvantGardeGothicCTT" w:eastAsia="AvantGardeGothicCTT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400" w:h="23820"/>
          <w:pgMar w:top="1000" w:bottom="280" w:left="520" w:right="580"/>
        </w:sectPr>
      </w:pPr>
      <w:rPr/>
    </w:p>
    <w:p>
      <w:pPr>
        <w:spacing w:before="72" w:after="0" w:line="266" w:lineRule="exact"/>
        <w:ind w:left="168" w:right="-63"/>
        <w:jc w:val="lef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ые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ис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ал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ия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6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Св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0"/>
          <w:w w:val="97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5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97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9"/>
          <w:w w:val="97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ое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8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мес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5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5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3"/>
          <w:w w:val="95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7"/>
          <w:w w:val="95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5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5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0"/>
          <w:w w:val="9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5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5"/>
          <w:b/>
          <w:bCs/>
        </w:rPr>
        <w:t>ре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5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5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95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95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95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5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3"/>
          <w:w w:val="9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5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95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5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5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95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95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5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0"/>
          <w:w w:val="95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4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7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6"/>
          <w:b/>
          <w:bCs/>
        </w:rPr>
        <w:t>мл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96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6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6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3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</w:rPr>
      </w:r>
    </w:p>
    <w:p>
      <w:pPr>
        <w:spacing w:before="14" w:after="0" w:line="240" w:lineRule="auto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89" w:after="0" w:line="173" w:lineRule="auto"/>
        <w:ind w:left="232" w:right="604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06995pt;margin-top:35.138718pt;width:496.869pt;height:53.344pt;mso-position-horizontal-relative:page;mso-position-vertical-relative:paragraph;z-index:-2168" coordorigin="5762,703" coordsize="9937,1067">
            <v:group style="position:absolute;left:5766;top:707;width:365;height:1059" coordorigin="5766,707" coordsize="365,1059">
              <v:shape style="position:absolute;left:5766;top:707;width:365;height:1059" coordorigin="5766,707" coordsize="365,1059" path="m6131,707l5766,707,5766,1766,6131,1766,6131,707e" filled="t" fillcolor="#D1D3D4" stroked="f">
                <v:path arrowok="t"/>
                <v:fill/>
              </v:shape>
            </v:group>
            <v:group style="position:absolute;left:6131;top:707;width:2735;height:1059" coordorigin="6131,707" coordsize="2735,1059">
              <v:shape style="position:absolute;left:6131;top:707;width:2735;height:1059" coordorigin="6131,707" coordsize="2735,1059" path="m8867,707l6131,707,6131,1766,8867,1766,8867,707e" filled="t" fillcolor="#D1D3D4" stroked="f">
                <v:path arrowok="t"/>
                <v:fill/>
              </v:shape>
            </v:group>
            <v:group style="position:absolute;left:8867;top:707;width:774;height:1059" coordorigin="8867,707" coordsize="774,1059">
              <v:shape style="position:absolute;left:8867;top:707;width:774;height:1059" coordorigin="8867,707" coordsize="774,1059" path="m9640,707l8867,707,8867,1766,9640,1766,9640,707e" filled="t" fillcolor="#D1D3D4" stroked="f">
                <v:path arrowok="t"/>
                <v:fill/>
              </v:shape>
            </v:group>
            <v:group style="position:absolute;left:9640;top:707;width:1154;height:593" coordorigin="9640,707" coordsize="1154,593">
              <v:shape style="position:absolute;left:9640;top:707;width:1154;height:593" coordorigin="9640,707" coordsize="1154,593" path="m10794,707l9640,707,9640,1300,10794,1300,10794,707e" filled="t" fillcolor="#D1D3D4" stroked="f">
                <v:path arrowok="t"/>
                <v:fill/>
              </v:shape>
            </v:group>
            <v:group style="position:absolute;left:10794;top:707;width:782;height:593" coordorigin="10794,707" coordsize="782,593">
              <v:shape style="position:absolute;left:10794;top:707;width:782;height:593" coordorigin="10794,707" coordsize="782,593" path="m11576,707l10794,707,10794,1300,11576,1300,11576,707e" filled="t" fillcolor="#D1D3D4" stroked="f">
                <v:path arrowok="t"/>
                <v:fill/>
              </v:shape>
            </v:group>
            <v:group style="position:absolute;left:11576;top:707;width:1171;height:593" coordorigin="11576,707" coordsize="1171,593">
              <v:shape style="position:absolute;left:11576;top:707;width:1171;height:593" coordorigin="11576,707" coordsize="1171,593" path="m12747,707l11576,707,11576,1300,12747,1300,12747,707e" filled="t" fillcolor="#D1D3D4" stroked="f">
                <v:path arrowok="t"/>
                <v:fill/>
              </v:shape>
            </v:group>
            <v:group style="position:absolute;left:12747;top:707;width:2;height:593" coordorigin="12747,707" coordsize="2,593">
              <v:shape style="position:absolute;left:12747;top:707;width:2;height:593" coordorigin="12747,707" coordsize="0,593" path="m12747,707l12747,1300e" filled="f" stroked="t" strokeweight=".101pt" strokecolor="#D1D3D4">
                <v:path arrowok="t"/>
              </v:shape>
            </v:group>
            <v:group style="position:absolute;left:12747;top:707;width:737;height:593" coordorigin="12747,707" coordsize="737,593">
              <v:shape style="position:absolute;left:12747;top:707;width:737;height:593" coordorigin="12747,707" coordsize="737,593" path="m13485,707l12747,707,12747,1300,13485,1300,13485,707e" filled="t" fillcolor="#D1D3D4" stroked="f">
                <v:path arrowok="t"/>
                <v:fill/>
              </v:shape>
            </v:group>
            <v:group style="position:absolute;left:13485;top:707;width:1429;height:593" coordorigin="13485,707" coordsize="1429,593">
              <v:shape style="position:absolute;left:13485;top:707;width:1429;height:593" coordorigin="13485,707" coordsize="1429,593" path="m14913,707l13485,707,13485,1300,14913,1300,14913,707e" filled="t" fillcolor="#D1D3D4" stroked="f">
                <v:path arrowok="t"/>
                <v:fill/>
              </v:shape>
            </v:group>
            <v:group style="position:absolute;left:14913;top:707;width:782;height:593" coordorigin="14913,707" coordsize="782,593">
              <v:shape style="position:absolute;left:14913;top:707;width:782;height:593" coordorigin="14913,707" coordsize="782,593" path="m15695,707l14913,707,14913,1300,15695,1300,15695,707e" filled="t" fillcolor="#D1D3D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8.186127pt;margin-top:2.302597pt;width:496.710773pt;height:.1pt;mso-position-horizontal-relative:page;mso-position-vertical-relative:paragraph;z-index:-2161" coordorigin="5764,46" coordsize="9934,2">
            <v:shape style="position:absolute;left:5764;top:46;width:9934;height:2" coordorigin="5764,46" coordsize="9934,0" path="m5764,46l15698,46e" filled="f" stroked="t" strokeweight=".250124pt" strokecolor="#231F20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b/>
          <w:bCs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b/>
          <w:bCs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b/>
          <w:bCs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6400" w:h="23820"/>
          <w:pgMar w:top="1040" w:bottom="280" w:left="520" w:right="580"/>
          <w:cols w:num="2" w:equalWidth="0">
            <w:col w:w="5010" w:space="518"/>
            <w:col w:w="9772"/>
          </w:cols>
        </w:sectPr>
      </w:pPr>
      <w:rPr/>
    </w:p>
    <w:p>
      <w:pPr>
        <w:spacing w:before="0" w:after="0" w:line="246" w:lineRule="exact"/>
        <w:ind w:left="168" w:right="-20"/>
        <w:jc w:val="lef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8"/>
          <w:b/>
          <w:bCs/>
        </w:rPr>
        <w:t>ли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98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8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5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</w:rPr>
      </w:r>
    </w:p>
    <w:p>
      <w:pPr>
        <w:spacing w:before="4" w:after="0" w:line="266" w:lineRule="exact"/>
        <w:ind w:left="168" w:right="-63"/>
        <w:jc w:val="lef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5"/>
          <w:w w:val="97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5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7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7"/>
          <w:w w:val="97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97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йс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97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3"/>
          <w:w w:val="97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0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4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23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9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97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97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9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97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5"/>
          <w:w w:val="9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ъ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ме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3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,8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мл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6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-5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3"/>
          <w:szCs w:val="23"/>
          <w:color w:val="5177BB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</w:rPr>
      </w:r>
    </w:p>
    <w:p>
      <w:pPr>
        <w:spacing w:before="69" w:after="0" w:line="240" w:lineRule="exact"/>
        <w:ind w:left="5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№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  <w:position w:val="3"/>
        </w:rPr>
        <w:t>/п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73" w:lineRule="auto"/>
        <w:ind w:left="-19" w:right="-39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ко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73" w:lineRule="auto"/>
        <w:ind w:left="769" w:right="-57" w:firstLine="-769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*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ые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8" w:lineRule="exact"/>
        <w:ind w:left="916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б.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9" w:after="0" w:line="240" w:lineRule="exact"/>
        <w:ind w:left="44" w:right="24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b/>
          <w:bCs/>
          <w:position w:val="1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1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1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-33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247" w:right="228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%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73" w:lineRule="auto"/>
        <w:ind w:left="-19" w:right="-39" w:firstLine="1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ые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б.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73" w:lineRule="auto"/>
        <w:ind w:left="-19" w:right="-39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%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73" w:lineRule="auto"/>
        <w:ind w:left="-19" w:right="-39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б.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69" w:after="0" w:line="240" w:lineRule="exact"/>
        <w:ind w:left="44" w:right="174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b/>
          <w:bCs/>
          <w:position w:val="1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1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1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-33" w:right="97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247" w:right="378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%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400" w:h="23820"/>
          <w:pgMar w:top="1040" w:bottom="280" w:left="520" w:right="580"/>
          <w:cols w:num="9" w:equalWidth="0">
            <w:col w:w="4528" w:space="766"/>
            <w:col w:w="269" w:space="374"/>
            <w:col w:w="2084" w:space="403"/>
            <w:col w:w="1779" w:space="113"/>
            <w:col w:w="700" w:space="122"/>
            <w:col w:w="1009" w:space="182"/>
            <w:col w:w="535" w:space="179"/>
            <w:col w:w="1273" w:space="119"/>
            <w:col w:w="865"/>
          </w:cols>
        </w:sectPr>
      </w:pPr>
      <w:rPr/>
    </w:p>
    <w:p>
      <w:pPr>
        <w:spacing w:before="0" w:after="0" w:line="398" w:lineRule="exact"/>
        <w:ind w:left="132" w:right="-159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79"/>
          <w:szCs w:val="79"/>
          <w:color w:val="231F20"/>
          <w:spacing w:val="0"/>
          <w:w w:val="100"/>
          <w:position w:val="-4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це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-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-34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154" w:right="135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637.369995pt;margin-top:23.334974pt;width:.1pt;height:11.645pt;mso-position-horizontal-relative:page;mso-position-vertical-relative:paragraph;z-index:-2166" coordorigin="12747,467" coordsize="2,233">
            <v:shape style="position:absolute;left:12747;top:467;width:2;height:233" coordorigin="12747,467" coordsize="0,233" path="m12747,467l12747,700,12747,467e" filled="t" fillcolor="#D1D3D4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од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од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667" w:right="137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4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4"/>
        </w:rPr>
        <w:t>нов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4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4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4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4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4"/>
        </w:rPr>
        <w:t>од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-33" w:right="825"/>
        <w:jc w:val="center"/>
        <w:tabs>
          <w:tab w:pos="20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78.612976pt;margin-top:-.60851pt;width:206.363pt;height:12.053pt;mso-position-horizontal-relative:page;mso-position-vertical-relative:paragraph;z-index:-2167" coordorigin="11572,-12" coordsize="4127,241">
            <v:group style="position:absolute;left:11576;top:-8;width:1908;height:233" coordorigin="11576,-8" coordsize="1908,233">
              <v:shape style="position:absolute;left:11576;top:-8;width:1908;height:233" coordorigin="11576,-8" coordsize="1908,233" path="m13485,-8l11576,-8,11576,225,13485,225,13485,-8e" filled="t" fillcolor="#D1D3D4" stroked="f">
                <v:path arrowok="t"/>
                <v:fill/>
              </v:shape>
            </v:group>
            <v:group style="position:absolute;left:13485;top:-8;width:2211;height:233" coordorigin="13485,-8" coordsize="2211,233">
              <v:shape style="position:absolute;left:13485;top:-8;width:2211;height:233" coordorigin="13485,-8" coordsize="2211,233" path="m15695,-8l13485,-8,13485,225,15695,225,15695,-8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од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од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5017" w:space="4206"/>
            <w:col w:w="1730" w:space="719"/>
            <w:col w:w="3628"/>
          </w:cols>
        </w:sectPr>
      </w:pPr>
      <w:rPr/>
    </w:p>
    <w:p>
      <w:pPr>
        <w:spacing w:before="0" w:after="0" w:line="200" w:lineRule="exact"/>
        <w:ind w:left="561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2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2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2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561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ы-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637.369995pt;margin-top:21.760231pt;width:.1pt;height:11.645pt;mso-position-horizontal-relative:page;mso-position-vertical-relative:paragraph;z-index:-2165" coordorigin="12747,435" coordsize="2,233">
            <v:shape style="position:absolute;left:12747;top:435;width:2;height:233" coordorigin="12747,435" coordsize="0,233" path="m12747,435l12747,668,12747,435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37.369995pt;margin-top:54.050232pt;width:.1pt;height:11.645pt;mso-position-horizontal-relative:page;mso-position-vertical-relative:paragraph;z-index:-2164" coordorigin="12747,1081" coordsize="2,233">
            <v:shape style="position:absolute;left:12747;top:1081;width:2;height:233" coordorigin="12747,1081" coordsize="0,233" path="m12747,1081l12747,1314,12747,1081e" filled="t" fillcolor="#D1D3D4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ке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6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023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нов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410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9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6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: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ло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й;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;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160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10" w:right="-54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57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position w:val="-6"/>
        </w:rPr>
      </w:r>
      <w:r>
        <w:rPr>
          <w:rFonts w:ascii="Minion Pro" w:hAnsi="Minion Pro" w:cs="Minion Pro" w:eastAsia="Minion Pro"/>
          <w:sz w:val="18"/>
          <w:szCs w:val="18"/>
          <w:color w:val="231F20"/>
          <w:spacing w:val="-37"/>
          <w:u w:val="single" w:color="231F20"/>
          <w:position w:val="-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7"/>
          <w:u w:val="single" w:color="231F20"/>
          <w:position w:val="-6"/>
        </w:rPr>
      </w:r>
      <w:r>
        <w:rPr>
          <w:rFonts w:ascii="Minion Pro" w:hAnsi="Minion Pro" w:cs="Minion Pro" w:eastAsia="Minion Pro"/>
          <w:sz w:val="18"/>
          <w:szCs w:val="18"/>
          <w:color w:val="231F20"/>
          <w:spacing w:val="-37"/>
          <w:position w:val="-6"/>
        </w:rPr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–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right="-20"/>
        <w:jc w:val="left"/>
        <w:tabs>
          <w:tab w:pos="1360" w:val="left"/>
          <w:tab w:pos="3940" w:val="left"/>
          <w:tab w:pos="5060" w:val="left"/>
          <w:tab w:pos="5880" w:val="left"/>
          <w:tab w:pos="7000" w:val="left"/>
          <w:tab w:pos="7920" w:val="left"/>
          <w:tab w:pos="91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1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о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  <w:position w:val="3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1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0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8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0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1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2" w:equalWidth="0">
            <w:col w:w="5017" w:space="366"/>
            <w:col w:w="9917"/>
          </w:cols>
        </w:sectPr>
      </w:pPr>
      <w:rPr/>
    </w:p>
    <w:p>
      <w:pPr>
        <w:spacing w:before="77" w:after="0" w:line="240" w:lineRule="auto"/>
        <w:ind w:left="277" w:right="-67"/>
        <w:jc w:val="left"/>
        <w:tabs>
          <w:tab w:pos="7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637.369995pt;margin-top:-42.682907pt;width:.1pt;height:11.645pt;mso-position-horizontal-relative:page;mso-position-vertical-relative:paragraph;z-index:-2163" coordorigin="12747,-854" coordsize="2,233">
            <v:shape style="position:absolute;left:12747;top:-854;width:2;height:233" coordorigin="12747,-854" coordsize="0,233" path="m12747,-854l12747,-621,12747,-854e" filled="t" fillcolor="#D1D3D4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37.369995pt;margin-top:-19.392906pt;width:.1pt;height:11.645pt;mso-position-horizontal-relative:page;mso-position-vertical-relative:paragraph;z-index:-2162" coordorigin="12747,-388" coordsize="2,233">
            <v:shape style="position:absolute;left:12747;top:-388;width:2;height:233" coordorigin="12747,-388" coordsize="0,233" path="m12747,-388l12747,-155,12747,-388e" filled="t" fillcolor="#D1D3D4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.092999pt;margin-top:15.586094pt;width:242.68pt;height:45.636pt;mso-position-horizontal-relative:page;mso-position-vertical-relative:paragraph;z-index:-2114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44" w:hRule="exact"/>
                    </w:trPr>
                    <w:tc>
                      <w:tcPr>
                        <w:tcW w:w="23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80" w:lineRule="exact"/>
                          <w:ind w:left="6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2"/>
                          </w:rPr>
                          <w:t>/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3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  <w:position w:val="2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ф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2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ц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2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х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2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88" w:lineRule="exact"/>
                          <w:ind w:left="1041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3"/>
                          </w:rPr>
                          <w:t>бю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3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3"/>
                          </w:rPr>
                          <w:t>ж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3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3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3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0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9" w:after="0" w:line="240" w:lineRule="auto"/>
                          <w:ind w:left="81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г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од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9" w:after="0" w:line="235" w:lineRule="exact"/>
                          <w:ind w:left="127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но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ы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й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ри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381" w:type="dxa"/>
                        <w:vMerge/>
                        <w:tcBorders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05" w:type="dxa"/>
                        <w:vMerge/>
                        <w:tcBorders>
                          <w:bottom w:val="single" w:sz="4" w:space="0" w:color="FFFFF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6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235" w:lineRule="exact"/>
                          <w:ind w:left="91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г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 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6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г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од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424" w:hRule="exact"/>
                    </w:trPr>
                    <w:tc>
                      <w:tcPr>
                        <w:tcW w:w="2381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55" w:after="0" w:line="177" w:lineRule="auto"/>
                          <w:ind w:left="914" w:right="306" w:firstLine="-763"/>
                          <w:jc w:val="left"/>
                          <w:tabs>
                            <w:tab w:pos="740" w:val="left"/>
                          </w:tabs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1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ГО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х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м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ч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: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4" w:space="0" w:color="FFFFFF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4" w:after="0" w:line="240" w:lineRule="auto"/>
                          <w:ind w:left="63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89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9" w:after="0" w:line="240" w:lineRule="auto"/>
                          <w:ind w:left="66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8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№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77" w:after="0" w:line="240" w:lineRule="auto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ind w:right="-56" w:firstLine="284"/>
        <w:jc w:val="both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311005pt;margin-top:-141.507629pt;width:496.461pt;height:136.267957pt;mso-position-horizontal-relative:page;mso-position-vertical-relative:paragraph;z-index:-211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33" w:hRule="exact"/>
                    </w:trPr>
                    <w:tc>
                      <w:tcPr>
                        <w:tcW w:w="6951" w:type="dxa"/>
                        <w:gridSpan w:val="6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39" w:right="-20"/>
                          <w:jc w:val="left"/>
                          <w:tabs>
                            <w:tab w:pos="460" w:val="left"/>
                            <w:tab w:pos="3300" w:val="left"/>
                            <w:tab w:pos="4140" w:val="left"/>
                            <w:tab w:pos="5260" w:val="left"/>
                            <w:tab w:pos="6080" w:val="left"/>
                          </w:tabs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бщ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г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у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ы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ы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01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5,7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4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1"/>
                          </w:rPr>
                          <w:t>53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4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39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4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1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6951" w:type="dxa"/>
                        <w:gridSpan w:val="6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4" w:lineRule="exact"/>
                          <w:ind w:left="139" w:right="-20"/>
                          <w:jc w:val="left"/>
                          <w:tabs>
                            <w:tab w:pos="560" w:val="left"/>
                            <w:tab w:pos="3300" w:val="left"/>
                            <w:tab w:pos="4180" w:val="left"/>
                            <w:tab w:pos="5260" w:val="left"/>
                            <w:tab w:pos="6180" w:val="left"/>
                          </w:tabs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3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96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96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96"/>
                          </w:rPr>
                          <w:t>ц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</w:rPr>
                          <w:t>ио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96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96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96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96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8"/>
                            <w:w w:val="96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96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96"/>
                          </w:rPr>
                          <w:t>б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96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96"/>
                          </w:rPr>
                          <w:t>з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96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96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96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96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96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96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96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0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0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9</w:t>
                          <w:tab/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,9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4" w:lineRule="exact"/>
                          <w:ind w:left="247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0,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4" w:lineRule="exact"/>
                          <w:ind w:left="375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</w:rPr>
                          <w:t>,1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24" w:lineRule="exact"/>
                          <w:ind w:left="310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0,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9929" w:type="dxa"/>
                        <w:gridSpan w:val="9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180" w:lineRule="exact"/>
                          <w:ind w:left="40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96"/>
                            <w:position w:val="1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96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96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96"/>
                            <w:position w:val="1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96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96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96"/>
                            <w:position w:val="1"/>
                          </w:rPr>
                          <w:t>х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96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96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96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96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96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96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96"/>
                            <w:position w:val="1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  <w:position w:val="1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96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8"/>
                            <w:w w:val="96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96"/>
                            <w:position w:val="1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96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ьн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06" w:right="123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0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ц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ио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8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э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он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м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4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04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0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49" w:right="250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10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60" w:right="292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7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24" w:right="232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106" w:right="123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4" w:after="0" w:line="177" w:lineRule="auto"/>
                          <w:ind w:left="932" w:right="355" w:firstLine="-618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</w:rPr>
                          <w:t>Ж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лищ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-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</w:rPr>
                          <w:t>м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</w:rPr>
                          <w:t>м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8"/>
                            <w:w w:val="100"/>
                          </w:rPr>
                          <w:t>у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ьн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х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з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й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150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220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2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,9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237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2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2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257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247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2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300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2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311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2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06" w:right="124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37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х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8"/>
                            <w:w w:val="100"/>
                            <w:position w:val="1"/>
                          </w:rPr>
                          <w:t>у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ж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ю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щ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й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ы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4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77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7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35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7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5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402" w:right="394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15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105" w:right="124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813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б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з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ие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15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366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247" w:right="248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0,4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37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9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257" w:right="288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0,4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408" w:right="400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7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35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0,4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06" w:right="124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65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9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у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9"/>
                            <w:w w:val="100"/>
                            <w:position w:val="1"/>
                          </w:rPr>
                          <w:t>у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ем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г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ра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ф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4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5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44" w:right="246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6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56" w:right="288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,7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3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7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9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53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,7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105" w:right="124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45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ц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8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п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1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лити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15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000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261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,7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246" w:right="247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270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4"/>
                            <w:w w:val="100"/>
                            <w:position w:val="1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259" w:right="291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336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33" w:lineRule="exact"/>
                          <w:ind w:left="322" w:right="232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9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6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Ф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з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ч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8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я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к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у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л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ь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7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9"/>
                            <w:w w:val="100"/>
                            <w:position w:val="1"/>
                          </w:rPr>
                          <w:t>у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по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15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8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6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0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85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45" w:right="248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05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255" w:right="289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7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1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spacing w:before="0" w:after="0" w:line="233" w:lineRule="exact"/>
                          <w:ind w:left="352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1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1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1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402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99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8"/>
                            <w:w w:val="100"/>
                            <w:position w:val="2"/>
                          </w:rPr>
                          <w:t>11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2757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50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е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д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2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т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ма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с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в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о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й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н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ф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ор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м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2"/>
                          </w:rPr>
                          <w:t>а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ц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4"/>
                            <w:w w:val="100"/>
                            <w:position w:val="2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и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28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151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6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0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313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8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2"/>
                            <w:w w:val="100"/>
                            <w:position w:val="2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4"/>
                            <w:w w:val="100"/>
                            <w:position w:val="2"/>
                          </w:rPr>
                          <w:t>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,7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799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250" w:right="252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4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304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2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2"/>
                            <w:w w:val="100"/>
                            <w:position w:val="2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3"/>
                            <w:w w:val="100"/>
                            <w:position w:val="2"/>
                          </w:rPr>
                          <w:t>6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49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257" w:right="291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378" w:right="-20"/>
                          <w:jc w:val="left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 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3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4"/>
                            <w:w w:val="100"/>
                            <w:position w:val="2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1"/>
                            <w:w w:val="100"/>
                            <w:position w:val="2"/>
                          </w:rPr>
                          <w:t>3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1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9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bottom w:val="single" w:sz="2.001334" w:space="0" w:color="231F2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1" w:lineRule="exact"/>
                          <w:ind w:left="321" w:right="231"/>
                          <w:jc w:val="center"/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-5"/>
                            <w:w w:val="100"/>
                            <w:position w:val="2"/>
                          </w:rPr>
                          <w:t>1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5"/>
                            <w:w w:val="100"/>
                            <w:position w:val="2"/>
                          </w:rPr>
                          <w:t>,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231F20"/>
                            <w:spacing w:val="0"/>
                            <w:w w:val="100"/>
                            <w:position w:val="2"/>
                          </w:rPr>
                          <w:t>5</w:t>
                        </w:r>
                        <w:r>
                          <w:rPr>
                            <w:rFonts w:ascii="Minion Pro" w:hAnsi="Minion Pro" w:cs="Minion Pro" w:eastAsia="Minion Pro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tabs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.601728pt;width:243.466pt;height:12.462pt;mso-position-horizontal-relative:page;mso-position-vertical-relative:paragraph;z-index:-2142" coordorigin="10847,-12" coordsize="4869,249">
            <v:group style="position:absolute;left:10850;top:-10;width:413;height:244" coordorigin="10850,-10" coordsize="413,244">
              <v:shape style="position:absolute;left:10850;top:-10;width:413;height:244" coordorigin="10850,-10" coordsize="413,244" path="m11263,-10l10850,-10,10850,235,11263,235,11263,-10e" filled="t" fillcolor="#D1D3D4" stroked="f">
                <v:path arrowok="t"/>
                <v:fill/>
              </v:shape>
            </v:group>
            <v:group style="position:absolute;left:11263;top:-10;width:3458;height:244" coordorigin="11263,-10" coordsize="3458,244">
              <v:shape style="position:absolute;left:11263;top:-10;width:3458;height:244" coordorigin="11263,-10" coordsize="3458,244" path="m14721,-10l11263,-10,11263,235,14721,235,14721,-10e" filled="t" fillcolor="#D1D3D4" stroked="f">
                <v:path arrowok="t"/>
                <v:fill/>
              </v:shape>
            </v:group>
            <v:group style="position:absolute;left:14721;top:-10;width:454;height:244" coordorigin="14721,-10" coordsize="454,244">
              <v:shape style="position:absolute;left:14721;top:-10;width:454;height:244" coordorigin="14721,-10" coordsize="454,244" path="m15175,-10l14721,-10,14721,235,15175,235,15175,-10e" filled="t" fillcolor="#D1D3D4" stroked="f">
                <v:path arrowok="t"/>
                <v:fill/>
              </v:shape>
            </v:group>
            <v:group style="position:absolute;left:15175;top:-10;width:539;height:244" coordorigin="15175,-10" coordsize="539,244">
              <v:shape style="position:absolute;left:15175;top:-10;width:539;height:244" coordorigin="15175,-10" coordsize="539,244" path="m15714,-10l15175,-10,15175,235,15714,235,15714,-10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tabs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2327" w:space="708"/>
            <w:col w:w="1489" w:space="720"/>
            <w:col w:w="4857" w:space="354"/>
            <w:col w:w="484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77" w:lineRule="auto"/>
        <w:ind w:left="1034" w:right="247" w:firstLine="-781"/>
        <w:jc w:val="left"/>
        <w:tabs>
          <w:tab w:pos="11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33.592999pt;margin-top:17.926744pt;width:243.68pt;height:22.212pt;mso-position-horizontal-relative:page;mso-position-vertical-relative:paragraph;z-index:-2172" coordorigin="672,359" coordsize="4874,444">
            <v:group style="position:absolute;left:682;top:369;width:388;height:424" coordorigin="682,369" coordsize="388,424">
              <v:shape style="position:absolute;left:682;top:369;width:388;height:424" coordorigin="682,369" coordsize="388,424" path="m1070,369l682,369,682,793,1070,793,1070,369e" filled="t" fillcolor="#D1D3D4" stroked="f">
                <v:path arrowok="t"/>
                <v:fill/>
              </v:shape>
            </v:group>
            <v:group style="position:absolute;left:1070;top:369;width:2;height:424" coordorigin="1070,369" coordsize="2,424">
              <v:shape style="position:absolute;left:1070;top:369;width:2;height:424" coordorigin="1070,369" coordsize="0,424" path="m1070,369l1070,793,1070,369e" filled="t" fillcolor="#D1D3D4" stroked="f">
                <v:path arrowok="t"/>
                <v:fill/>
              </v:shape>
            </v:group>
            <v:group style="position:absolute;left:1070;top:369;width:1993;height:424" coordorigin="1070,369" coordsize="1993,424">
              <v:shape style="position:absolute;left:1070;top:369;width:1993;height:424" coordorigin="1070,369" coordsize="1993,424" path="m3063,369l1070,369,1070,793,3063,793,3063,369e" filled="t" fillcolor="#D1D3D4" stroked="f">
                <v:path arrowok="t"/>
                <v:fill/>
              </v:shape>
            </v:group>
            <v:group style="position:absolute;left:3063;top:369;width:805;height:424" coordorigin="3063,369" coordsize="805,424">
              <v:shape style="position:absolute;left:3063;top:369;width:805;height:424" coordorigin="3063,369" coordsize="805,424" path="m3868,369l3063,369,3063,793,3868,793,3868,369e" filled="t" fillcolor="#D1D3D4" stroked="f">
                <v:path arrowok="t"/>
                <v:fill/>
              </v:shape>
            </v:group>
            <v:group style="position:absolute;left:3868;top:369;width:828;height:424" coordorigin="3868,369" coordsize="828,424">
              <v:shape style="position:absolute;left:3868;top:369;width:828;height:424" coordorigin="3868,369" coordsize="828,424" path="m4696,369l3868,369,3868,793,4696,793,4696,369e" filled="t" fillcolor="#D1D3D4" stroked="f">
                <v:path arrowok="t"/>
                <v:fill/>
              </v:shape>
            </v:group>
            <v:group style="position:absolute;left:4696;top:369;width:840;height:424" coordorigin="4696,369" coordsize="840,424">
              <v:shape style="position:absolute;left:4696;top:369;width:840;height:424" coordorigin="4696,369" coordsize="840,424" path="m5535,369l4696,369,4696,793,5535,793,5535,369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  <w:tab/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47" w:lineRule="exact"/>
        <w:ind w:left="249" w:right="-67"/>
        <w:jc w:val="left"/>
        <w:tabs>
          <w:tab w:pos="7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14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4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2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14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4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1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4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1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14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1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3.495998pt;margin-top:-21.691896pt;width:.1pt;height:21.212pt;mso-position-horizontal-relative:page;mso-position-vertical-relative:paragraph;z-index:-2173" coordorigin="1070,-434" coordsize="2,424">
            <v:shape style="position:absolute;left:1070;top:-434;width:2;height:424" coordorigin="1070,-434" coordsize="0,424" path="m1070,-434l1070,-10,1070,-434e" filled="t" fillcolor="#D1D3D4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7" w:lineRule="exact"/>
        <w:ind w:left="45" w:right="-20"/>
        <w:jc w:val="left"/>
        <w:tabs>
          <w:tab w:pos="860" w:val="left"/>
          <w:tab w:pos="16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14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14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14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14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,7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4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14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14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14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14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4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14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14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14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14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14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4"/>
        </w:rPr>
        <w:t>3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56"/>
        <w:jc w:val="both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04" w:lineRule="exact"/>
        <w:ind w:left="284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9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9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9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9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9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9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9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9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9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9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9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9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9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д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3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6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321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14.572992pt;width:243.466pt;height:21.462pt;mso-position-horizontal-relative:page;mso-position-vertical-relative:paragraph;z-index:-2141" coordorigin="10847,-291" coordsize="4869,429">
            <v:group style="position:absolute;left:10850;top:-289;width:413;height:424" coordorigin="10850,-289" coordsize="413,424">
              <v:shape style="position:absolute;left:10850;top:-289;width:413;height:424" coordorigin="10850,-289" coordsize="413,424" path="m11263,-289l10850,-289,10850,135,11263,135,11263,-289e" filled="t" fillcolor="#D1D3D4" stroked="f">
                <v:path arrowok="t"/>
                <v:fill/>
              </v:shape>
            </v:group>
            <v:group style="position:absolute;left:11263;top:-289;width:3458;height:424" coordorigin="11263,-289" coordsize="3458,424">
              <v:shape style="position:absolute;left:11263;top:-289;width:3458;height:424" coordorigin="11263,-289" coordsize="3458,424" path="m14721,-289l11263,-289,11263,135,14721,135,14721,-289e" filled="t" fillcolor="#D1D3D4" stroked="f">
                <v:path arrowok="t"/>
                <v:fill/>
              </v:shape>
            </v:group>
            <v:group style="position:absolute;left:14721;top:-289;width:454;height:424" coordorigin="14721,-289" coordsize="454,424">
              <v:shape style="position:absolute;left:14721;top:-289;width:454;height:424" coordorigin="14721,-289" coordsize="454,424" path="m15175,-289l14721,-289,14721,135,15175,135,15175,-289e" filled="t" fillcolor="#D1D3D4" stroked="f">
                <v:path arrowok="t"/>
                <v:fill/>
              </v:shape>
            </v:group>
            <v:group style="position:absolute;left:15175;top:-289;width:539;height:424" coordorigin="15175,-289" coordsize="539,424">
              <v:shape style="position:absolute;left:15175;top:-289;width:539;height:424" coordorigin="15175,-289" coordsize="539,424" path="m15714,-289l15175,-289,15175,135,15714,135,15714,-289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ли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Б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3" w:after="0" w:line="129" w:lineRule="auto"/>
        <w:ind w:left="321" w:right="177" w:firstLine="-321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20.675117pt;width:243.466pt;height:21.462pt;mso-position-horizontal-relative:page;mso-position-vertical-relative:paragraph;z-index:-2140" coordorigin="10847,414" coordsize="4869,429">
            <v:group style="position:absolute;left:10850;top:416;width:413;height:424" coordorigin="10850,416" coordsize="413,424">
              <v:shape style="position:absolute;left:10850;top:416;width:413;height:424" coordorigin="10850,416" coordsize="413,424" path="m11263,416l10850,416,10850,840,11263,840,11263,416e" filled="t" fillcolor="#D1D3D4" stroked="f">
                <v:path arrowok="t"/>
                <v:fill/>
              </v:shape>
            </v:group>
            <v:group style="position:absolute;left:11263;top:416;width:3458;height:424" coordorigin="11263,416" coordsize="3458,424">
              <v:shape style="position:absolute;left:11263;top:416;width:3458;height:424" coordorigin="11263,416" coordsize="3458,424" path="m14721,416l11263,416,11263,840,14721,840,14721,416e" filled="t" fillcolor="#D1D3D4" stroked="f">
                <v:path arrowok="t"/>
                <v:fill/>
              </v:shape>
            </v:group>
            <v:group style="position:absolute;left:14721;top:416;width:454;height:424" coordorigin="14721,416" coordsize="454,424">
              <v:shape style="position:absolute;left:14721;top:416;width:454;height:424" coordorigin="14721,416" coordsize="454,424" path="m15175,416l14721,416,14721,840,15175,840,15175,416e" filled="t" fillcolor="#D1D3D4" stroked="f">
                <v:path arrowok="t"/>
                <v:fill/>
              </v:shape>
            </v:group>
            <v:group style="position:absolute;left:15175;top:416;width:539;height:424" coordorigin="15175,416" coordsize="539,424">
              <v:shape style="position:absolute;left:15175;top:416;width:539;height:424" coordorigin="15175,416" coordsize="539,424" path="m15714,416l15175,416,15175,840,15714,840,15714,416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9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+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)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1" w:after="0" w:line="136" w:lineRule="exact"/>
        <w:ind w:left="4" w:right="-8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16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6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6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  <w:position w:val="-1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-7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7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,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right="-20"/>
        <w:jc w:val="left"/>
        <w:tabs>
          <w:tab w:pos="5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6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tabs>
          <w:tab w:pos="5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5" w:equalWidth="0">
            <w:col w:w="2362" w:space="243"/>
            <w:col w:w="2335" w:space="303"/>
            <w:col w:w="4857" w:space="350"/>
            <w:col w:w="3657" w:space="152"/>
            <w:col w:w="1041"/>
          </w:cols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1" w:lineRule="exact"/>
        <w:ind w:left="822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9026pt;margin-top:12.079266pt;width:242.319786pt;height:.1pt;mso-position-horizontal-relative:page;mso-position-vertical-relative:paragraph;z-index:-2156" coordorigin="5764,242" coordsize="4846,2">
            <v:shape style="position:absolute;left:5764;top:242;width:4846;height:2" coordorigin="5764,242" coordsize="4846,0" path="m5764,242l10610,242e" filled="f" stroked="t" strokeweight=".250089pt" strokecolor="#231F20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2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-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6" w:after="0" w:line="238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ов.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87" w:lineRule="exact"/>
        <w:ind w:right="-20"/>
        <w:jc w:val="left"/>
        <w:tabs>
          <w:tab w:pos="3480" w:val="left"/>
          <w:tab w:pos="40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1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1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2271" w:space="2973"/>
            <w:col w:w="3250" w:space="2278"/>
            <w:col w:w="4528"/>
          </w:cols>
        </w:sectPr>
      </w:pPr>
      <w:rPr/>
    </w:p>
    <w:p>
      <w:pPr>
        <w:spacing w:before="43" w:after="0" w:line="234" w:lineRule="exact"/>
        <w:ind w:left="249" w:right="-7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1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1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822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33.842903pt;margin-top:11.536015pt;width:243.180098pt;height:.1pt;mso-position-horizontal-relative:page;mso-position-vertical-relative:paragraph;z-index:-2171" coordorigin="677,231" coordsize="4864,2">
            <v:shape style="position:absolute;left:677;top:231;width:4864;height:2" coordorigin="677,231" coordsize="4864,0" path="m677,231l5540,231e" filled="f" stroked="t" strokeweight=".500018pt" strokecolor="#231F20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1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1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1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1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-1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1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3" w:after="0" w:line="240" w:lineRule="auto"/>
        <w:ind w:right="-67"/>
        <w:jc w:val="left"/>
        <w:tabs>
          <w:tab w:pos="800" w:val="left"/>
          <w:tab w:pos="16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9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95" w:after="0" w:line="173" w:lineRule="auto"/>
        <w:ind w:right="-57" w:firstLine="292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6"/>
          <w:b/>
          <w:bCs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96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6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b/>
          <w:bCs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6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6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96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6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35" w:after="0" w:line="129" w:lineRule="auto"/>
        <w:ind w:left="320" w:right="-60" w:firstLine="-3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9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4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т)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right="-20"/>
        <w:jc w:val="left"/>
        <w:tabs>
          <w:tab w:pos="5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5" w:equalWidth="0">
            <w:col w:w="2460" w:space="180"/>
            <w:col w:w="2251" w:space="625"/>
            <w:col w:w="4303" w:space="633"/>
            <w:col w:w="3333" w:space="476"/>
            <w:col w:w="1039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ind w:left="160" w:right="-56" w:firstLine="284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9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3" w:lineRule="auto"/>
        <w:ind w:left="-19" w:right="-39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6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6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6"/>
          <w:b/>
          <w:bCs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6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6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6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6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6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6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6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6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5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5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5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5"/>
          <w:b/>
          <w:bCs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5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5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5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5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5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5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5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5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5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5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5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5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95"/>
          <w:b/>
          <w:bCs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5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5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7"/>
          <w:w w:val="95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5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95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5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5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6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5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5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5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5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5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5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5"/>
          <w:b/>
          <w:bCs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5"/>
          <w:b/>
          <w:bCs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12"/>
          <w:w w:val="95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5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5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5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5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95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5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5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6"/>
          <w:b/>
          <w:bCs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96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6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66" w:lineRule="exact"/>
        <w:ind w:left="1" w:right="-20"/>
        <w:jc w:val="left"/>
        <w:tabs>
          <w:tab w:pos="380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23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3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3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3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right="-20"/>
        <w:jc w:val="left"/>
        <w:tabs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12.764079pt;width:243.466pt;height:12.462pt;mso-position-horizontal-relative:page;mso-position-vertical-relative:paragraph;z-index:-2139" coordorigin="10847,-255" coordsize="4869,249">
            <v:group style="position:absolute;left:10850;top:-253;width:413;height:244" coordorigin="10850,-253" coordsize="413,244">
              <v:shape style="position:absolute;left:10850;top:-253;width:413;height:244" coordorigin="10850,-253" coordsize="413,244" path="m11263,-253l10850,-253,10850,-9,11263,-9,11263,-253e" filled="t" fillcolor="#D1D3D4" stroked="f">
                <v:path arrowok="t"/>
                <v:fill/>
              </v:shape>
            </v:group>
            <v:group style="position:absolute;left:11263;top:-253;width:3458;height:244" coordorigin="11263,-253" coordsize="3458,244">
              <v:shape style="position:absolute;left:11263;top:-253;width:3458;height:244" coordorigin="11263,-253" coordsize="3458,244" path="m14721,-253l11263,-253,11263,-9,14721,-9,14721,-253e" filled="t" fillcolor="#D1D3D4" stroked="f">
                <v:path arrowok="t"/>
                <v:fill/>
              </v:shape>
            </v:group>
            <v:group style="position:absolute;left:14721;top:-253;width:454;height:244" coordorigin="14721,-253" coordsize="454,244">
              <v:shape style="position:absolute;left:14721;top:-253;width:454;height:244" coordorigin="14721,-253" coordsize="454,244" path="m15175,-253l14721,-253,14721,-9,15175,-9,15175,-253e" filled="t" fillcolor="#D1D3D4" stroked="f">
                <v:path arrowok="t"/>
                <v:fill/>
              </v:shape>
            </v:group>
            <v:group style="position:absolute;left:15175;top:-253;width:539;height:244" coordorigin="15175,-253" coordsize="539,244">
              <v:shape style="position:absolute;left:15175;top:-253;width:539;height:244" coordorigin="15175,-253" coordsize="539,244" path="m15714,-253l15175,-253,15175,-9,15714,-9,15714,-253e" filled="t" fillcolor="#D1D3D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42.362pt;margin-top:11.660921pt;width:243.466pt;height:12.462pt;mso-position-horizontal-relative:page;mso-position-vertical-relative:paragraph;z-index:-2138" coordorigin="10847,233" coordsize="4869,249">
            <v:group style="position:absolute;left:10850;top:236;width:413;height:244" coordorigin="10850,236" coordsize="413,244">
              <v:shape style="position:absolute;left:10850;top:236;width:413;height:244" coordorigin="10850,236" coordsize="413,244" path="m11263,236l10850,236,10850,480,11263,480,11263,236e" filled="t" fillcolor="#D1D3D4" stroked="f">
                <v:path arrowok="t"/>
                <v:fill/>
              </v:shape>
            </v:group>
            <v:group style="position:absolute;left:11263;top:236;width:3458;height:244" coordorigin="11263,236" coordsize="3458,244">
              <v:shape style="position:absolute;left:11263;top:236;width:3458;height:244" coordorigin="11263,236" coordsize="3458,244" path="m14721,236l11263,236,11263,480,14721,480,14721,236e" filled="t" fillcolor="#D1D3D4" stroked="f">
                <v:path arrowok="t"/>
                <v:fill/>
              </v:shape>
            </v:group>
            <v:group style="position:absolute;left:14721;top:236;width:454;height:244" coordorigin="14721,236" coordsize="454,244">
              <v:shape style="position:absolute;left:14721;top:236;width:454;height:244" coordorigin="14721,236" coordsize="454,244" path="m15175,236l14721,236,14721,480,15175,480,15175,236e" filled="t" fillcolor="#D1D3D4" stroked="f">
                <v:path arrowok="t"/>
                <v:fill/>
              </v:shape>
            </v:group>
            <v:group style="position:absolute;left:15175;top:236;width:539;height:244" coordorigin="15175,236" coordsize="539,244">
              <v:shape style="position:absolute;left:15175;top:236;width:539;height:244" coordorigin="15175,236" coordsize="539,244" path="m15714,236l15175,236,15175,480,15714,480,15714,236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94" w:lineRule="exact"/>
        <w:ind w:left="1" w:right="-20"/>
        <w:jc w:val="left"/>
        <w:tabs>
          <w:tab w:pos="380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25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4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-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5017" w:space="406"/>
            <w:col w:w="4489" w:space="539"/>
            <w:col w:w="4849"/>
          </w:cols>
        </w:sectPr>
      </w:pPr>
      <w:rPr/>
    </w:p>
    <w:p>
      <w:pPr>
        <w:spacing w:before="30" w:after="0" w:line="240" w:lineRule="auto"/>
        <w:ind w:left="1222" w:right="-64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542.362pt;margin-top:14.103326pt;width:243.466pt;height:21.462pt;mso-position-horizontal-relative:page;mso-position-vertical-relative:paragraph;z-index:-2137" coordorigin="10847,282" coordsize="4869,429">
            <v:group style="position:absolute;left:10850;top:285;width:413;height:424" coordorigin="10850,285" coordsize="413,424">
              <v:shape style="position:absolute;left:10850;top:285;width:413;height:424" coordorigin="10850,285" coordsize="413,424" path="m11263,285l10850,285,10850,709,11263,709,11263,285e" filled="t" fillcolor="#D1D3D4" stroked="f">
                <v:path arrowok="t"/>
                <v:fill/>
              </v:shape>
            </v:group>
            <v:group style="position:absolute;left:11263;top:285;width:3458;height:424" coordorigin="11263,285" coordsize="3458,424">
              <v:shape style="position:absolute;left:11263;top:285;width:3458;height:424" coordorigin="11263,285" coordsize="3458,424" path="m14721,285l11263,285,11263,709,14721,709,14721,285e" filled="t" fillcolor="#D1D3D4" stroked="f">
                <v:path arrowok="t"/>
                <v:fill/>
              </v:shape>
            </v:group>
            <v:group style="position:absolute;left:14721;top:285;width:454;height:424" coordorigin="14721,285" coordsize="454,424">
              <v:shape style="position:absolute;left:14721;top:285;width:454;height:424" coordorigin="14721,285" coordsize="454,424" path="m15175,285l14721,285,14721,709,15175,709,15175,285e" filled="t" fillcolor="#D1D3D4" stroked="f">
                <v:path arrowok="t"/>
                <v:fill/>
              </v:shape>
            </v:group>
            <v:group style="position:absolute;left:15175;top:285;width:539;height:424" coordorigin="15175,285" coordsize="539,424">
              <v:shape style="position:absolute;left:15175;top:285;width:539;height:424" coordorigin="15175,285" coordsize="539,424" path="m15714,285l15175,285,15175,709,15714,709,15714,285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</w:rPr>
        <w:t>ц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b/>
          <w:bCs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b/>
          <w:bCs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b/>
          <w:bCs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</w:rPr>
        <w:t>х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b/>
          <w:bCs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1"/>
          <w:b/>
          <w:bCs/>
        </w:rPr>
        <w:t>ч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1"/>
          <w:b/>
          <w:bCs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1"/>
          <w:b/>
          <w:bCs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1"/>
          <w:b/>
          <w:bCs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1"/>
          <w:b/>
          <w:bCs/>
        </w:rPr>
        <w:t>и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8" w:lineRule="exact"/>
        <w:ind w:left="52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3"/>
        </w:rPr>
        <w:t>/п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right="-20"/>
        <w:jc w:val="left"/>
        <w:tabs>
          <w:tab w:pos="20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ие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432" w:right="-20"/>
        <w:jc w:val="left"/>
        <w:tabs>
          <w:tab w:pos="24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431.200012pt;margin-top:12.387074pt;width:99.309pt;height:13.189pt;mso-position-horizontal-relative:page;mso-position-vertical-relative:paragraph;z-index:-2159" coordorigin="8624,248" coordsize="1986,264">
            <v:group style="position:absolute;left:8627;top:250;width:921;height:259" coordorigin="8627,250" coordsize="921,259">
              <v:shape style="position:absolute;left:8627;top:250;width:921;height:259" coordorigin="8627,250" coordsize="921,259" path="m9548,250l8627,250,8627,509,9548,509,9548,250e" filled="t" fillcolor="#D1D3D4" stroked="f">
                <v:path arrowok="t"/>
                <v:fill/>
              </v:shape>
            </v:group>
            <v:group style="position:absolute;left:9548;top:250;width:1060;height:259" coordorigin="9548,250" coordsize="1060,259">
              <v:shape style="position:absolute;left:9548;top:250;width:1060;height:259" coordorigin="9548,250" coordsize="1060,259" path="m10608,250l9548,250,9548,509,10608,509,10608,250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6" w:after="0" w:line="240" w:lineRule="auto"/>
        <w:ind w:left="2346" w:right="-67"/>
        <w:jc w:val="left"/>
        <w:tabs>
          <w:tab w:pos="33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од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50" w:after="0" w:line="240" w:lineRule="auto"/>
        <w:ind w:right="-20"/>
        <w:jc w:val="left"/>
        <w:tabs>
          <w:tab w:pos="380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9" w:lineRule="exact"/>
        <w:ind w:left="320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634216pt;margin-top:6.852803pt;width:8.273160pt;height:9pt;mso-position-horizontal-relative:page;mso-position-vertical-relative:paragraph;z-index:-2112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-2"/>
                      <w:w w:val="100"/>
                      <w:position w:val="1"/>
                    </w:rPr>
                    <w:t>27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7" w:lineRule="exact"/>
        <w:ind w:left="320" w:right="-20"/>
        <w:jc w:val="left"/>
        <w:tabs>
          <w:tab w:pos="38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9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9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9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1"/>
          <w:w w:val="100"/>
          <w:position w:val="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9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9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>4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3956" w:space="1421"/>
            <w:col w:w="259" w:space="263"/>
            <w:col w:w="3981" w:space="572"/>
            <w:col w:w="4848"/>
          </w:cols>
        </w:sectPr>
      </w:pPr>
      <w:rPr/>
    </w:p>
    <w:p>
      <w:pPr>
        <w:spacing w:before="9" w:after="0" w:line="240" w:lineRule="exact"/>
        <w:ind w:right="-20"/>
        <w:jc w:val="right"/>
        <w:tabs>
          <w:tab w:pos="3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82.212997pt;margin-top:-20.578899pt;width:158.226pt;height:92.004pt;mso-position-horizontal-relative:page;mso-position-vertical-relative:paragraph;z-index:-2170" coordorigin="1644,-412" coordsize="3165,1840">
            <v:shape style="position:absolute;left:1644;top:-412;width:3165;height:1840" type="#_x0000_t75">
              <v:imagedata r:id="rId15" o:title=""/>
            </v:shape>
            <v:group style="position:absolute;left:3606;top:431;width:58;height:94" coordorigin="3606,431" coordsize="58,94">
              <v:shape style="position:absolute;left:3606;top:431;width:58;height:94" coordorigin="3606,431" coordsize="58,94" path="m3660,431l3609,472,3606,501,3617,519,3638,525,3646,520,3625,520,3617,506,3617,482,3618,479,3622,477,3627,475,3660,475,3656,470,3620,470,3631,450,3645,441,3651,438,3656,436,3661,435,3660,431e" filled="t" fillcolor="#F1F2F2" stroked="f">
                <v:path arrowok="t"/>
                <v:fill/>
              </v:shape>
              <v:shape style="position:absolute;left:3606;top:431;width:58;height:94" coordorigin="3606,431" coordsize="58,94" path="m3648,519l3646,520,3648,520,3648,519e" filled="t" fillcolor="#F1F2F2" stroked="f">
                <v:path arrowok="t"/>
                <v:fill/>
              </v:shape>
              <v:shape style="position:absolute;left:3606;top:431;width:58;height:94" coordorigin="3606,431" coordsize="58,94" path="m3660,475l3645,475,3651,487,3651,508,3648,519,3657,514,3664,493,3664,479,3660,475e" filled="t" fillcolor="#F1F2F2" stroked="f">
                <v:path arrowok="t"/>
                <v:fill/>
              </v:shape>
              <v:shape style="position:absolute;left:3606;top:431;width:58;height:94" coordorigin="3606,431" coordsize="58,94" path="m3653,467l3635,467,3632,468,3629,469,3620,470,3656,470,3653,467e" filled="t" fillcolor="#F1F2F2" stroked="f">
                <v:path arrowok="t"/>
                <v:fill/>
              </v:shape>
            </v:group>
            <v:group style="position:absolute;left:3684;top:432;width:40;height:92" coordorigin="3684,432" coordsize="40,92">
              <v:shape style="position:absolute;left:3684;top:432;width:40;height:92" coordorigin="3684,432" coordsize="40,92" path="m3710,432l3702,435,3694,438,3684,439,3684,443,3698,443,3698,444,3698,518,3697,519,3684,520,3684,524,3724,524,3724,520,3711,519,3710,518,3710,432e" filled="t" fillcolor="#F1F2F2" stroked="f">
                <v:path arrowok="t"/>
                <v:fill/>
              </v:shape>
            </v:group>
            <v:group style="position:absolute;left:3744;top:505;width:21;height:36" coordorigin="3744,505" coordsize="21,36">
              <v:shape style="position:absolute;left:3744;top:505;width:21;height:36" coordorigin="3744,505" coordsize="21,36" path="m3757,505l3748,505,3745,507,3745,513,3746,514,3746,514,3751,516,3755,519,3755,530,3751,533,3744,536,3746,541,3755,538,3765,532,3765,510,3757,505e" filled="t" fillcolor="#F1F2F2" stroked="f">
                <v:path arrowok="t"/>
                <v:fill/>
              </v:shape>
            </v:group>
            <v:group style="position:absolute;left:3774;top:432;width:62;height:91" coordorigin="3774,432" coordsize="62,91">
              <v:shape style="position:absolute;left:3774;top:432;width:62;height:91" coordorigin="3774,432" coordsize="62,91" path="m3824,498l3812,498,3812,518,3811,519,3799,520,3799,524,3836,524,3836,520,3824,519,3824,518,3824,498e" filled="t" fillcolor="#F1F2F2" stroked="f">
                <v:path arrowok="t"/>
                <v:fill/>
              </v:shape>
              <v:shape style="position:absolute;left:3774;top:432;width:62;height:91" coordorigin="3774,432" coordsize="62,91" path="m3824,432l3809,444,3797,461,3786,477,3774,494,3774,498,3838,498,3838,491,3812,491,3790,481,3801,464,3812,448,3824,448,3824,432e" filled="t" fillcolor="#F1F2F2" stroked="f">
                <v:path arrowok="t"/>
                <v:fill/>
              </v:shape>
              <v:shape style="position:absolute;left:3774;top:432;width:62;height:91" coordorigin="3774,432" coordsize="62,91" path="m3824,448l3812,448,3812,491,3824,491,3824,448e" filled="t" fillcolor="#F1F2F2" stroked="f">
                <v:path arrowok="t"/>
                <v:fill/>
              </v:shape>
            </v:group>
            <v:group style="position:absolute;left:2386;top:207;width:59;height:92" coordorigin="2386,207" coordsize="59,92">
              <v:shape style="position:absolute;left:2386;top:207;width:59;height:92" coordorigin="2386,207" coordsize="59,92" path="m2440,217l2421,217,2428,224,2427,248,2386,296,2386,299,2440,299,2442,292,2443,288,2400,288,2421,267,2435,248,2440,232,2440,217e" filled="t" fillcolor="#F1F2F2" stroked="f">
                <v:path arrowok="t"/>
                <v:fill/>
              </v:shape>
              <v:shape style="position:absolute;left:2386;top:207;width:59;height:92" coordorigin="2386,207" coordsize="59,92" path="m2441,279l2437,288,2435,288,2443,288,2443,286,2445,280,2441,279e" filled="t" fillcolor="#F1F2F2" stroked="f">
                <v:path arrowok="t"/>
                <v:fill/>
              </v:shape>
              <v:shape style="position:absolute;left:2386;top:207;width:59;height:92" coordorigin="2386,207" coordsize="59,92" path="m2428,207l2407,207,2400,211,2396,216,2388,227,2391,230,2395,225,2401,217,2440,217,2440,216,2428,207e" filled="t" fillcolor="#F1F2F2" stroked="f">
                <v:path arrowok="t"/>
                <v:fill/>
              </v:shape>
            </v:group>
            <v:group style="position:absolute;left:2458;top:209;width:55;height:92" coordorigin="2458,209" coordsize="55,92">
              <v:shape style="position:absolute;left:2458;top:209;width:55;height:92" coordorigin="2458,209" coordsize="55,92" path="m2513,219l2476,219,2503,228,2494,246,2485,264,2475,282,2465,299,2466,301,2484,283,2513,219e" filled="t" fillcolor="#F1F2F2" stroked="f">
                <v:path arrowok="t"/>
                <v:fill/>
              </v:shape>
              <v:shape style="position:absolute;left:2458;top:209;width:55;height:92" coordorigin="2458,209" coordsize="55,92" path="m2516,209l2461,209,2459,222,2458,230,2462,230,2466,221,2467,219,2513,219,2517,211,2516,209e" filled="t" fillcolor="#F1F2F2" stroked="f">
                <v:path arrowok="t"/>
                <v:fill/>
              </v:shape>
            </v:group>
            <v:group style="position:absolute;left:2528;top:280;width:21;height:36" coordorigin="2528,280" coordsize="21,36">
              <v:shape style="position:absolute;left:2528;top:280;width:21;height:36" coordorigin="2528,280" coordsize="21,36" path="m2540,280l2531,280,2528,283,2528,289,2529,290,2530,290,2535,291,2539,294,2539,305,2535,309,2528,312,2529,316,2538,313,2548,307,2548,286,2540,280e" filled="t" fillcolor="#F1F2F2" stroked="f">
                <v:path arrowok="t"/>
                <v:fill/>
              </v:shape>
            </v:group>
            <v:group style="position:absolute;left:2560;top:207;width:59;height:88" coordorigin="2560,207" coordsize="59,88">
              <v:shape style="position:absolute;left:2560;top:207;width:59;height:88" coordorigin="2560,207" coordsize="59,88" path="m2607,216l2598,216,2604,234,2606,263,2600,286,2587,294,2604,295,2616,277,2619,254,2617,234,2607,216e" filled="t" fillcolor="#F1F2F2" stroked="f">
                <v:path arrowok="t"/>
                <v:fill/>
              </v:shape>
              <v:shape style="position:absolute;left:2560;top:207;width:59;height:88" coordorigin="2560,207" coordsize="59,88" path="m2585,294l2585,295,2587,294,2585,294e" filled="t" fillcolor="#F1F2F2" stroked="f">
                <v:path arrowok="t"/>
                <v:fill/>
              </v:shape>
              <v:shape style="position:absolute;left:2560;top:207;width:59;height:88" coordorigin="2560,207" coordsize="59,88" path="m2586,207l2571,216,2562,236,2560,262,2565,281,2579,293,2585,294,2575,279,2573,254,2573,239,2580,221,2598,216,2607,216,2607,215,2586,207e" filled="t" fillcolor="#F1F2F2" stroked="f">
                <v:path arrowok="t"/>
                <v:fill/>
              </v:shape>
            </v:group>
            <v:group style="position:absolute;left:2825;top:-180;width:40;height:92" coordorigin="2825,-180" coordsize="40,92">
              <v:shape style="position:absolute;left:2825;top:-180;width:40;height:92" coordorigin="2825,-180" coordsize="40,92" path="m2851,-180l2843,-177,2834,-174,2825,-173,2825,-169,2838,-169,2839,-168,2839,-94,2838,-93,2825,-92,2825,-88,2865,-88,2865,-92,2852,-93,2851,-94,2851,-180e" filled="t" fillcolor="#F1F2F2" stroked="f">
                <v:path arrowok="t"/>
                <v:fill/>
              </v:shape>
            </v:group>
            <v:group style="position:absolute;left:2894;top:-180;width:40;height:92" coordorigin="2894,-180" coordsize="40,92">
              <v:shape style="position:absolute;left:2894;top:-180;width:40;height:92" coordorigin="2894,-180" coordsize="40,92" path="m2920,-180l2912,-177,2904,-174,2894,-173,2894,-169,2908,-169,2908,-168,2908,-94,2908,-93,2894,-92,2894,-88,2934,-88,2934,-92,2921,-93,2920,-94,2920,-180e" filled="t" fillcolor="#F1F2F2" stroked="f">
                <v:path arrowok="t"/>
                <v:fill/>
              </v:shape>
            </v:group>
            <v:group style="position:absolute;left:2954;top:-107;width:21;height:36" coordorigin="2954,-107" coordsize="21,36">
              <v:shape style="position:absolute;left:2954;top:-107;width:21;height:36" coordorigin="2954,-107" coordsize="21,36" path="m2967,-107l2958,-107,2955,-105,2955,-99,2956,-97,2956,-97,2962,-96,2966,-93,2966,-82,2961,-78,2954,-75,2956,-71,2965,-74,2975,-80,2975,-101,2967,-107e" filled="t" fillcolor="#F1F2F2" stroked="f">
                <v:path arrowok="t"/>
                <v:fill/>
              </v:shape>
            </v:group>
            <v:group style="position:absolute;left:2988;top:-181;width:58;height:94" coordorigin="2988,-181" coordsize="58,94">
              <v:shape style="position:absolute;left:2988;top:-181;width:58;height:94" coordorigin="2988,-181" coordsize="58,94" path="m3043,-181l2992,-140,2988,-111,3000,-93,3021,-87,3029,-91,3007,-91,3000,-106,3000,-130,3001,-133,3004,-135,3009,-137,3043,-137,3039,-142,3002,-142,3014,-162,3028,-171,3033,-174,3039,-176,3044,-176,3043,-181e" filled="t" fillcolor="#F1F2F2" stroked="f">
                <v:path arrowok="t"/>
                <v:fill/>
              </v:shape>
              <v:shape style="position:absolute;left:2988;top:-181;width:58;height:94" coordorigin="2988,-181" coordsize="58,94" path="m3031,-92l3029,-91,3030,-91,3031,-92e" filled="t" fillcolor="#F1F2F2" stroked="f">
                <v:path arrowok="t"/>
                <v:fill/>
              </v:shape>
              <v:shape style="position:absolute;left:2988;top:-181;width:58;height:94" coordorigin="2988,-181" coordsize="58,94" path="m3043,-137l3028,-137,3034,-125,3034,-104,3031,-92,3039,-97,3046,-118,3046,-133,3043,-137e" filled="t" fillcolor="#F1F2F2" stroked="f">
                <v:path arrowok="t"/>
                <v:fill/>
              </v:shape>
              <v:shape style="position:absolute;left:2988;top:-181;width:58;height:94" coordorigin="2988,-181" coordsize="58,94" path="m3036,-145l3017,-145,3014,-144,3011,-143,3002,-142,3039,-142,3036,-145e" filled="t" fillcolor="#F1F2F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8.188995pt;margin-top:-37.933899pt;width:242.319pt;height:38.341pt;mso-position-horizontal-relative:page;mso-position-vertical-relative:paragraph;z-index:-2160" coordorigin="5764,-759" coordsize="4846,767">
            <v:group style="position:absolute;left:5766;top:-756;width:522;height:762" coordorigin="5766,-756" coordsize="522,762">
              <v:shape style="position:absolute;left:5766;top:-756;width:522;height:762" coordorigin="5766,-756" coordsize="522,762" path="m6288,-756l5766,-756,5766,6,6288,6,6288,-756e" filled="t" fillcolor="#D1D3D4" stroked="f">
                <v:path arrowok="t"/>
                <v:fill/>
              </v:shape>
            </v:group>
            <v:group style="position:absolute;left:6288;top:-756;width:1431;height:762" coordorigin="6288,-756" coordsize="1431,762">
              <v:shape style="position:absolute;left:6288;top:-756;width:1431;height:762" coordorigin="6288,-756" coordsize="1431,762" path="m7719,-756l6288,-756,6288,6,7719,6,7719,-512,7719,-756e" filled="t" fillcolor="#D1D3D4" stroked="f">
                <v:path arrowok="t"/>
                <v:fill/>
              </v:shape>
            </v:group>
            <v:group style="position:absolute;left:7719;top:-756;width:2;height:244" coordorigin="7719,-756" coordsize="2,244">
              <v:shape style="position:absolute;left:7719;top:-756;width:2;height:244" coordorigin="7719,-756" coordsize="0,244" path="m7719,-756l7719,-512,7719,-756e" filled="t" fillcolor="#D1D3D4" stroked="f">
                <v:path arrowok="t"/>
                <v:fill/>
              </v:shape>
            </v:group>
            <v:group style="position:absolute;left:7719;top:-756;width:2888;height:244" coordorigin="7719,-756" coordsize="2888,244">
              <v:shape style="position:absolute;left:7719;top:-756;width:2888;height:244" coordorigin="7719,-756" coordsize="2888,244" path="m10608,-756l7719,-756,7719,-512,10608,-512,10608,-756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b/>
          <w:bCs/>
          <w:position w:val="1"/>
        </w:rPr>
        <w:t>1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1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1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1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1"/>
        </w:rPr>
        <w:t>в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right="195"/>
        <w:jc w:val="righ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8.91258pt;width:242.32pt;height:21.462pt;mso-position-horizontal-relative:page;mso-position-vertical-relative:paragraph;z-index:-2158" coordorigin="5764,178" coordsize="4846,429">
            <v:group style="position:absolute;left:5766;top:181;width:522;height:424" coordorigin="5766,181" coordsize="522,424">
              <v:shape style="position:absolute;left:5766;top:181;width:522;height:424" coordorigin="5766,181" coordsize="522,424" path="m6288,181l5766,181,5766,605,6288,605,6288,181e" filled="t" fillcolor="#D1D3D4" stroked="f">
                <v:path arrowok="t"/>
                <v:fill/>
              </v:shape>
            </v:group>
            <v:group style="position:absolute;left:6288;top:181;width:1431;height:424" coordorigin="6288,181" coordsize="1431,424">
              <v:shape style="position:absolute;left:6288;top:181;width:1431;height:424" coordorigin="6288,181" coordsize="1431,424" path="m7719,181l6288,181,6288,605,7719,605,7719,181e" filled="t" fillcolor="#D1D3D4" stroked="f">
                <v:path arrowok="t"/>
                <v:fill/>
              </v:shape>
            </v:group>
            <v:group style="position:absolute;left:7719;top:181;width:2;height:424" coordorigin="7719,181" coordsize="2,424">
              <v:shape style="position:absolute;left:7719;top:181;width:2;height:424" coordorigin="7719,181" coordsize="0,424" path="m7719,181l7719,605,7719,181e" filled="t" fillcolor="#D1D3D4" stroked="f">
                <v:path arrowok="t"/>
                <v:fill/>
              </v:shape>
            </v:group>
            <v:group style="position:absolute;left:7719;top:181;width:907;height:424" coordorigin="7719,181" coordsize="907,424">
              <v:shape style="position:absolute;left:7719;top:181;width:907;height:424" coordorigin="7719,181" coordsize="907,424" path="m8626,181l7719,181,7719,605,8626,605,8626,181e" filled="t" fillcolor="#D1D3D4" stroked="f">
                <v:path arrowok="t"/>
                <v:fill/>
              </v:shape>
            </v:group>
            <v:group style="position:absolute;left:8626;top:181;width:921;height:424" coordorigin="8626,181" coordsize="921,424">
              <v:shape style="position:absolute;left:8626;top:181;width:921;height:424" coordorigin="8626,181" coordsize="921,424" path="m9548,181l8626,181,8626,605,9548,605,9548,181e" filled="t" fillcolor="#D1D3D4" stroked="f">
                <v:path arrowok="t"/>
                <v:fill/>
              </v:shape>
            </v:group>
            <v:group style="position:absolute;left:9548;top:181;width:1060;height:424" coordorigin="9548,181" coordsize="1060,424">
              <v:shape style="position:absolute;left:9548;top:181;width:1060;height:424" coordorigin="9548,181" coordsize="1060,424" path="m10608,181l9548,181,9548,605,10608,605,10608,181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3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7" w:after="0" w:line="177" w:lineRule="auto"/>
        <w:ind w:left="6069" w:firstLine="-683"/>
        <w:jc w:val="left"/>
        <w:tabs>
          <w:tab w:pos="59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64" w:after="0" w:line="177" w:lineRule="auto"/>
        <w:ind w:left="5972" w:right="-15" w:firstLine="-594"/>
        <w:jc w:val="left"/>
        <w:tabs>
          <w:tab w:pos="58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ые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9" w:after="0" w:line="240" w:lineRule="auto"/>
        <w:ind w:right="-67"/>
        <w:jc w:val="left"/>
        <w:tabs>
          <w:tab w:pos="18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b/>
          <w:bCs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4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8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9" w:right="-48"/>
        <w:jc w:val="left"/>
        <w:tabs>
          <w:tab w:pos="940" w:val="left"/>
          <w:tab w:pos="19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9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1" w:right="-20"/>
        <w:jc w:val="left"/>
        <w:tabs>
          <w:tab w:pos="960" w:val="left"/>
          <w:tab w:pos="19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6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9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40" w:lineRule="auto"/>
        <w:ind w:right="-20"/>
        <w:jc w:val="left"/>
        <w:tabs>
          <w:tab w:pos="38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20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89" w:lineRule="auto"/>
        <w:ind w:left="320" w:right="169"/>
        <w:jc w:val="left"/>
        <w:tabs>
          <w:tab w:pos="380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615723pt;margin-top:1.204036pt;width:8.343720pt;height:9pt;mso-position-horizontal-relative:page;mso-position-vertical-relative:paragraph;z-index:-2111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-1"/>
                      <w:w w:val="100"/>
                      <w:position w:val="1"/>
                    </w:rPr>
                    <w:t>29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+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9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9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9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9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9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>6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2" w:after="0" w:line="189" w:lineRule="exact"/>
        <w:ind w:left="320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19.713272pt;width:243.466pt;height:21.462pt;mso-position-horizontal-relative:page;mso-position-vertical-relative:paragraph;z-index:-2136" coordorigin="10847,-394" coordsize="4869,429">
            <v:group style="position:absolute;left:10850;top:-392;width:413;height:424" coordorigin="10850,-392" coordsize="413,424">
              <v:shape style="position:absolute;left:10850;top:-392;width:413;height:424" coordorigin="10850,-392" coordsize="413,424" path="m11263,-392l10850,-392,10850,32,11263,32,11263,-392e" filled="t" fillcolor="#D1D3D4" stroked="f">
                <v:path arrowok="t"/>
                <v:fill/>
              </v:shape>
            </v:group>
            <v:group style="position:absolute;left:11263;top:-392;width:3458;height:424" coordorigin="11263,-392" coordsize="3458,424">
              <v:shape style="position:absolute;left:11263;top:-392;width:3458;height:424" coordorigin="11263,-392" coordsize="3458,424" path="m14721,-392l11263,-392,11263,32,14721,32,14721,-392e" filled="t" fillcolor="#D1D3D4" stroked="f">
                <v:path arrowok="t"/>
                <v:fill/>
              </v:shape>
            </v:group>
            <v:group style="position:absolute;left:14721;top:-392;width:454;height:424" coordorigin="14721,-392" coordsize="454,424">
              <v:shape style="position:absolute;left:14721;top:-392;width:454;height:424" coordorigin="14721,-392" coordsize="454,424" path="m15175,-392l14721,-392,14721,32,15175,32,15175,-392e" filled="t" fillcolor="#D1D3D4" stroked="f">
                <v:path arrowok="t"/>
                <v:fill/>
              </v:shape>
            </v:group>
            <v:group style="position:absolute;left:15175;top:-392;width:539;height:424" coordorigin="15175,-392" coordsize="539,424">
              <v:shape style="position:absolute;left:15175;top:-392;width:539;height:424" coordorigin="15175,-392" coordsize="539,424" path="m15714,-392l15175,-392,15175,32,15714,32,15714,-392e" filled="t" fillcolor="#D1D3D4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549988pt;margin-top:8.902806pt;width:8.608320pt;height:9pt;mso-position-horizontal-relative:page;mso-position-vertical-relative:paragraph;z-index:-2110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1"/>
                      <w:w w:val="100"/>
                      <w:position w:val="1"/>
                    </w:rPr>
                    <w:t>30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320" w:right="-20"/>
        <w:jc w:val="left"/>
        <w:tabs>
          <w:tab w:pos="38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11.138824pt;width:243.466pt;height:12.462pt;mso-position-horizontal-relative:page;mso-position-vertical-relative:paragraph;z-index:-2135" coordorigin="10847,223" coordsize="4869,249">
            <v:group style="position:absolute;left:10850;top:225;width:413;height:244" coordorigin="10850,225" coordsize="413,244">
              <v:shape style="position:absolute;left:10850;top:225;width:413;height:244" coordorigin="10850,225" coordsize="413,244" path="m11263,225l10850,225,10850,470,11263,470,11263,225e" filled="t" fillcolor="#D1D3D4" stroked="f">
                <v:path arrowok="t"/>
                <v:fill/>
              </v:shape>
            </v:group>
            <v:group style="position:absolute;left:11263;top:225;width:3458;height:244" coordorigin="11263,225" coordsize="3458,244">
              <v:shape style="position:absolute;left:11263;top:225;width:3458;height:244" coordorigin="11263,225" coordsize="3458,244" path="m14721,225l11263,225,11263,470,14721,470,14721,225e" filled="t" fillcolor="#D1D3D4" stroked="f">
                <v:path arrowok="t"/>
                <v:fill/>
              </v:shape>
            </v:group>
            <v:group style="position:absolute;left:14721;top:225;width:454;height:244" coordorigin="14721,225" coordsize="454,244">
              <v:shape style="position:absolute;left:14721;top:225;width:454;height:244" coordorigin="14721,225" coordsize="454,244" path="m15175,225l14721,225,14721,470,15175,470,15175,225e" filled="t" fillcolor="#D1D3D4" stroked="f">
                <v:path arrowok="t"/>
                <v:fill/>
              </v:shape>
            </v:group>
            <v:group style="position:absolute;left:15175;top:225;width:539;height:244" coordorigin="15175,225" coordsize="539,244">
              <v:shape style="position:absolute;left:15175;top:225;width:539;height:244" coordorigin="15175,225" coordsize="539,244" path="m15714,225l15175,225,15175,470,15714,470,15714,225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  <w:position w:val="1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1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22" w:lineRule="exact"/>
        <w:ind w:left="5" w:right="-20"/>
        <w:jc w:val="left"/>
        <w:tabs>
          <w:tab w:pos="380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65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7121" w:space="174"/>
            <w:col w:w="2627" w:space="529"/>
            <w:col w:w="4849"/>
          </w:cols>
        </w:sectPr>
      </w:pPr>
      <w:rPr/>
    </w:p>
    <w:p>
      <w:pPr>
        <w:spacing w:before="0" w:after="0" w:line="158" w:lineRule="exact"/>
        <w:ind w:left="5463" w:right="-67"/>
        <w:jc w:val="left"/>
        <w:tabs>
          <w:tab w:pos="5880" w:val="left"/>
          <w:tab w:pos="7280" w:val="left"/>
          <w:tab w:pos="91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2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-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-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1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-1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-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-1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ы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-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1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b/>
          <w:bCs/>
          <w:position w:val="-1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1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1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  <w:position w:val="-1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9"/>
          <w:w w:val="100"/>
          <w:b/>
          <w:bCs/>
          <w:position w:val="-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b/>
          <w:bCs/>
          <w:position w:val="-1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-1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1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-1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-1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1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8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-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-1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-1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-1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1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  <w:position w:val="-1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1"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2" w:after="0" w:line="136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7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7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2" w:equalWidth="0">
            <w:col w:w="9922" w:space="849"/>
            <w:col w:w="4529"/>
          </w:cols>
        </w:sectPr>
      </w:pPr>
      <w:rPr/>
    </w:p>
    <w:p>
      <w:pPr>
        <w:spacing w:before="0" w:after="0" w:line="182" w:lineRule="exact"/>
        <w:ind w:left="342" w:right="-20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288.188995pt;margin-top:-10.768479pt;width:242.32pt;height:12.664pt;mso-position-horizontal-relative:page;mso-position-vertical-relative:paragraph;z-index:-2157" coordorigin="5764,-215" coordsize="4846,253">
            <v:group style="position:absolute;left:5766;top:-213;width:522;height:248" coordorigin="5766,-213" coordsize="522,248">
              <v:shape style="position:absolute;left:5766;top:-213;width:522;height:248" coordorigin="5766,-213" coordsize="522,248" path="m6288,-213l5766,-213,5766,35,6288,35,6288,-213e" filled="t" fillcolor="#D1D3D4" stroked="f">
                <v:path arrowok="t"/>
                <v:fill/>
              </v:shape>
            </v:group>
            <v:group style="position:absolute;left:6288;top:-213;width:1431;height:248" coordorigin="6288,-213" coordsize="1431,248">
              <v:shape style="position:absolute;left:6288;top:-213;width:1431;height:248" coordorigin="6288,-213" coordsize="1431,248" path="m7719,-213l6288,-213,6288,35,7719,35,7719,-213e" filled="t" fillcolor="#D1D3D4" stroked="f">
                <v:path arrowok="t"/>
                <v:fill/>
              </v:shape>
            </v:group>
            <v:group style="position:absolute;left:7719;top:-213;width:2;height:248" coordorigin="7719,-213" coordsize="2,248">
              <v:shape style="position:absolute;left:7719;top:-213;width:2;height:248" coordorigin="7719,-213" coordsize="0,248" path="m7719,-213l7719,35,7719,-213e" filled="t" fillcolor="#D1D3D4" stroked="f">
                <v:path arrowok="t"/>
                <v:fill/>
              </v:shape>
            </v:group>
            <v:group style="position:absolute;left:7719;top:-213;width:907;height:248" coordorigin="7719,-213" coordsize="907,248">
              <v:shape style="position:absolute;left:7719;top:-213;width:907;height:248" coordorigin="7719,-213" coordsize="907,248" path="m8626,-213l7719,-213,7719,35,8626,35,8626,-213e" filled="t" fillcolor="#D1D3D4" stroked="f">
                <v:path arrowok="t"/>
                <v:fill/>
              </v:shape>
            </v:group>
            <v:group style="position:absolute;left:8626;top:-213;width:921;height:248" coordorigin="8626,-213" coordsize="921,248">
              <v:shape style="position:absolute;left:8626;top:-213;width:921;height:248" coordorigin="8626,-213" coordsize="921,248" path="m9548,-213l8626,-213,8626,35,9548,35,9548,-213e" filled="t" fillcolor="#D1D3D4" stroked="f">
                <v:path arrowok="t"/>
                <v:fill/>
              </v:shape>
            </v:group>
            <v:group style="position:absolute;left:9548;top:-213;width:1060;height:248" coordorigin="9548,-213" coordsize="1060,248">
              <v:shape style="position:absolute;left:9548;top:-213;width:1060;height:248" coordorigin="9548,-213" coordsize="1060,248" path="m10608,-213l9548,-213,9548,35,10608,35,10608,-213e" filled="t" fillcolor="#D1D3D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.012001pt;margin-top:.409521pt;width:4.984pt;height:4.984pt;mso-position-horizontal-relative:page;mso-position-vertical-relative:paragraph;z-index:-2117" coordorigin="680,8" coordsize="100,100">
            <v:shape style="position:absolute;left:680;top:8;width:100;height:100" coordorigin="680,8" coordsize="100,100" path="m680,108l780,108,780,8,680,8,680,108e" filled="t" fillcolor="#5A99D2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ло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ы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2"/>
        </w:rPr>
        <w:t>—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-3"/>
          <w:w w:val="100"/>
          <w:position w:val="2"/>
        </w:rPr>
        <w:t>6</w:t>
      </w:r>
      <w:r>
        <w:rPr>
          <w:rFonts w:ascii="Minion Pro" w:hAnsi="Minion Pro" w:cs="Minion Pro" w:eastAsia="Minion Pro"/>
          <w:sz w:val="16"/>
          <w:szCs w:val="16"/>
          <w:color w:val="231F20"/>
          <w:spacing w:val="-2"/>
          <w:w w:val="100"/>
          <w:position w:val="2"/>
        </w:rPr>
        <w:t>1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2"/>
        </w:rPr>
        <w:t>,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2"/>
        </w:rPr>
        <w:t>4%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342" w:right="-64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34.012001pt;margin-top:2.299787pt;width:4.984pt;height:4.984pt;mso-position-horizontal-relative:page;mso-position-vertical-relative:paragraph;z-index:-2116" coordorigin="680,46" coordsize="100,100">
            <v:shape style="position:absolute;left:680;top:46;width:100;height:100" coordorigin="680,46" coordsize="100,100" path="m680,146l780,146,780,46,680,46,680,146e" filled="t" fillcolor="#E97C2F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position w:val="-1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ц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position w:val="-1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з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б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position w:val="-1"/>
        </w:rPr>
        <w:t>ю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position w:val="-1"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position w:val="-1"/>
        </w:rPr>
        <w:t>ж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position w:val="-1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position w:val="-1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-2"/>
          <w:w w:val="100"/>
          <w:position w:val="-1"/>
        </w:rPr>
        <w:t>-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position w:val="-1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position w:val="-1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position w:val="-1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position w:val="-1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б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-27"/>
          <w:w w:val="100"/>
          <w:position w:val="-1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1"/>
        </w:rPr>
        <w:t>г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—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1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2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position w:val="-1"/>
        </w:rPr>
        <w:t>7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1"/>
        </w:rPr>
        <w:t>%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5" w:after="0" w:line="234" w:lineRule="exact"/>
        <w:ind w:right="-20"/>
        <w:jc w:val="left"/>
        <w:tabs>
          <w:tab w:pos="5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3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ици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1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1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1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/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55" w:lineRule="exact"/>
        <w:ind w:left="478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9026pt;margin-top:11.100673pt;width:242.319786pt;height:.1pt;mso-position-horizontal-relative:page;mso-position-vertical-relative:paragraph;z-index:-2155" coordorigin="5764,222" coordsize="4846,2">
            <v:shape style="position:absolute;left:5764;top:222;width:4846;height:2" coordorigin="5764,222" coordsize="4846,0" path="m5764,222l10610,222e" filled="f" stroked="t" strokeweight=".250053pt" strokecolor="#231F20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8"/>
        </w:rPr>
        <w:t>ро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8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8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8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8"/>
        </w:rPr>
        <w:t>+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8"/>
        </w:rPr>
        <w:t>)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right="-67"/>
        <w:jc w:val="left"/>
        <w:tabs>
          <w:tab w:pos="1120" w:val="left"/>
          <w:tab w:pos="21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87" w:lineRule="exact"/>
        <w:ind w:right="-20"/>
        <w:jc w:val="left"/>
        <w:tabs>
          <w:tab w:pos="380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1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5"/>
          <w:w w:val="100"/>
          <w:position w:val="1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1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10"/>
        </w:rPr>
        <w:t>75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3662" w:space="1803"/>
            <w:col w:w="1561" w:space="294"/>
            <w:col w:w="2347" w:space="786"/>
            <w:col w:w="4847"/>
          </w:cols>
        </w:sectPr>
      </w:pPr>
      <w:rPr/>
    </w:p>
    <w:p>
      <w:pPr>
        <w:spacing w:before="8" w:after="0" w:line="240" w:lineRule="auto"/>
        <w:ind w:left="342" w:right="-20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34.012001pt;margin-top:4.640816pt;width:4.984pt;height:4.984pt;mso-position-horizontal-relative:page;mso-position-vertical-relative:paragraph;z-index:-2115" coordorigin="680,93" coordsize="100,100">
            <v:shape style="position:absolute;left:680;top:93;width:100;height:100" coordorigin="680,93" coordsize="100,100" path="m680,192l780,192,780,93,680,93,680,192e" filled="t" fillcolor="#A2A2A2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-27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—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16"/>
          <w:szCs w:val="16"/>
          <w:color w:val="231F20"/>
          <w:spacing w:val="-2"/>
          <w:w w:val="100"/>
        </w:rPr>
        <w:t>1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,</w:t>
      </w:r>
      <w:r>
        <w:rPr>
          <w:rFonts w:ascii="Minion Pro" w:hAnsi="Minion Pro" w:cs="Minion Pro" w:eastAsia="Minion Pro"/>
          <w:sz w:val="16"/>
          <w:szCs w:val="16"/>
          <w:color w:val="231F20"/>
          <w:spacing w:val="-1"/>
          <w:w w:val="100"/>
        </w:rPr>
        <w:t>6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%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ind w:left="160" w:right="-56" w:firstLine="283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8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ые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ind w:right="-56" w:firstLine="284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43" w:lineRule="exact"/>
        <w:ind w:left="321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0,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321" w:right="-20"/>
        <w:jc w:val="left"/>
        <w:tabs>
          <w:tab w:pos="380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10.073805pt;width:243.466pt;height:21.462pt;mso-position-horizontal-relative:page;mso-position-vertical-relative:paragraph;z-index:-2134" coordorigin="10847,-201" coordsize="4869,429">
            <v:group style="position:absolute;left:10850;top:-199;width:413;height:424" coordorigin="10850,-199" coordsize="413,424">
              <v:shape style="position:absolute;left:10850;top:-199;width:413;height:424" coordorigin="10850,-199" coordsize="413,424" path="m11263,-199l10850,-199,10850,225,11263,225,11263,-199e" filled="t" fillcolor="#D1D3D4" stroked="f">
                <v:path arrowok="t"/>
                <v:fill/>
              </v:shape>
            </v:group>
            <v:group style="position:absolute;left:11263;top:-199;width:3458;height:424" coordorigin="11263,-199" coordsize="3458,424">
              <v:shape style="position:absolute;left:11263;top:-199;width:3458;height:424" coordorigin="11263,-199" coordsize="3458,424" path="m14721,-199l11263,-199,11263,225,14721,225,14721,-199e" filled="t" fillcolor="#D1D3D4" stroked="f">
                <v:path arrowok="t"/>
                <v:fill/>
              </v:shape>
            </v:group>
            <v:group style="position:absolute;left:14721;top:-199;width:454;height:424" coordorigin="14721,-199" coordsize="454,424">
              <v:shape style="position:absolute;left:14721;top:-199;width:454;height:424" coordorigin="14721,-199" coordsize="454,424" path="m15175,-199l14721,-199,14721,225,15175,225,15175,-199e" filled="t" fillcolor="#D1D3D4" stroked="f">
                <v:path arrowok="t"/>
                <v:fill/>
              </v:shape>
            </v:group>
            <v:group style="position:absolute;left:15175;top:-199;width:539;height:424" coordorigin="15175,-199" coordsize="539,424">
              <v:shape style="position:absolute;left:15175;top:-199;width:539;height:424" coordorigin="15175,-199" coordsize="539,424" path="m15714,-199l15175,-199,15175,225,15714,225,15714,-199e" filled="t" fillcolor="#D1D3D4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698975pt;margin-top:-2.669126pt;width:8.008560pt;height:9pt;mso-position-horizontal-relative:page;mso-position-vertical-relative:paragraph;z-index:-2109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-5"/>
                      <w:w w:val="100"/>
                      <w:position w:val="1"/>
                    </w:rPr>
                    <w:t>33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9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right="-20"/>
        <w:jc w:val="left"/>
        <w:tabs>
          <w:tab w:pos="38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5017" w:space="227"/>
            <w:col w:w="4857" w:space="349"/>
            <w:col w:w="4850"/>
          </w:cols>
        </w:sectPr>
      </w:pPr>
      <w:rPr/>
    </w:p>
    <w:p>
      <w:pPr>
        <w:spacing w:before="0" w:after="0" w:line="200" w:lineRule="exact"/>
        <w:ind w:left="160" w:right="-5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ъ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right="-5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й,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ор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57" w:lineRule="exact"/>
        <w:ind w:right="-8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2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5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7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7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318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14.573194pt;width:243.466pt;height:21.462pt;mso-position-horizontal-relative:page;mso-position-vertical-relative:paragraph;z-index:-2133" coordorigin="10847,-291" coordsize="4869,429">
            <v:group style="position:absolute;left:10850;top:-289;width:413;height:424" coordorigin="10850,-289" coordsize="413,424">
              <v:shape style="position:absolute;left:10850;top:-289;width:413;height:424" coordorigin="10850,-289" coordsize="413,424" path="m11263,-289l10850,-289,10850,135,11263,135,11263,-289e" filled="t" fillcolor="#D1D3D4" stroked="f">
                <v:path arrowok="t"/>
                <v:fill/>
              </v:shape>
            </v:group>
            <v:group style="position:absolute;left:11263;top:-289;width:3458;height:424" coordorigin="11263,-289" coordsize="3458,424">
              <v:shape style="position:absolute;left:11263;top:-289;width:3458;height:424" coordorigin="11263,-289" coordsize="3458,424" path="m14721,-289l11263,-289,11263,135,14721,135,14721,-289e" filled="t" fillcolor="#D1D3D4" stroked="f">
                <v:path arrowok="t"/>
                <v:fill/>
              </v:shape>
            </v:group>
            <v:group style="position:absolute;left:14721;top:-289;width:454;height:424" coordorigin="14721,-289" coordsize="454,424">
              <v:shape style="position:absolute;left:14721;top:-289;width:454;height:424" coordorigin="14721,-289" coordsize="454,424" path="m15175,-289l14721,-289,14721,135,15175,135,15175,-289e" filled="t" fillcolor="#D1D3D4" stroked="f">
                <v:path arrowok="t"/>
                <v:fill/>
              </v:shape>
            </v:group>
            <v:group style="position:absolute;left:15175;top:-289;width:539;height:424" coordorigin="15175,-289" coordsize="539,424">
              <v:shape style="position:absolute;left:15175;top:-289;width:539;height:424" coordorigin="15175,-289" coordsize="539,424" path="m15714,-289l15175,-289,15175,135,15714,135,15714,-289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4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4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4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)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05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5017" w:space="227"/>
            <w:col w:w="4857" w:space="352"/>
            <w:col w:w="3435" w:space="372"/>
            <w:col w:w="1040"/>
          </w:cols>
        </w:sectPr>
      </w:pPr>
      <w:rPr/>
    </w:p>
    <w:p>
      <w:pPr>
        <w:spacing w:before="0" w:after="0" w:line="200" w:lineRule="exact"/>
        <w:ind w:left="160" w:right="-56"/>
        <w:jc w:val="both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%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98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8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C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o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v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i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d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вл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ло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лог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ло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60" w:right="-56" w:firstLine="283"/>
        <w:jc w:val="both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%</w:t>
      </w:r>
      <w:r>
        <w:rPr>
          <w:rFonts w:ascii="Minion Pro" w:hAnsi="Minion Pro" w:cs="Minion Pro" w:eastAsia="Minion Pro"/>
          <w:sz w:val="18"/>
          <w:szCs w:val="18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б.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поп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ъ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5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50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6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кт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ъ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6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лов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зн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9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ор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50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новной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9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: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«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–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–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2"/>
        </w:rPr>
        <w:t>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50" w:right="-53"/>
        <w:jc w:val="center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9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position w:val="2"/>
        </w:rPr>
        <w:t>он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т: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3" w:right="5"/>
        <w:jc w:val="center"/>
        <w:tabs>
          <w:tab w:pos="38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-.60109pt;width:243.466pt;height:12.462pt;mso-position-horizontal-relative:page;mso-position-vertical-relative:paragraph;z-index:-2154" coordorigin="5764,-12" coordsize="4869,249">
            <v:group style="position:absolute;left:5766;top:-10;width:413;height:244" coordorigin="5766,-10" coordsize="413,244">
              <v:shape style="position:absolute;left:5766;top:-10;width:413;height:244" coordorigin="5766,-10" coordsize="413,244" path="m6180,-10l5766,-10,5766,235,6180,235,6180,-10e" filled="t" fillcolor="#D1D3D4" stroked="f">
                <v:path arrowok="t"/>
                <v:fill/>
              </v:shape>
            </v:group>
            <v:group style="position:absolute;left:6180;top:-10;width:3458;height:244" coordorigin="6180,-10" coordsize="3458,244">
              <v:shape style="position:absolute;left:6180;top:-10;width:3458;height:244" coordorigin="6180,-10" coordsize="3458,244" path="m9638,-10l6180,-10,6180,235,9638,235,9638,-10e" filled="t" fillcolor="#D1D3D4" stroked="f">
                <v:path arrowok="t"/>
                <v:fill/>
              </v:shape>
            </v:group>
            <v:group style="position:absolute;left:9638;top:-10;width:454;height:244" coordorigin="9638,-10" coordsize="454,244">
              <v:shape style="position:absolute;left:9638;top:-10;width:454;height:244" coordorigin="9638,-10" coordsize="454,244" path="m10091,-10l9638,-10,9638,235,10091,235,10091,-10e" filled="t" fillcolor="#D1D3D4" stroked="f">
                <v:path arrowok="t"/>
                <v:fill/>
              </v:shape>
            </v:group>
            <v:group style="position:absolute;left:10091;top:-10;width:539;height:244" coordorigin="10091,-10" coordsize="539,244">
              <v:shape style="position:absolute;left:10091;top:-10;width:539;height:244" coordorigin="10091,-10" coordsize="539,244" path="m10631,-10l10091,-10,10091,235,10631,235,10631,-10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чны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99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9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9"/>
        </w:rPr>
        <w:t>91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9" w:lineRule="exact"/>
        <w:ind w:left="44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528412pt;margin-top:6.852769pt;width:4.2336pt;height:9pt;mso-position-horizontal-relative:page;mso-position-vertical-relative:paragraph;z-index:-2108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0"/>
                      <w:w w:val="100"/>
                      <w:position w:val="1"/>
                    </w:rPr>
                    <w:t>2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3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3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т-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404" w:right="157"/>
        <w:jc w:val="center"/>
        <w:tabs>
          <w:tab w:pos="3880" w:val="left"/>
          <w:tab w:pos="45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11.138805pt;width:243.466pt;height:12.462pt;mso-position-horizontal-relative:page;mso-position-vertical-relative:paragraph;z-index:-2153" coordorigin="5764,223" coordsize="4869,249">
            <v:group style="position:absolute;left:5766;top:225;width:413;height:244" coordorigin="5766,225" coordsize="413,244">
              <v:shape style="position:absolute;left:5766;top:225;width:413;height:244" coordorigin="5766,225" coordsize="413,244" path="m6180,225l5766,225,5766,470,6180,470,6180,225e" filled="t" fillcolor="#D1D3D4" stroked="f">
                <v:path arrowok="t"/>
                <v:fill/>
              </v:shape>
            </v:group>
            <v:group style="position:absolute;left:6180;top:225;width:3458;height:244" coordorigin="6180,225" coordsize="3458,244">
              <v:shape style="position:absolute;left:6180;top:225;width:3458;height:244" coordorigin="6180,225" coordsize="3458,244" path="m9638,225l6180,225,6180,470,9638,470,9638,225e" filled="t" fillcolor="#D1D3D4" stroked="f">
                <v:path arrowok="t"/>
                <v:fill/>
              </v:shape>
            </v:group>
            <v:group style="position:absolute;left:9638;top:225;width:454;height:244" coordorigin="9638,225" coordsize="454,244">
              <v:shape style="position:absolute;left:9638;top:225;width:454;height:244" coordorigin="9638,225" coordsize="454,244" path="m10091,225l9638,225,9638,470,10091,470,10091,225e" filled="t" fillcolor="#D1D3D4" stroked="f">
                <v:path arrowok="t"/>
                <v:fill/>
              </v:shape>
            </v:group>
            <v:group style="position:absolute;left:10091;top:225;width:539;height:244" coordorigin="10091,225" coordsize="539,244">
              <v:shape style="position:absolute;left:10091;top:225;width:539;height:244" coordorigin="10091,225" coordsize="539,244" path="m10631,225l10091,225,10091,470,10631,470,10631,225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11"/>
        </w:rPr>
        <w:t>6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33" w:right="163"/>
        <w:jc w:val="center"/>
        <w:tabs>
          <w:tab w:pos="3880" w:val="left"/>
          <w:tab w:pos="45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</w:rPr>
        <w:t>6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34" w:lineRule="exact"/>
        <w:ind w:left="167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8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8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  <w:position w:val="-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position w:val="1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404" w:right="117"/>
        <w:jc w:val="center"/>
        <w:tabs>
          <w:tab w:pos="3880" w:val="left"/>
          <w:tab w:pos="44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3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3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9"/>
          <w:position w:val="12"/>
        </w:rPr>
        <w:t>12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left="12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4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4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4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4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4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4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4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4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4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3"/>
          <w:w w:val="100"/>
          <w:position w:val="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4"/>
        </w:rPr>
        <w:t>07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26" w:right="-20"/>
        <w:jc w:val="left"/>
        <w:tabs>
          <w:tab w:pos="3920" w:val="left"/>
          <w:tab w:pos="44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.551685pt;width:243.466pt;height:12.462pt;mso-position-horizontal-relative:page;mso-position-vertical-relative:paragraph;z-index:-2132" coordorigin="10847,-11" coordsize="4869,249">
            <v:group style="position:absolute;left:10850;top:-9;width:413;height:244" coordorigin="10850,-9" coordsize="413,244">
              <v:shape style="position:absolute;left:10850;top:-9;width:413;height:244" coordorigin="10850,-9" coordsize="413,244" path="m11263,-9l10850,-9,10850,236,11263,236,11263,-9e" filled="t" fillcolor="#D1D3D4" stroked="f">
                <v:path arrowok="t"/>
                <v:fill/>
              </v:shape>
            </v:group>
            <v:group style="position:absolute;left:11263;top:-9;width:3458;height:244" coordorigin="11263,-9" coordsize="3458,244">
              <v:shape style="position:absolute;left:11263;top:-9;width:3458;height:244" coordorigin="11263,-9" coordsize="3458,244" path="m14721,-9l11263,-9,11263,236,14721,236,14721,-9e" filled="t" fillcolor="#D1D3D4" stroked="f">
                <v:path arrowok="t"/>
                <v:fill/>
              </v:shape>
            </v:group>
            <v:group style="position:absolute;left:14721;top:-9;width:454;height:244" coordorigin="14721,-9" coordsize="454,244">
              <v:shape style="position:absolute;left:14721;top:-9;width:454;height:244" coordorigin="14721,-9" coordsize="454,244" path="m15175,-9l14721,-9,14721,236,15175,236,15175,-9e" filled="t" fillcolor="#D1D3D4" stroked="f">
                <v:path arrowok="t"/>
                <v:fill/>
              </v:shape>
            </v:group>
            <v:group style="position:absolute;left:15175;top:-9;width:539;height:244" coordorigin="15175,-9" coordsize="539,244">
              <v:shape style="position:absolute;left:15175;top:-9;width:539;height:244" coordorigin="15175,-9" coordsize="539,244" path="m15714,-9l15175,-9,15175,236,15714,236,15714,-9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52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25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11.661096pt;width:243.466pt;height:12.462pt;mso-position-horizontal-relative:page;mso-position-vertical-relative:paragraph;z-index:-2131" coordorigin="10847,233" coordsize="4869,249">
            <v:group style="position:absolute;left:10850;top:236;width:413;height:244" coordorigin="10850,236" coordsize="413,244">
              <v:shape style="position:absolute;left:10850;top:236;width:413;height:244" coordorigin="10850,236" coordsize="413,244" path="m11263,236l10850,236,10850,480,11263,480,11263,236e" filled="t" fillcolor="#D1D3D4" stroked="f">
                <v:path arrowok="t"/>
                <v:fill/>
              </v:shape>
            </v:group>
            <v:group style="position:absolute;left:11263;top:236;width:3458;height:244" coordorigin="11263,236" coordsize="3458,244">
              <v:shape style="position:absolute;left:11263;top:236;width:3458;height:244" coordorigin="11263,236" coordsize="3458,244" path="m14721,236l11263,236,11263,480,14721,480,14721,236e" filled="t" fillcolor="#D1D3D4" stroked="f">
                <v:path arrowok="t"/>
                <v:fill/>
              </v:shape>
            </v:group>
            <v:group style="position:absolute;left:14721;top:236;width:454;height:244" coordorigin="14721,236" coordsize="454,244">
              <v:shape style="position:absolute;left:14721;top:236;width:454;height:244" coordorigin="14721,236" coordsize="454,244" path="m15175,236l14721,236,14721,480,15175,480,15175,236e" filled="t" fillcolor="#D1D3D4" stroked="f">
                <v:path arrowok="t"/>
                <v:fill/>
              </v:shape>
            </v:group>
            <v:group style="position:absolute;left:15175;top:236;width:539;height:244" coordorigin="15175,236" coordsize="539,244">
              <v:shape style="position:absolute;left:15175;top:236;width:539;height:244" coordorigin="15175,236" coordsize="539,244" path="m15714,236l15175,236,15175,480,15714,480,15714,236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26" w:right="-20"/>
        <w:jc w:val="left"/>
        <w:tabs>
          <w:tab w:pos="3920" w:val="left"/>
          <w:tab w:pos="44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67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23" w:right="-20"/>
        <w:jc w:val="left"/>
        <w:tabs>
          <w:tab w:pos="39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11.660687pt;width:243.466pt;height:21.462pt;mso-position-horizontal-relative:page;mso-position-vertical-relative:paragraph;z-index:-2130" coordorigin="10847,233" coordsize="4869,429">
            <v:group style="position:absolute;left:10850;top:236;width:413;height:424" coordorigin="10850,236" coordsize="413,424">
              <v:shape style="position:absolute;left:10850;top:236;width:413;height:424" coordorigin="10850,236" coordsize="413,424" path="m11263,236l10850,236,10850,660,11263,660,11263,236e" filled="t" fillcolor="#D1D3D4" stroked="f">
                <v:path arrowok="t"/>
                <v:fill/>
              </v:shape>
            </v:group>
            <v:group style="position:absolute;left:11263;top:236;width:3458;height:424" coordorigin="11263,236" coordsize="3458,424">
              <v:shape style="position:absolute;left:11263;top:236;width:3458;height:424" coordorigin="11263,236" coordsize="3458,424" path="m14721,236l11263,236,11263,660,14721,660,14721,236e" filled="t" fillcolor="#D1D3D4" stroked="f">
                <v:path arrowok="t"/>
                <v:fill/>
              </v:shape>
            </v:group>
            <v:group style="position:absolute;left:14721;top:236;width:454;height:424" coordorigin="14721,236" coordsize="454,424">
              <v:shape style="position:absolute;left:14721;top:236;width:454;height:424" coordorigin="14721,236" coordsize="454,424" path="m15175,236l14721,236,14721,660,15175,660,15175,236e" filled="t" fillcolor="#D1D3D4" stroked="f">
                <v:path arrowok="t"/>
                <v:fill/>
              </v:shape>
            </v:group>
            <v:group style="position:absolute;left:15175;top:236;width:539;height:424" coordorigin="15175,236" coordsize="539,424">
              <v:shape style="position:absolute;left:15175;top:236;width:539;height:424" coordorigin="15175,236" coordsize="539,424" path="m15714,236l15175,236,15175,660,15714,660,15714,236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23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9" w:lineRule="exact"/>
        <w:ind w:left="44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672119pt;margin-top:6.852778pt;width:8.1144pt;height:9pt;mso-position-horizontal-relative:page;mso-position-vertical-relative:paragraph;z-index:-2107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-4"/>
                      <w:w w:val="100"/>
                      <w:position w:val="1"/>
                    </w:rPr>
                    <w:t>41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о,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444" w:right="-20"/>
        <w:jc w:val="left"/>
        <w:tabs>
          <w:tab w:pos="39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  <w:position w:val="1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1"/>
        </w:rPr>
        <w:t>47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89" w:lineRule="exact"/>
        <w:ind w:left="44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508484pt;margin-top:6.852789pt;width:8.76708pt;height:9pt;mso-position-horizontal-relative:page;mso-position-vertical-relative:paragraph;z-index:-2106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3"/>
                      <w:w w:val="100"/>
                      <w:position w:val="1"/>
                    </w:rPr>
                    <w:t>42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444" w:right="-20"/>
        <w:jc w:val="left"/>
        <w:tabs>
          <w:tab w:pos="3920" w:val="left"/>
          <w:tab w:pos="44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11.138415pt;width:243.466pt;height:12.462pt;mso-position-horizontal-relative:page;mso-position-vertical-relative:paragraph;z-index:-2129" coordorigin="10847,223" coordsize="4869,249">
            <v:group style="position:absolute;left:10850;top:225;width:413;height:244" coordorigin="10850,225" coordsize="413,244">
              <v:shape style="position:absolute;left:10850;top:225;width:413;height:244" coordorigin="10850,225" coordsize="413,244" path="m11263,225l10850,225,10850,470,11263,470,11263,225e" filled="t" fillcolor="#D1D3D4" stroked="f">
                <v:path arrowok="t"/>
                <v:fill/>
              </v:shape>
            </v:group>
            <v:group style="position:absolute;left:11263;top:225;width:3458;height:244" coordorigin="11263,225" coordsize="3458,244">
              <v:shape style="position:absolute;left:11263;top:225;width:3458;height:244" coordorigin="11263,225" coordsize="3458,244" path="m14721,225l11263,225,11263,470,14721,470,14721,225e" filled="t" fillcolor="#D1D3D4" stroked="f">
                <v:path arrowok="t"/>
                <v:fill/>
              </v:shape>
            </v:group>
            <v:group style="position:absolute;left:14721;top:225;width:454;height:244" coordorigin="14721,225" coordsize="454,244">
              <v:shape style="position:absolute;left:14721;top:225;width:454;height:244" coordorigin="14721,225" coordsize="454,244" path="m15175,225l14721,225,14721,470,15175,470,15175,225e" filled="t" fillcolor="#D1D3D4" stroked="f">
                <v:path arrowok="t"/>
                <v:fill/>
              </v:shape>
            </v:group>
            <v:group style="position:absolute;left:15175;top:225;width:539;height:244" coordorigin="15175,225" coordsize="539,244">
              <v:shape style="position:absolute;left:15175;top:225;width:539;height:244" coordorigin="15175,225" coordsize="539,244" path="m15714,225l15175,225,15175,470,15714,470,15714,225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+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11"/>
        </w:rPr>
        <w:t>52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24" w:right="-20"/>
        <w:jc w:val="left"/>
        <w:tabs>
          <w:tab w:pos="39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9" w:lineRule="exact"/>
        <w:ind w:left="44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462585pt;margin-top:6.852781pt;width:8.961120pt;height:9pt;mso-position-horizontal-relative:page;mso-position-vertical-relative:paragraph;z-index:-2105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5"/>
                      <w:w w:val="100"/>
                      <w:position w:val="1"/>
                    </w:rPr>
                    <w:t>44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3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444" w:right="-20"/>
        <w:jc w:val="left"/>
        <w:tabs>
          <w:tab w:pos="3920" w:val="left"/>
          <w:tab w:pos="44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11.139011pt;width:243.466pt;height:12.462pt;mso-position-horizontal-relative:page;mso-position-vertical-relative:paragraph;z-index:-2128" coordorigin="10847,223" coordsize="4869,249">
            <v:group style="position:absolute;left:10850;top:225;width:413;height:244" coordorigin="10850,225" coordsize="413,244">
              <v:shape style="position:absolute;left:10850;top:225;width:413;height:244" coordorigin="10850,225" coordsize="413,244" path="m11263,225l10850,225,10850,470,11263,470,11263,225e" filled="t" fillcolor="#D1D3D4" stroked="f">
                <v:path arrowok="t"/>
                <v:fill/>
              </v:shape>
            </v:group>
            <v:group style="position:absolute;left:11263;top:225;width:3458;height:244" coordorigin="11263,225" coordsize="3458,244">
              <v:shape style="position:absolute;left:11263;top:225;width:3458;height:244" coordorigin="11263,225" coordsize="3458,244" path="m14721,225l11263,225,11263,470,14721,470,14721,225e" filled="t" fillcolor="#D1D3D4" stroked="f">
                <v:path arrowok="t"/>
                <v:fill/>
              </v:shape>
            </v:group>
            <v:group style="position:absolute;left:14721;top:225;width:454;height:244" coordorigin="14721,225" coordsize="454,244">
              <v:shape style="position:absolute;left:14721;top:225;width:454;height:244" coordorigin="14721,225" coordsize="454,244" path="m15175,225l14721,225,14721,470,15175,470,15175,225e" filled="t" fillcolor="#D1D3D4" stroked="f">
                <v:path arrowok="t"/>
                <v:fill/>
              </v:shape>
            </v:group>
            <v:group style="position:absolute;left:15175;top:225;width:539;height:244" coordorigin="15175,225" coordsize="539,244">
              <v:shape style="position:absolute;left:15175;top:225;width:539;height:244" coordorigin="15175,225" coordsize="539,244" path="m15714,225l15175,225,15175,470,15714,470,15714,225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11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1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2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+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9" w:lineRule="exact"/>
        <w:ind w:left="44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8.498413pt;margin-top:6.852774pt;width:8.82pt;height:9pt;mso-position-horizontal-relative:page;mso-position-vertical-relative:paragraph;z-index:-2104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4"/>
                      <w:w w:val="100"/>
                      <w:position w:val="1"/>
                    </w:rPr>
                    <w:t>46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444" w:right="-20"/>
        <w:jc w:val="left"/>
        <w:tabs>
          <w:tab w:pos="392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3"/>
          <w:w w:val="100"/>
          <w:position w:val="1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1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8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ind w:right="44" w:firstLine="284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24.574903pt;width:243.277pt;height:22.462pt;mso-position-horizontal-relative:page;mso-position-vertical-relative:paragraph;z-index:-2146" coordorigin="10847,491" coordsize="4866,449">
            <v:group style="position:absolute;left:10850;top:494;width:645;height:444" coordorigin="10850,494" coordsize="645,444">
              <v:shape style="position:absolute;left:10850;top:494;width:645;height:444" coordorigin="10850,494" coordsize="645,444" path="m11495,494l10850,494,10850,938,11495,938,11495,494e" filled="t" fillcolor="#D1D3D4" stroked="f">
                <v:path arrowok="t"/>
                <v:fill/>
              </v:shape>
            </v:group>
            <v:group style="position:absolute;left:11495;top:494;width:3189;height:444" coordorigin="11495,494" coordsize="3189,444">
              <v:shape style="position:absolute;left:11495;top:494;width:3189;height:444" coordorigin="11495,494" coordsize="3189,444" path="m14683,494l11495,494,11495,938,14683,938,14683,494e" filled="t" fillcolor="#D1D3D4" stroked="f">
                <v:path arrowok="t"/>
                <v:fill/>
              </v:shape>
            </v:group>
            <v:group style="position:absolute;left:14683;top:494;width:488;height:444" coordorigin="14683,494" coordsize="488,444">
              <v:shape style="position:absolute;left:14683;top:494;width:488;height:444" coordorigin="14683,494" coordsize="488,444" path="m15171,494l14683,494,14683,938,15171,938,15171,494e" filled="t" fillcolor="#D1D3D4" stroked="f">
                <v:path arrowok="t"/>
                <v:fill/>
              </v:shape>
            </v:group>
            <v:group style="position:absolute;left:15171;top:494;width:539;height:444" coordorigin="15171,494" coordsize="539,444">
              <v:shape style="position:absolute;left:15171;top:494;width:539;height:444" coordorigin="15171,494" coordsize="539,444" path="m15710,494l15171,494,15171,938,15710,938,15710,494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39" w:lineRule="auto"/>
        <w:ind w:left="676" w:right="140" w:firstLine="-393"/>
        <w:jc w:val="left"/>
        <w:tabs>
          <w:tab w:pos="660" w:val="left"/>
          <w:tab w:pos="39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ро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1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1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1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7"/>
          <w:w w:val="100"/>
          <w:position w:val="-1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1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1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1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0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ро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)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5018" w:space="226"/>
            <w:col w:w="4857" w:space="226"/>
            <w:col w:w="4973"/>
          </w:cols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78" w:lineRule="exact"/>
        <w:ind w:left="444" w:right="-67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4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4"/>
        </w:rPr>
        <w:t>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6"/>
          <w:w w:val="100"/>
          <w:position w:val="-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  <w:position w:val="-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  <w:position w:val="-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  <w:position w:val="-4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  <w:position w:val="-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  <w:position w:val="-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8"/>
          <w:position w:val="-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  <w:position w:val="-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  <w:position w:val="-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  <w:position w:val="-4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  <w:position w:val="-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  <w:position w:val="-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8"/>
          <w:position w:val="-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  <w:position w:val="-4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  <w:position w:val="-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  <w:position w:val="-4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  <w:position w:val="-4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дов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8"/>
          <w:position w:val="-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  <w:position w:val="-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  <w:position w:val="-4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  <w:position w:val="-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  <w:position w:val="-4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8"/>
          <w:position w:val="-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  <w:position w:val="-4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  <w:position w:val="-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  <w:position w:val="-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  <w:position w:val="-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98"/>
          <w:position w:val="-4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-4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4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4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4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-4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4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right="-67"/>
        <w:jc w:val="left"/>
        <w:tabs>
          <w:tab w:pos="376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12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36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-12.764095pt;width:243.466pt;height:12.462pt;mso-position-horizontal-relative:page;mso-position-vertical-relative:paragraph;z-index:-2152" coordorigin="5764,-255" coordsize="4869,249">
            <v:group style="position:absolute;left:5766;top:-253;width:413;height:244" coordorigin="5766,-253" coordsize="413,244">
              <v:shape style="position:absolute;left:5766;top:-253;width:413;height:244" coordorigin="5766,-253" coordsize="413,244" path="m6180,-253l5766,-253,5766,-9,6180,-9,6180,-253e" filled="t" fillcolor="#D1D3D4" stroked="f">
                <v:path arrowok="t"/>
                <v:fill/>
              </v:shape>
            </v:group>
            <v:group style="position:absolute;left:6180;top:-253;width:3458;height:244" coordorigin="6180,-253" coordsize="3458,244">
              <v:shape style="position:absolute;left:6180;top:-253;width:3458;height:244" coordorigin="6180,-253" coordsize="3458,244" path="m9638,-253l6180,-253,6180,-9,9638,-9,9638,-253e" filled="t" fillcolor="#D1D3D4" stroked="f">
                <v:path arrowok="t"/>
                <v:fill/>
              </v:shape>
            </v:group>
            <v:group style="position:absolute;left:9638;top:-253;width:454;height:244" coordorigin="9638,-253" coordsize="454,244">
              <v:shape style="position:absolute;left:9638;top:-253;width:454;height:244" coordorigin="9638,-253" coordsize="454,244" path="m10091,-253l9638,-253,9638,-9,10091,-9,10091,-253e" filled="t" fillcolor="#D1D3D4" stroked="f">
                <v:path arrowok="t"/>
                <v:fill/>
              </v:shape>
            </v:group>
            <v:group style="position:absolute;left:10091;top:-253;width:539;height:244" coordorigin="10091,-253" coordsize="539,244">
              <v:shape style="position:absolute;left:10091;top:-253;width:539;height:244" coordorigin="10091,-253" coordsize="539,244" path="m10631,-253l10091,-253,10091,-9,10631,-9,10631,-253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6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16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  <w:position w:val="-1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-7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7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7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9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76" w:lineRule="exact"/>
        <w:ind w:right="-82"/>
        <w:jc w:val="left"/>
        <w:tabs>
          <w:tab w:pos="3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4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4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6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6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6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6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6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6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6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6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6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6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6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6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6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6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6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6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6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6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6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6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6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6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6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6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6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6"/>
        </w:rPr>
        <w:t>Б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84" w:lineRule="exact"/>
        <w:ind w:left="393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-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-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1" w:after="0" w:line="240" w:lineRule="auto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41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5017" w:space="393"/>
            <w:col w:w="4513" w:space="686"/>
            <w:col w:w="3471" w:space="159"/>
            <w:col w:w="1061"/>
          </w:cols>
        </w:sectPr>
      </w:pPr>
      <w:rPr/>
    </w:p>
    <w:p>
      <w:pPr>
        <w:spacing w:before="40" w:after="0" w:line="200" w:lineRule="exact"/>
        <w:ind w:left="160" w:right="-56"/>
        <w:jc w:val="both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я,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ори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довл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ь.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ind w:left="160" w:right="-56" w:firstLine="283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ио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бю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98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8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8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89" w:lineRule="exact"/>
        <w:ind w:left="1184" w:right="-20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  <w:position w:val="-9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b/>
          <w:bCs/>
          <w:position w:val="-9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  <w:position w:val="-9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  <w:position w:val="-9"/>
        </w:rPr>
        <w:t>ц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b/>
          <w:bCs/>
          <w:position w:val="-9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b/>
          <w:bCs/>
          <w:position w:val="-9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  <w:position w:val="-9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b/>
          <w:bCs/>
          <w:position w:val="-9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  <w:position w:val="-9"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b/>
          <w:bCs/>
          <w:position w:val="-9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b/>
          <w:bCs/>
          <w:position w:val="-9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b/>
          <w:bCs/>
          <w:position w:val="-9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b/>
          <w:bCs/>
          <w:position w:val="-9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b/>
          <w:bCs/>
          <w:position w:val="-9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b/>
          <w:bCs/>
          <w:position w:val="-9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b/>
          <w:bCs/>
          <w:position w:val="-9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b/>
          <w:bCs/>
          <w:position w:val="-9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b/>
          <w:bCs/>
          <w:position w:val="-9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  <w:position w:val="-9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b/>
          <w:bCs/>
          <w:position w:val="-9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b/>
          <w:bCs/>
          <w:position w:val="-9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  <w:b/>
          <w:bCs/>
          <w:position w:val="-9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b/>
          <w:bCs/>
          <w:position w:val="-9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  <w:position w:val="-9"/>
        </w:rPr>
        <w:t>х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b/>
          <w:bCs/>
          <w:position w:val="-9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b/>
          <w:bCs/>
          <w:position w:val="-9"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  <w:position w:val="-9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b/>
          <w:bCs/>
          <w:position w:val="-9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b/>
          <w:bCs/>
          <w:position w:val="-9"/>
        </w:rPr>
        <w:t>й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b/>
          <w:bCs/>
          <w:position w:val="-9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1"/>
          <w:b/>
          <w:bCs/>
          <w:position w:val="-9"/>
        </w:rPr>
        <w:t>ч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1"/>
          <w:b/>
          <w:bCs/>
          <w:position w:val="-9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1"/>
          <w:b/>
          <w:bCs/>
          <w:position w:val="-9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1"/>
          <w:b/>
          <w:bCs/>
          <w:position w:val="-9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1"/>
          <w:b/>
          <w:bCs/>
          <w:position w:val="-9"/>
        </w:rPr>
        <w:t>и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87" w:lineRule="exact"/>
        <w:ind w:left="277" w:right="-75"/>
        <w:jc w:val="left"/>
        <w:tabs>
          <w:tab w:pos="376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1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10"/>
        </w:rPr>
        <w:t>12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89" w:lineRule="exact"/>
        <w:ind w:left="277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528412pt;margin-top:6.85278pt;width:4.2336pt;height:9pt;mso-position-horizontal-relative:page;mso-position-vertical-relative:paragraph;z-index:-2103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0"/>
                      <w:w w:val="100"/>
                      <w:position w:val="1"/>
                    </w:rPr>
                    <w:t>7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277" w:right="-67"/>
        <w:jc w:val="left"/>
        <w:tabs>
          <w:tab w:pos="376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-10.073189pt;width:243.466pt;height:21.462pt;mso-position-horizontal-relative:page;mso-position-vertical-relative:paragraph;z-index:-2151" coordorigin="5764,-201" coordsize="4869,429">
            <v:group style="position:absolute;left:5766;top:-199;width:413;height:424" coordorigin="5766,-199" coordsize="413,424">
              <v:shape style="position:absolute;left:5766;top:-199;width:413;height:424" coordorigin="5766,-199" coordsize="413,424" path="m6180,-199l5766,-199,5766,225,6180,225,6180,-199e" filled="t" fillcolor="#D1D3D4" stroked="f">
                <v:path arrowok="t"/>
                <v:fill/>
              </v:shape>
            </v:group>
            <v:group style="position:absolute;left:6180;top:-199;width:3458;height:424" coordorigin="6180,-199" coordsize="3458,424">
              <v:shape style="position:absolute;left:6180;top:-199;width:3458;height:424" coordorigin="6180,-199" coordsize="3458,424" path="m9638,-199l6180,-199,6180,225,9638,225,9638,-199e" filled="t" fillcolor="#D1D3D4" stroked="f">
                <v:path arrowok="t"/>
                <v:fill/>
              </v:shape>
            </v:group>
            <v:group style="position:absolute;left:9638;top:-199;width:454;height:424" coordorigin="9638,-199" coordsize="454,424">
              <v:shape style="position:absolute;left:9638;top:-199;width:454;height:424" coordorigin="9638,-199" coordsize="454,424" path="m10091,-199l9638,-199,9638,225,10091,225,10091,-199e" filled="t" fillcolor="#D1D3D4" stroked="f">
                <v:path arrowok="t"/>
                <v:fill/>
              </v:shape>
            </v:group>
            <v:group style="position:absolute;left:10091;top:-199;width:539;height:424" coordorigin="10091,-199" coordsize="539,424">
              <v:shape style="position:absolute;left:10091;top:-199;width:539;height:424" coordorigin="10091,-199" coordsize="539,424" path="m10631,-199l10091,-199,10091,225,10631,225,10631,-199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11"/>
        </w:rPr>
        <w:t>17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89" w:lineRule="auto"/>
        <w:ind w:left="277" w:right="-65"/>
        <w:jc w:val="left"/>
        <w:tabs>
          <w:tab w:pos="376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15.011768pt;width:243.466pt;height:21.462pt;mso-position-horizontal-relative:page;mso-position-vertical-relative:paragraph;z-index:-2150" coordorigin="5764,300" coordsize="4869,429">
            <v:group style="position:absolute;left:5766;top:303;width:413;height:424" coordorigin="5766,303" coordsize="413,424">
              <v:shape style="position:absolute;left:5766;top:303;width:413;height:424" coordorigin="5766,303" coordsize="413,424" path="m6180,303l5766,303,5766,727,6180,727,6180,303e" filled="t" fillcolor="#D1D3D4" stroked="f">
                <v:path arrowok="t"/>
                <v:fill/>
              </v:shape>
            </v:group>
            <v:group style="position:absolute;left:6180;top:303;width:3458;height:424" coordorigin="6180,303" coordsize="3458,424">
              <v:shape style="position:absolute;left:6180;top:303;width:3458;height:424" coordorigin="6180,303" coordsize="3458,424" path="m9638,303l6180,303,6180,727,9638,727,9638,303e" filled="t" fillcolor="#D1D3D4" stroked="f">
                <v:path arrowok="t"/>
                <v:fill/>
              </v:shape>
            </v:group>
            <v:group style="position:absolute;left:9638;top:303;width:454;height:424" coordorigin="9638,303" coordsize="454,424">
              <v:shape style="position:absolute;left:9638;top:303;width:454;height:424" coordorigin="9638,303" coordsize="454,424" path="m10091,303l9638,303,9638,727,10091,727,10091,303e" filled="t" fillcolor="#D1D3D4" stroked="f">
                <v:path arrowok="t"/>
                <v:fill/>
              </v:shape>
            </v:group>
            <v:group style="position:absolute;left:10091;top:303;width:539;height:424" coordorigin="10091,303" coordsize="539,424">
              <v:shape style="position:absolute;left:10091;top:303;width:539;height:424" coordorigin="10091,303" coordsize="539,424" path="m10631,303l10091,303,10091,727,10631,727,10631,303e" filled="t" fillcolor="#D1D3D4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528412pt;margin-top:1.204047pt;width:4.2336pt;height:9pt;mso-position-horizontal-relative:page;mso-position-vertical-relative:paragraph;z-index:-2102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0"/>
                      <w:w w:val="100"/>
                      <w:position w:val="1"/>
                    </w:rPr>
                    <w:t>8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+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9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9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9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9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9"/>
        </w:rPr>
        <w:t>27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2" w:after="0" w:line="189" w:lineRule="exact"/>
        <w:ind w:left="277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528412pt;margin-top:8.902772pt;width:4.2336pt;height:9pt;mso-position-horizontal-relative:page;mso-position-vertical-relative:paragraph;z-index:-2101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0"/>
                      <w:w w:val="100"/>
                      <w:position w:val="1"/>
                    </w:rPr>
                    <w:t>9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-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  <w:position w:val="-3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277" w:right="-80"/>
        <w:jc w:val="left"/>
        <w:tabs>
          <w:tab w:pos="3760" w:val="left"/>
          <w:tab w:pos="43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28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6" w:after="0" w:line="240" w:lineRule="auto"/>
        <w:ind w:left="283" w:right="-20"/>
        <w:jc w:val="left"/>
        <w:tabs>
          <w:tab w:pos="660" w:val="left"/>
          <w:tab w:pos="390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11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78" w:after="0" w:line="200" w:lineRule="exact"/>
        <w:ind w:right="44" w:firstLine="284"/>
        <w:jc w:val="both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12.772499pt;width:243.277pt;height:12.462pt;mso-position-horizontal-relative:page;mso-position-vertical-relative:paragraph;z-index:-2145" coordorigin="10847,-255" coordsize="4866,249">
            <v:group style="position:absolute;left:10850;top:-253;width:645;height:244" coordorigin="10850,-253" coordsize="645,244">
              <v:shape style="position:absolute;left:10850;top:-253;width:645;height:244" coordorigin="10850,-253" coordsize="645,244" path="m11495,-253l10850,-253,10850,-9,11495,-9,11495,-253e" filled="t" fillcolor="#D1D3D4" stroked="f">
                <v:path arrowok="t"/>
                <v:fill/>
              </v:shape>
            </v:group>
            <v:group style="position:absolute;left:11495;top:-253;width:3189;height:244" coordorigin="11495,-253" coordsize="3189,244">
              <v:shape style="position:absolute;left:11495;top:-253;width:3189;height:244" coordorigin="11495,-253" coordsize="3189,244" path="m14683,-253l11495,-253,11495,-9,14683,-9,14683,-253e" filled="t" fillcolor="#D1D3D4" stroked="f">
                <v:path arrowok="t"/>
                <v:fill/>
              </v:shape>
            </v:group>
            <v:group style="position:absolute;left:14683;top:-253;width:488;height:244" coordorigin="14683,-253" coordsize="488,244">
              <v:shape style="position:absolute;left:14683;top:-253;width:488;height:244" coordorigin="14683,-253" coordsize="488,244" path="m15171,-253l14683,-253,14683,-9,15171,-9,15171,-253e" filled="t" fillcolor="#D1D3D4" stroked="f">
                <v:path arrowok="t"/>
                <v:fill/>
              </v:shape>
            </v:group>
            <v:group style="position:absolute;left:15171;top:-253;width:539;height:244" coordorigin="15171,-253" coordsize="539,244">
              <v:shape style="position:absolute;left:15171;top:-253;width:539;height:244" coordorigin="15171,-253" coordsize="539,244" path="m15710,-253l15171,-253,15171,-9,15710,-9,15710,-253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щи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83" w:right="-20"/>
        <w:jc w:val="left"/>
        <w:tabs>
          <w:tab w:pos="660" w:val="left"/>
          <w:tab w:pos="3980" w:val="left"/>
          <w:tab w:pos="45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-.601498pt;width:243.277pt;height:12.462pt;mso-position-horizontal-relative:page;mso-position-vertical-relative:paragraph;z-index:-2144" coordorigin="10847,-12" coordsize="4866,249">
            <v:group style="position:absolute;left:10850;top:-10;width:645;height:244" coordorigin="10850,-10" coordsize="645,244">
              <v:shape style="position:absolute;left:10850;top:-10;width:645;height:244" coordorigin="10850,-10" coordsize="645,244" path="m11495,-10l10850,-10,10850,235,11495,235,11495,-10e" filled="t" fillcolor="#D1D3D4" stroked="f">
                <v:path arrowok="t"/>
                <v:fill/>
              </v:shape>
            </v:group>
            <v:group style="position:absolute;left:11495;top:-10;width:3189;height:244" coordorigin="11495,-10" coordsize="3189,244">
              <v:shape style="position:absolute;left:11495;top:-10;width:3189;height:244" coordorigin="11495,-10" coordsize="3189,244" path="m14683,-10l11495,-10,11495,235,14683,235,14683,-10e" filled="t" fillcolor="#D1D3D4" stroked="f">
                <v:path arrowok="t"/>
                <v:fill/>
              </v:shape>
            </v:group>
            <v:group style="position:absolute;left:14683;top:-10;width:488;height:244" coordorigin="14683,-10" coordsize="488,244">
              <v:shape style="position:absolute;left:14683;top:-10;width:488;height:244" coordorigin="14683,-10" coordsize="488,244" path="m15171,-10l14683,-10,14683,235,15171,235,15171,-10e" filled="t" fillcolor="#D1D3D4" stroked="f">
                <v:path arrowok="t"/>
                <v:fill/>
              </v:shape>
            </v:group>
            <v:group style="position:absolute;left:15171;top:-10;width:539;height:244" coordorigin="15171,-10" coordsize="539,244">
              <v:shape style="position:absolute;left:15171;top:-10;width:539;height:244" coordorigin="15171,-10" coordsize="539,244" path="m15710,-10l15171,-10,15171,235,15710,235,15710,-10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283" w:right="-20"/>
        <w:jc w:val="left"/>
        <w:tabs>
          <w:tab w:pos="660" w:val="left"/>
          <w:tab w:pos="3980" w:val="left"/>
          <w:tab w:pos="454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542.362pt;margin-top:11.660298pt;width:243.277pt;height:12.462pt;mso-position-horizontal-relative:page;mso-position-vertical-relative:paragraph;z-index:-2143" coordorigin="10847,233" coordsize="4866,249">
            <v:group style="position:absolute;left:10850;top:236;width:645;height:244" coordorigin="10850,236" coordsize="645,244">
              <v:shape style="position:absolute;left:10850;top:236;width:645;height:244" coordorigin="10850,236" coordsize="645,244" path="m11495,236l10850,236,10850,480,11495,480,11495,236e" filled="t" fillcolor="#D1D3D4" stroked="f">
                <v:path arrowok="t"/>
                <v:fill/>
              </v:shape>
            </v:group>
            <v:group style="position:absolute;left:11495;top:236;width:3189;height:244" coordorigin="11495,236" coordsize="3189,244">
              <v:shape style="position:absolute;left:11495;top:236;width:3189;height:244" coordorigin="11495,236" coordsize="3189,244" path="m14683,236l11495,236,11495,480,14683,480,14683,236e" filled="t" fillcolor="#D1D3D4" stroked="f">
                <v:path arrowok="t"/>
                <v:fill/>
              </v:shape>
            </v:group>
            <v:group style="position:absolute;left:14683;top:236;width:488;height:244" coordorigin="14683,236" coordsize="488,244">
              <v:shape style="position:absolute;left:14683;top:236;width:488;height:244" coordorigin="14683,236" coordsize="488,244" path="m15171,236l14683,236,14683,480,15171,480,15171,236e" filled="t" fillcolor="#D1D3D4" stroked="f">
                <v:path arrowok="t"/>
                <v:fill/>
              </v:shape>
            </v:group>
            <v:group style="position:absolute;left:15171;top:236;width:539;height:244" coordorigin="15171,236" coordsize="539,244">
              <v:shape style="position:absolute;left:15171;top:236;width:539;height:244" coordorigin="15171,236" coordsize="539,244" path="m15710,236l15171,236,15171,480,15710,480,15710,236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/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5017" w:space="393"/>
            <w:col w:w="4519" w:space="398"/>
            <w:col w:w="4973"/>
          </w:cols>
        </w:sectPr>
      </w:pPr>
      <w:rPr/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8" w:lineRule="exact"/>
        <w:ind w:left="1327" w:right="-68"/>
        <w:jc w:val="left"/>
        <w:tabs>
          <w:tab w:pos="3300" w:val="left"/>
        </w:tabs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29.052999pt;margin-top:10.596206pt;width:148.509pt;height:96.0355pt;mso-position-horizontal-relative:page;mso-position-vertical-relative:paragraph;z-index:-2169" coordorigin="581,212" coordsize="2970,1921">
            <v:shape style="position:absolute;left:581;top:305;width:2970;height:1827" type="#_x0000_t75">
              <v:imagedata r:id="rId16" o:title=""/>
            </v:shape>
            <v:group style="position:absolute;left:1602;top:266;width:157;height:83" coordorigin="1602,266" coordsize="157,83">
              <v:shape style="position:absolute;left:1602;top:266;width:157;height:83" coordorigin="1602,266" coordsize="157,83" path="m1759,349l1647,266,1602,266e" filled="f" stroked="t" strokeweight=".408pt" strokecolor="#B1B3B6">
                <v:path arrowok="t"/>
              </v:shape>
            </v:group>
            <v:group style="position:absolute;left:1884;top:216;width:2;height:121" coordorigin="1884,216" coordsize="2,121">
              <v:shape style="position:absolute;left:1884;top:216;width:2;height:121" coordorigin="1884,216" coordsize="0,121" path="m1884,337l1884,261,1884,216e" filled="f" stroked="t" strokeweight=".408pt" strokecolor="#B1B3B6">
                <v:path arrowok="t"/>
              </v:shape>
            </v:group>
            <v:group style="position:absolute;left:1995;top:254;width:129;height:78" coordorigin="1995,254" coordsize="129,78">
              <v:shape style="position:absolute;left:1995;top:254;width:129;height:78" coordorigin="1995,254" coordsize="129,78" path="m1995,332l2080,254,2124,254e" filled="f" stroked="t" strokeweight=".408pt" strokecolor="#B1B3B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3.259995pt;margin-top:2.870706pt;width:4.968pt;height:5.076pt;mso-position-horizontal-relative:page;mso-position-vertical-relative:paragraph;z-index:-2124" coordorigin="3665,57" coordsize="99,102">
            <v:shape style="position:absolute;left:3665;top:57;width:99;height:102" coordorigin="3665,57" coordsize="99,102" path="m3665,159l3765,159,3765,57,3665,57,3665,159e" filled="t" fillcolor="#5C9AD3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83.259995pt;margin-top:13.427706pt;width:4.968pt;height:4.968pt;mso-position-horizontal-relative:page;mso-position-vertical-relative:paragraph;z-index:-2123" coordorigin="3665,269" coordsize="99,99">
            <v:shape style="position:absolute;left:3665;top:269;width:99;height:99" coordorigin="3665,269" coordsize="99,99" path="m3665,368l3765,368,3765,269,3665,269,3665,368e" filled="t" fillcolor="#ED7D30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0"/>
          <w:position w:val="-5"/>
        </w:rPr>
        <w:t>1</w:t>
      </w:r>
      <w:r>
        <w:rPr>
          <w:rFonts w:ascii="Minion Pro" w:hAnsi="Minion Pro" w:cs="Minion Pro" w:eastAsia="Minion Pro"/>
          <w:sz w:val="13"/>
          <w:szCs w:val="13"/>
          <w:color w:val="231F20"/>
          <w:spacing w:val="-26"/>
          <w:w w:val="100"/>
          <w:position w:val="-5"/>
        </w:rPr>
        <w:t> </w: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0"/>
          <w:position w:val="-5"/>
        </w:rPr>
        <w:tab/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0"/>
          <w:position w:val="-5"/>
        </w:rPr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  <w:position w:val="-2"/>
        </w:rPr>
        <w:t>Ж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position w:val="-2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2"/>
        </w:rPr>
        <w:t>Х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35" w:after="0" w:line="129" w:lineRule="auto"/>
        <w:ind w:left="316" w:right="-60" w:firstLine="-316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9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0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9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  <w:position w:val="-9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0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0"/>
        </w:rPr>
        <w:t>т)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right="-67"/>
        <w:jc w:val="left"/>
        <w:tabs>
          <w:tab w:pos="5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30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8" w:lineRule="exact"/>
        <w:ind w:right="-20"/>
        <w:jc w:val="left"/>
        <w:tabs>
          <w:tab w:pos="380" w:val="left"/>
          <w:tab w:pos="3700" w:val="left"/>
          <w:tab w:pos="426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1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3683" w:space="1689"/>
            <w:col w:w="3153" w:space="652"/>
            <w:col w:w="753" w:space="681"/>
            <w:col w:w="468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Minion Pro" w:hAnsi="Minion Pro" w:cs="Minion Pro" w:eastAsia="Minion Pro"/>
          <w:sz w:val="13"/>
          <w:szCs w:val="13"/>
        </w:rPr>
      </w:pPr>
      <w:rPr/>
      <w:r>
        <w:rPr>
          <w:rFonts w:ascii="Minion Pro" w:hAnsi="Minion Pro" w:cs="Minion Pro" w:eastAsia="Minion Pro"/>
          <w:sz w:val="13"/>
          <w:szCs w:val="13"/>
          <w:color w:val="231F20"/>
          <w:w w:val="105"/>
        </w:rPr>
        <w:t>8</w:t>
      </w:r>
      <w:r>
        <w:rPr>
          <w:rFonts w:ascii="Minion Pro" w:hAnsi="Minion Pro" w:cs="Minion Pro" w:eastAsia="Minion Pro"/>
          <w:sz w:val="13"/>
          <w:szCs w:val="13"/>
          <w:color w:val="231F20"/>
          <w:spacing w:val="1"/>
          <w:w w:val="105"/>
        </w:rPr>
        <w:t>,</w: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5"/>
        </w:rPr>
        <w:t>9</w:t>
      </w:r>
      <w:r>
        <w:rPr>
          <w:rFonts w:ascii="Minion Pro" w:hAnsi="Minion Pro" w:cs="Minion Pro" w:eastAsia="Minion Pro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3"/>
          <w:szCs w:val="13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3"/>
          <w:szCs w:val="13"/>
          <w:color w:val="231F20"/>
          <w:w w:val="105"/>
          <w:position w:val="1"/>
        </w:rPr>
        <w:t>1</w:t>
      </w:r>
      <w:r>
        <w:rPr>
          <w:rFonts w:ascii="Minion Pro" w:hAnsi="Minion Pro" w:cs="Minion Pro" w:eastAsia="Minion Pro"/>
          <w:sz w:val="13"/>
          <w:szCs w:val="13"/>
          <w:color w:val="231F20"/>
          <w:spacing w:val="1"/>
          <w:w w:val="105"/>
          <w:position w:val="1"/>
        </w:rPr>
        <w:t>,</w: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5"/>
          <w:position w:val="1"/>
        </w:rPr>
        <w:t>8</w:t>
      </w:r>
      <w:r>
        <w:rPr>
          <w:rFonts w:ascii="Minion Pro" w:hAnsi="Minion Pro" w:cs="Minion Pro" w:eastAsia="Minion Pro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4" w:right="-61"/>
        <w:jc w:val="left"/>
        <w:rPr>
          <w:rFonts w:ascii="Minion Pro" w:hAnsi="Minion Pro" w:cs="Minion Pro" w:eastAsia="Minion Pro"/>
          <w:sz w:val="13"/>
          <w:szCs w:val="13"/>
        </w:rPr>
      </w:pPr>
      <w:rPr/>
      <w:r>
        <w:rPr>
          <w:rFonts w:ascii="Minion Pro" w:hAnsi="Minion Pro" w:cs="Minion Pro" w:eastAsia="Minion Pro"/>
          <w:sz w:val="13"/>
          <w:szCs w:val="13"/>
          <w:color w:val="231F20"/>
          <w:w w:val="105"/>
        </w:rPr>
        <w:t>6</w:t>
      </w:r>
      <w:r>
        <w:rPr>
          <w:rFonts w:ascii="Minion Pro" w:hAnsi="Minion Pro" w:cs="Minion Pro" w:eastAsia="Minion Pro"/>
          <w:sz w:val="13"/>
          <w:szCs w:val="13"/>
          <w:color w:val="231F20"/>
          <w:spacing w:val="1"/>
          <w:w w:val="105"/>
        </w:rPr>
        <w:t>,</w: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5"/>
        </w:rPr>
        <w:t>8</w:t>
      </w:r>
      <w:r>
        <w:rPr>
          <w:rFonts w:ascii="Minion Pro" w:hAnsi="Minion Pro" w:cs="Minion Pro" w:eastAsia="Minion Pro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1" w:lineRule="exact"/>
        <w:ind w:right="-61"/>
        <w:jc w:val="left"/>
        <w:rPr>
          <w:rFonts w:ascii="Minion Pro" w:hAnsi="Minion Pro" w:cs="Minion Pro" w:eastAsia="Minion Pro"/>
          <w:sz w:val="13"/>
          <w:szCs w:val="13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3"/>
          <w:szCs w:val="13"/>
          <w:color w:val="231F20"/>
          <w:w w:val="105"/>
          <w:position w:val="2"/>
        </w:rPr>
        <w:t>1</w:t>
      </w:r>
      <w:r>
        <w:rPr>
          <w:rFonts w:ascii="Minion Pro" w:hAnsi="Minion Pro" w:cs="Minion Pro" w:eastAsia="Minion Pro"/>
          <w:sz w:val="13"/>
          <w:szCs w:val="13"/>
          <w:color w:val="231F20"/>
          <w:spacing w:val="1"/>
          <w:w w:val="105"/>
          <w:position w:val="2"/>
        </w:rPr>
        <w:t>,</w: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5"/>
          <w:position w:val="2"/>
        </w:rPr>
        <w:t>4</w:t>
      </w:r>
      <w:r>
        <w:rPr>
          <w:rFonts w:ascii="Minion Pro" w:hAnsi="Minion Pro" w:cs="Minion Pro" w:eastAsia="Minion Pro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59" w:lineRule="exact"/>
        <w:ind w:right="-61"/>
        <w:jc w:val="left"/>
        <w:rPr>
          <w:rFonts w:ascii="Minion Pro" w:hAnsi="Minion Pro" w:cs="Minion Pro" w:eastAsia="Minion Pro"/>
          <w:sz w:val="13"/>
          <w:szCs w:val="13"/>
        </w:rPr>
      </w:pPr>
      <w:rPr/>
      <w:r>
        <w:rPr/>
        <w:pict>
          <v:group style="position:absolute;margin-left:183.259995pt;margin-top:-21.231802pt;width:4.968pt;height:4.968pt;mso-position-horizontal-relative:page;mso-position-vertical-relative:paragraph;z-index:-2122" coordorigin="3665,-425" coordsize="99,99">
            <v:shape style="position:absolute;left:3665;top:-425;width:99;height:99" coordorigin="3665,-425" coordsize="99,99" path="m3665,-325l3765,-325,3765,-425,3665,-425,3665,-325e" filled="t" fillcolor="#B1B3B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83.259995pt;margin-top:-11.189803pt;width:4.968pt;height:5.076pt;mso-position-horizontal-relative:page;mso-position-vertical-relative:paragraph;z-index:-2121" coordorigin="3665,-224" coordsize="99,102">
            <v:shape style="position:absolute;left:3665;top:-224;width:99;height:102" coordorigin="3665,-224" coordsize="99,102" path="m3665,-122l3765,-122,3765,-224,3665,-224,3665,-122e" filled="t" fillcolor="#FEC00F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3"/>
          <w:szCs w:val="13"/>
          <w:color w:val="231F20"/>
          <w:w w:val="105"/>
        </w:rPr>
        <w:t>52</w:t>
      </w:r>
      <w:r>
        <w:rPr>
          <w:rFonts w:ascii="Minion Pro" w:hAnsi="Minion Pro" w:cs="Minion Pro" w:eastAsia="Minion Pro"/>
          <w:sz w:val="13"/>
          <w:szCs w:val="13"/>
          <w:color w:val="231F20"/>
          <w:spacing w:val="1"/>
          <w:w w:val="105"/>
        </w:rPr>
        <w:t>,</w: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5"/>
        </w:rPr>
        <w:t>6</w:t>
      </w:r>
      <w:r>
        <w:rPr>
          <w:rFonts w:ascii="Minion Pro" w:hAnsi="Minion Pro" w:cs="Minion Pro" w:eastAsia="Minion Pro"/>
          <w:sz w:val="13"/>
          <w:szCs w:val="13"/>
          <w:color w:val="000000"/>
          <w:spacing w:val="0"/>
          <w:w w:val="100"/>
        </w:rPr>
      </w:r>
    </w:p>
    <w:p>
      <w:pPr>
        <w:spacing w:before="61" w:after="0" w:line="177" w:lineRule="auto"/>
        <w:ind w:right="76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бщ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ые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</w:rPr>
      </w:r>
    </w:p>
    <w:p>
      <w:pPr>
        <w:spacing w:before="18" w:after="0" w:line="193" w:lineRule="auto"/>
        <w:ind w:right="37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лит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-6"/>
          <w:w w:val="100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6"/>
          <w:szCs w:val="16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-27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ер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</w:rPr>
      </w:r>
    </w:p>
    <w:p>
      <w:pPr>
        <w:spacing w:before="0" w:after="0" w:line="83" w:lineRule="exact"/>
        <w:ind w:right="-64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position w:val="-8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  <w:position w:val="-8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8"/>
        </w:rPr>
        <w:t>ц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position w:val="-8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8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position w:val="-8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  <w:position w:val="-8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8"/>
        </w:rPr>
        <w:t>л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position w:val="-8"/>
        </w:rPr>
        <w:t>ь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position w:val="-8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9"/>
          <w:w w:val="100"/>
          <w:position w:val="-8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8"/>
        </w:rPr>
        <w:t>я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8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8"/>
        </w:rPr>
        <w:t>э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  <w:position w:val="-8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8"/>
        </w:rPr>
        <w:t>он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  <w:position w:val="-8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-8"/>
        </w:rPr>
        <w:t>м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-8"/>
        </w:rPr>
        <w:t>и-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9" w:lineRule="exact"/>
        <w:ind w:left="3" w:right="-67"/>
        <w:jc w:val="left"/>
        <w:tabs>
          <w:tab w:pos="3800" w:val="left"/>
          <w:tab w:pos="43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о,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42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right="-64"/>
        <w:jc w:val="left"/>
        <w:tabs>
          <w:tab w:pos="3800" w:val="left"/>
          <w:tab w:pos="43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-12.763304pt;width:243.466pt;height:12.462pt;mso-position-horizontal-relative:page;mso-position-vertical-relative:paragraph;z-index:-2149" coordorigin="5764,-255" coordsize="4869,249">
            <v:group style="position:absolute;left:5766;top:-253;width:413;height:244" coordorigin="5766,-253" coordsize="413,244">
              <v:shape style="position:absolute;left:5766;top:-253;width:413;height:244" coordorigin="5766,-253" coordsize="413,244" path="m6180,-253l5766,-253,5766,-9,6180,-9,6180,-253e" filled="t" fillcolor="#D1D3D4" stroked="f">
                <v:path arrowok="t"/>
                <v:fill/>
              </v:shape>
            </v:group>
            <v:group style="position:absolute;left:6180;top:-253;width:3458;height:244" coordorigin="6180,-253" coordsize="3458,244">
              <v:shape style="position:absolute;left:6180;top:-253;width:3458;height:244" coordorigin="6180,-253" coordsize="3458,244" path="m9638,-253l6180,-253,6180,-9,9638,-9,9638,-253e" filled="t" fillcolor="#D1D3D4" stroked="f">
                <v:path arrowok="t"/>
                <v:fill/>
              </v:shape>
            </v:group>
            <v:group style="position:absolute;left:9638;top:-253;width:454;height:244" coordorigin="9638,-253" coordsize="454,244">
              <v:shape style="position:absolute;left:9638;top:-253;width:454;height:244" coordorigin="9638,-253" coordsize="454,244" path="m10091,-253l9638,-253,9638,-9,10091,-9,10091,-253e" filled="t" fillcolor="#D1D3D4" stroked="f">
                <v:path arrowok="t"/>
                <v:fill/>
              </v:shape>
            </v:group>
            <v:group style="position:absolute;left:10091;top:-253;width:539;height:244" coordorigin="10091,-253" coordsize="539,244">
              <v:shape style="position:absolute;left:10091;top:-253;width:539;height:244" coordorigin="10091,-253" coordsize="539,244" path="m10631,-253l10091,-253,10091,-9,10631,-9,10631,-253e" filled="t" fillcolor="#D1D3D4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8.188995pt;margin-top:11.660696pt;width:243.466pt;height:21.462pt;mso-position-horizontal-relative:page;mso-position-vertical-relative:paragraph;z-index:-2148" coordorigin="5764,233" coordsize="4869,429">
            <v:group style="position:absolute;left:5766;top:236;width:413;height:424" coordorigin="5766,236" coordsize="413,424">
              <v:shape style="position:absolute;left:5766;top:236;width:413;height:424" coordorigin="5766,236" coordsize="413,424" path="m6180,236l5766,236,5766,660,6180,660,6180,236e" filled="t" fillcolor="#D1D3D4" stroked="f">
                <v:path arrowok="t"/>
                <v:fill/>
              </v:shape>
            </v:group>
            <v:group style="position:absolute;left:6180;top:236;width:3458;height:424" coordorigin="6180,236" coordsize="3458,424">
              <v:shape style="position:absolute;left:6180;top:236;width:3458;height:424" coordorigin="6180,236" coordsize="3458,424" path="m9638,236l6180,236,6180,660,9638,660,9638,236e" filled="t" fillcolor="#D1D3D4" stroked="f">
                <v:path arrowok="t"/>
                <v:fill/>
              </v:shape>
            </v:group>
            <v:group style="position:absolute;left:9638;top:236;width:454;height:424" coordorigin="9638,236" coordsize="454,424">
              <v:shape style="position:absolute;left:9638;top:236;width:454;height:424" coordorigin="9638,236" coordsize="454,424" path="m10091,236l9638,236,9638,660,10091,660,10091,236e" filled="t" fillcolor="#D1D3D4" stroked="f">
                <v:path arrowok="t"/>
                <v:fill/>
              </v:shape>
            </v:group>
            <v:group style="position:absolute;left:10091;top:236;width:539;height:424" coordorigin="10091,236" coordsize="539,424">
              <v:shape style="position:absolute;left:10091;top:236;width:539;height:424" coordorigin="10091,236" coordsize="539,424" path="m10631,236l10091,236,10091,660,10631,660,10631,236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</w:rPr>
        <w:t>50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89" w:lineRule="exact"/>
        <w:ind w:left="319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4.501099pt;margin-top:6.852779pt;width:8.1144pt;height:9pt;mso-position-horizontal-relative:page;mso-position-vertical-relative:paragraph;z-index:-2100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Minion Pro" w:hAnsi="Minion Pro" w:cs="Minion Pro" w:eastAsia="Minion Pro"/>
                      <w:sz w:val="18"/>
                      <w:szCs w:val="18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231F20"/>
                      <w:spacing w:val="-4"/>
                      <w:w w:val="100"/>
                      <w:position w:val="1"/>
                    </w:rPr>
                    <w:t>13</w:t>
                  </w:r>
                  <w:r>
                    <w:rPr>
                      <w:rFonts w:ascii="Minion Pro" w:hAnsi="Minion Pro" w:cs="Minion Pro" w:eastAsia="Minion Pro"/>
                      <w:sz w:val="18"/>
                      <w:szCs w:val="1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3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33" w:lineRule="exact"/>
        <w:ind w:left="319" w:right="-70"/>
        <w:jc w:val="left"/>
        <w:tabs>
          <w:tab w:pos="3800" w:val="left"/>
          <w:tab w:pos="43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1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1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1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11"/>
        </w:rPr>
        <w:t>55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" w:after="0" w:line="136" w:lineRule="exact"/>
        <w:ind w:left="319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ой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-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-7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3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-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-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-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-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7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7" w:lineRule="exact"/>
        <w:ind w:left="284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3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position w:val="3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99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0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99"/>
          <w:position w:val="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9"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3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691.11853pt;margin-top:-11.642506pt;width:96.1725pt;height:96.146pt;mso-position-horizontal-relative:page;mso-position-vertical-relative:paragraph;z-index:-2127" coordorigin="13822,-233" coordsize="1923,1923">
            <v:group style="position:absolute;left:13905;top:-171;width:2;height:450" coordorigin="13905,-171" coordsize="2,450">
              <v:shape style="position:absolute;left:13905;top:-171;width:2;height:450" coordorigin="13905,-171" coordsize="0,450" path="m13905,-171l13905,279e" filled="f" stroked="t" strokeweight="4.188pt" strokecolor="#231F20">
                <v:path arrowok="t"/>
              </v:shape>
            </v:group>
            <v:group style="position:absolute;left:13905;top:-151;width:204;height:2" coordorigin="13905,-151" coordsize="204,2">
              <v:shape style="position:absolute;left:13905;top:-151;width:204;height:2" coordorigin="13905,-151" coordsize="204,0" path="m13905,-151l14110,-151e" filled="f" stroked="t" strokeweight="2.144pt" strokecolor="#231F20">
                <v:path arrowok="t"/>
              </v:shape>
            </v:group>
            <v:group style="position:absolute;left:13905;top:95;width:204;height:2" coordorigin="13905,95" coordsize="204,2">
              <v:shape style="position:absolute;left:13905;top:95;width:204;height:2" coordorigin="13905,95" coordsize="204,0" path="m13905,95l14110,95e" filled="f" stroked="t" strokeweight="2.144pt" strokecolor="#231F20">
                <v:path arrowok="t"/>
              </v:shape>
            </v:group>
            <v:group style="position:absolute;left:14130;top:-171;width:2;height:388" coordorigin="14130,-171" coordsize="2,388">
              <v:shape style="position:absolute;left:14130;top:-171;width:2;height:388" coordorigin="14130,-171" coordsize="0,388" path="m14130,-171l14130,217e" filled="f" stroked="t" strokeweight="2.144pt" strokecolor="#231F20">
                <v:path arrowok="t"/>
              </v:shape>
            </v:group>
            <v:group style="position:absolute;left:14027;top:-89;width:43;height:123" coordorigin="14027,-89" coordsize="43,123">
              <v:shape style="position:absolute;left:14027;top:-89;width:43;height:123" coordorigin="14027,-89" coordsize="43,123" path="m14027,33l14070,33,14070,-89,14027,-89,14027,33xe" filled="t" fillcolor="#231F20" stroked="f">
                <v:path arrowok="t"/>
                <v:fill/>
              </v:shape>
            </v:group>
            <v:group style="position:absolute;left:13945;top:-89;width:43;height:123" coordorigin="13945,-89" coordsize="43,123">
              <v:shape style="position:absolute;left:13945;top:-89;width:43;height:123" coordorigin="13945,-89" coordsize="43,123" path="m13945,33l13988,33,13988,-89,13945,-89,13945,33xe" filled="t" fillcolor="#231F20" stroked="f">
                <v:path arrowok="t"/>
                <v:fill/>
              </v:shape>
            </v:group>
            <v:group style="position:absolute;left:13986;top:-89;width:43;height:123" coordorigin="13986,-89" coordsize="43,123">
              <v:shape style="position:absolute;left:13986;top:-89;width:43;height:123" coordorigin="13986,-89" coordsize="43,123" path="m13986,33l14029,33,14029,-89,13986,-89,13986,33xe" filled="t" fillcolor="#231F20" stroked="f">
                <v:path arrowok="t"/>
                <v:fill/>
              </v:shape>
            </v:group>
            <v:group style="position:absolute;left:13885;top:197;width:2;height:123" coordorigin="13885,197" coordsize="2,123">
              <v:shape style="position:absolute;left:13885;top:197;width:2;height:123" coordorigin="13885,197" coordsize="0,123" path="m13885,197l13885,320e" filled="f" stroked="t" strokeweight="2.144pt" strokecolor="#231F20">
                <v:path arrowok="t"/>
              </v:shape>
            </v:group>
            <v:group style="position:absolute;left:14028;top:207;width:82;height:2" coordorigin="14028,207" coordsize="82,2">
              <v:shape style="position:absolute;left:14028;top:207;width:82;height:2" coordorigin="14028,207" coordsize="82,0" path="m14028,207l14110,207e" filled="f" stroked="t" strokeweight="3.166pt" strokecolor="#231F20">
                <v:path arrowok="t"/>
              </v:shape>
            </v:group>
            <v:group style="position:absolute;left:14069;top:299;width:123;height:2" coordorigin="14069,299" coordsize="123,2">
              <v:shape style="position:absolute;left:14069;top:299;width:123;height:2" coordorigin="14069,299" coordsize="123,0" path="m14069,299l14191,299e" filled="f" stroked="t" strokeweight="2.144pt" strokecolor="#231F20">
                <v:path arrowok="t"/>
              </v:shape>
            </v:group>
            <v:group style="position:absolute;left:13946;top:320;width:82;height:2" coordorigin="13946,320" coordsize="82,2">
              <v:shape style="position:absolute;left:13946;top:320;width:82;height:2" coordorigin="13946,320" coordsize="82,0" path="m13946,320l14028,320e" filled="f" stroked="t" strokeweight="4.188pt" strokecolor="#231F20">
                <v:path arrowok="t"/>
              </v:shape>
            </v:group>
            <v:group style="position:absolute;left:13946;top:197;width:41;height:82" coordorigin="13946,197" coordsize="41,82">
              <v:shape style="position:absolute;left:13946;top:197;width:41;height:82" coordorigin="13946,197" coordsize="41,82" path="m13966,197l13966,279e" filled="f" stroked="t" strokeweight="2.144pt" strokecolor="#231F20">
                <v:path arrowok="t"/>
              </v:shape>
            </v:group>
            <v:group style="position:absolute;left:13864;top:360;width:41;height:2" coordorigin="13864,360" coordsize="41,2">
              <v:shape style="position:absolute;left:13864;top:360;width:41;height:2" coordorigin="13864,360" coordsize="41,0" path="m13864,360l13905,360e" filled="f" stroked="t" strokeweight="4.189pt" strokecolor="#231F20">
                <v:path arrowok="t"/>
              </v:shape>
            </v:group>
            <v:group style="position:absolute;left:13864;top:452;width:82;height:2" coordorigin="13864,452" coordsize="82,2">
              <v:shape style="position:absolute;left:13864;top:452;width:82;height:2" coordorigin="13864,452" coordsize="82,0" path="m13864,452l13946,452e" filled="f" stroked="t" strokeweight="3.166pt" strokecolor="#231F20">
                <v:path arrowok="t"/>
              </v:shape>
            </v:group>
            <v:group style="position:absolute;left:13946;top:483;width:41;height:82" coordorigin="13946,483" coordsize="41,82">
              <v:shape style="position:absolute;left:13946;top:483;width:41;height:82" coordorigin="13946,483" coordsize="41,82" path="m13966,483l13966,565e" filled="f" stroked="t" strokeweight="2.144pt" strokecolor="#231F20">
                <v:path arrowok="t"/>
              </v:shape>
            </v:group>
            <v:group style="position:absolute;left:14027;top:340;width:2;height:184" coordorigin="14027,340" coordsize="2,184">
              <v:shape style="position:absolute;left:14027;top:340;width:2;height:184" coordorigin="14027,340" coordsize="0,184" path="m14027,340l14027,524e" filled="f" stroked="t" strokeweight="4.139pt" strokecolor="#231F20">
                <v:path arrowok="t"/>
              </v:shape>
            </v:group>
            <v:group style="position:absolute;left:13946;top:360;width:41;height:82" coordorigin="13946,360" coordsize="41,82">
              <v:shape style="position:absolute;left:13946;top:360;width:41;height:82" coordorigin="13946,360" coordsize="41,82" path="m13966,360l13966,442e" filled="f" stroked="t" strokeweight="2.144pt" strokecolor="#231F20">
                <v:path arrowok="t"/>
              </v:shape>
            </v:group>
            <v:group style="position:absolute;left:14518;top:289;width:82;height:2" coordorigin="14518,289" coordsize="82,2">
              <v:shape style="position:absolute;left:14518;top:289;width:82;height:2" coordorigin="14518,289" coordsize="82,0" path="m14518,289l14600,289e" filled="f" stroked="t" strokeweight="3.166pt" strokecolor="#231F20">
                <v:path arrowok="t"/>
              </v:shape>
            </v:group>
            <v:group style="position:absolute;left:14559;top:320;width:82;height:2" coordorigin="14559,320" coordsize="82,2">
              <v:shape style="position:absolute;left:14559;top:320;width:82;height:2" coordorigin="14559,320" coordsize="82,0" path="m14559,320l14641,320e" filled="f" stroked="t" strokeweight="4.188pt" strokecolor="#231F20">
                <v:path arrowok="t"/>
              </v:shape>
            </v:group>
            <v:group style="position:absolute;left:14600;top:340;width:286;height:2" coordorigin="14600,340" coordsize="286,2">
              <v:shape style="position:absolute;left:14600;top:340;width:286;height:2" coordorigin="14600,340" coordsize="286,0" path="m14600,340l14886,340e" filled="f" stroked="t" strokeweight="2.144pt" strokecolor="#231F20">
                <v:path arrowok="t"/>
              </v:shape>
            </v:group>
            <v:group style="position:absolute;left:14580;top:360;width:2;height:204" coordorigin="14580,360" coordsize="2,204">
              <v:shape style="position:absolute;left:14580;top:360;width:2;height:204" coordorigin="14580,360" coordsize="0,204" path="m14580,360l14580,565e" filled="f" stroked="t" strokeweight="2.144pt" strokecolor="#231F20">
                <v:path arrowok="t"/>
              </v:shape>
            </v:group>
            <v:group style="position:absolute;left:14110;top:360;width:82;height:2" coordorigin="14110,360" coordsize="82,2">
              <v:shape style="position:absolute;left:14110;top:360;width:82;height:2" coordorigin="14110,360" coordsize="82,0" path="m14110,360l14191,360e" filled="f" stroked="t" strokeweight="4.189pt" strokecolor="#231F20">
                <v:path arrowok="t"/>
              </v:shape>
            </v:group>
            <v:group style="position:absolute;left:14191;top:360;width:286;height:2" coordorigin="14191,360" coordsize="286,2">
              <v:shape style="position:absolute;left:14191;top:360;width:286;height:2" coordorigin="14191,360" coordsize="286,0" path="m14191,360l14477,360e" filled="f" stroked="t" strokeweight="4.189pt" strokecolor="#231F20">
                <v:path arrowok="t"/>
              </v:shape>
            </v:group>
            <v:group style="position:absolute;left:14273;top:565;width:204;height:2" coordorigin="14273,565" coordsize="204,2">
              <v:shape style="position:absolute;left:14273;top:565;width:204;height:2" coordorigin="14273,565" coordsize="204,0" path="m14273,565l14477,565e" filled="f" stroked="t" strokeweight="4.188pt" strokecolor="#231F20">
                <v:path arrowok="t"/>
              </v:shape>
            </v:group>
            <v:group style="position:absolute;left:14191;top:442;width:41;height:82" coordorigin="14191,442" coordsize="41,82">
              <v:shape style="position:absolute;left:14191;top:442;width:41;height:82" coordorigin="14191,442" coordsize="41,82" path="m14212,442l14212,524e" filled="f" stroked="t" strokeweight="2.144pt" strokecolor="#231F20">
                <v:path arrowok="t"/>
              </v:shape>
            </v:group>
            <v:group style="position:absolute;left:14273;top:401;width:2;height:327" coordorigin="14273,401" coordsize="2,327">
              <v:shape style="position:absolute;left:14273;top:401;width:2;height:327" coordorigin="14273,401" coordsize="0,327" path="m14273,401l14273,728e" filled="f" stroked="t" strokeweight="4.188pt" strokecolor="#231F20">
                <v:path arrowok="t"/>
              </v:shape>
            </v:group>
            <v:group style="position:absolute;left:14355;top:401;width:41;height:41" coordorigin="14355,401" coordsize="41,41">
              <v:shape style="position:absolute;left:14355;top:401;width:41;height:41" coordorigin="14355,401" coordsize="41,41" path="m14355,422l14396,422e" filled="f" stroked="t" strokeweight="2.144pt" strokecolor="#231F20">
                <v:path arrowok="t"/>
              </v:shape>
            </v:group>
            <v:group style="position:absolute;left:14396;top:381;width:82;height:2" coordorigin="14396,381" coordsize="82,2">
              <v:shape style="position:absolute;left:14396;top:381;width:82;height:2" coordorigin="14396,381" coordsize="82,0" path="m14396,381l14477,381e" filled="f" stroked="t" strokeweight="2.144pt" strokecolor="#231F20">
                <v:path arrowok="t"/>
              </v:shape>
            </v:group>
            <v:group style="position:absolute;left:14518;top:401;width:2;height:225" coordorigin="14518,401" coordsize="2,225">
              <v:shape style="position:absolute;left:14518;top:401;width:2;height:225" coordorigin="14518,401" coordsize="0,225" path="m14518,401l14518,626e" filled="f" stroked="t" strokeweight="4.139pt" strokecolor="#231F20">
                <v:path arrowok="t"/>
              </v:shape>
            </v:group>
            <v:group style="position:absolute;left:14437;top:442;width:41;height:41" coordorigin="14437,442" coordsize="41,41">
              <v:shape style="position:absolute;left:14437;top:442;width:41;height:41" coordorigin="14437,442" coordsize="41,41" path="m14437,463l14477,463e" filled="f" stroked="t" strokeweight="2.144pt" strokecolor="#231F20">
                <v:path arrowok="t"/>
              </v:shape>
            </v:group>
            <v:group style="position:absolute;left:14518;top:442;width:41;height:41" coordorigin="14518,442" coordsize="41,41">
              <v:shape style="position:absolute;left:14518;top:442;width:41;height:41" coordorigin="14518,442" coordsize="41,41" path="m14518,463l14559,463e" filled="f" stroked="t" strokeweight="2.144pt" strokecolor="#231F20">
                <v:path arrowok="t"/>
              </v:shape>
            </v:group>
            <v:group style="position:absolute;left:14600;top:360;width:41;height:82" coordorigin="14600,360" coordsize="41,82">
              <v:shape style="position:absolute;left:14600;top:360;width:41;height:82" coordorigin="14600,360" coordsize="41,82" path="m14621,360l14621,442e" filled="f" stroked="t" strokeweight="2.144pt" strokecolor="#231F20">
                <v:path arrowok="t"/>
              </v:shape>
            </v:group>
            <v:group style="position:absolute;left:14764;top:442;width:41;height:41" coordorigin="14764,442" coordsize="41,41">
              <v:shape style="position:absolute;left:14764;top:442;width:41;height:41" coordorigin="14764,442" coordsize="41,41" path="m14764,463l14805,463e" filled="f" stroked="t" strokeweight="2.144pt" strokecolor="#231F20">
                <v:path arrowok="t"/>
              </v:shape>
            </v:group>
            <v:group style="position:absolute;left:14805;top:360;width:2;height:225" coordorigin="14805,360" coordsize="2,225">
              <v:shape style="position:absolute;left:14805;top:360;width:2;height:225" coordorigin="14805,360" coordsize="0,225" path="m14805,360l14805,585e" filled="f" stroked="t" strokeweight="4.138pt" strokecolor="#231F20">
                <v:path arrowok="t"/>
              </v:shape>
            </v:group>
            <v:group style="position:absolute;left:14764;top:360;width:41;height:41" coordorigin="14764,360" coordsize="41,41">
              <v:shape style="position:absolute;left:14764;top:360;width:41;height:41" coordorigin="14764,360" coordsize="41,41" path="m14764,381l14805,381e" filled="f" stroked="t" strokeweight="2.144pt" strokecolor="#231F20">
                <v:path arrowok="t"/>
              </v:shape>
            </v:group>
            <v:group style="position:absolute;left:14110;top:401;width:41;height:41" coordorigin="14110,401" coordsize="41,41">
              <v:shape style="position:absolute;left:14110;top:401;width:41;height:41" coordorigin="14110,401" coordsize="41,41" path="m14110,422l14150,422e" filled="f" stroked="t" strokeweight="2.144pt" strokecolor="#231F20">
                <v:path arrowok="t"/>
              </v:shape>
            </v:group>
            <v:group style="position:absolute;left:14028;top:535;width:164;height:2" coordorigin="14028,535" coordsize="164,2">
              <v:shape style="position:absolute;left:14028;top:535;width:164;height:2" coordorigin="14028,535" coordsize="164,0" path="m14028,535l14191,535e" filled="f" stroked="t" strokeweight="3.116pt" strokecolor="#231F20">
                <v:path arrowok="t"/>
              </v:shape>
            </v:group>
            <v:group style="position:absolute;left:13905;top:585;width:123;height:2" coordorigin="13905,585" coordsize="123,2">
              <v:shape style="position:absolute;left:13905;top:585;width:123;height:2" coordorigin="13905,585" coordsize="123,0" path="m13905,585l14028,585e" filled="f" stroked="t" strokeweight="2.144pt" strokecolor="#231F20">
                <v:path arrowok="t"/>
              </v:shape>
            </v:group>
            <v:group style="position:absolute;left:14110;top:565;width:41;height:41" coordorigin="14110,565" coordsize="41,41">
              <v:shape style="position:absolute;left:14110;top:565;width:41;height:41" coordorigin="14110,565" coordsize="41,41" path="m14110,585l14150,585e" filled="f" stroked="t" strokeweight="2.144pt" strokecolor="#231F20">
                <v:path arrowok="t"/>
              </v:shape>
            </v:group>
            <v:group style="position:absolute;left:14212;top:606;width:2;height:164" coordorigin="14212,606" coordsize="2,164">
              <v:shape style="position:absolute;left:14212;top:606;width:2;height:164" coordorigin="14212,606" coordsize="0,164" path="m14212,606l14212,769e" filled="f" stroked="t" strokeweight="2.144pt" strokecolor="#231F20">
                <v:path arrowok="t"/>
              </v:shape>
            </v:group>
            <v:group style="position:absolute;left:14232;top:728;width:41;height:41" coordorigin="14232,728" coordsize="41,41">
              <v:shape style="position:absolute;left:14232;top:728;width:41;height:41" coordorigin="14232,728" coordsize="41,41" path="m14232,749l14273,749e" filled="f" stroked="t" strokeweight="2.144pt" strokecolor="#231F20">
                <v:path arrowok="t"/>
              </v:shape>
            </v:group>
            <v:group style="position:absolute;left:14314;top:708;width:82;height:2" coordorigin="14314,708" coordsize="82,2">
              <v:shape style="position:absolute;left:14314;top:708;width:82;height:2" coordorigin="14314,708" coordsize="82,0" path="m14314,708l14396,708e" filled="f" stroked="t" strokeweight="2.144pt" strokecolor="#231F20">
                <v:path arrowok="t"/>
              </v:shape>
            </v:group>
            <v:group style="position:absolute;left:14232;top:647;width:41;height:41" coordorigin="14232,647" coordsize="41,41">
              <v:shape style="position:absolute;left:14232;top:647;width:41;height:41" coordorigin="14232,647" coordsize="41,41" path="m14232,667l14273,667e" filled="f" stroked="t" strokeweight="2.144pt" strokecolor="#231F20">
                <v:path arrowok="t"/>
              </v:shape>
            </v:group>
            <v:group style="position:absolute;left:14416;top:565;width:2;height:123" coordorigin="14416,565" coordsize="2,123">
              <v:shape style="position:absolute;left:14416;top:565;width:2;height:123" coordorigin="14416,565" coordsize="0,123" path="m14416,565l14416,687e" filled="f" stroked="t" strokeweight="2.144pt" strokecolor="#231F20">
                <v:path arrowok="t"/>
              </v:shape>
            </v:group>
            <v:group style="position:absolute;left:14355;top:606;width:41;height:41" coordorigin="14355,606" coordsize="41,41">
              <v:shape style="position:absolute;left:14355;top:606;width:41;height:41" coordorigin="14355,606" coordsize="41,41" path="m14355,626l14396,626e" filled="f" stroked="t" strokeweight="2.144pt" strokecolor="#231F20">
                <v:path arrowok="t"/>
              </v:shape>
            </v:group>
            <v:group style="position:absolute;left:14314;top:565;width:41;height:41" coordorigin="14314,565" coordsize="41,41">
              <v:shape style="position:absolute;left:14314;top:565;width:41;height:41" coordorigin="14314,565" coordsize="41,41" path="m14314,585l14355,585e" filled="f" stroked="t" strokeweight="2.144pt" strokecolor="#231F20">
                <v:path arrowok="t"/>
              </v:shape>
            </v:group>
            <v:group style="position:absolute;left:14477;top:657;width:82;height:2" coordorigin="14477,657" coordsize="82,2">
              <v:shape style="position:absolute;left:14477;top:657;width:82;height:2" coordorigin="14477,657" coordsize="82,0" path="m14477,657l14559,657e" filled="f" stroked="t" strokeweight="3.166pt" strokecolor="#231F20">
                <v:path arrowok="t"/>
              </v:shape>
            </v:group>
            <v:group style="position:absolute;left:14600;top:595;width:82;height:2" coordorigin="14600,595" coordsize="82,2">
              <v:shape style="position:absolute;left:14600;top:595;width:82;height:2" coordorigin="14600,595" coordsize="82,0" path="m14600,595l14682,595e" filled="f" stroked="t" strokeweight="3.166pt" strokecolor="#231F20">
                <v:path arrowok="t"/>
              </v:shape>
            </v:group>
            <v:group style="position:absolute;left:14702;top:360;width:2;height:409" coordorigin="14702,360" coordsize="2,409">
              <v:shape style="position:absolute;left:14702;top:360;width:2;height:409" coordorigin="14702,360" coordsize="0,409" path="m14702,360l14702,769e" filled="f" stroked="t" strokeweight="2.144pt" strokecolor="#231F20">
                <v:path arrowok="t"/>
              </v:shape>
            </v:group>
            <v:group style="position:absolute;left:14927;top:544;width:82;height:2" coordorigin="14927,544" coordsize="82,2">
              <v:shape style="position:absolute;left:14927;top:544;width:82;height:2" coordorigin="14927,544" coordsize="82,0" path="m14927,544l15009,544e" filled="f" stroked="t" strokeweight="2.144pt" strokecolor="#231F20">
                <v:path arrowok="t"/>
              </v:shape>
            </v:group>
            <v:group style="position:absolute;left:14764;top:728;width:41;height:41" coordorigin="14764,728" coordsize="41,41">
              <v:shape style="position:absolute;left:14764;top:728;width:41;height:41" coordorigin="14764,728" coordsize="41,41" path="m14764,749l14805,749e" filled="f" stroked="t" strokeweight="2.144pt" strokecolor="#231F20">
                <v:path arrowok="t"/>
              </v:shape>
            </v:group>
            <v:group style="position:absolute;left:14886;top:401;width:2;height:429" coordorigin="14886,401" coordsize="2,429">
              <v:shape style="position:absolute;left:14886;top:401;width:2;height:429" coordorigin="14886,401" coordsize="0,429" path="m14886,401l14886,831e" filled="f" stroked="t" strokeweight="4.138pt" strokecolor="#231F20">
                <v:path arrowok="t"/>
              </v:shape>
            </v:group>
            <v:group style="position:absolute;left:14723;top:657;width:82;height:2" coordorigin="14723,657" coordsize="82,2">
              <v:shape style="position:absolute;left:14723;top:657;width:82;height:2" coordorigin="14723,657" coordsize="82,0" path="m14723,657l14805,657e" filled="f" stroked="t" strokeweight="3.166pt" strokecolor="#231F20">
                <v:path arrowok="t"/>
              </v:shape>
            </v:group>
            <v:group style="position:absolute;left:14805;top:647;width:41;height:41" coordorigin="14805,647" coordsize="41,41">
              <v:shape style="position:absolute;left:14805;top:647;width:41;height:41" coordorigin="14805,647" coordsize="41,41" path="m14805,667l14845,667e" filled="f" stroked="t" strokeweight="2.144pt" strokecolor="#231F20">
                <v:path arrowok="t"/>
              </v:shape>
            </v:group>
            <v:group style="position:absolute;left:14886;top:606;width:41;height:82" coordorigin="14886,606" coordsize="41,82">
              <v:shape style="position:absolute;left:14886;top:606;width:41;height:82" coordorigin="14886,606" coordsize="41,82" path="m14907,606l14907,687e" filled="f" stroked="t" strokeweight="2.144pt" strokecolor="#231F20">
                <v:path arrowok="t"/>
              </v:shape>
            </v:group>
            <v:group style="position:absolute;left:14968;top:606;width:41;height:82" coordorigin="14968,606" coordsize="41,82">
              <v:shape style="position:absolute;left:14968;top:606;width:41;height:82" coordorigin="14968,606" coordsize="41,82" path="m14989,606l14989,687e" filled="f" stroked="t" strokeweight="2.144pt" strokecolor="#231F20">
                <v:path arrowok="t"/>
              </v:shape>
            </v:group>
            <v:group style="position:absolute;left:14927;top:565;width:41;height:82" coordorigin="14927,565" coordsize="41,82">
              <v:shape style="position:absolute;left:14927;top:565;width:41;height:82" coordorigin="14927,565" coordsize="41,82" path="m14948,565l14948,647e" filled="f" stroked="t" strokeweight="2.144pt" strokecolor="#231F20">
                <v:path arrowok="t"/>
              </v:shape>
            </v:group>
            <v:group style="position:absolute;left:14048;top:606;width:2;height:164" coordorigin="14048,606" coordsize="2,164">
              <v:shape style="position:absolute;left:14048;top:606;width:2;height:164" coordorigin="14048,606" coordsize="0,164" path="m14048,606l14048,769e" filled="f" stroked="t" strokeweight="2.144pt" strokecolor="#231F20">
                <v:path arrowok="t"/>
              </v:shape>
            </v:group>
            <v:group style="position:absolute;left:14110;top:728;width:41;height:41" coordorigin="14110,728" coordsize="41,41">
              <v:shape style="position:absolute;left:14110;top:728;width:41;height:41" coordorigin="14110,728" coordsize="41,41" path="m14110,749l14150,749e" filled="f" stroked="t" strokeweight="2.144pt" strokecolor="#231F20">
                <v:path arrowok="t"/>
              </v:shape>
            </v:group>
            <v:group style="position:absolute;left:14069;top:667;width:123;height:2" coordorigin="14069,667" coordsize="123,2">
              <v:shape style="position:absolute;left:14069;top:667;width:123;height:2" coordorigin="14069,667" coordsize="123,0" path="m14069,667l14191,667e" filled="f" stroked="t" strokeweight="2.144pt" strokecolor="#231F20">
                <v:path arrowok="t"/>
              </v:shape>
            </v:group>
            <v:group style="position:absolute;left:14375;top:-8;width:2;height:286" coordorigin="14375,-8" coordsize="2,286">
              <v:shape style="position:absolute;left:14375;top:-8;width:2;height:286" coordorigin="14375,-8" coordsize="0,286" path="m14375,-8l14375,279e" filled="f" stroked="t" strokeweight="2.144pt" strokecolor="#231F20">
                <v:path arrowok="t"/>
              </v:shape>
            </v:group>
            <v:group style="position:absolute;left:14334;top:-48;width:2;height:123" coordorigin="14334,-48" coordsize="2,123">
              <v:shape style="position:absolute;left:14334;top:-48;width:2;height:123" coordorigin="14334,-48" coordsize="0,123" path="m14334,-48l14334,74e" filled="f" stroked="t" strokeweight="2.144pt" strokecolor="#231F20">
                <v:path arrowok="t"/>
              </v:shape>
            </v:group>
            <v:group style="position:absolute;left:14273;top:-48;width:41;height:82" coordorigin="14273,-48" coordsize="41,82">
              <v:shape style="position:absolute;left:14273;top:-48;width:41;height:82" coordorigin="14273,-48" coordsize="41,82" path="m14294,-48l14294,33e" filled="f" stroked="t" strokeweight="2.144pt" strokecolor="#231F20">
                <v:path arrowok="t"/>
              </v:shape>
            </v:group>
            <v:group style="position:absolute;left:14191;top:-79;width:82;height:2" coordorigin="14191,-79" coordsize="82,2">
              <v:shape style="position:absolute;left:14191;top:-79;width:82;height:2" coordorigin="14191,-79" coordsize="82,0" path="m14191,-79l14273,-79e" filled="f" stroked="t" strokeweight="3.166pt" strokecolor="#231F20">
                <v:path arrowok="t"/>
              </v:shape>
            </v:group>
            <v:group style="position:absolute;left:14314;top:-110;width:123;height:2" coordorigin="14314,-110" coordsize="123,2">
              <v:shape style="position:absolute;left:14314;top:-110;width:123;height:2" coordorigin="14314,-110" coordsize="123,0" path="m14314,-110l14437,-110e" filled="f" stroked="t" strokeweight="4.188pt" strokecolor="#231F20">
                <v:path arrowok="t"/>
              </v:shape>
            </v:group>
            <v:group style="position:absolute;left:14273;top:-171;width:41;height:41" coordorigin="14273,-171" coordsize="41,41">
              <v:shape style="position:absolute;left:14273;top:-171;width:41;height:41" coordorigin="14273,-171" coordsize="41,41" path="m14273,-151l14314,-151e" filled="f" stroked="t" strokeweight="2.144pt" strokecolor="#231F20">
                <v:path arrowok="t"/>
              </v:shape>
            </v:group>
            <v:group style="position:absolute;left:14437;top:115;width:41;height:2" coordorigin="14437,115" coordsize="41,2">
              <v:shape style="position:absolute;left:14437;top:115;width:41;height:2" coordorigin="14437,115" coordsize="41,0" path="m14437,115l14477,115e" filled="f" stroked="t" strokeweight="4.188pt" strokecolor="#231F20">
                <v:path arrowok="t"/>
              </v:shape>
            </v:group>
            <v:group style="position:absolute;left:14477;top:-130;width:2;height:204" coordorigin="14477,-130" coordsize="2,204">
              <v:shape style="position:absolute;left:14477;top:-130;width:2;height:204" coordorigin="14477,-130" coordsize="0,204" path="m14477,-130l14477,74e" filled="f" stroked="t" strokeweight="4.188pt" strokecolor="#231F20">
                <v:path arrowok="t"/>
              </v:shape>
            </v:group>
            <v:group style="position:absolute;left:14477;top:-171;width:41;height:82" coordorigin="14477,-171" coordsize="41,82">
              <v:shape style="position:absolute;left:14477;top:-171;width:41;height:82" coordorigin="14477,-171" coordsize="41,82" path="m14498,-171l14498,-89e" filled="f" stroked="t" strokeweight="2.144pt" strokecolor="#231F20">
                <v:path arrowok="t"/>
              </v:shape>
            </v:group>
            <v:group style="position:absolute;left:14518;top:-48;width:41;height:82" coordorigin="14518,-48" coordsize="41,82">
              <v:shape style="position:absolute;left:14518;top:-48;width:41;height:82" coordorigin="14518,-48" coordsize="41,82" path="m14539,-48l14539,33e" filled="f" stroked="t" strokeweight="2.144pt" strokecolor="#231F20">
                <v:path arrowok="t"/>
              </v:shape>
            </v:group>
            <v:group style="position:absolute;left:14600;top:-8;width:41;height:41" coordorigin="14600,-8" coordsize="41,41">
              <v:shape style="position:absolute;left:14600;top:-8;width:41;height:41" coordorigin="14600,-8" coordsize="41,41" path="m14600,13l14641,13e" filled="f" stroked="t" strokeweight="2.144pt" strokecolor="#231F20">
                <v:path arrowok="t"/>
              </v:shape>
            </v:group>
            <v:group style="position:absolute;left:14559;top:-89;width:41;height:41" coordorigin="14559,-89" coordsize="41,41">
              <v:shape style="position:absolute;left:14559;top:-89;width:41;height:41" coordorigin="14559,-89" coordsize="41,41" path="m14559,-69l14600,-69e" filled="f" stroked="t" strokeweight="2.144pt" strokecolor="#231F20">
                <v:path arrowok="t"/>
              </v:shape>
            </v:group>
            <v:group style="position:absolute;left:14559;top:-140;width:82;height:2" coordorigin="14559,-140" coordsize="82,2">
              <v:shape style="position:absolute;left:14559;top:-140;width:82;height:2" coordorigin="14559,-140" coordsize="82,0" path="m14559,-140l14641,-140e" filled="f" stroked="t" strokeweight="3.166pt" strokecolor="#231F20">
                <v:path arrowok="t"/>
              </v:shape>
            </v:group>
            <v:group style="position:absolute;left:14702;top:-89;width:2;height:204" coordorigin="14702,-89" coordsize="2,204">
              <v:shape style="position:absolute;left:14702;top:-89;width:2;height:204" coordorigin="14702,-89" coordsize="0,204" path="m14702,-89l14702,115e" filled="f" stroked="t" strokeweight="2.144pt" strokecolor="#231F20">
                <v:path arrowok="t"/>
              </v:shape>
            </v:group>
            <v:group style="position:absolute;left:14642;top:-48;width:2;height:184" coordorigin="14642,-48" coordsize="2,184">
              <v:shape style="position:absolute;left:14642;top:-48;width:2;height:184" coordorigin="14642,-48" coordsize="0,184" path="m14642,-48l14642,136e" filled="f" stroked="t" strokeweight="4.138pt" strokecolor="#231F20">
                <v:path arrowok="t"/>
              </v:shape>
            </v:group>
            <v:group style="position:absolute;left:14866;top:-130;width:2;height:245" coordorigin="14866,-130" coordsize="2,245">
              <v:shape style="position:absolute;left:14866;top:-130;width:2;height:245" coordorigin="14866,-130" coordsize="0,245" path="m14866,-130l14866,115e" filled="f" stroked="t" strokeweight="2.144pt" strokecolor="#231F20">
                <v:path arrowok="t"/>
              </v:shape>
            </v:group>
            <v:group style="position:absolute;left:14723;top:13;width:82;height:2" coordorigin="14723,13" coordsize="82,2">
              <v:shape style="position:absolute;left:14723;top:13;width:82;height:2" coordorigin="14723,13" coordsize="82,0" path="m14723,13l14805,13e" filled="f" stroked="t" strokeweight="2.144pt" strokecolor="#231F20">
                <v:path arrowok="t"/>
              </v:shape>
            </v:group>
            <v:group style="position:absolute;left:14805;top:-171;width:2;height:307" coordorigin="14805,-171" coordsize="2,307">
              <v:shape style="position:absolute;left:14805;top:-171;width:2;height:307" coordorigin="14805,-171" coordsize="0,307" path="m14805,-171l14805,136e" filled="f" stroked="t" strokeweight="4.138pt" strokecolor="#231F20">
                <v:path arrowok="t"/>
              </v:shape>
            </v:group>
            <v:group style="position:absolute;left:14723;top:-89;width:82;height:2" coordorigin="14723,-89" coordsize="82,2">
              <v:shape style="position:absolute;left:14723;top:-89;width:82;height:2" coordorigin="14723,-89" coordsize="82,0" path="m14723,-89l14805,-89e" filled="f" stroked="t" strokeweight="4.188pt" strokecolor="#231F20">
                <v:path arrowok="t"/>
              </v:shape>
            </v:group>
            <v:group style="position:absolute;left:14641;top:-151;width:82;height:2" coordorigin="14641,-151" coordsize="82,2">
              <v:shape style="position:absolute;left:14641;top:-151;width:82;height:2" coordorigin="14641,-151" coordsize="82,0" path="m14641,-151l14723,-151e" filled="f" stroked="t" strokeweight="2.144pt" strokecolor="#231F20">
                <v:path arrowok="t"/>
              </v:shape>
            </v:group>
            <v:group style="position:absolute;left:14764;top:-171;width:41;height:41" coordorigin="14764,-171" coordsize="41,41">
              <v:shape style="position:absolute;left:14764;top:-171;width:41;height:41" coordorigin="14764,-171" coordsize="41,41" path="m14764,-151l14805,-151e" filled="f" stroked="t" strokeweight="2.144pt" strokecolor="#231F20">
                <v:path arrowok="t"/>
              </v:shape>
            </v:group>
            <v:group style="position:absolute;left:14968;top:-151;width:2;height:266" coordorigin="14968,-151" coordsize="2,266">
              <v:shape style="position:absolute;left:14968;top:-151;width:2;height:266" coordorigin="14968,-151" coordsize="0,266" path="m14968,-151l14968,115e" filled="f" stroked="t" strokeweight="4.138pt" strokecolor="#231F20">
                <v:path arrowok="t"/>
              </v:shape>
            </v:group>
            <v:group style="position:absolute;left:14886;top:-48;width:41;height:82" coordorigin="14886,-48" coordsize="41,82">
              <v:shape style="position:absolute;left:14886;top:-48;width:41;height:82" coordorigin="14886,-48" coordsize="41,82" path="m14907,-48l14907,33e" filled="f" stroked="t" strokeweight="2.144pt" strokecolor="#231F20">
                <v:path arrowok="t"/>
              </v:shape>
            </v:group>
            <v:group style="position:absolute;left:14968;top:-8;width:41;height:41" coordorigin="14968,-8" coordsize="41,41">
              <v:shape style="position:absolute;left:14968;top:-8;width:41;height:41" coordorigin="14968,-8" coordsize="41,41" path="m14968,13l15009,13e" filled="f" stroked="t" strokeweight="2.144pt" strokecolor="#231F20">
                <v:path arrowok="t"/>
              </v:shape>
            </v:group>
            <v:group style="position:absolute;left:14927;top:-171;width:41;height:41" coordorigin="14927,-171" coordsize="41,41">
              <v:shape style="position:absolute;left:14927;top:-171;width:41;height:41" coordorigin="14927,-171" coordsize="41,41" path="m14927,-151l14968,-151e" filled="f" stroked="t" strokeweight="2.144pt" strokecolor="#231F20">
                <v:path arrowok="t"/>
              </v:shape>
            </v:group>
            <v:group style="position:absolute;left:15029;top:-48;width:2;height:164" coordorigin="15029,-48" coordsize="2,164">
              <v:shape style="position:absolute;left:15029;top:-48;width:2;height:164" coordorigin="15029,-48" coordsize="0,164" path="m15029,-48l15029,115e" filled="f" stroked="t" strokeweight="2.144pt" strokecolor="#231F20">
                <v:path arrowok="t"/>
              </v:shape>
            </v:group>
            <v:group style="position:absolute;left:15050;top:-8;width:82;height:2" coordorigin="15050,-8" coordsize="82,2">
              <v:shape style="position:absolute;left:15050;top:-8;width:82;height:2" coordorigin="15050,-8" coordsize="82,0" path="m15050,-8l15132,-8e" filled="f" stroked="t" strokeweight="2.144pt" strokecolor="#231F20">
                <v:path arrowok="t"/>
              </v:shape>
            </v:group>
            <v:group style="position:absolute;left:14416;top:115;width:2;height:164" coordorigin="14416,115" coordsize="2,164">
              <v:shape style="position:absolute;left:14416;top:115;width:2;height:164" coordorigin="14416,115" coordsize="0,164" path="m14416,115l14416,279e" filled="f" stroked="t" strokeweight="2.144pt" strokecolor="#231F20">
                <v:path arrowok="t"/>
              </v:shape>
            </v:group>
            <v:group style="position:absolute;left:14273;top:176;width:82;height:2" coordorigin="14273,176" coordsize="82,2">
              <v:shape style="position:absolute;left:14273;top:176;width:82;height:2" coordorigin="14273,176" coordsize="82,0" path="m14273,176l14355,176e" filled="f" stroked="t" strokeweight="2.144pt" strokecolor="#231F20">
                <v:path arrowok="t"/>
              </v:shape>
            </v:group>
            <v:group style="position:absolute;left:14437;top:197;width:41;height:82" coordorigin="14437,197" coordsize="41,82">
              <v:shape style="position:absolute;left:14437;top:197;width:41;height:82" coordorigin="14437,197" coordsize="41,82" path="m14457,197l14457,279e" filled="f" stroked="t" strokeweight="2.144pt" strokecolor="#231F20">
                <v:path arrowok="t"/>
              </v:shape>
            </v:group>
            <v:group style="position:absolute;left:14518;top:54;width:2;height:225" coordorigin="14518,54" coordsize="2,225">
              <v:shape style="position:absolute;left:14518;top:54;width:2;height:225" coordorigin="14518,54" coordsize="0,225" path="m14518,54l14518,279e" filled="f" stroked="t" strokeweight="4.139pt" strokecolor="#231F20">
                <v:path arrowok="t"/>
              </v:shape>
            </v:group>
            <v:group style="position:absolute;left:14723;top:279;width:82;height:2" coordorigin="14723,279" coordsize="82,2">
              <v:shape style="position:absolute;left:14723;top:279;width:82;height:2" coordorigin="14723,279" coordsize="82,0" path="m14723,279l14805,279e" filled="f" stroked="t" strokeweight="4.188pt" strokecolor="#231F20">
                <v:path arrowok="t"/>
              </v:shape>
            </v:group>
            <v:group style="position:absolute;left:14641;top:197;width:41;height:82" coordorigin="14641,197" coordsize="41,82">
              <v:shape style="position:absolute;left:14641;top:197;width:41;height:82" coordorigin="14641,197" coordsize="41,82" path="m14661,197l14661,279e" filled="f" stroked="t" strokeweight="2.144pt" strokecolor="#231F20">
                <v:path arrowok="t"/>
              </v:shape>
            </v:group>
            <v:group style="position:absolute;left:14805;top:279;width:123;height:2" coordorigin="14805,279" coordsize="123,2">
              <v:shape style="position:absolute;left:14805;top:279;width:123;height:2" coordorigin="14805,279" coordsize="123,0" path="m14805,279l14927,279e" filled="f" stroked="t" strokeweight="4.188pt" strokecolor="#231F20">
                <v:path arrowok="t"/>
              </v:shape>
            </v:group>
            <v:group style="position:absolute;left:14682;top:166;width:82;height:2" coordorigin="14682,166" coordsize="82,2">
              <v:shape style="position:absolute;left:14682;top:166;width:82;height:2" coordorigin="14682,166" coordsize="82,0" path="m14682,166l14764,166e" filled="f" stroked="t" strokeweight="3.166pt" strokecolor="#231F20">
                <v:path arrowok="t"/>
              </v:shape>
            </v:group>
            <v:group style="position:absolute;left:14764;top:166;width:123;height:2" coordorigin="14764,166" coordsize="123,2">
              <v:shape style="position:absolute;left:14764;top:166;width:123;height:2" coordorigin="14764,166" coordsize="123,0" path="m14764,166l14886,166e" filled="f" stroked="t" strokeweight="3.166pt" strokecolor="#231F20">
                <v:path arrowok="t"/>
              </v:shape>
            </v:group>
            <v:group style="position:absolute;left:15050;top:115;width:82;height:2" coordorigin="15050,115" coordsize="82,2">
              <v:shape style="position:absolute;left:15050;top:115;width:82;height:2" coordorigin="15050,115" coordsize="82,0" path="m15050,115l15132,115e" filled="f" stroked="t" strokeweight="4.188pt" strokecolor="#231F20">
                <v:path arrowok="t"/>
              </v:shape>
            </v:group>
            <v:group style="position:absolute;left:14886;top:136;width:123;height:2" coordorigin="14886,136" coordsize="123,2">
              <v:shape style="position:absolute;left:14886;top:136;width:123;height:2" coordorigin="14886,136" coordsize="123,0" path="m14886,136l15009,136e" filled="f" stroked="t" strokeweight="2.144pt" strokecolor="#231F20">
                <v:path arrowok="t"/>
              </v:shape>
            </v:group>
            <v:group style="position:absolute;left:15050;top:320;width:41;height:2" coordorigin="15050,320" coordsize="41,2">
              <v:shape style="position:absolute;left:15050;top:320;width:41;height:2" coordorigin="15050,320" coordsize="41,0" path="m15050,320l15091,320e" filled="f" stroked="t" strokeweight="4.188pt" strokecolor="#231F20">
                <v:path arrowok="t"/>
              </v:shape>
            </v:group>
            <v:group style="position:absolute;left:15111;top:156;width:2;height:327" coordorigin="15111,156" coordsize="2,327">
              <v:shape style="position:absolute;left:15111;top:156;width:2;height:327" coordorigin="15111,156" coordsize="0,327" path="m15111,156l15111,483e" filled="f" stroked="t" strokeweight="2.144pt" strokecolor="#231F20">
                <v:path arrowok="t"/>
              </v:shape>
            </v:group>
            <v:group style="position:absolute;left:15132;top:279;width:82;height:2" coordorigin="15132,279" coordsize="82,2">
              <v:shape style="position:absolute;left:15132;top:279;width:82;height:2" coordorigin="15132,279" coordsize="82,0" path="m15132,279l15213,279e" filled="f" stroked="t" strokeweight="4.188pt" strokecolor="#231F20">
                <v:path arrowok="t"/>
              </v:shape>
            </v:group>
            <v:group style="position:absolute;left:15254;top:74;width:41;height:41" coordorigin="15254,74" coordsize="41,41">
              <v:shape style="position:absolute;left:15254;top:74;width:41;height:41" coordorigin="15254,74" coordsize="41,41" path="m15254,95l15295,95e" filled="f" stroked="t" strokeweight="2.144pt" strokecolor="#231F20">
                <v:path arrowok="t"/>
              </v:shape>
            </v:group>
            <v:group style="position:absolute;left:15336;top:115;width:41;height:2" coordorigin="15336,115" coordsize="41,2">
              <v:shape style="position:absolute;left:15336;top:115;width:41;height:2" coordorigin="15336,115" coordsize="41,0" path="m15336,115l15377,115e" filled="f" stroked="t" strokeweight="4.188pt" strokecolor="#231F20">
                <v:path arrowok="t"/>
              </v:shape>
            </v:group>
            <v:group style="position:absolute;left:15213;top:23;width:82;height:2" coordorigin="15213,23" coordsize="82,2">
              <v:shape style="position:absolute;left:15213;top:23;width:82;height:2" coordorigin="15213,23" coordsize="82,0" path="m15213,23l15295,23e" filled="f" stroked="t" strokeweight="3.166pt" strokecolor="#231F20">
                <v:path arrowok="t"/>
              </v:shape>
            </v:group>
            <v:group style="position:absolute;left:15336;top:-191;width:2;height:225" coordorigin="15336,-191" coordsize="2,225">
              <v:shape style="position:absolute;left:15336;top:-191;width:2;height:225" coordorigin="15336,-191" coordsize="0,225" path="m15336,-191l15336,33e" filled="f" stroked="t" strokeweight="4.138pt" strokecolor="#231F20">
                <v:path arrowok="t"/>
              </v:shape>
            </v:group>
            <v:group style="position:absolute;left:15336;top:-48;width:41;height:82" coordorigin="15336,-48" coordsize="41,82">
              <v:shape style="position:absolute;left:15336;top:-48;width:41;height:82" coordorigin="15336,-48" coordsize="41,82" path="m15356,-48l15356,33e" filled="f" stroked="t" strokeweight="2.144pt" strokecolor="#231F20">
                <v:path arrowok="t"/>
              </v:shape>
            </v:group>
            <v:group style="position:absolute;left:15418;top:-171;width:2;height:388" coordorigin="15418,-171" coordsize="2,388">
              <v:shape style="position:absolute;left:15418;top:-171;width:2;height:388" coordorigin="15418,-171" coordsize="0,388" path="m15418,-171l15418,217e" filled="f" stroked="t" strokeweight="4.138pt" strokecolor="#231F20">
                <v:path arrowok="t"/>
              </v:shape>
            </v:group>
            <v:group style="position:absolute;left:15499;top:-89;width:43;height:123" coordorigin="15499,-89" coordsize="43,123">
              <v:shape style="position:absolute;left:15499;top:-89;width:43;height:123" coordorigin="15499,-89" coordsize="43,123" path="m15499,33l15541,33,15541,-89,15499,-89,15499,33xe" filled="t" fillcolor="#231F20" stroked="f">
                <v:path arrowok="t"/>
                <v:fill/>
              </v:shape>
            </v:group>
            <v:group style="position:absolute;left:15459;top:-151;width:204;height:2" coordorigin="15459,-151" coordsize="204,2">
              <v:shape style="position:absolute;left:15459;top:-151;width:204;height:2" coordorigin="15459,-151" coordsize="204,0" path="m15459,-151l15663,-151e" filled="f" stroked="t" strokeweight="2.144pt" strokecolor="#231F20">
                <v:path arrowok="t"/>
              </v:shape>
            </v:group>
            <v:group style="position:absolute;left:15459;top:95;width:204;height:2" coordorigin="15459,95" coordsize="204,2">
              <v:shape style="position:absolute;left:15459;top:95;width:204;height:2" coordorigin="15459,95" coordsize="204,0" path="m15459,95l15663,95e" filled="f" stroked="t" strokeweight="2.144pt" strokecolor="#231F20">
                <v:path arrowok="t"/>
              </v:shape>
            </v:group>
            <v:group style="position:absolute;left:15684;top:-171;width:2;height:286" coordorigin="15684,-171" coordsize="2,286">
              <v:shape style="position:absolute;left:15684;top:-171;width:2;height:286" coordorigin="15684,-171" coordsize="0,286" path="m15684,-171l15684,115e" filled="f" stroked="t" strokeweight="2.144pt" strokecolor="#231F20">
                <v:path arrowok="t"/>
              </v:shape>
            </v:group>
            <v:group style="position:absolute;left:15580;top:-89;width:43;height:123" coordorigin="15580,-89" coordsize="43,123">
              <v:shape style="position:absolute;left:15580;top:-89;width:43;height:123" coordorigin="15580,-89" coordsize="43,123" path="m15580,33l15623,33,15623,-89,15580,-89,15580,33xe" filled="t" fillcolor="#231F20" stroked="f">
                <v:path arrowok="t"/>
                <v:fill/>
              </v:shape>
            </v:group>
            <v:group style="position:absolute;left:15539;top:-89;width:43;height:123" coordorigin="15539,-89" coordsize="43,123">
              <v:shape style="position:absolute;left:15539;top:-89;width:43;height:123" coordorigin="15539,-89" coordsize="43,123" path="m15539,33l15582,33,15582,-89,15539,-89,15539,33xe" filled="t" fillcolor="#231F20" stroked="f">
                <v:path arrowok="t"/>
                <v:fill/>
              </v:shape>
            </v:group>
            <v:group style="position:absolute;left:15296;top:136;width:2;height:184" coordorigin="15296,136" coordsize="2,184">
              <v:shape style="position:absolute;left:15296;top:136;width:2;height:184" coordorigin="15296,136" coordsize="0,184" path="m15296,136l15296,320e" filled="f" stroked="t" strokeweight="4.138pt" strokecolor="#231F20">
                <v:path arrowok="t"/>
              </v:shape>
            </v:group>
            <v:group style="position:absolute;left:15214;top:54;width:2;height:225" coordorigin="15214,54" coordsize="2,225">
              <v:shape style="position:absolute;left:15214;top:54;width:2;height:225" coordorigin="15214,54" coordsize="0,225" path="m15214,54l15214,279e" filled="f" stroked="t" strokeweight="4.138pt" strokecolor="#231F20">
                <v:path arrowok="t"/>
              </v:shape>
            </v:group>
            <v:group style="position:absolute;left:15336;top:238;width:82;height:2" coordorigin="15336,238" coordsize="82,2">
              <v:shape style="position:absolute;left:15336;top:238;width:82;height:2" coordorigin="15336,238" coordsize="82,0" path="m15336,238l15418,238e" filled="f" stroked="t" strokeweight="4.188pt" strokecolor="#231F20">
                <v:path arrowok="t"/>
              </v:shape>
            </v:group>
            <v:group style="position:absolute;left:15172;top:115;width:41;height:82" coordorigin="15172,115" coordsize="41,82">
              <v:shape style="position:absolute;left:15172;top:115;width:41;height:82" coordorigin="15172,115" coordsize="41,82" path="m15193,115l15193,197e" filled="f" stroked="t" strokeweight="2.144pt" strokecolor="#231F20">
                <v:path arrowok="t"/>
              </v:shape>
            </v:group>
            <v:group style="position:absolute;left:14518;top:187;width:82;height:2" coordorigin="14518,187" coordsize="82,2">
              <v:shape style="position:absolute;left:14518;top:187;width:82;height:2" coordorigin="14518,187" coordsize="82,0" path="m14518,187l14600,187e" filled="f" stroked="t" strokeweight="3.166pt" strokecolor="#231F20">
                <v:path arrowok="t"/>
              </v:shape>
            </v:group>
            <v:group style="position:absolute;left:14600;top:156;width:41;height:41" coordorigin="14600,156" coordsize="41,41">
              <v:shape style="position:absolute;left:14600;top:156;width:41;height:41" coordorigin="14600,156" coordsize="41,41" path="m14600,176l14641,176e" filled="f" stroked="t" strokeweight="2.144pt" strokecolor="#231F20">
                <v:path arrowok="t"/>
              </v:shape>
            </v:group>
            <v:group style="position:absolute;left:15418;top:197;width:41;height:82" coordorigin="15418,197" coordsize="41,82">
              <v:shape style="position:absolute;left:15418;top:197;width:41;height:82" coordorigin="15418,197" coordsize="41,82" path="m15438,197l15438,279e" filled="f" stroked="t" strokeweight="2.144pt" strokecolor="#231F20">
                <v:path arrowok="t"/>
              </v:shape>
            </v:group>
            <v:group style="position:absolute;left:15500;top:238;width:41;height:41" coordorigin="15500,238" coordsize="41,41">
              <v:shape style="position:absolute;left:15500;top:238;width:41;height:41" coordorigin="15500,238" coordsize="41,41" path="m15500,258l15540,258e" filled="f" stroked="t" strokeweight="2.144pt" strokecolor="#231F20">
                <v:path arrowok="t"/>
              </v:shape>
            </v:group>
            <v:group style="position:absolute;left:15581;top:238;width:41;height:41" coordorigin="15581,238" coordsize="41,41">
              <v:shape style="position:absolute;left:15581;top:238;width:41;height:41" coordorigin="15581,238" coordsize="41,41" path="m15581,258l15622,258e" filled="f" stroked="t" strokeweight="2.144pt" strokecolor="#231F20">
                <v:path arrowok="t"/>
              </v:shape>
            </v:group>
            <v:group style="position:absolute;left:15622;top:197;width:41;height:82" coordorigin="15622,197" coordsize="41,82">
              <v:shape style="position:absolute;left:15622;top:197;width:41;height:82" coordorigin="15622,197" coordsize="41,82" path="m15643,197l15643,279e" filled="f" stroked="t" strokeweight="2.144pt" strokecolor="#231F20">
                <v:path arrowok="t"/>
              </v:shape>
            </v:group>
            <v:group style="position:absolute;left:15459;top:176;width:164;height:2" coordorigin="15459,176" coordsize="164,2">
              <v:shape style="position:absolute;left:15459;top:176;width:164;height:2" coordorigin="15459,176" coordsize="164,0" path="m15459,176l15622,176e" filled="f" stroked="t" strokeweight="2.144pt" strokecolor="#231F20">
                <v:path arrowok="t"/>
              </v:shape>
            </v:group>
            <v:group style="position:absolute;left:14968;top:197;width:2;height:184" coordorigin="14968,197" coordsize="2,184">
              <v:shape style="position:absolute;left:14968;top:197;width:2;height:184" coordorigin="14968,197" coordsize="0,184" path="m14968,197l14968,381e" filled="f" stroked="t" strokeweight="4.138pt" strokecolor="#231F20">
                <v:path arrowok="t"/>
              </v:shape>
            </v:group>
            <v:group style="position:absolute;left:14969;top:197;width:2;height:266" coordorigin="14969,197" coordsize="2,266">
              <v:shape style="position:absolute;left:14969;top:197;width:2;height:266" coordorigin="14969,197" coordsize="0,266" path="m14969,197l14969,463e" filled="f" stroked="t" strokeweight="4.138pt" strokecolor="#231F20">
                <v:path arrowok="t"/>
              </v:shape>
            </v:group>
            <v:group style="position:absolute;left:15172;top:340;width:245;height:2" coordorigin="15172,340" coordsize="245,2">
              <v:shape style="position:absolute;left:15172;top:340;width:245;height:2" coordorigin="15172,340" coordsize="245,0" path="m15172,340l15418,340e" filled="f" stroked="t" strokeweight="2.144pt" strokecolor="#231F20">
                <v:path arrowok="t"/>
              </v:shape>
            </v:group>
            <v:group style="position:absolute;left:15663;top:320;width:41;height:41" coordorigin="15663,320" coordsize="41,41">
              <v:shape style="position:absolute;left:15663;top:320;width:41;height:41" coordorigin="15663,320" coordsize="41,41" path="m15663,340l15704,340e" filled="f" stroked="t" strokeweight="2.144pt" strokecolor="#231F20">
                <v:path arrowok="t"/>
              </v:shape>
            </v:group>
            <v:group style="position:absolute;left:15050;top:534;width:82;height:2" coordorigin="15050,534" coordsize="82,2">
              <v:shape style="position:absolute;left:15050;top:534;width:82;height:2" coordorigin="15050,534" coordsize="82,0" path="m15050,534l15132,534e" filled="f" stroked="t" strokeweight="3.166pt" strokecolor="#231F20">
                <v:path arrowok="t"/>
              </v:shape>
            </v:group>
            <v:group style="position:absolute;left:15009;top:401;width:82;height:2" coordorigin="15009,401" coordsize="82,2">
              <v:shape style="position:absolute;left:15009;top:401;width:82;height:2" coordorigin="15009,401" coordsize="82,0" path="m15009,401l15091,401e" filled="f" stroked="t" strokeweight="2.144pt" strokecolor="#231F20">
                <v:path arrowok="t"/>
              </v:shape>
            </v:group>
            <v:group style="position:absolute;left:15213;top:401;width:2;height:368" coordorigin="15213,401" coordsize="2,368">
              <v:shape style="position:absolute;left:15213;top:401;width:2;height:368" coordorigin="15213,401" coordsize="0,368" path="m15213,401l15213,769e" filled="f" stroked="t" strokeweight="4.188pt" strokecolor="#231F20">
                <v:path arrowok="t"/>
              </v:shape>
            </v:group>
            <v:group style="position:absolute;left:15336;top:534;width:82;height:2" coordorigin="15336,534" coordsize="82,2">
              <v:shape style="position:absolute;left:15336;top:534;width:82;height:2" coordorigin="15336,534" coordsize="82,0" path="m15336,534l15418,534e" filled="f" stroked="t" strokeweight="3.166pt" strokecolor="#231F20">
                <v:path arrowok="t"/>
              </v:shape>
            </v:group>
            <v:group style="position:absolute;left:15295;top:442;width:41;height:82" coordorigin="15295,442" coordsize="41,82">
              <v:shape style="position:absolute;left:15295;top:442;width:41;height:82" coordorigin="15295,442" coordsize="41,82" path="m15316,442l15316,524e" filled="f" stroked="t" strokeweight="2.144pt" strokecolor="#231F20">
                <v:path arrowok="t"/>
              </v:shape>
            </v:group>
            <v:group style="position:absolute;left:15152;top:360;width:2;height:123" coordorigin="15152,360" coordsize="2,123">
              <v:shape style="position:absolute;left:15152;top:360;width:2;height:123" coordorigin="15152,360" coordsize="0,123" path="m15152,360l15152,483e" filled="f" stroked="t" strokeweight="2.144pt" strokecolor="#231F20">
                <v:path arrowok="t"/>
              </v:shape>
            </v:group>
            <v:group style="position:absolute;left:15254;top:360;width:2;height:184" coordorigin="15254,360" coordsize="2,184">
              <v:shape style="position:absolute;left:15254;top:360;width:2;height:184" coordorigin="15254,360" coordsize="0,184" path="m15254,360l15254,544e" filled="f" stroked="t" strokeweight="4.138pt" strokecolor="#231F20">
                <v:path arrowok="t"/>
              </v:shape>
            </v:group>
            <v:group style="position:absolute;left:15336;top:360;width:41;height:82" coordorigin="15336,360" coordsize="41,82">
              <v:shape style="position:absolute;left:15336;top:360;width:41;height:82" coordorigin="15336,360" coordsize="41,82" path="m15356,360l15356,442e" filled="f" stroked="t" strokeweight="2.144pt" strokecolor="#231F20">
                <v:path arrowok="t"/>
              </v:shape>
            </v:group>
            <v:group style="position:absolute;left:15418;top:565;width:204;height:2" coordorigin="15418,565" coordsize="204,2">
              <v:shape style="position:absolute;left:15418;top:565;width:204;height:2" coordorigin="15418,565" coordsize="204,0" path="m15418,565l15622,565e" filled="f" stroked="t" strokeweight="4.188pt" strokecolor="#231F20">
                <v:path arrowok="t"/>
              </v:shape>
            </v:group>
            <v:group style="position:absolute;left:15438;top:360;width:2;height:123" coordorigin="15438,360" coordsize="2,123">
              <v:shape style="position:absolute;left:15438;top:360;width:2;height:123" coordorigin="15438,360" coordsize="0,123" path="m15438,360l15438,483e" filled="f" stroked="t" strokeweight="2.144pt" strokecolor="#231F20">
                <v:path arrowok="t"/>
              </v:shape>
            </v:group>
            <v:group style="position:absolute;left:15459;top:360;width:41;height:2" coordorigin="15459,360" coordsize="41,2">
              <v:shape style="position:absolute;left:15459;top:360;width:41;height:2" coordorigin="15459,360" coordsize="41,0" path="m15459,360l15500,360e" filled="f" stroked="t" strokeweight="4.189pt" strokecolor="#231F20">
                <v:path arrowok="t"/>
              </v:shape>
            </v:group>
            <v:group style="position:absolute;left:15540;top:320;width:41;height:41" coordorigin="15540,320" coordsize="41,41">
              <v:shape style="position:absolute;left:15540;top:320;width:41;height:41" coordorigin="15540,320" coordsize="41,41" path="m15540,340l15581,340e" filled="f" stroked="t" strokeweight="2.144pt" strokecolor="#231F20">
                <v:path arrowok="t"/>
              </v:shape>
            </v:group>
            <v:group style="position:absolute;left:15540;top:401;width:123;height:2" coordorigin="15540,401" coordsize="123,2">
              <v:shape style="position:absolute;left:15540;top:401;width:123;height:2" coordorigin="15540,401" coordsize="123,0" path="m15540,401l15663,401e" filled="f" stroked="t" strokeweight="2.144pt" strokecolor="#231F20">
                <v:path arrowok="t"/>
              </v:shape>
            </v:group>
            <v:group style="position:absolute;left:15622;top:514;width:82;height:2" coordorigin="15622,514" coordsize="82,2">
              <v:shape style="position:absolute;left:15622;top:514;width:82;height:2" coordorigin="15622,514" coordsize="82,0" path="m15622,514l15704,514e" filled="f" stroked="t" strokeweight="3.166pt" strokecolor="#231F20">
                <v:path arrowok="t"/>
              </v:shape>
            </v:group>
            <v:group style="position:absolute;left:15091;top:565;width:41;height:82" coordorigin="15091,565" coordsize="41,82">
              <v:shape style="position:absolute;left:15091;top:565;width:41;height:82" coordorigin="15091,565" coordsize="41,82" path="m15111,565l15111,647e" filled="f" stroked="t" strokeweight="2.144pt" strokecolor="#231F20">
                <v:path arrowok="t"/>
              </v:shape>
            </v:group>
            <v:group style="position:absolute;left:15356;top:544;width:2;height:225" coordorigin="15356,544" coordsize="2,225">
              <v:shape style="position:absolute;left:15356;top:544;width:2;height:225" coordorigin="15356,544" coordsize="0,225" path="m15356,544l15356,769e" filled="f" stroked="t" strokeweight="2.144pt" strokecolor="#231F20">
                <v:path arrowok="t"/>
              </v:shape>
            </v:group>
            <v:group style="position:absolute;left:15193;top:565;width:2;height:164" coordorigin="15193,565" coordsize="2,164">
              <v:shape style="position:absolute;left:15193;top:565;width:2;height:164" coordorigin="15193,565" coordsize="0,164" path="m15193,565l15193,728e" filled="f" stroked="t" strokeweight="2.144pt" strokecolor="#231F20">
                <v:path arrowok="t"/>
              </v:shape>
            </v:group>
            <v:group style="position:absolute;left:15295;top:687;width:41;height:41" coordorigin="15295,687" coordsize="41,41">
              <v:shape style="position:absolute;left:15295;top:687;width:41;height:41" coordorigin="15295,687" coordsize="41,41" path="m15295,708l15336,708e" filled="f" stroked="t" strokeweight="2.144pt" strokecolor="#231F20">
                <v:path arrowok="t"/>
              </v:shape>
            </v:group>
            <v:group style="position:absolute;left:15254;top:636;width:82;height:2" coordorigin="15254,636" coordsize="82,2">
              <v:shape style="position:absolute;left:15254;top:636;width:82;height:2" coordorigin="15254,636" coordsize="82,0" path="m15254,636l15336,636e" filled="f" stroked="t" strokeweight="3.166pt" strokecolor="#231F20">
                <v:path arrowok="t"/>
              </v:shape>
            </v:group>
            <v:group style="position:absolute;left:15132;top:565;width:41;height:41" coordorigin="15132,565" coordsize="41,41">
              <v:shape style="position:absolute;left:15132;top:565;width:41;height:41" coordorigin="15132,565" coordsize="41,41" path="m15132,585l15172,585e" filled="f" stroked="t" strokeweight="2.144pt" strokecolor="#231F20">
                <v:path arrowok="t"/>
              </v:shape>
            </v:group>
            <v:group style="position:absolute;left:15520;top:544;width:2;height:225" coordorigin="15520,544" coordsize="2,225">
              <v:shape style="position:absolute;left:15520;top:544;width:2;height:225" coordorigin="15520,544" coordsize="0,225" path="m15520,544l15520,769e" filled="f" stroked="t" strokeweight="2.144pt" strokecolor="#231F20">
                <v:path arrowok="t"/>
              </v:shape>
            </v:group>
            <v:group style="position:absolute;left:15377;top:647;width:41;height:41" coordorigin="15377,647" coordsize="41,41">
              <v:shape style="position:absolute;left:15377;top:647;width:41;height:41" coordorigin="15377,647" coordsize="41,41" path="m15377,667l15418,667e" filled="f" stroked="t" strokeweight="2.144pt" strokecolor="#231F20">
                <v:path arrowok="t"/>
              </v:shape>
            </v:group>
            <v:group style="position:absolute;left:15438;top:565;width:2;height:225" coordorigin="15438,565" coordsize="2,225">
              <v:shape style="position:absolute;left:15438;top:565;width:2;height:225" coordorigin="15438,565" coordsize="0,225" path="m15438,565l15438,790e" filled="f" stroked="t" strokeweight="2.144pt" strokecolor="#231F20">
                <v:path arrowok="t"/>
              </v:shape>
            </v:group>
            <v:group style="position:absolute;left:15479;top:565;width:2;height:123" coordorigin="15479,565" coordsize="2,123">
              <v:shape style="position:absolute;left:15479;top:565;width:2;height:123" coordorigin="15479,565" coordsize="0,123" path="m15479,565l15479,687e" filled="f" stroked="t" strokeweight="2.144pt" strokecolor="#231F20">
                <v:path arrowok="t"/>
              </v:shape>
            </v:group>
            <v:group style="position:absolute;left:15643;top:565;width:2;height:204" coordorigin="15643,565" coordsize="2,204">
              <v:shape style="position:absolute;left:15643;top:565;width:2;height:204" coordorigin="15643,565" coordsize="0,204" path="m15643,565l15643,769e" filled="f" stroked="t" strokeweight="2.144pt" strokecolor="#231F20">
                <v:path arrowok="t"/>
              </v:shape>
            </v:group>
            <v:group style="position:absolute;left:15663;top:647;width:41;height:41" coordorigin="15663,647" coordsize="41,41">
              <v:shape style="position:absolute;left:15663;top:647;width:41;height:41" coordorigin="15663,647" coordsize="41,41" path="m15663,667l15704,667e" filled="f" stroked="t" strokeweight="2.144pt" strokecolor="#231F20">
                <v:path arrowok="t"/>
              </v:shape>
            </v:group>
            <v:group style="position:absolute;left:15050;top:738;width:123;height:2" coordorigin="15050,738" coordsize="123,2">
              <v:shape style="position:absolute;left:15050;top:738;width:123;height:2" coordorigin="15050,738" coordsize="123,0" path="m15050,738l15172,738e" filled="f" stroked="t" strokeweight="3.116pt" strokecolor="#231F20">
                <v:path arrowok="t"/>
              </v:shape>
            </v:group>
            <v:group style="position:absolute;left:15009;top:606;width:2;height:266" coordorigin="15009,606" coordsize="2,266">
              <v:shape style="position:absolute;left:15009;top:606;width:2;height:266" coordorigin="15009,606" coordsize="0,266" path="m15009,606l15009,871e" filled="f" stroked="t" strokeweight="4.139pt" strokecolor="#231F20">
                <v:path arrowok="t"/>
              </v:shape>
            </v:group>
            <v:group style="position:absolute;left:13863;top:647;width:43;height:123" coordorigin="13863,647" coordsize="43,123">
              <v:shape style="position:absolute;left:13863;top:647;width:43;height:123" coordorigin="13863,647" coordsize="43,123" path="m13863,769l13906,769,13906,647,13863,647,13863,769xe" filled="t" fillcolor="#231F20" stroked="f">
                <v:path arrowok="t"/>
                <v:fill/>
              </v:shape>
            </v:group>
            <v:group style="position:absolute;left:13904;top:647;width:43;height:123" coordorigin="13904,647" coordsize="43,123">
              <v:shape style="position:absolute;left:13904;top:647;width:43;height:123" coordorigin="13904,647" coordsize="43,123" path="m13904,769l13947,769,13947,647,13904,647,13904,769xe" filled="t" fillcolor="#231F20" stroked="f">
                <v:path arrowok="t"/>
                <v:fill/>
              </v:shape>
            </v:group>
            <v:group style="position:absolute;left:13945;top:647;width:43;height:123" coordorigin="13945,647" coordsize="43,123">
              <v:shape style="position:absolute;left:13945;top:647;width:43;height:123" coordorigin="13945,647" coordsize="43,123" path="m13945,769l13988,769,13988,647,13945,647,13945,769xe" filled="t" fillcolor="#231F20" stroked="f">
                <v:path arrowok="t"/>
                <v:fill/>
              </v:shape>
            </v:group>
            <v:group style="position:absolute;left:13987;top:687;width:41;height:82" coordorigin="13987,687" coordsize="41,82">
              <v:shape style="position:absolute;left:13987;top:687;width:41;height:82" coordorigin="13987,687" coordsize="41,82" path="m14007,687l14007,769e" filled="f" stroked="t" strokeweight="2.144pt" strokecolor="#231F20">
                <v:path arrowok="t"/>
              </v:shape>
            </v:group>
            <v:group style="position:absolute;left:14559;top:728;width:123;height:2" coordorigin="14559,728" coordsize="123,2">
              <v:shape style="position:absolute;left:14559;top:728;width:123;height:2" coordorigin="14559,728" coordsize="123,0" path="m14559,728l14682,728e" filled="f" stroked="t" strokeweight="2.144pt" strokecolor="#231F20">
                <v:path arrowok="t"/>
              </v:shape>
            </v:group>
            <v:group style="position:absolute;left:14437;top:749;width:82;height:2" coordorigin="14437,749" coordsize="82,2">
              <v:shape style="position:absolute;left:14437;top:749;width:82;height:2" coordorigin="14437,749" coordsize="82,0" path="m14437,749l14518,749e" filled="f" stroked="t" strokeweight="2.144pt" strokecolor="#231F20">
                <v:path arrowok="t"/>
              </v:shape>
            </v:group>
            <v:group style="position:absolute;left:15540;top:728;width:41;height:41" coordorigin="15540,728" coordsize="41,41">
              <v:shape style="position:absolute;left:15540;top:728;width:41;height:41" coordorigin="15540,728" coordsize="41,41" path="m15540,749l15581,749e" filled="f" stroked="t" strokeweight="2.144pt" strokecolor="#231F20">
                <v:path arrowok="t"/>
              </v:shape>
            </v:group>
            <v:group style="position:absolute;left:14028;top:820;width:82;height:2" coordorigin="14028,820" coordsize="82,2">
              <v:shape style="position:absolute;left:14028;top:820;width:82;height:2" coordorigin="14028,820" coordsize="82,0" path="m14028,820l14110,820e" filled="f" stroked="t" strokeweight="3.166pt" strokecolor="#231F20">
                <v:path arrowok="t"/>
              </v:shape>
            </v:group>
            <v:group style="position:absolute;left:14110;top:820;width:123;height:2" coordorigin="14110,820" coordsize="123,2">
              <v:shape style="position:absolute;left:14110;top:820;width:123;height:2" coordorigin="14110,820" coordsize="123,0" path="m14110,820l14232,820e" filled="f" stroked="t" strokeweight="3.166pt" strokecolor="#231F20">
                <v:path arrowok="t"/>
              </v:shape>
            </v:group>
            <v:group style="position:absolute;left:14232;top:810;width:123;height:2" coordorigin="14232,810" coordsize="123,2">
              <v:shape style="position:absolute;left:14232;top:810;width:123;height:2" coordorigin="14232,810" coordsize="123,0" path="m14232,810l14355,810e" filled="f" stroked="t" strokeweight="4.188pt" strokecolor="#231F20">
                <v:path arrowok="t"/>
              </v:shape>
            </v:group>
            <v:group style="position:absolute;left:14355;top:800;width:82;height:2" coordorigin="14355,800" coordsize="82,2">
              <v:shape style="position:absolute;left:14355;top:800;width:82;height:2" coordorigin="14355,800" coordsize="82,0" path="m14355,800l14437,800e" filled="f" stroked="t" strokeweight="3.166pt" strokecolor="#231F20">
                <v:path arrowok="t"/>
              </v:shape>
            </v:group>
            <v:group style="position:absolute;left:14437;top:769;width:41;height:41" coordorigin="14437,769" coordsize="41,41">
              <v:shape style="position:absolute;left:14437;top:769;width:41;height:41" coordorigin="14437,769" coordsize="41,41" path="m14437,790l14477,790e" filled="f" stroked="t" strokeweight="2.144pt" strokecolor="#231F20">
                <v:path arrowok="t"/>
              </v:shape>
            </v:group>
            <v:group style="position:absolute;left:14518;top:769;width:41;height:82" coordorigin="14518,769" coordsize="41,82">
              <v:shape style="position:absolute;left:14518;top:769;width:41;height:82" coordorigin="14518,769" coordsize="41,82" path="m14539,769l14539,851e" filled="f" stroked="t" strokeweight="2.144pt" strokecolor="#231F20">
                <v:path arrowok="t"/>
              </v:shape>
            </v:group>
            <v:group style="position:absolute;left:14600;top:800;width:82;height:2" coordorigin="14600,800" coordsize="82,2">
              <v:shape style="position:absolute;left:14600;top:800;width:82;height:2" coordorigin="14600,800" coordsize="82,0" path="m14600,800l14682,800e" filled="f" stroked="t" strokeweight="3.166pt" strokecolor="#231F20">
                <v:path arrowok="t"/>
              </v:shape>
            </v:group>
            <v:group style="position:absolute;left:14682;top:820;width:82;height:2" coordorigin="14682,820" coordsize="82,2">
              <v:shape style="position:absolute;left:14682;top:820;width:82;height:2" coordorigin="14682,820" coordsize="82,0" path="m14682,820l14764,820e" filled="f" stroked="t" strokeweight="3.166pt" strokecolor="#231F20">
                <v:path arrowok="t"/>
              </v:shape>
            </v:group>
            <v:group style="position:absolute;left:14764;top:820;width:123;height:2" coordorigin="14764,820" coordsize="123,2">
              <v:shape style="position:absolute;left:14764;top:820;width:123;height:2" coordorigin="14764,820" coordsize="123,0" path="m14764,820l14886,820e" filled="f" stroked="t" strokeweight="3.166pt" strokecolor="#231F20">
                <v:path arrowok="t"/>
              </v:shape>
            </v:group>
            <v:group style="position:absolute;left:15132;top:800;width:82;height:2" coordorigin="15132,800" coordsize="82,2">
              <v:shape style="position:absolute;left:15132;top:800;width:82;height:2" coordorigin="15132,800" coordsize="82,0" path="m15132,800l15213,800e" filled="f" stroked="t" strokeweight="3.166pt" strokecolor="#231F20">
                <v:path arrowok="t"/>
              </v:shape>
            </v:group>
            <v:group style="position:absolute;left:15254;top:820;width:164;height:2" coordorigin="15254,820" coordsize="164,2">
              <v:shape style="position:absolute;left:15254;top:820;width:164;height:2" coordorigin="15254,820" coordsize="164,0" path="m15254,820l15418,820e" filled="f" stroked="t" strokeweight="3.166pt" strokecolor="#231F20">
                <v:path arrowok="t"/>
              </v:shape>
            </v:group>
            <v:group style="position:absolute;left:15418;top:820;width:123;height:2" coordorigin="15418,820" coordsize="123,2">
              <v:shape style="position:absolute;left:15418;top:820;width:123;height:2" coordorigin="15418,820" coordsize="123,0" path="m15418,820l15540,820e" filled="f" stroked="t" strokeweight="3.166pt" strokecolor="#231F20">
                <v:path arrowok="t"/>
              </v:shape>
            </v:group>
            <v:group style="position:absolute;left:15622;top:800;width:82;height:2" coordorigin="15622,800" coordsize="82,2">
              <v:shape style="position:absolute;left:15622;top:800;width:82;height:2" coordorigin="15622,800" coordsize="82,0" path="m15622,800l15704,800e" filled="f" stroked="t" strokeweight="3.166pt" strokecolor="#231F20">
                <v:path arrowok="t"/>
              </v:shape>
            </v:group>
            <v:group style="position:absolute;left:13905;top:851;width:123;height:2" coordorigin="13905,851" coordsize="123,2">
              <v:shape style="position:absolute;left:13905;top:851;width:123;height:2" coordorigin="13905,851" coordsize="123,0" path="m13905,851l14028,851e" filled="f" stroked="t" strokeweight="4.189pt" strokecolor="#231F20">
                <v:path arrowok="t"/>
              </v:shape>
            </v:group>
            <v:group style="position:absolute;left:15540;top:851;width:82;height:2" coordorigin="15540,851" coordsize="82,2">
              <v:shape style="position:absolute;left:15540;top:851;width:82;height:2" coordorigin="15540,851" coordsize="82,0" path="m15540,851l15622,851e" filled="f" stroked="t" strokeweight="4.189pt" strokecolor="#231F20">
                <v:path arrowok="t"/>
              </v:shape>
            </v:group>
            <v:group style="position:absolute;left:14007;top:851;width:2;height:164" coordorigin="14007,851" coordsize="2,164">
              <v:shape style="position:absolute;left:14007;top:851;width:2;height:164" coordorigin="14007,851" coordsize="0,164" path="m14007,851l14007,1015e" filled="f" stroked="t" strokeweight="2.144pt" strokecolor="#231F20">
                <v:path arrowok="t"/>
              </v:shape>
            </v:group>
            <v:group style="position:absolute;left:14110;top:1015;width:82;height:2" coordorigin="14110,1015" coordsize="82,2">
              <v:shape style="position:absolute;left:14110;top:1015;width:82;height:2" coordorigin="14110,1015" coordsize="82,0" path="m14110,1015l14191,1015e" filled="f" stroked="t" strokeweight="4.188pt" strokecolor="#231F20">
                <v:path arrowok="t"/>
              </v:shape>
            </v:group>
            <v:group style="position:absolute;left:14028;top:892;width:41;height:82" coordorigin="14028,892" coordsize="41,82">
              <v:shape style="position:absolute;left:14028;top:892;width:41;height:82" coordorigin="14028,892" coordsize="41,82" path="m14048,892l14048,974e" filled="f" stroked="t" strokeweight="2.144pt" strokecolor="#231F20">
                <v:path arrowok="t"/>
              </v:shape>
            </v:group>
            <v:group style="position:absolute;left:14089;top:851;width:2;height:123" coordorigin="14089,851" coordsize="2,123">
              <v:shape style="position:absolute;left:14089;top:851;width:2;height:123" coordorigin="14089,851" coordsize="0,123" path="m14089,851l14089,974e" filled="f" stroked="t" strokeweight="2.144pt" strokecolor="#231F20">
                <v:path arrowok="t"/>
              </v:shape>
            </v:group>
            <v:group style="position:absolute;left:14110;top:892;width:41;height:41" coordorigin="14110,892" coordsize="41,41">
              <v:shape style="position:absolute;left:14110;top:892;width:41;height:41" coordorigin="14110,892" coordsize="41,41" path="m14110,912l14150,912e" filled="f" stroked="t" strokeweight="2.144pt" strokecolor="#231F20">
                <v:path arrowok="t"/>
              </v:shape>
            </v:group>
            <v:group style="position:absolute;left:14191;top:892;width:2;height:286" coordorigin="14191,892" coordsize="2,286">
              <v:shape style="position:absolute;left:14191;top:892;width:2;height:286" coordorigin="14191,892" coordsize="0,286" path="m14191,892l14191,1178e" filled="f" stroked="t" strokeweight="4.188pt" strokecolor="#231F20">
                <v:path arrowok="t"/>
              </v:shape>
            </v:group>
            <v:group style="position:absolute;left:14232;top:933;width:41;height:82" coordorigin="14232,933" coordsize="41,82">
              <v:shape style="position:absolute;left:14232;top:933;width:41;height:82" coordorigin="14232,933" coordsize="41,82" path="m14253,933l14253,1015e" filled="f" stroked="t" strokeweight="2.144pt" strokecolor="#231F20">
                <v:path arrowok="t"/>
              </v:shape>
            </v:group>
            <v:group style="position:absolute;left:14212;top:851;width:2;height:123" coordorigin="14212,851" coordsize="2,123">
              <v:shape style="position:absolute;left:14212;top:851;width:2;height:123" coordorigin="14212,851" coordsize="0,123" path="m14212,851l14212,974e" filled="f" stroked="t" strokeweight="2.144pt" strokecolor="#231F20">
                <v:path arrowok="t"/>
              </v:shape>
            </v:group>
            <v:group style="position:absolute;left:14396;top:974;width:82;height:2" coordorigin="14396,974" coordsize="82,2">
              <v:shape style="position:absolute;left:14396;top:974;width:82;height:2" coordorigin="14396,974" coordsize="82,0" path="m14396,974l14477,974e" filled="f" stroked="t" strokeweight="4.188pt" strokecolor="#231F20">
                <v:path arrowok="t"/>
              </v:shape>
            </v:group>
            <v:group style="position:absolute;left:14273;top:902;width:82;height:2" coordorigin="14273,902" coordsize="82,2">
              <v:shape style="position:absolute;left:14273;top:902;width:82;height:2" coordorigin="14273,902" coordsize="82,0" path="m14273,902l14355,902e" filled="f" stroked="t" strokeweight="3.166pt" strokecolor="#231F20">
                <v:path arrowok="t"/>
              </v:shape>
            </v:group>
            <v:group style="position:absolute;left:14355;top:851;width:41;height:82" coordorigin="14355,851" coordsize="41,82">
              <v:shape style="position:absolute;left:14355;top:851;width:41;height:82" coordorigin="14355,851" coordsize="41,82" path="m14375,851l14375,933e" filled="f" stroked="t" strokeweight="2.144pt" strokecolor="#231F20">
                <v:path arrowok="t"/>
              </v:shape>
            </v:group>
            <v:group style="position:absolute;left:14232;top:851;width:41;height:41" coordorigin="14232,851" coordsize="41,41">
              <v:shape style="position:absolute;left:14232;top:851;width:41;height:41" coordorigin="14232,851" coordsize="41,41" path="m14232,871l14273,871e" filled="f" stroked="t" strokeweight="2.144pt" strokecolor="#231F20">
                <v:path arrowok="t"/>
              </v:shape>
            </v:group>
            <v:group style="position:absolute;left:14477;top:851;width:2;height:286" coordorigin="14477,851" coordsize="2,286">
              <v:shape style="position:absolute;left:14477;top:851;width:2;height:286" coordorigin="14477,851" coordsize="0,286" path="m14477,851l14477,1137e" filled="f" stroked="t" strokeweight="4.188pt" strokecolor="#231F20">
                <v:path arrowok="t"/>
              </v:shape>
            </v:group>
            <v:group style="position:absolute;left:14437;top:851;width:41;height:82" coordorigin="14437,851" coordsize="41,82">
              <v:shape style="position:absolute;left:14437;top:851;width:41;height:82" coordorigin="14437,851" coordsize="41,82" path="m14457,851l14457,933e" filled="f" stroked="t" strokeweight="2.144pt" strokecolor="#231F20">
                <v:path arrowok="t"/>
              </v:shape>
            </v:group>
            <v:group style="position:absolute;left:14621;top:851;width:2;height:123" coordorigin="14621,851" coordsize="2,123">
              <v:shape style="position:absolute;left:14621;top:851;width:2;height:123" coordorigin="14621,851" coordsize="0,123" path="m14621,851l14621,974e" filled="f" stroked="t" strokeweight="2.144pt" strokecolor="#231F20">
                <v:path arrowok="t"/>
              </v:shape>
            </v:group>
            <v:group style="position:absolute;left:14518;top:892;width:41;height:41" coordorigin="14518,892" coordsize="41,41">
              <v:shape style="position:absolute;left:14518;top:892;width:41;height:41" coordorigin="14518,892" coordsize="41,41" path="m14518,912l14559,912e" filled="f" stroked="t" strokeweight="2.144pt" strokecolor="#231F20">
                <v:path arrowok="t"/>
              </v:shape>
            </v:group>
            <v:group style="position:absolute;left:14764;top:974;width:41;height:41" coordorigin="14764,974" coordsize="41,41">
              <v:shape style="position:absolute;left:14764;top:974;width:41;height:41" coordorigin="14764,974" coordsize="41,41" path="m14764,994l14805,994e" filled="f" stroked="t" strokeweight="2.144pt" strokecolor="#231F20">
                <v:path arrowok="t"/>
              </v:shape>
            </v:group>
            <v:group style="position:absolute;left:14825;top:892;width:2;height:123" coordorigin="14825,892" coordsize="2,123">
              <v:shape style="position:absolute;left:14825;top:892;width:2;height:123" coordorigin="14825,892" coordsize="0,123" path="m14825,892l14825,1015e" filled="f" stroked="t" strokeweight="2.144pt" strokecolor="#231F20">
                <v:path arrowok="t"/>
              </v:shape>
            </v:group>
            <v:group style="position:absolute;left:14641;top:953;width:82;height:2" coordorigin="14641,953" coordsize="82,2">
              <v:shape style="position:absolute;left:14641;top:953;width:82;height:2" coordorigin="14641,953" coordsize="82,0" path="m14641,953l14723,953e" filled="f" stroked="t" strokeweight="2.144pt" strokecolor="#231F20">
                <v:path arrowok="t"/>
              </v:shape>
            </v:group>
            <v:group style="position:absolute;left:14845;top:892;width:41;height:82" coordorigin="14845,892" coordsize="41,82">
              <v:shape style="position:absolute;left:14845;top:892;width:41;height:82" coordorigin="14845,892" coordsize="41,82" path="m14866,892l14866,974e" filled="f" stroked="t" strokeweight="2.144pt" strokecolor="#231F20">
                <v:path arrowok="t"/>
              </v:shape>
            </v:group>
            <v:group style="position:absolute;left:14723;top:912;width:82;height:2" coordorigin="14723,912" coordsize="82,2">
              <v:shape style="position:absolute;left:14723;top:912;width:82;height:2" coordorigin="14723,912" coordsize="82,0" path="m14723,912l14805,912e" filled="f" stroked="t" strokeweight="2.144pt" strokecolor="#231F20">
                <v:path arrowok="t"/>
              </v:shape>
            </v:group>
            <v:group style="position:absolute;left:14682;top:851;width:41;height:41" coordorigin="14682,851" coordsize="41,41">
              <v:shape style="position:absolute;left:14682;top:851;width:41;height:41" coordorigin="14682,851" coordsize="41,41" path="m14682,871l14723,871e" filled="f" stroked="t" strokeweight="2.144pt" strokecolor="#231F20">
                <v:path arrowok="t"/>
              </v:shape>
            </v:group>
            <v:group style="position:absolute;left:14886;top:851;width:41;height:41" coordorigin="14886,851" coordsize="41,41">
              <v:shape style="position:absolute;left:14886;top:851;width:41;height:41" coordorigin="14886,851" coordsize="41,41" path="m14886,871l14927,871e" filled="f" stroked="t" strokeweight="2.144pt" strokecolor="#231F20">
                <v:path arrowok="t"/>
              </v:shape>
            </v:group>
            <v:group style="position:absolute;left:14968;top:871;width:82;height:2" coordorigin="14968,871" coordsize="82,2">
              <v:shape style="position:absolute;left:14968;top:871;width:82;height:2" coordorigin="14968,871" coordsize="82,0" path="m14968,871l15050,871e" filled="f" stroked="t" strokeweight="2.144pt" strokecolor="#231F20">
                <v:path arrowok="t"/>
              </v:shape>
            </v:group>
            <v:group style="position:absolute;left:15091;top:851;width:2;height:327" coordorigin="15091,851" coordsize="2,327">
              <v:shape style="position:absolute;left:15091;top:851;width:2;height:327" coordorigin="15091,851" coordsize="0,327" path="m15091,851l15091,1178e" filled="f" stroked="t" strokeweight="4.188pt" strokecolor="#231F20">
                <v:path arrowok="t"/>
              </v:shape>
            </v:group>
            <v:group style="position:absolute;left:15050;top:892;width:41;height:41" coordorigin="15050,892" coordsize="41,41">
              <v:shape style="position:absolute;left:15050;top:892;width:41;height:41" coordorigin="15050,892" coordsize="41,41" path="m15050,912l15091,912e" filled="f" stroked="t" strokeweight="2.144pt" strokecolor="#231F20">
                <v:path arrowok="t"/>
              </v:shape>
            </v:group>
            <v:group style="position:absolute;left:15132;top:974;width:41;height:41" coordorigin="15132,974" coordsize="41,41">
              <v:shape style="position:absolute;left:15132;top:974;width:41;height:41" coordorigin="15132,974" coordsize="41,41" path="m15132,994l15172,994e" filled="f" stroked="t" strokeweight="2.144pt" strokecolor="#231F20">
                <v:path arrowok="t"/>
              </v:shape>
            </v:group>
            <v:group style="position:absolute;left:15193;top:892;width:2;height:450" coordorigin="15193,892" coordsize="2,450">
              <v:shape style="position:absolute;left:15193;top:892;width:2;height:450" coordorigin="15193,892" coordsize="0,450" path="m15193,892l15193,1342e" filled="f" stroked="t" strokeweight="2.144pt" strokecolor="#231F20">
                <v:path arrowok="t"/>
              </v:shape>
            </v:group>
            <v:group style="position:absolute;left:15336;top:933;width:41;height:82" coordorigin="15336,933" coordsize="41,82">
              <v:shape style="position:absolute;left:15336;top:933;width:41;height:82" coordorigin="15336,933" coordsize="41,82" path="m15356,933l15356,1015e" filled="f" stroked="t" strokeweight="2.144pt" strokecolor="#231F20">
                <v:path arrowok="t"/>
              </v:shape>
            </v:group>
            <v:group style="position:absolute;left:15132;top:892;width:41;height:41" coordorigin="15132,892" coordsize="41,41">
              <v:shape style="position:absolute;left:15132;top:892;width:41;height:41" coordorigin="15132,892" coordsize="41,41" path="m15132,912l15172,912e" filled="f" stroked="t" strokeweight="2.144pt" strokecolor="#231F20">
                <v:path arrowok="t"/>
              </v:shape>
            </v:group>
            <v:group style="position:absolute;left:15213;top:892;width:41;height:41" coordorigin="15213,892" coordsize="41,41">
              <v:shape style="position:absolute;left:15213;top:892;width:41;height:41" coordorigin="15213,892" coordsize="41,41" path="m15213,912l15254,912e" filled="f" stroked="t" strokeweight="2.144pt" strokecolor="#231F20">
                <v:path arrowok="t"/>
              </v:shape>
            </v:group>
            <v:group style="position:absolute;left:15295;top:851;width:41;height:82" coordorigin="15295,851" coordsize="41,82">
              <v:shape style="position:absolute;left:15295;top:851;width:41;height:82" coordorigin="15295,851" coordsize="41,82" path="m15316,851l15316,933e" filled="f" stroked="t" strokeweight="2.144pt" strokecolor="#231F20">
                <v:path arrowok="t"/>
              </v:shape>
            </v:group>
            <v:group style="position:absolute;left:15336;top:851;width:41;height:41" coordorigin="15336,851" coordsize="41,41">
              <v:shape style="position:absolute;left:15336;top:851;width:41;height:41" coordorigin="15336,851" coordsize="41,41" path="m15336,871l15377,871e" filled="f" stroked="t" strokeweight="2.144pt" strokecolor="#231F20">
                <v:path arrowok="t"/>
              </v:shape>
            </v:group>
            <v:group style="position:absolute;left:15500;top:974;width:41;height:41" coordorigin="15500,974" coordsize="41,41">
              <v:shape style="position:absolute;left:15500;top:974;width:41;height:41" coordorigin="15500,974" coordsize="41,41" path="m15500,994l15540,994e" filled="f" stroked="t" strokeweight="2.144pt" strokecolor="#231F20">
                <v:path arrowok="t"/>
              </v:shape>
            </v:group>
            <v:group style="position:absolute;left:15377;top:892;width:41;height:82" coordorigin="15377,892" coordsize="41,82">
              <v:shape style="position:absolute;left:15377;top:892;width:41;height:82" coordorigin="15377,892" coordsize="41,82" path="m15397,892l15397,974e" filled="f" stroked="t" strokeweight="2.144pt" strokecolor="#231F20">
                <v:path arrowok="t"/>
              </v:shape>
            </v:group>
            <v:group style="position:absolute;left:15500;top:892;width:41;height:41" coordorigin="15500,892" coordsize="41,41">
              <v:shape style="position:absolute;left:15500;top:892;width:41;height:41" coordorigin="15500,892" coordsize="41,41" path="m15500,912l15540,912e" filled="f" stroked="t" strokeweight="2.144pt" strokecolor="#231F20">
                <v:path arrowok="t"/>
              </v:shape>
            </v:group>
            <v:group style="position:absolute;left:15418;top:871;width:82;height:2" coordorigin="15418,871" coordsize="82,2">
              <v:shape style="position:absolute;left:15418;top:871;width:82;height:2" coordorigin="15418,871" coordsize="82,0" path="m15418,871l15500,871e" filled="f" stroked="t" strokeweight="2.144pt" strokecolor="#231F20">
                <v:path arrowok="t"/>
              </v:shape>
            </v:group>
            <v:group style="position:absolute;left:15623;top:851;width:2;height:225" coordorigin="15623,851" coordsize="2,225">
              <v:shape style="position:absolute;left:15623;top:851;width:2;height:225" coordorigin="15623,851" coordsize="0,225" path="m15623,851l15623,1076e" filled="f" stroked="t" strokeweight="4.138pt" strokecolor="#231F20">
                <v:path arrowok="t"/>
              </v:shape>
            </v:group>
            <v:group style="position:absolute;left:13864;top:974;width:82;height:2" coordorigin="13864,974" coordsize="82,2">
              <v:shape style="position:absolute;left:13864;top:974;width:82;height:2" coordorigin="13864,974" coordsize="82,0" path="m13864,974l13946,974e" filled="f" stroked="t" strokeweight="4.188pt" strokecolor="#231F20">
                <v:path arrowok="t"/>
              </v:shape>
            </v:group>
            <v:group style="position:absolute;left:14927;top:963;width:82;height:2" coordorigin="14927,963" coordsize="82,2">
              <v:shape style="position:absolute;left:14927;top:963;width:82;height:2" coordorigin="14927,963" coordsize="82,0" path="m14927,963l15009,963e" filled="f" stroked="t" strokeweight="3.166pt" strokecolor="#231F20">
                <v:path arrowok="t"/>
              </v:shape>
            </v:group>
            <v:group style="position:absolute;left:13987;top:1147;width:82;height:2" coordorigin="13987,1147" coordsize="82,2">
              <v:shape style="position:absolute;left:13987;top:1147;width:82;height:2" coordorigin="13987,1147" coordsize="82,0" path="m13987,1147l14069,1147e" filled="f" stroked="t" strokeweight="3.166pt" strokecolor="#231F20">
                <v:path arrowok="t"/>
              </v:shape>
            </v:group>
            <v:group style="position:absolute;left:13966;top:1015;width:2;height:123" coordorigin="13966,1015" coordsize="2,123">
              <v:shape style="position:absolute;left:13966;top:1015;width:2;height:123" coordorigin="13966,1015" coordsize="0,123" path="m13966,1015l13966,1137e" filled="f" stroked="t" strokeweight="2.144pt" strokecolor="#231F20">
                <v:path arrowok="t"/>
              </v:shape>
            </v:group>
            <v:group style="position:absolute;left:14028;top:1055;width:123;height:2" coordorigin="14028,1055" coordsize="123,2">
              <v:shape style="position:absolute;left:14028;top:1055;width:123;height:2" coordorigin="14028,1055" coordsize="123,0" path="m14028,1055l14150,1055e" filled="f" stroked="t" strokeweight="4.188pt" strokecolor="#231F20">
                <v:path arrowok="t"/>
              </v:shape>
            </v:group>
            <v:group style="position:absolute;left:14314;top:1178;width:82;height:2" coordorigin="14314,1178" coordsize="82,2">
              <v:shape style="position:absolute;left:14314;top:1178;width:82;height:2" coordorigin="14314,1178" coordsize="82,0" path="m14314,1178l14396,1178e" filled="f" stroked="t" strokeweight="4.188pt" strokecolor="#231F20">
                <v:path arrowok="t"/>
              </v:shape>
            </v:group>
            <v:group style="position:absolute;left:14232;top:1086;width:82;height:2" coordorigin="14232,1086" coordsize="82,2">
              <v:shape style="position:absolute;left:14232;top:1086;width:82;height:2" coordorigin="14232,1086" coordsize="82,0" path="m14232,1086l14314,1086e" filled="f" stroked="t" strokeweight="3.166pt" strokecolor="#231F20">
                <v:path arrowok="t"/>
              </v:shape>
            </v:group>
            <v:group style="position:absolute;left:14355;top:1055;width:41;height:82" coordorigin="14355,1055" coordsize="41,82">
              <v:shape style="position:absolute;left:14355;top:1055;width:41;height:82" coordorigin="14355,1055" coordsize="41,82" path="m14375,1055l14375,1137e" filled="f" stroked="t" strokeweight="2.144pt" strokecolor="#231F20">
                <v:path arrowok="t"/>
              </v:shape>
            </v:group>
            <v:group style="position:absolute;left:14396;top:1015;width:41;height:41" coordorigin="14396,1015" coordsize="41,41">
              <v:shape style="position:absolute;left:14396;top:1015;width:41;height:41" coordorigin="14396,1015" coordsize="41,41" path="m14396,1035l14437,1035e" filled="f" stroked="t" strokeweight="2.144pt" strokecolor="#231F20">
                <v:path arrowok="t"/>
              </v:shape>
            </v:group>
            <v:group style="position:absolute;left:14477;top:1096;width:41;height:82" coordorigin="14477,1096" coordsize="41,82">
              <v:shape style="position:absolute;left:14477;top:1096;width:41;height:82" coordorigin="14477,1096" coordsize="41,82" path="m14498,1096l14498,1178e" filled="f" stroked="t" strokeweight="2.144pt" strokecolor="#231F20">
                <v:path arrowok="t"/>
              </v:shape>
            </v:group>
            <v:group style="position:absolute;left:14559;top:912;width:2;height:388" coordorigin="14559,912" coordsize="2,388">
              <v:shape style="position:absolute;left:14559;top:912;width:2;height:388" coordorigin="14559,912" coordsize="0,388" path="m14559,912l14559,1301e" filled="f" stroked="t" strokeweight="4.138pt" strokecolor="#231F20">
                <v:path arrowok="t"/>
              </v:shape>
            </v:group>
            <v:group style="position:absolute;left:14559;top:1066;width:82;height:2" coordorigin="14559,1066" coordsize="82,2">
              <v:shape style="position:absolute;left:14559;top:1066;width:82;height:2" coordorigin="14559,1066" coordsize="82,0" path="m14559,1066l14641,1066e" filled="f" stroked="t" strokeweight="3.166pt" strokecolor="#231F20">
                <v:path arrowok="t"/>
              </v:shape>
            </v:group>
            <v:group style="position:absolute;left:14723;top:1178;width:82;height:2" coordorigin="14723,1178" coordsize="82,2">
              <v:shape style="position:absolute;left:14723;top:1178;width:82;height:2" coordorigin="14723,1178" coordsize="82,0" path="m14723,1178l14805,1178e" filled="f" stroked="t" strokeweight="4.188pt" strokecolor="#231F20">
                <v:path arrowok="t"/>
              </v:shape>
            </v:group>
            <v:group style="position:absolute;left:14702;top:1015;width:2;height:123" coordorigin="14702,1015" coordsize="2,123">
              <v:shape style="position:absolute;left:14702;top:1015;width:2;height:123" coordorigin="14702,1015" coordsize="0,123" path="m14702,1015l14702,1137e" filled="f" stroked="t" strokeweight="2.144pt" strokecolor="#231F20">
                <v:path arrowok="t"/>
              </v:shape>
            </v:group>
            <v:group style="position:absolute;left:14723;top:1076;width:82;height:2" coordorigin="14723,1076" coordsize="82,2">
              <v:shape style="position:absolute;left:14723;top:1076;width:82;height:2" coordorigin="14723,1076" coordsize="82,0" path="m14723,1076l14805,1076e" filled="f" stroked="t" strokeweight="2.144pt" strokecolor="#231F20">
                <v:path arrowok="t"/>
              </v:shape>
            </v:group>
            <v:group style="position:absolute;left:14886;top:1035;width:123;height:2" coordorigin="14886,1035" coordsize="123,2">
              <v:shape style="position:absolute;left:14886;top:1035;width:123;height:2" coordorigin="14886,1035" coordsize="123,0" path="m14886,1035l15009,1035e" filled="f" stroked="t" strokeweight="2.144pt" strokecolor="#231F20">
                <v:path arrowok="t"/>
              </v:shape>
            </v:group>
            <v:group style="position:absolute;left:15091;top:1137;width:41;height:41" coordorigin="15091,1137" coordsize="41,41">
              <v:shape style="position:absolute;left:15091;top:1137;width:41;height:41" coordorigin="15091,1137" coordsize="41,41" path="m15091,1158l15132,1158e" filled="f" stroked="t" strokeweight="2.144pt" strokecolor="#231F20">
                <v:path arrowok="t"/>
              </v:shape>
            </v:group>
            <v:group style="position:absolute;left:15091;top:1015;width:41;height:82" coordorigin="15091,1015" coordsize="41,82">
              <v:shape style="position:absolute;left:15091;top:1015;width:41;height:82" coordorigin="15091,1015" coordsize="41,82" path="m15111,1015l15111,1096e" filled="f" stroked="t" strokeweight="2.144pt" strokecolor="#231F20">
                <v:path arrowok="t"/>
              </v:shape>
            </v:group>
            <v:group style="position:absolute;left:15254;top:1137;width:41;height:41" coordorigin="15254,1137" coordsize="41,41">
              <v:shape style="position:absolute;left:15254;top:1137;width:41;height:41" coordorigin="15254,1137" coordsize="41,41" path="m15254,1158l15295,1158e" filled="f" stroked="t" strokeweight="2.144pt" strokecolor="#231F20">
                <v:path arrowok="t"/>
              </v:shape>
            </v:group>
            <v:group style="position:absolute;left:15336;top:1147;width:82;height:2" coordorigin="15336,1147" coordsize="82,2">
              <v:shape style="position:absolute;left:15336;top:1147;width:82;height:2" coordorigin="15336,1147" coordsize="82,0" path="m15336,1147l15418,1147e" filled="f" stroked="t" strokeweight="3.166pt" strokecolor="#231F20">
                <v:path arrowok="t"/>
              </v:shape>
            </v:group>
            <v:group style="position:absolute;left:15254;top:912;width:2;height:225" coordorigin="15254,912" coordsize="2,225">
              <v:shape style="position:absolute;left:15254;top:912;width:2;height:225" coordorigin="15254,912" coordsize="0,225" path="m15254,912l15254,1137e" filled="f" stroked="t" strokeweight="4.138pt" strokecolor="#231F20">
                <v:path arrowok="t"/>
              </v:shape>
            </v:group>
            <v:group style="position:absolute;left:15295;top:1015;width:41;height:41" coordorigin="15295,1015" coordsize="41,41">
              <v:shape style="position:absolute;left:15295;top:1015;width:41;height:41" coordorigin="15295,1015" coordsize="41,41" path="m15295,1035l15336,1035e" filled="f" stroked="t" strokeweight="2.144pt" strokecolor="#231F20">
                <v:path arrowok="t"/>
              </v:shape>
            </v:group>
            <v:group style="position:absolute;left:15459;top:912;width:2;height:225" coordorigin="15459,912" coordsize="2,225">
              <v:shape style="position:absolute;left:15459;top:912;width:2;height:225" coordorigin="15459,912" coordsize="0,225" path="m15459,912l15459,1137e" filled="f" stroked="t" strokeweight="4.138pt" strokecolor="#231F20">
                <v:path arrowok="t"/>
              </v:shape>
            </v:group>
            <v:group style="position:absolute;left:15377;top:1015;width:41;height:82" coordorigin="15377,1015" coordsize="41,82">
              <v:shape style="position:absolute;left:15377;top:1015;width:41;height:82" coordorigin="15377,1015" coordsize="41,82" path="m15397,1015l15397,1096e" filled="f" stroked="t" strokeweight="2.144pt" strokecolor="#231F20">
                <v:path arrowok="t"/>
              </v:shape>
            </v:group>
            <v:group style="position:absolute;left:15500;top:1055;width:41;height:41" coordorigin="15500,1055" coordsize="41,41">
              <v:shape style="position:absolute;left:15500;top:1055;width:41;height:41" coordorigin="15500,1055" coordsize="41,41" path="m15500,1076l15540,1076e" filled="f" stroked="t" strokeweight="2.144pt" strokecolor="#231F20">
                <v:path arrowok="t"/>
              </v:shape>
            </v:group>
            <v:group style="position:absolute;left:15418;top:1015;width:41;height:41" coordorigin="15418,1015" coordsize="41,41">
              <v:shape style="position:absolute;left:15418;top:1015;width:41;height:41" coordorigin="15418,1015" coordsize="41,41" path="m15418,1035l15459,1035e" filled="f" stroked="t" strokeweight="2.144pt" strokecolor="#231F20">
                <v:path arrowok="t"/>
              </v:shape>
            </v:group>
            <v:group style="position:absolute;left:15663;top:1096;width:41;height:82" coordorigin="15663,1096" coordsize="41,82">
              <v:shape style="position:absolute;left:15663;top:1096;width:41;height:82" coordorigin="15663,1096" coordsize="41,82" path="m15684,1096l15684,1178e" filled="f" stroked="t" strokeweight="2.144pt" strokecolor="#231F20">
                <v:path arrowok="t"/>
              </v:shape>
            </v:group>
            <v:group style="position:absolute;left:15622;top:1015;width:41;height:82" coordorigin="15622,1015" coordsize="41,82">
              <v:shape style="position:absolute;left:15622;top:1015;width:41;height:82" coordorigin="15622,1015" coordsize="41,82" path="m15643,1015l15643,1096e" filled="f" stroked="t" strokeweight="2.144pt" strokecolor="#231F20">
                <v:path arrowok="t"/>
              </v:shape>
            </v:group>
            <v:group style="position:absolute;left:13863;top:1055;width:43;height:123" coordorigin="13863,1055" coordsize="43,123">
              <v:shape style="position:absolute;left:13863;top:1055;width:43;height:123" coordorigin="13863,1055" coordsize="43,123" path="m13863,1178l13906,1178,13906,1055,13863,1055,13863,1178xe" filled="t" fillcolor="#231F20" stroked="f">
                <v:path arrowok="t"/>
                <v:fill/>
              </v:shape>
            </v:group>
            <v:group style="position:absolute;left:13904;top:1055;width:43;height:123" coordorigin="13904,1055" coordsize="43,123">
              <v:shape style="position:absolute;left:13904;top:1055;width:43;height:123" coordorigin="13904,1055" coordsize="43,123" path="m13904,1178l13947,1178,13947,1055,13904,1055,13904,1178xe" filled="t" fillcolor="#231F20" stroked="f">
                <v:path arrowok="t"/>
                <v:fill/>
              </v:shape>
            </v:group>
            <v:group style="position:absolute;left:14845;top:1107;width:82;height:2" coordorigin="14845,1107" coordsize="82,2">
              <v:shape style="position:absolute;left:14845;top:1107;width:82;height:2" coordorigin="14845,1107" coordsize="82,0" path="m14845,1107l14927,1107e" filled="f" stroked="t" strokeweight="3.166pt" strokecolor="#231F20">
                <v:path arrowok="t"/>
              </v:shape>
            </v:group>
            <v:group style="position:absolute;left:13864;top:1198;width:327;height:2" coordorigin="13864,1198" coordsize="327,2">
              <v:shape style="position:absolute;left:13864;top:1198;width:327;height:2" coordorigin="13864,1198" coordsize="327,0" path="m13864,1198l14191,1198e" filled="f" stroked="t" strokeweight="2.144pt" strokecolor="#231F20">
                <v:path arrowok="t"/>
              </v:shape>
            </v:group>
            <v:group style="position:absolute;left:14048;top:1178;width:2;height:164" coordorigin="14048,1178" coordsize="2,164">
              <v:shape style="position:absolute;left:14048;top:1178;width:2;height:164" coordorigin="14048,1178" coordsize="0,164" path="m14048,1178l14048,1342e" filled="f" stroked="t" strokeweight="2.144pt" strokecolor="#231F20">
                <v:path arrowok="t"/>
              </v:shape>
            </v:group>
            <v:group style="position:absolute;left:14110;top:1311;width:82;height:2" coordorigin="14110,1311" coordsize="82,2">
              <v:shape style="position:absolute;left:14110;top:1311;width:82;height:2" coordorigin="14110,1311" coordsize="82,0" path="m14110,1311l14191,1311e" filled="f" stroked="t" strokeweight="3.166pt" strokecolor="#231F20">
                <v:path arrowok="t"/>
              </v:shape>
            </v:group>
            <v:group style="position:absolute;left:14110;top:1219;width:41;height:41" coordorigin="14110,1219" coordsize="41,41">
              <v:shape style="position:absolute;left:14110;top:1219;width:41;height:41" coordorigin="14110,1219" coordsize="41,41" path="m14110,1239l14150,1239e" filled="f" stroked="t" strokeweight="2.144pt" strokecolor="#231F20">
                <v:path arrowok="t"/>
              </v:shape>
            </v:group>
            <v:group style="position:absolute;left:14191;top:1290;width:82;height:2" coordorigin="14191,1290" coordsize="82,2">
              <v:shape style="position:absolute;left:14191;top:1290;width:82;height:2" coordorigin="14191,1290" coordsize="82,0" path="m14191,1290l14273,1290e" filled="f" stroked="t" strokeweight="3.166pt" strokecolor="#231F20">
                <v:path arrowok="t"/>
              </v:shape>
            </v:group>
            <v:group style="position:absolute;left:14314;top:1301;width:41;height:41" coordorigin="14314,1301" coordsize="41,41">
              <v:shape style="position:absolute;left:14314;top:1301;width:41;height:41" coordorigin="14314,1301" coordsize="41,41" path="m14314,1321l14355,1321e" filled="f" stroked="t" strokeweight="2.144pt" strokecolor="#231F20">
                <v:path arrowok="t"/>
              </v:shape>
            </v:group>
            <v:group style="position:absolute;left:14416;top:1219;width:2;height:123" coordorigin="14416,1219" coordsize="2,123">
              <v:shape style="position:absolute;left:14416;top:1219;width:2;height:123" coordorigin="14416,1219" coordsize="0,123" path="m14416,1219l14416,1342e" filled="f" stroked="t" strokeweight="2.144pt" strokecolor="#231F20">
                <v:path arrowok="t"/>
              </v:shape>
            </v:group>
            <v:group style="position:absolute;left:14232;top:1219;width:82;height:2" coordorigin="14232,1219" coordsize="82,2">
              <v:shape style="position:absolute;left:14232;top:1219;width:82;height:2" coordorigin="14232,1219" coordsize="82,0" path="m14232,1219l14314,1219e" filled="f" stroked="t" strokeweight="4.188pt" strokecolor="#231F20">
                <v:path arrowok="t"/>
              </v:shape>
            </v:group>
            <v:group style="position:absolute;left:14437;top:1260;width:41;height:41" coordorigin="14437,1260" coordsize="41,41">
              <v:shape style="position:absolute;left:14437;top:1260;width:41;height:41" coordorigin="14437,1260" coordsize="41,41" path="m14437,1280l14477,1280e" filled="f" stroked="t" strokeweight="2.144pt" strokecolor="#231F20">
                <v:path arrowok="t"/>
              </v:shape>
            </v:group>
            <v:group style="position:absolute;left:14437;top:1209;width:82;height:2" coordorigin="14437,1209" coordsize="82,2">
              <v:shape style="position:absolute;left:14437;top:1209;width:82;height:2" coordorigin="14437,1209" coordsize="82,0" path="m14437,1209l14518,1209e" filled="f" stroked="t" strokeweight="3.166pt" strokecolor="#231F20">
                <v:path arrowok="t"/>
              </v:shape>
            </v:group>
            <v:group style="position:absolute;left:14580;top:1117;width:2;height:184" coordorigin="14580,1117" coordsize="2,184">
              <v:shape style="position:absolute;left:14580;top:1117;width:2;height:184" coordorigin="14580,1117" coordsize="0,184" path="m14580,1117l14580,1301e" filled="f" stroked="t" strokeweight="2.144pt" strokecolor="#231F20">
                <v:path arrowok="t"/>
              </v:shape>
            </v:group>
            <v:group style="position:absolute;left:14600;top:1229;width:82;height:2" coordorigin="14600,1229" coordsize="82,2">
              <v:shape style="position:absolute;left:14600;top:1229;width:82;height:2" coordorigin="14600,1229" coordsize="82,0" path="m14600,1229l14682,1229e" filled="f" stroked="t" strokeweight="3.166pt" strokecolor="#231F20">
                <v:path arrowok="t"/>
              </v:shape>
            </v:group>
            <v:group style="position:absolute;left:14641;top:1311;width:123;height:2" coordorigin="14641,1311" coordsize="123,2">
              <v:shape style="position:absolute;left:14641;top:1311;width:123;height:2" coordorigin="14641,1311" coordsize="123,0" path="m14641,1311l14764,1311e" filled="f" stroked="t" strokeweight="3.166pt" strokecolor="#231F20">
                <v:path arrowok="t"/>
              </v:shape>
            </v:group>
            <v:group style="position:absolute;left:14764;top:1311;width:82;height:2" coordorigin="14764,1311" coordsize="82,2">
              <v:shape style="position:absolute;left:14764;top:1311;width:82;height:2" coordorigin="14764,1311" coordsize="82,0" path="m14764,1311l14845,1311e" filled="f" stroked="t" strokeweight="3.166pt" strokecolor="#231F20">
                <v:path arrowok="t"/>
              </v:shape>
            </v:group>
            <v:group style="position:absolute;left:14845;top:1342;width:41;height:2" coordorigin="14845,1342" coordsize="41,2">
              <v:shape style="position:absolute;left:14845;top:1342;width:41;height:2" coordorigin="14845,1342" coordsize="41,0" path="m14845,1342l14886,1342e" filled="f" stroked="t" strokeweight="4.189pt" strokecolor="#231F20">
                <v:path arrowok="t"/>
              </v:shape>
            </v:group>
            <v:group style="position:absolute;left:14682;top:1219;width:41;height:41" coordorigin="14682,1219" coordsize="41,41">
              <v:shape style="position:absolute;left:14682;top:1219;width:41;height:41" coordorigin="14682,1219" coordsize="41,41" path="m14682,1239l14723,1239e" filled="f" stroked="t" strokeweight="2.144pt" strokecolor="#231F20">
                <v:path arrowok="t"/>
              </v:shape>
            </v:group>
            <v:group style="position:absolute;left:14805;top:1239;width:82;height:2" coordorigin="14805,1239" coordsize="82,2">
              <v:shape style="position:absolute;left:14805;top:1239;width:82;height:2" coordorigin="14805,1239" coordsize="82,0" path="m14805,1239l14886,1239e" filled="f" stroked="t" strokeweight="2.144pt" strokecolor="#231F20">
                <v:path arrowok="t"/>
              </v:shape>
            </v:group>
            <v:group style="position:absolute;left:15008;top:1076;width:2;height:368" coordorigin="15008,1076" coordsize="2,368">
              <v:shape style="position:absolute;left:15008;top:1076;width:2;height:368" coordorigin="15008,1076" coordsize="0,368" path="m15008,1076l15008,1444e" filled="f" stroked="t" strokeweight="4.139pt" strokecolor="#231F20">
                <v:path arrowok="t"/>
              </v:shape>
            </v:group>
            <v:group style="position:absolute;left:14907;top:1178;width:2;height:123" coordorigin="14907,1178" coordsize="2,123">
              <v:shape style="position:absolute;left:14907;top:1178;width:2;height:123" coordorigin="14907,1178" coordsize="0,123" path="m14907,1178l14907,1301e" filled="f" stroked="t" strokeweight="2.144pt" strokecolor="#231F20">
                <v:path arrowok="t"/>
              </v:shape>
            </v:group>
            <v:group style="position:absolute;left:14927;top:1219;width:41;height:41" coordorigin="14927,1219" coordsize="41,41">
              <v:shape style="position:absolute;left:14927;top:1219;width:41;height:41" coordorigin="14927,1219" coordsize="41,41" path="m14927,1239l14968,1239e" filled="f" stroked="t" strokeweight="2.144pt" strokecolor="#231F20">
                <v:path arrowok="t"/>
              </v:shape>
            </v:group>
            <v:group style="position:absolute;left:15009;top:1229;width:82;height:2" coordorigin="15009,1229" coordsize="82,2">
              <v:shape style="position:absolute;left:15009;top:1229;width:82;height:2" coordorigin="15009,1229" coordsize="82,0" path="m15009,1229l15091,1229e" filled="f" stroked="t" strokeweight="3.166pt" strokecolor="#231F20">
                <v:path arrowok="t"/>
              </v:shape>
            </v:group>
            <v:group style="position:absolute;left:15091;top:1229;width:82;height:2" coordorigin="15091,1229" coordsize="82,2">
              <v:shape style="position:absolute;left:15091;top:1229;width:82;height:2" coordorigin="15091,1229" coordsize="82,0" path="m15091,1229l15172,1229e" filled="f" stroked="t" strokeweight="3.166pt" strokecolor="#231F20">
                <v:path arrowok="t"/>
              </v:shape>
            </v:group>
            <v:group style="position:absolute;left:15356;top:1178;width:2;height:327" coordorigin="15356,1178" coordsize="2,327">
              <v:shape style="position:absolute;left:15356;top:1178;width:2;height:327" coordorigin="15356,1178" coordsize="0,327" path="m15356,1178l15356,1505e" filled="f" stroked="t" strokeweight="2.144pt" strokecolor="#231F20">
                <v:path arrowok="t"/>
              </v:shape>
            </v:group>
            <v:group style="position:absolute;left:15254;top:1260;width:41;height:41" coordorigin="15254,1260" coordsize="41,41">
              <v:shape style="position:absolute;left:15254;top:1260;width:41;height:41" coordorigin="15254,1260" coordsize="41,41" path="m15254,1280l15295,1280e" filled="f" stroked="t" strokeweight="2.144pt" strokecolor="#231F20">
                <v:path arrowok="t"/>
              </v:shape>
            </v:group>
            <v:group style="position:absolute;left:15213;top:1219;width:41;height:41" coordorigin="15213,1219" coordsize="41,41">
              <v:shape style="position:absolute;left:15213;top:1219;width:41;height:41" coordorigin="15213,1219" coordsize="41,41" path="m15213,1239l15254,1239e" filled="f" stroked="t" strokeweight="2.144pt" strokecolor="#231F20">
                <v:path arrowok="t"/>
              </v:shape>
            </v:group>
            <v:group style="position:absolute;left:15295;top:1178;width:41;height:82" coordorigin="15295,1178" coordsize="41,82">
              <v:shape style="position:absolute;left:15295;top:1178;width:41;height:82" coordorigin="15295,1178" coordsize="41,82" path="m15316,1178l15316,1260e" filled="f" stroked="t" strokeweight="2.144pt" strokecolor="#231F20">
                <v:path arrowok="t"/>
              </v:shape>
            </v:group>
            <v:group style="position:absolute;left:15417;top:1076;width:2;height:266" coordorigin="15417,1076" coordsize="2,266">
              <v:shape style="position:absolute;left:15417;top:1076;width:2;height:266" coordorigin="15417,1076" coordsize="0,266" path="m15417,1076l15417,1342e" filled="f" stroked="t" strokeweight="4.138pt" strokecolor="#231F20">
                <v:path arrowok="t"/>
              </v:shape>
            </v:group>
            <v:group style="position:absolute;left:15418;top:1311;width:82;height:2" coordorigin="15418,1311" coordsize="82,2">
              <v:shape style="position:absolute;left:15418;top:1311;width:82;height:2" coordorigin="15418,1311" coordsize="82,0" path="m15418,1311l15500,1311e" filled="f" stroked="t" strokeweight="3.166pt" strokecolor="#231F20">
                <v:path arrowok="t"/>
              </v:shape>
            </v:group>
            <v:group style="position:absolute;left:15520;top:1117;width:2;height:388" coordorigin="15520,1117" coordsize="2,388">
              <v:shape style="position:absolute;left:15520;top:1117;width:2;height:388" coordorigin="15520,1117" coordsize="0,388" path="m15520,1117l15520,1505e" filled="f" stroked="t" strokeweight="2.144pt" strokecolor="#231F20">
                <v:path arrowok="t"/>
              </v:shape>
            </v:group>
            <v:group style="position:absolute;left:15459;top:1178;width:41;height:82" coordorigin="15459,1178" coordsize="41,82">
              <v:shape style="position:absolute;left:15459;top:1178;width:41;height:82" coordorigin="15459,1178" coordsize="41,82" path="m15479,1178l15479,1260e" filled="f" stroked="t" strokeweight="2.144pt" strokecolor="#231F20">
                <v:path arrowok="t"/>
              </v:shape>
            </v:group>
            <v:group style="position:absolute;left:15622;top:1301;width:82;height:2" coordorigin="15622,1301" coordsize="82,2">
              <v:shape style="position:absolute;left:15622;top:1301;width:82;height:2" coordorigin="15622,1301" coordsize="82,0" path="m15622,1301l15704,1301e" filled="f" stroked="t" strokeweight="2.144pt" strokecolor="#231F20">
                <v:path arrowok="t"/>
              </v:shape>
            </v:group>
            <v:group style="position:absolute;left:15540;top:1229;width:82;height:2" coordorigin="15540,1229" coordsize="82,2">
              <v:shape style="position:absolute;left:15540;top:1229;width:82;height:2" coordorigin="15540,1229" coordsize="82,0" path="m15540,1229l15622,1229e" filled="f" stroked="t" strokeweight="3.166pt" strokecolor="#231F20">
                <v:path arrowok="t"/>
              </v:shape>
            </v:group>
            <v:group style="position:absolute;left:13864;top:1301;width:82;height:2" coordorigin="13864,1301" coordsize="82,2">
              <v:shape style="position:absolute;left:13864;top:1301;width:82;height:2" coordorigin="13864,1301" coordsize="82,0" path="m13864,1301l13946,1301e" filled="f" stroked="t" strokeweight="4.188pt" strokecolor="#231F20">
                <v:path arrowok="t"/>
              </v:shape>
            </v:group>
            <v:group style="position:absolute;left:13946;top:1290;width:82;height:2" coordorigin="13946,1290" coordsize="82,2">
              <v:shape style="position:absolute;left:13946;top:1290;width:82;height:2" coordorigin="13946,1290" coordsize="82,0" path="m13946,1290l14028,1290e" filled="f" stroked="t" strokeweight="3.166pt" strokecolor="#231F20">
                <v:path arrowok="t"/>
              </v:shape>
            </v:group>
            <v:group style="position:absolute;left:15009;top:1342;width:123;height:2" coordorigin="15009,1342" coordsize="123,2">
              <v:shape style="position:absolute;left:15009;top:1342;width:123;height:2" coordorigin="15009,1342" coordsize="123,0" path="m15009,1342l15132,1342e" filled="f" stroked="t" strokeweight="4.189pt" strokecolor="#231F20">
                <v:path arrowok="t"/>
              </v:shape>
            </v:group>
            <v:group style="position:absolute;left:14191;top:1382;width:164;height:2" coordorigin="14191,1382" coordsize="164,2">
              <v:shape style="position:absolute;left:14191;top:1382;width:164;height:2" coordorigin="14191,1382" coordsize="164,0" path="m14191,1382l14355,1382e" filled="f" stroked="t" strokeweight="4.188pt" strokecolor="#231F20">
                <v:path arrowok="t"/>
              </v:shape>
            </v:group>
            <v:group style="position:absolute;left:14396;top:1382;width:41;height:2" coordorigin="14396,1382" coordsize="41,2">
              <v:shape style="position:absolute;left:14396;top:1382;width:41;height:2" coordorigin="14396,1382" coordsize="41,0" path="m14396,1382l14437,1382e" filled="f" stroked="t" strokeweight="4.188pt" strokecolor="#231F20">
                <v:path arrowok="t"/>
              </v:shape>
            </v:group>
            <v:group style="position:absolute;left:14518;top:1382;width:123;height:2" coordorigin="14518,1382" coordsize="123,2">
              <v:shape style="position:absolute;left:14518;top:1382;width:123;height:2" coordorigin="14518,1382" coordsize="123,0" path="m14518,1382l14641,1382e" filled="f" stroked="t" strokeweight="4.188pt" strokecolor="#231F20">
                <v:path arrowok="t"/>
              </v:shape>
            </v:group>
            <v:group style="position:absolute;left:14886;top:1362;width:82;height:2" coordorigin="14886,1362" coordsize="82,2">
              <v:shape style="position:absolute;left:14886;top:1362;width:82;height:2" coordorigin="14886,1362" coordsize="82,0" path="m14886,1362l14968,1362e" filled="f" stroked="t" strokeweight="2.144pt" strokecolor="#231F20">
                <v:path arrowok="t"/>
              </v:shape>
            </v:group>
            <v:group style="position:absolute;left:15091;top:1382;width:41;height:2" coordorigin="15091,1382" coordsize="41,2">
              <v:shape style="position:absolute;left:15091;top:1382;width:41;height:2" coordorigin="15091,1382" coordsize="41,0" path="m15091,1382l15132,1382e" filled="f" stroked="t" strokeweight="4.188pt" strokecolor="#231F20">
                <v:path arrowok="t"/>
              </v:shape>
            </v:group>
            <v:group style="position:absolute;left:15172;top:1362;width:82;height:2" coordorigin="15172,1362" coordsize="82,2">
              <v:shape style="position:absolute;left:15172;top:1362;width:82;height:2" coordorigin="15172,1362" coordsize="82,0" path="m15172,1362l15254,1362e" filled="f" stroked="t" strokeweight="2.144pt" strokecolor="#231F20">
                <v:path arrowok="t"/>
              </v:shape>
            </v:group>
            <v:group style="position:absolute;left:15500;top:1382;width:123;height:2" coordorigin="15500,1382" coordsize="123,2">
              <v:shape style="position:absolute;left:15500;top:1382;width:123;height:2" coordorigin="15500,1382" coordsize="123,0" path="m15500,1382l15622,1382e" filled="f" stroked="t" strokeweight="4.188pt" strokecolor="#231F20">
                <v:path arrowok="t"/>
              </v:shape>
            </v:group>
            <v:group style="position:absolute;left:13885;top:1382;width:2;height:225" coordorigin="13885,1382" coordsize="2,225">
              <v:shape style="position:absolute;left:13885;top:1382;width:2;height:225" coordorigin="13885,1382" coordsize="0,225" path="m13885,1382l13885,1607e" filled="f" stroked="t" strokeweight="2.144pt" strokecolor="#231F20">
                <v:path arrowok="t"/>
              </v:shape>
            </v:group>
            <v:group style="position:absolute;left:13905;top:1403;width:204;height:2" coordorigin="13905,1403" coordsize="204,2">
              <v:shape style="position:absolute;left:13905;top:1403;width:204;height:2" coordorigin="13905,1403" coordsize="204,0" path="m13905,1403l14110,1403e" filled="f" stroked="t" strokeweight="2.144pt" strokecolor="#231F20">
                <v:path arrowok="t"/>
              </v:shape>
            </v:group>
            <v:group style="position:absolute;left:14130;top:1382;width:2;height:225" coordorigin="14130,1382" coordsize="2,225">
              <v:shape style="position:absolute;left:14130;top:1382;width:2;height:225" coordorigin="14130,1382" coordsize="0,225" path="m14130,1382l14130,1607e" filled="f" stroked="t" strokeweight="2.144pt" strokecolor="#231F20">
                <v:path arrowok="t"/>
              </v:shape>
            </v:group>
            <v:group style="position:absolute;left:14191;top:1474;width:82;height:2" coordorigin="14191,1474" coordsize="82,2">
              <v:shape style="position:absolute;left:14191;top:1474;width:82;height:2" coordorigin="14191,1474" coordsize="82,0" path="m14191,1474l14273,1474e" filled="f" stroked="t" strokeweight="3.166pt" strokecolor="#231F20">
                <v:path arrowok="t"/>
              </v:shape>
            </v:group>
            <v:group style="position:absolute;left:14273;top:1464;width:82;height:2" coordorigin="14273,1464" coordsize="82,2">
              <v:shape style="position:absolute;left:14273;top:1464;width:82;height:2" coordorigin="14273,1464" coordsize="82,0" path="m14273,1464l14355,1464e" filled="f" stroked="t" strokeweight="4.188pt" strokecolor="#231F20">
                <v:path arrowok="t"/>
              </v:shape>
            </v:group>
            <v:group style="position:absolute;left:14355;top:1464;width:82;height:2" coordorigin="14355,1464" coordsize="82,2">
              <v:shape style="position:absolute;left:14355;top:1464;width:82;height:2" coordorigin="14355,1464" coordsize="82,0" path="m14355,1464l14437,1464e" filled="f" stroked="t" strokeweight="4.188pt" strokecolor="#231F20">
                <v:path arrowok="t"/>
              </v:shape>
            </v:group>
            <v:group style="position:absolute;left:14539;top:1382;width:2;height:123" coordorigin="14539,1382" coordsize="2,123">
              <v:shape style="position:absolute;left:14539;top:1382;width:2;height:123" coordorigin="14539,1382" coordsize="0,123" path="m14539,1382l14539,1505e" filled="f" stroked="t" strokeweight="2.144pt" strokecolor="#231F20">
                <v:path arrowok="t"/>
              </v:shape>
            </v:group>
            <v:group style="position:absolute;left:14559;top:1464;width:82;height:2" coordorigin="14559,1464" coordsize="82,2">
              <v:shape style="position:absolute;left:14559;top:1464;width:82;height:2" coordorigin="14559,1464" coordsize="82,0" path="m14559,1464l14641,1464e" filled="f" stroked="t" strokeweight="4.188pt" strokecolor="#231F20">
                <v:path arrowok="t"/>
              </v:shape>
            </v:group>
            <v:group style="position:absolute;left:14702;top:1321;width:2;height:184" coordorigin="14702,1321" coordsize="2,184">
              <v:shape style="position:absolute;left:14702;top:1321;width:2;height:184" coordorigin="14702,1321" coordsize="0,184" path="m14702,1321l14702,1505e" filled="f" stroked="t" strokeweight="2.144pt" strokecolor="#231F20">
                <v:path arrowok="t"/>
              </v:shape>
            </v:group>
            <v:group style="position:absolute;left:14723;top:1505;width:123;height:2" coordorigin="14723,1505" coordsize="123,2">
              <v:shape style="position:absolute;left:14723;top:1505;width:123;height:2" coordorigin="14723,1505" coordsize="123,0" path="m14723,1505l14845,1505e" filled="f" stroked="t" strokeweight="4.188pt" strokecolor="#231F20">
                <v:path arrowok="t"/>
              </v:shape>
            </v:group>
            <v:group style="position:absolute;left:14866;top:1382;width:2;height:123" coordorigin="14866,1382" coordsize="2,123">
              <v:shape style="position:absolute;left:14866;top:1382;width:2;height:123" coordorigin="14866,1382" coordsize="0,123" path="m14866,1382l14866,1505e" filled="f" stroked="t" strokeweight="2.144pt" strokecolor="#231F20">
                <v:path arrowok="t"/>
              </v:shape>
            </v:group>
            <v:group style="position:absolute;left:14641;top:1423;width:41;height:41" coordorigin="14641,1423" coordsize="41,41">
              <v:shape style="position:absolute;left:14641;top:1423;width:41;height:41" coordorigin="14641,1423" coordsize="41,41" path="m14641,1444l14682,1444e" filled="f" stroked="t" strokeweight="2.144pt" strokecolor="#231F20">
                <v:path arrowok="t"/>
              </v:shape>
            </v:group>
            <v:group style="position:absolute;left:14764;top:1382;width:41;height:41" coordorigin="14764,1382" coordsize="41,41">
              <v:shape style="position:absolute;left:14764;top:1382;width:41;height:41" coordorigin="14764,1382" coordsize="41,41" path="m14764,1403l14805,1403e" filled="f" stroked="t" strokeweight="2.144pt" strokecolor="#231F20">
                <v:path arrowok="t"/>
              </v:shape>
            </v:group>
            <v:group style="position:absolute;left:14927;top:1422;width:82;height:84" coordorigin="14927,1422" coordsize="82,84">
              <v:shape style="position:absolute;left:14927;top:1422;width:82;height:84" coordorigin="14927,1422" coordsize="82,84" path="m14927,1506l15009,1506,15009,1422,14927,1422,14927,1506xe" filled="t" fillcolor="#231F20" stroked="f">
                <v:path arrowok="t"/>
                <v:fill/>
              </v:shape>
            </v:group>
            <v:group style="position:absolute;left:14886;top:1382;width:41;height:82" coordorigin="14886,1382" coordsize="41,82">
              <v:shape style="position:absolute;left:14886;top:1382;width:41;height:82" coordorigin="14886,1382" coordsize="41,82" path="m14907,1382l14907,1464e" filled="f" stroked="t" strokeweight="2.144pt" strokecolor="#231F20">
                <v:path arrowok="t"/>
              </v:shape>
            </v:group>
            <v:group style="position:absolute;left:15050;top:1382;width:41;height:82" coordorigin="15050,1382" coordsize="41,82">
              <v:shape style="position:absolute;left:15050;top:1382;width:41;height:82" coordorigin="15050,1382" coordsize="41,82" path="m15070,1382l15070,1464e" filled="f" stroked="t" strokeweight="2.144pt" strokecolor="#231F20">
                <v:path arrowok="t"/>
              </v:shape>
            </v:group>
            <v:group style="position:absolute;left:15132;top:1474;width:82;height:2" coordorigin="15132,1474" coordsize="82,2">
              <v:shape style="position:absolute;left:15132;top:1474;width:82;height:2" coordorigin="15132,1474" coordsize="82,0" path="m15132,1474l15213,1474e" filled="f" stroked="t" strokeweight="3.166pt" strokecolor="#231F20">
                <v:path arrowok="t"/>
              </v:shape>
            </v:group>
            <v:group style="position:absolute;left:15418;top:1382;width:41;height:41" coordorigin="15418,1382" coordsize="41,41">
              <v:shape style="position:absolute;left:15418;top:1382;width:41;height:41" coordorigin="15418,1382" coordsize="41,41" path="m15418,1403l15459,1403e" filled="f" stroked="t" strokeweight="2.144pt" strokecolor="#231F20">
                <v:path arrowok="t"/>
              </v:shape>
            </v:group>
            <v:group style="position:absolute;left:14437;top:1454;width:82;height:2" coordorigin="14437,1454" coordsize="82,2">
              <v:shape style="position:absolute;left:14437;top:1454;width:82;height:2" coordorigin="14437,1454" coordsize="82,0" path="m14437,1454l14518,1454e" filled="f" stroked="t" strokeweight="3.166pt" strokecolor="#231F20">
                <v:path arrowok="t"/>
              </v:shape>
            </v:group>
            <v:group style="position:absolute;left:13946;top:1485;width:123;height:2" coordorigin="13946,1485" coordsize="123,2">
              <v:shape style="position:absolute;left:13946;top:1485;width:123;height:2" coordorigin="13946,1485" coordsize="123,0" path="m13946,1485l14069,1485e" filled="f" stroked="t" strokeweight="2.144pt" strokecolor="#231F20">
                <v:path arrowok="t"/>
              </v:shape>
            </v:group>
            <v:group style="position:absolute;left:15540;top:1464;width:41;height:41" coordorigin="15540,1464" coordsize="41,41">
              <v:shape style="position:absolute;left:15540;top:1464;width:41;height:41" coordorigin="15540,1464" coordsize="41,41" path="m15540,1485l15581,1485e" filled="f" stroked="t" strokeweight="2.144pt" strokecolor="#231F20">
                <v:path arrowok="t"/>
              </v:shape>
            </v:group>
            <v:group style="position:absolute;left:15622;top:1505;width:82;height:2" coordorigin="15622,1505" coordsize="82,2">
              <v:shape style="position:absolute;left:15622;top:1505;width:82;height:2" coordorigin="15622,1505" coordsize="82,0" path="m15622,1505l15704,1505e" filled="f" stroked="t" strokeweight="4.188pt" strokecolor="#231F20">
                <v:path arrowok="t"/>
              </v:shape>
            </v:group>
            <v:group style="position:absolute;left:13946;top:1546;width:123;height:2" coordorigin="13946,1546" coordsize="123,2">
              <v:shape style="position:absolute;left:13946;top:1546;width:123;height:2" coordorigin="13946,1546" coordsize="123,0" path="m13946,1546l14069,1546e" filled="f" stroked="t" strokeweight="2.144pt" strokecolor="#231F20">
                <v:path arrowok="t"/>
              </v:shape>
            </v:group>
            <v:group style="position:absolute;left:14232;top:1536;width:204;height:2" coordorigin="14232,1536" coordsize="204,2">
              <v:shape style="position:absolute;left:14232;top:1536;width:204;height:2" coordorigin="14232,1536" coordsize="204,0" path="m14232,1536l14437,1536e" filled="f" stroked="t" strokeweight="3.166pt" strokecolor="#231F20">
                <v:path arrowok="t"/>
              </v:shape>
            </v:group>
            <v:group style="position:absolute;left:14477;top:1582;width:164;height:2" coordorigin="14477,1582" coordsize="164,2">
              <v:shape style="position:absolute;left:14477;top:1582;width:164;height:2" coordorigin="14477,1582" coordsize="164,0" path="m14477,1582l14641,1582e" filled="f" stroked="t" strokeweight="4.649pt" strokecolor="#231F20">
                <v:path arrowok="t"/>
              </v:shape>
            </v:group>
            <v:group style="position:absolute;left:14764;top:1556;width:82;height:2" coordorigin="14764,1556" coordsize="82,2">
              <v:shape style="position:absolute;left:14764;top:1556;width:82;height:2" coordorigin="14764,1556" coordsize="82,0" path="m14764,1556l14845,1556e" filled="f" stroked="t" strokeweight="3.166pt" strokecolor="#231F20">
                <v:path arrowok="t"/>
              </v:shape>
            </v:group>
            <v:group style="position:absolute;left:14845;top:1536;width:82;height:2" coordorigin="14845,1536" coordsize="82,2">
              <v:shape style="position:absolute;left:14845;top:1536;width:82;height:2" coordorigin="14845,1536" coordsize="82,0" path="m14845,1536l14927,1536e" filled="f" stroked="t" strokeweight="3.166pt" strokecolor="#231F20">
                <v:path arrowok="t"/>
              </v:shape>
            </v:group>
            <v:group style="position:absolute;left:14927;top:1504;width:82;height:43" coordorigin="14927,1504" coordsize="82,43">
              <v:shape style="position:absolute;left:14927;top:1504;width:82;height:43" coordorigin="14927,1504" coordsize="82,43" path="m14927,1547l15009,1547,15009,1504,14927,1504,14927,1547xe" filled="t" fillcolor="#231F20" stroked="f">
                <v:path arrowok="t"/>
                <v:fill/>
              </v:shape>
            </v:group>
            <v:group style="position:absolute;left:15050;top:1556;width:123;height:2" coordorigin="15050,1556" coordsize="123,2">
              <v:shape style="position:absolute;left:15050;top:1556;width:123;height:2" coordorigin="15050,1556" coordsize="123,0" path="m15050,1556l15172,1556e" filled="f" stroked="t" strokeweight="3.166pt" strokecolor="#231F20">
                <v:path arrowok="t"/>
              </v:shape>
            </v:group>
            <v:group style="position:absolute;left:15172;top:1556;width:82;height:2" coordorigin="15172,1556" coordsize="82,2">
              <v:shape style="position:absolute;left:15172;top:1556;width:82;height:2" coordorigin="15172,1556" coordsize="82,0" path="m15172,1556l15254,1556e" filled="f" stroked="t" strokeweight="3.166pt" strokecolor="#231F20">
                <v:path arrowok="t"/>
              </v:shape>
            </v:group>
            <v:group style="position:absolute;left:15213;top:1536;width:327;height:2" coordorigin="15213,1536" coordsize="327,2">
              <v:shape style="position:absolute;left:15213;top:1536;width:327;height:2" coordorigin="15213,1536" coordsize="327,0" path="m15213,1536l15540,1536e" filled="f" stroked="t" strokeweight="3.116pt" strokecolor="#231F20">
                <v:path arrowok="t"/>
              </v:shape>
            </v:group>
            <v:group style="position:absolute;left:15418;top:1505;width:41;height:41" coordorigin="15418,1505" coordsize="41,41">
              <v:shape style="position:absolute;left:15418;top:1505;width:41;height:41" coordorigin="15418,1505" coordsize="41,41" path="m15418,1526l15459,1526e" filled="f" stroked="t" strokeweight="2.144pt" strokecolor="#231F20">
                <v:path arrowok="t"/>
              </v:shape>
            </v:group>
            <v:group style="position:absolute;left:13864;top:1638;width:82;height:2" coordorigin="13864,1638" coordsize="82,2">
              <v:shape style="position:absolute;left:13864;top:1638;width:82;height:2" coordorigin="13864,1638" coordsize="82,0" path="m13864,1638l13946,1638e" filled="f" stroked="t" strokeweight="3.166pt" strokecolor="#231F20">
                <v:path arrowok="t"/>
              </v:shape>
            </v:group>
            <v:group style="position:absolute;left:14028;top:1638;width:123;height:2" coordorigin="14028,1638" coordsize="123,2">
              <v:shape style="position:absolute;left:14028;top:1638;width:123;height:2" coordorigin="14028,1638" coordsize="123,0" path="m14028,1638l14150,1638e" filled="f" stroked="t" strokeweight="3.166pt" strokecolor="#231F20">
                <v:path arrowok="t"/>
              </v:shape>
            </v:group>
            <v:group style="position:absolute;left:14191;top:1618;width:82;height:2" coordorigin="14191,1618" coordsize="82,2">
              <v:shape style="position:absolute;left:14191;top:1618;width:82;height:2" coordorigin="14191,1618" coordsize="82,0" path="m14191,1618l14273,1618e" filled="f" stroked="t" strokeweight="3.166pt" strokecolor="#231F20">
                <v:path arrowok="t"/>
              </v:shape>
            </v:group>
            <v:group style="position:absolute;left:14273;top:1628;width:164;height:2" coordorigin="14273,1628" coordsize="164,2">
              <v:shape style="position:absolute;left:14273;top:1628;width:164;height:2" coordorigin="14273,1628" coordsize="164,0" path="m14273,1628l14437,1628e" filled="f" stroked="t" strokeweight="4.188pt" strokecolor="#231F20">
                <v:path arrowok="t"/>
              </v:shape>
            </v:group>
            <v:group style="position:absolute;left:14437;top:1618;width:123;height:2" coordorigin="14437,1618" coordsize="123,2">
              <v:shape style="position:absolute;left:14437;top:1618;width:123;height:2" coordorigin="14437,1618" coordsize="123,0" path="m14437,1618l14559,1618e" filled="f" stroked="t" strokeweight="3.166pt" strokecolor="#231F20">
                <v:path arrowok="t"/>
              </v:shape>
            </v:group>
            <v:group style="position:absolute;left:14559;top:1587;width:41;height:41" coordorigin="14559,1587" coordsize="41,41">
              <v:shape style="position:absolute;left:14559;top:1587;width:41;height:41" coordorigin="14559,1587" coordsize="41,41" path="m14559,1607l14600,1607e" filled="f" stroked="t" strokeweight="2.144pt" strokecolor="#231F20">
                <v:path arrowok="t"/>
              </v:shape>
            </v:group>
            <v:group style="position:absolute;left:14682;top:1618;width:82;height:2" coordorigin="14682,1618" coordsize="82,2">
              <v:shape style="position:absolute;left:14682;top:1618;width:82;height:2" coordorigin="14682,1618" coordsize="82,0" path="m14682,1618l14764,1618e" filled="f" stroked="t" strokeweight="3.166pt" strokecolor="#231F20">
                <v:path arrowok="t"/>
              </v:shape>
            </v:group>
            <v:group style="position:absolute;left:14764;top:1607;width:204;height:2" coordorigin="14764,1607" coordsize="204,2">
              <v:shape style="position:absolute;left:14764;top:1607;width:204;height:2" coordorigin="14764,1607" coordsize="204,0" path="m14764,1607l14968,1607e" filled="f" stroked="t" strokeweight="2.144pt" strokecolor="#231F20">
                <v:path arrowok="t"/>
              </v:shape>
            </v:group>
            <v:group style="position:absolute;left:15050;top:1638;width:82;height:2" coordorigin="15050,1638" coordsize="82,2">
              <v:shape style="position:absolute;left:15050;top:1638;width:82;height:2" coordorigin="15050,1638" coordsize="82,0" path="m15050,1638l15132,1638e" filled="f" stroked="t" strokeweight="3.166pt" strokecolor="#231F20">
                <v:path arrowok="t"/>
              </v:shape>
            </v:group>
            <v:group style="position:absolute;left:15009;top:1587;width:41;height:41" coordorigin="15009,1587" coordsize="41,41">
              <v:shape style="position:absolute;left:15009;top:1587;width:41;height:41" coordorigin="15009,1587" coordsize="41,41" path="m15009,1607l15050,1607e" filled="f" stroked="t" strokeweight="2.144pt" strokecolor="#231F20">
                <v:path arrowok="t"/>
              </v:shape>
            </v:group>
            <v:group style="position:absolute;left:15172;top:1618;width:123;height:2" coordorigin="15172,1618" coordsize="123,2">
              <v:shape style="position:absolute;left:15172;top:1618;width:123;height:2" coordorigin="15172,1618" coordsize="123,0" path="m15172,1618l15295,1618e" filled="f" stroked="t" strokeweight="3.166pt" strokecolor="#231F20">
                <v:path arrowok="t"/>
              </v:shape>
            </v:group>
            <v:group style="position:absolute;left:15336;top:1607;width:82;height:2" coordorigin="15336,1607" coordsize="82,2">
              <v:shape style="position:absolute;left:15336;top:1607;width:82;height:2" coordorigin="15336,1607" coordsize="82,0" path="m15336,1607l15418,1607e" filled="f" stroked="t" strokeweight="2.144pt" strokecolor="#231F20">
                <v:path arrowok="t"/>
              </v:shape>
            </v:group>
            <v:group style="position:absolute;left:15459;top:1618;width:204;height:2" coordorigin="15459,1618" coordsize="204,2">
              <v:shape style="position:absolute;left:15459;top:1618;width:204;height:2" coordorigin="15459,1618" coordsize="204,0" path="m15459,1618l15663,1618e" filled="f" stroked="t" strokeweight="3.116pt" strokecolor="#231F20">
                <v:path arrowok="t"/>
              </v:shape>
            </v:group>
            <v:group style="position:absolute;left:15540;top:1587;width:41;height:41" coordorigin="15540,1587" coordsize="41,41">
              <v:shape style="position:absolute;left:15540;top:1587;width:41;height:41" coordorigin="15540,1587" coordsize="41,41" path="m15540,1607l15581,1607e" filled="f" stroked="t" strokeweight="2.144pt" strokecolor="#231F20">
                <v:path arrowok="t"/>
              </v:shape>
            </v:group>
            <v:group style="position:absolute;left:13946;top:1648;width:82;height:2" coordorigin="13946,1648" coordsize="82,2">
              <v:shape style="position:absolute;left:13946;top:1648;width:82;height:2" coordorigin="13946,1648" coordsize="82,0" path="m13946,1648l14028,1648e" filled="f" stroked="t" strokeweight="2.144pt" strokecolor="#231F20">
                <v:path arrowok="t"/>
              </v:shape>
            </v:group>
            <v:group style="position:absolute;left:15663;top:1628;width:41;height:41" coordorigin="15663,1628" coordsize="41,41">
              <v:shape style="position:absolute;left:15663;top:1628;width:41;height:41" coordorigin="15663,1628" coordsize="41,41" path="m15663,1648l15704,1648e" filled="f" stroked="t" strokeweight="2.14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9.515991pt;margin-top:-1.447506pt;width:9.809pt;height:17.474pt;mso-position-horizontal-relative:page;mso-position-vertical-relative:paragraph;z-index:-2126" coordorigin="14190,-29" coordsize="196,349">
            <v:group style="position:absolute;left:14212;top:-8;width:2;height:286" coordorigin="14212,-8" coordsize="2,286">
              <v:shape style="position:absolute;left:14212;top:-8;width:2;height:286" coordorigin="14212,-8" coordsize="0,286" path="m14212,-8l14212,279e" filled="f" stroked="t" strokeweight="2.144pt" strokecolor="#231F20">
                <v:path arrowok="t"/>
              </v:shape>
            </v:group>
            <v:group style="position:absolute;left:14232;top:115;width:82;height:2" coordorigin="14232,115" coordsize="82,2">
              <v:shape style="position:absolute;left:14232;top:115;width:82;height:2" coordorigin="14232,115" coordsize="82,0" path="m14232,115l14314,115e" filled="f" stroked="t" strokeweight="4.188pt" strokecolor="#231F20">
                <v:path arrowok="t"/>
              </v:shape>
            </v:group>
            <v:group style="position:absolute;left:14273;top:289;width:82;height:2" coordorigin="14273,289" coordsize="82,2">
              <v:shape style="position:absolute;left:14273;top:289;width:82;height:2" coordorigin="14273,289" coordsize="82,0" path="m14273,289l14355,289e" filled="f" stroked="t" strokeweight="3.166pt" strokecolor="#231F20">
                <v:path arrowok="t"/>
              </v:shape>
            </v:group>
            <v:group style="position:absolute;left:14232;top:238;width:41;height:41" coordorigin="14232,238" coordsize="41,41">
              <v:shape style="position:absolute;left:14232;top:238;width:41;height:41" coordorigin="14232,238" coordsize="41,41" path="m14232,258l14273,258e" filled="f" stroked="t" strokeweight="2.144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50.908997pt;margin-top:-9.623507pt;width:11.853pt;height:8.276pt;mso-position-horizontal-relative:page;mso-position-vertical-relative:paragraph;z-index:-2125" coordorigin="15018,-192" coordsize="237,166">
            <v:group style="position:absolute;left:15050;top:-140;width:123;height:2" coordorigin="15050,-140" coordsize="123,2">
              <v:shape style="position:absolute;left:15050;top:-140;width:123;height:2" coordorigin="15050,-140" coordsize="123,0" path="m15050,-140l15172,-140e" filled="f" stroked="t" strokeweight="3.166pt" strokecolor="#231F20">
                <v:path arrowok="t"/>
              </v:shape>
            </v:group>
            <v:group style="position:absolute;left:15234;top:-171;width:2;height:123" coordorigin="15234,-171" coordsize="2,123">
              <v:shape style="position:absolute;left:15234;top:-171;width:2;height:123" coordorigin="15234,-171" coordsize="0,123" path="m15234,-171l15234,-48e" filled="f" stroked="t" strokeweight="2.144pt" strokecolor="#231F20">
                <v:path arrowok="t"/>
              </v:shape>
            </v:group>
            <v:group style="position:absolute;left:15172;top:-171;width:41;height:41" coordorigin="15172,-171" coordsize="41,41">
              <v:shape style="position:absolute;left:15172;top:-171;width:41;height:41" coordorigin="15172,-171" coordsize="41,41" path="m15172,-151l15213,-151e" filled="f" stroked="t" strokeweight="2.144pt" strokecolor="#231F20">
                <v:path arrowok="t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0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1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1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18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ници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по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2"/>
        </w:rPr>
        <w:t>: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98" w:lineRule="exact"/>
        <w:ind w:left="283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99"/>
          <w:b/>
          <w:bCs/>
          <w:position w:val="-3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7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3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7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8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8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7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b/>
          <w:bCs/>
          <w:position w:val="-3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4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5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6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8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7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b/>
          <w:bCs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4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7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4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  <w:position w:val="-3"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6"/>
          <w:w w:val="100"/>
          <w:b/>
          <w:bCs/>
          <w:position w:val="-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3"/>
        </w:rPr>
        <w:t>и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7" w:equalWidth="0">
            <w:col w:w="697" w:space="195"/>
            <w:col w:w="218" w:space="508"/>
            <w:col w:w="164" w:space="567"/>
            <w:col w:w="230" w:space="726"/>
            <w:col w:w="1752" w:space="310"/>
            <w:col w:w="4562" w:space="396"/>
            <w:col w:w="4975"/>
          </w:cols>
        </w:sectPr>
      </w:pPr>
      <w:rPr/>
    </w:p>
    <w:p>
      <w:pPr>
        <w:spacing w:before="0" w:after="0" w:line="166" w:lineRule="exact"/>
        <w:ind w:right="-20"/>
        <w:jc w:val="right"/>
        <w:rPr>
          <w:rFonts w:ascii="Minion Pro" w:hAnsi="Minion Pro" w:cs="Minion Pro" w:eastAsia="Minion Pro"/>
          <w:sz w:val="13"/>
          <w:szCs w:val="13"/>
        </w:rPr>
      </w:pPr>
      <w:rPr/>
      <w:r>
        <w:rPr>
          <w:rFonts w:ascii="Minion Pro" w:hAnsi="Minion Pro" w:cs="Minion Pro" w:eastAsia="Minion Pro"/>
          <w:sz w:val="13"/>
          <w:szCs w:val="13"/>
          <w:color w:val="231F20"/>
          <w:w w:val="105"/>
          <w:position w:val="1"/>
        </w:rPr>
        <w:t>27</w:t>
      </w:r>
      <w:r>
        <w:rPr>
          <w:rFonts w:ascii="Minion Pro" w:hAnsi="Minion Pro" w:cs="Minion Pro" w:eastAsia="Minion Pro"/>
          <w:sz w:val="13"/>
          <w:szCs w:val="13"/>
          <w:color w:val="231F20"/>
          <w:spacing w:val="1"/>
          <w:w w:val="105"/>
          <w:position w:val="1"/>
        </w:rPr>
        <w:t>,</w:t>
      </w:r>
      <w:r>
        <w:rPr>
          <w:rFonts w:ascii="Minion Pro" w:hAnsi="Minion Pro" w:cs="Minion Pro" w:eastAsia="Minion Pro"/>
          <w:sz w:val="13"/>
          <w:szCs w:val="13"/>
          <w:color w:val="231F20"/>
          <w:spacing w:val="0"/>
          <w:w w:val="105"/>
          <w:position w:val="1"/>
        </w:rPr>
        <w:t>5</w:t>
      </w:r>
      <w:r>
        <w:rPr>
          <w:rFonts w:ascii="Minion Pro" w:hAnsi="Minion Pro" w:cs="Minion Pro" w:eastAsia="Minion Pro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177" w:lineRule="auto"/>
        <w:ind w:right="-52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183.259995pt;margin-top:-6.457511pt;width:4.968pt;height:5.076pt;mso-position-horizontal-relative:page;mso-position-vertical-relative:paragraph;z-index:-2120" coordorigin="3665,-129" coordsize="99,102">
            <v:shape style="position:absolute;left:3665;top:-129;width:99;height:102" coordorigin="3665,-129" coordsize="99,102" path="m3665,-28l3765,-28,3765,-129,3665,-129,3665,-28e" filled="t" fillcolor="#4A72B8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87" w:lineRule="exact"/>
        <w:ind w:right="-80"/>
        <w:jc w:val="left"/>
        <w:tabs>
          <w:tab w:pos="3800" w:val="left"/>
          <w:tab w:pos="43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0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4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9"/>
          <w:w w:val="100"/>
          <w:position w:val="10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1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1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1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1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1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10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0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10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10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10"/>
        </w:rPr>
        <w:t>67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26" w:after="0" w:line="200" w:lineRule="exact"/>
        <w:ind w:right="2254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18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–</w:t>
      </w:r>
      <w:r>
        <w:rPr>
          <w:rFonts w:ascii="Minion Pro" w:hAnsi="Minion Pro" w:cs="Minion Pro" w:eastAsia="Minion Pro"/>
          <w:sz w:val="18"/>
          <w:szCs w:val="18"/>
          <w:color w:val="231F20"/>
          <w:spacing w:val="24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b/>
          <w:bCs/>
        </w:rPr>
        <w:t>э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ш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3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  <w:b/>
          <w:bCs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7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9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99"/>
          <w:b/>
          <w:bCs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7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8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99"/>
          <w:b/>
          <w:bCs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й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2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99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6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33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9"/>
          <w:w w:val="100"/>
          <w:b/>
          <w:bCs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31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99"/>
          <w:b/>
          <w:bCs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99"/>
          <w:b/>
          <w:bCs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9"/>
          <w:w w:val="100"/>
          <w:b/>
          <w:bCs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854" w:space="2452"/>
            <w:col w:w="1785" w:space="281"/>
            <w:col w:w="4553" w:space="402"/>
            <w:col w:w="4973"/>
          </w:cols>
        </w:sectPr>
      </w:pPr>
      <w:rPr/>
    </w:p>
    <w:p>
      <w:pPr>
        <w:spacing w:before="23" w:after="0" w:line="177" w:lineRule="auto"/>
        <w:ind w:left="3307" w:right="-52"/>
        <w:jc w:val="left"/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183.259995pt;margin-top:2.334492pt;width:4.968pt;height:4.968pt;mso-position-horizontal-relative:page;mso-position-vertical-relative:paragraph;z-index:-2119" coordorigin="3665,47" coordsize="99,99">
            <v:shape style="position:absolute;left:3665;top:47;width:99;height:99" coordorigin="3665,47" coordsize="99,99" path="m3665,146l3765,146,3765,47,3665,47,3665,146e" filled="t" fillcolor="#629941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16"/>
          <w:szCs w:val="16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16"/>
          <w:szCs w:val="16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16"/>
          <w:szCs w:val="16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16"/>
          <w:szCs w:val="16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41" w:lineRule="exact"/>
        <w:ind w:right="-8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-2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5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-2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6"/>
          <w:w w:val="100"/>
          <w:position w:val="-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7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position w:val="7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2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у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7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2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7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7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7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7"/>
          <w:w w:val="100"/>
          <w:position w:val="7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7"/>
        </w:rPr>
        <w:t>А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318"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pict>
          <v:group style="position:absolute;margin-left:288.188995pt;margin-top:-14.57379pt;width:243.466pt;height:21.462pt;mso-position-horizontal-relative:page;mso-position-vertical-relative:paragraph;z-index:-2147" coordorigin="5764,-291" coordsize="4869,429">
            <v:group style="position:absolute;left:5766;top:-289;width:413;height:424" coordorigin="5766,-289" coordsize="413,424">
              <v:shape style="position:absolute;left:5766;top:-289;width:413;height:424" coordorigin="5766,-289" coordsize="413,424" path="m6180,-289l5766,-289,5766,135,6180,135,6180,-289e" filled="t" fillcolor="#D1D3D4" stroked="f">
                <v:path arrowok="t"/>
                <v:fill/>
              </v:shape>
            </v:group>
            <v:group style="position:absolute;left:6180;top:-289;width:3458;height:424" coordorigin="6180,-289" coordsize="3458,424">
              <v:shape style="position:absolute;left:6180;top:-289;width:3458;height:424" coordorigin="6180,-289" coordsize="3458,424" path="m9638,-289l6180,-289,6180,135,9638,135,9638,-289e" filled="t" fillcolor="#D1D3D4" stroked="f">
                <v:path arrowok="t"/>
                <v:fill/>
              </v:shape>
            </v:group>
            <v:group style="position:absolute;left:9638;top:-289;width:454;height:424" coordorigin="9638,-289" coordsize="454,424">
              <v:shape style="position:absolute;left:9638;top:-289;width:454;height:424" coordorigin="9638,-289" coordsize="454,424" path="m10091,-289l9638,-289,9638,135,10091,135,10091,-289e" filled="t" fillcolor="#D1D3D4" stroked="f">
                <v:path arrowok="t"/>
                <v:fill/>
              </v:shape>
            </v:group>
            <v:group style="position:absolute;left:10091;top:-289;width:539;height:424" coordorigin="10091,-289" coordsize="539,424">
              <v:shape style="position:absolute;left:10091;top:-289;width:539;height:424" coordorigin="10091,-289" coordsize="539,424" path="m10631,-289l10091,-289,10091,135,10631,135,10631,-289e" filled="t" fillcolor="#D1D3D4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4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4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4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4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4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4"/>
        </w:rPr>
        <w:t>ц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4"/>
        </w:rPr>
        <w:t>а)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right="-67"/>
        <w:jc w:val="left"/>
        <w:tabs>
          <w:tab w:pos="5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3"/>
        </w:rPr>
        <w:t>70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5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2"/>
        </w:rPr>
        <w:t>-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07" w:lineRule="exact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b/>
          <w:bCs/>
          <w:position w:val="-5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5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5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5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11"/>
          <w:w w:val="100"/>
          <w:b/>
          <w:bCs/>
          <w:position w:val="-5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5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-5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5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5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12"/>
          <w:w w:val="100"/>
          <w:b/>
          <w:bCs/>
          <w:position w:val="-5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-5"/>
        </w:rPr>
        <w:t>ч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5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5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  <w:position w:val="-5"/>
        </w:rPr>
        <w:t>б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5"/>
        </w:rPr>
        <w:t>ы</w:t>
      </w:r>
      <w:r>
        <w:rPr>
          <w:rFonts w:ascii="Minion Pro" w:hAnsi="Minion Pro" w:cs="Minion Pro" w:eastAsia="Minion Pro"/>
          <w:sz w:val="18"/>
          <w:szCs w:val="18"/>
          <w:color w:val="231F20"/>
          <w:spacing w:val="10"/>
          <w:w w:val="100"/>
          <w:b/>
          <w:bCs/>
          <w:position w:val="-5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  <w:position w:val="-5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-5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b/>
          <w:bCs/>
          <w:position w:val="-5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  <w:position w:val="-5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-5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-5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-5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-5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5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7"/>
          <w:w w:val="100"/>
          <w:b/>
          <w:bCs/>
          <w:position w:val="-5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8"/>
          <w:w w:val="100"/>
          <w:b/>
          <w:bCs/>
          <w:position w:val="-5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5"/>
        </w:rPr>
        <w:t>х</w:t>
      </w:r>
      <w:r>
        <w:rPr>
          <w:rFonts w:ascii="Minion Pro" w:hAnsi="Minion Pro" w:cs="Minion Pro" w:eastAsia="Minion Pro"/>
          <w:sz w:val="18"/>
          <w:szCs w:val="18"/>
          <w:color w:val="231F20"/>
          <w:spacing w:val="13"/>
          <w:w w:val="100"/>
          <w:b/>
          <w:bCs/>
          <w:position w:val="-5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  <w:position w:val="-5"/>
        </w:rPr>
        <w:t>в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4" w:equalWidth="0">
            <w:col w:w="4997" w:space="373"/>
            <w:col w:w="3139" w:space="668"/>
            <w:col w:w="746" w:space="404"/>
            <w:col w:w="4973"/>
          </w:cols>
        </w:sectPr>
      </w:pPr>
      <w:rPr/>
    </w:p>
    <w:p>
      <w:pPr>
        <w:spacing w:before="0" w:after="0" w:line="203" w:lineRule="exact"/>
        <w:ind w:right="-20"/>
        <w:jc w:val="right"/>
        <w:rPr>
          <w:rFonts w:ascii="Minion Pro" w:hAnsi="Minion Pro" w:cs="Minion Pro" w:eastAsia="Minion Pro"/>
          <w:sz w:val="16"/>
          <w:szCs w:val="16"/>
        </w:rPr>
      </w:pPr>
      <w:rPr/>
      <w:r>
        <w:rPr/>
        <w:pict>
          <v:group style="position:absolute;margin-left:183.259995pt;margin-top:2.64962pt;width:4.968pt;height:4.968pt;mso-position-horizontal-relative:page;mso-position-vertical-relative:paragraph;z-index:-2118" coordorigin="3665,53" coordsize="99,99">
            <v:shape style="position:absolute;left:3665;top:53;width:99;height:99" coordorigin="3665,53" coordsize="99,99" path="m3665,152l3765,152,3765,53,3665,53,3665,152e" filled="t" fillcolor="#98B9DF" stroked="f">
              <v:path arrowok="t"/>
              <v:fill/>
            </v:shape>
          </v:group>
          <w10:wrap type="none"/>
        </w:pict>
      </w:r>
      <w:r>
        <w:rPr>
          <w:rFonts w:ascii="Minion Pro" w:hAnsi="Minion Pro" w:cs="Minion Pro" w:eastAsia="Minion Pro"/>
          <w:sz w:val="16"/>
          <w:szCs w:val="16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6"/>
          <w:szCs w:val="16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6"/>
          <w:szCs w:val="16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right="-67"/>
        <w:jc w:val="left"/>
        <w:tabs>
          <w:tab w:pos="4380" w:val="left"/>
        </w:tabs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3"/>
        </w:rPr>
        <w:t>1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6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  </w:t>
      </w:r>
      <w:r>
        <w:rPr>
          <w:rFonts w:ascii="Minion Pro" w:hAnsi="Minion Pro" w:cs="Minion Pro" w:eastAsia="Minion Pro"/>
          <w:sz w:val="18"/>
          <w:szCs w:val="18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0"/>
          <w:w w:val="100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дом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3"/>
          <w:w w:val="100"/>
          <w:position w:val="3"/>
        </w:rPr>
        <w:t>7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8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18"/>
          <w:szCs w:val="18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3"/>
        </w:rPr>
        <w:t>(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18"/>
          <w:szCs w:val="18"/>
          <w:color w:val="231F20"/>
          <w:spacing w:val="2"/>
          <w:w w:val="100"/>
          <w:position w:val="3"/>
        </w:rPr>
        <w:t>ф</w:t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18"/>
          <w:szCs w:val="18"/>
          <w:color w:val="231F20"/>
          <w:spacing w:val="-4"/>
          <w:w w:val="100"/>
          <w:position w:val="3"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-9"/>
          <w:w w:val="100"/>
          <w:position w:val="3"/>
        </w:rPr>
        <w:t>т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)</w:t>
      </w:r>
      <w:r>
        <w:rPr>
          <w:rFonts w:ascii="Minion Pro" w:hAnsi="Minion Pro" w:cs="Minion Pro" w:eastAsia="Minion Pro"/>
          <w:sz w:val="18"/>
          <w:szCs w:val="18"/>
          <w:color w:val="231F20"/>
          <w:spacing w:val="40"/>
          <w:w w:val="100"/>
          <w:position w:val="3"/>
        </w:rPr>
        <w:t> </w:t>
      </w:r>
      <w:r>
        <w:rPr>
          <w:rFonts w:ascii="Minion Pro" w:hAnsi="Minion Pro" w:cs="Minion Pro" w:eastAsia="Minion Pro"/>
          <w:sz w:val="18"/>
          <w:szCs w:val="18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18"/>
          <w:szCs w:val="18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position w:val="3"/>
        </w:rPr>
        <w:t>.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position w:val="3"/>
        </w:rPr>
        <w:tab/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position w:val="3"/>
        </w:rPr>
        <w:t>90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2" w:after="0" w:line="240" w:lineRule="auto"/>
        <w:ind w:right="-20"/>
        <w:jc w:val="left"/>
        <w:rPr>
          <w:rFonts w:ascii="Minion Pro" w:hAnsi="Minion Pro" w:cs="Minion Pro" w:eastAsia="Minion Pro"/>
          <w:sz w:val="18"/>
          <w:szCs w:val="18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8"/>
          <w:szCs w:val="18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18"/>
          <w:szCs w:val="18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18"/>
          <w:szCs w:val="18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18"/>
          <w:szCs w:val="18"/>
          <w:color w:val="231F20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18"/>
          <w:szCs w:val="18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80"/>
          <w:cols w:num="3" w:equalWidth="0">
            <w:col w:w="3685" w:space="1688"/>
            <w:col w:w="4560" w:space="395"/>
            <w:col w:w="4972"/>
          </w:cols>
        </w:sectPr>
      </w:pPr>
      <w:rPr/>
    </w:p>
    <w:p>
      <w:pPr>
        <w:spacing w:before="59" w:after="0" w:line="240" w:lineRule="auto"/>
        <w:ind w:left="149" w:right="-20"/>
        <w:jc w:val="left"/>
        <w:tabs>
          <w:tab w:pos="14720" w:val="left"/>
        </w:tabs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3.515598pt;margin-top:35.583038pt;width:752.181pt;height:102.3849pt;mso-position-horizontal-relative:page;mso-position-vertical-relative:paragraph;z-index:-2099" coordorigin="670,712" coordsize="15044,2048">
            <v:group style="position:absolute;left:680;top:722;width:15024;height:2" coordorigin="680,722" coordsize="15024,2">
              <v:shape style="position:absolute;left:680;top:722;width:15024;height:2" coordorigin="680,722" coordsize="15024,0" path="m680,722l15704,722e" filled="f" stroked="t" strokeweight="1pt" strokecolor="#B8BFC4">
                <v:path arrowok="t"/>
              </v:shape>
              <v:shape style="position:absolute;left:12882;top:777;width:2331;height:1982" type="#_x0000_t75">
                <v:imagedata r:id="rId17" o:title=""/>
              </v:shape>
              <v:shape style="position:absolute;left:10724;top:1604;width:2127;height:1006" type="#_x0000_t75">
                <v:imagedata r:id="rId18" o:title=""/>
              </v:shape>
            </v:group>
            <w10:wrap type="none"/>
          </v:group>
        </w:pict>
      </w:r>
      <w:r>
        <w:rPr/>
        <w:pict>
          <v:group style="position:absolute;margin-left:33.5158pt;margin-top:-7.029961pt;width:752.181pt;height:36.906pt;mso-position-horizontal-relative:page;mso-position-vertical-relative:paragraph;z-index:-2098" coordorigin="670,-141" coordsize="15044,738">
            <v:group style="position:absolute;left:680;top:-126;width:15024;height:2" coordorigin="680,-126" coordsize="15024,2">
              <v:shape style="position:absolute;left:680;top:-126;width:15024;height:2" coordorigin="680,-126" coordsize="15024,0" path="m15704,-126l680,-126e" filled="f" stroked="t" strokeweight="1pt" strokecolor="#575B5F">
                <v:path arrowok="t"/>
              </v:shape>
            </v:group>
            <v:group style="position:absolute;left:13323;top:-136;width:2;height:718" coordorigin="13323,-136" coordsize="2,718">
              <v:shape style="position:absolute;left:13323;top:-136;width:2;height:718" coordorigin="13323,-136" coordsize="0,718" path="m13323,-136l13323,583e" filled="f" stroked="t" strokeweight=".5pt" strokecolor="#575B5F">
                <v:path arrowok="t"/>
              </v:shape>
            </v:group>
            <v:group style="position:absolute;left:3981;top:-126;width:2;height:718" coordorigin="3981,-126" coordsize="2,718">
              <v:shape style="position:absolute;left:3981;top:-126;width:2;height:718" coordorigin="3981,-126" coordsize="0,718" path="m3981,-126l3981,593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21701pt;margin-top:5.06994pt;width:15.63pt;height:18.664pt;mso-position-horizontal-relative:page;mso-position-vertical-relative:paragraph;z-index:-2097" coordorigin="8984,101" coordsize="313,373">
            <v:group style="position:absolute;left:8994;top:111;width:293;height:353" coordorigin="8994,111" coordsize="293,353">
              <v:shape style="position:absolute;left:8994;top:111;width:293;height:353" coordorigin="8994,111" coordsize="293,353" path="m8994,465l9287,465,9287,111,8994,111,8994,465e" filled="t" fillcolor="#00AF5D" stroked="f">
                <v:path arrowok="t"/>
                <v:fill/>
              </v:shape>
            </v:group>
            <v:group style="position:absolute;left:9015;top:142;width:239;height:290" coordorigin="9015,142" coordsize="239,290">
              <v:shape style="position:absolute;left:9015;top:142;width:239;height:290" coordorigin="9015,142" coordsize="239,290" path="m9048,142l9015,142,9126,356,9092,432,9122,432,9171,325,9142,325,9048,142e" filled="t" fillcolor="#FFFFFF" stroked="f">
                <v:path arrowok="t"/>
                <v:fill/>
              </v:shape>
              <v:shape style="position:absolute;left:9015;top:142;width:239;height:290" coordorigin="9015,142" coordsize="239,290" path="m9254,142l9224,142,9142,325,9171,325,9254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.971008pt;margin-top:5.06994pt;width:45.465pt;height:18.664pt;mso-position-horizontal-relative:page;mso-position-vertical-relative:paragraph;z-index:-2096" coordorigin="9379,101" coordsize="909,373">
            <v:group style="position:absolute;left:9389;top:111;width:244;height:353" coordorigin="9389,111" coordsize="244,353">
              <v:shape style="position:absolute;left:9389;top:111;width:244;height:353" coordorigin="9389,111" coordsize="244,353" path="m9389,465l9634,465,9634,111,9389,111,9389,465e" filled="t" fillcolor="#77C691" stroked="f">
                <v:path arrowok="t"/>
                <v:fill/>
              </v:shape>
            </v:group>
            <v:group style="position:absolute;left:9423;top:218;width:178;height:214" coordorigin="9423,218" coordsize="178,214">
              <v:shape style="position:absolute;left:9423;top:218;width:178;height:214" coordorigin="9423,218" coordsize="178,214" path="m9452,218l9423,218,9423,432,9452,432,9452,335,9600,335,9600,309,9452,309,9452,218e" filled="t" fillcolor="#FFFFFF" stroked="f">
                <v:path arrowok="t"/>
                <v:fill/>
              </v:shape>
              <v:shape style="position:absolute;left:9423;top:218;width:178;height:214" coordorigin="9423,218" coordsize="178,214" path="m9600,335l9571,335,9571,432,9600,432,9600,335e" filled="t" fillcolor="#FFFFFF" stroked="f">
                <v:path arrowok="t"/>
                <v:fill/>
              </v:shape>
              <v:shape style="position:absolute;left:9423;top:218;width:178;height:214" coordorigin="9423,218" coordsize="178,214" path="m9600,218l9571,218,9571,309,9600,309,9600,218e" filled="t" fillcolor="#FFFFFF" stroked="f">
                <v:path arrowok="t"/>
                <v:fill/>
              </v:shape>
            </v:group>
            <v:group style="position:absolute;left:9667;top:111;width:286;height:353" coordorigin="9667,111" coordsize="286,353">
              <v:shape style="position:absolute;left:9667;top:111;width:286;height:353" coordorigin="9667,111" coordsize="286,353" path="m9667,465l9953,465,9953,111,9667,111,9667,465e" filled="t" fillcolor="#3D704F" stroked="f">
                <v:path arrowok="t"/>
                <v:fill/>
              </v:shape>
            </v:group>
            <v:group style="position:absolute;left:9694;top:214;width:225;height:221" coordorigin="9694,214" coordsize="225,221">
              <v:shape style="position:absolute;left:9694;top:214;width:225;height:221" coordorigin="9694,214" coordsize="225,221" path="m9809,214l9747,228,9707,276,9694,342,9699,363,9736,410,9801,434,9828,435,9850,428,9868,417,9875,411,9807,411,9785,408,9734,369,9722,326,9722,323,9748,263,9807,239,9877,239,9867,230,9848,220,9829,215,9809,214e" filled="t" fillcolor="#FFFFFF" stroked="f">
                <v:path arrowok="t"/>
                <v:fill/>
              </v:shape>
              <v:shape style="position:absolute;left:9694;top:214;width:225;height:221" coordorigin="9694,214" coordsize="225,221" path="m9919,392l9892,392,9892,432,9919,432,9919,392e" filled="t" fillcolor="#FFFFFF" stroked="f">
                <v:path arrowok="t"/>
                <v:fill/>
              </v:shape>
              <v:shape style="position:absolute;left:9694;top:214;width:225;height:221" coordorigin="9694,214" coordsize="225,221" path="m9877,239l9807,239,9827,241,9845,248,9882,296,9889,349,9880,369,9867,386,9850,399,9830,408,9807,411,9875,411,9882,404,9891,392,9919,392,9919,255,9892,255,9883,244,9877,239e" filled="t" fillcolor="#FFFFFF" stroked="f">
                <v:path arrowok="t"/>
                <v:fill/>
              </v:shape>
              <v:shape style="position:absolute;left:9694;top:214;width:225;height:221" coordorigin="9694,214" coordsize="225,221" path="m9919,218l9892,218,9892,255,9919,255,9919,218e" filled="t" fillcolor="#FFFFFF" stroked="f">
                <v:path arrowok="t"/>
                <v:fill/>
              </v:shape>
            </v:group>
            <v:group style="position:absolute;left:9986;top:111;width:293;height:353" coordorigin="9986,111" coordsize="293,353">
              <v:shape style="position:absolute;left:9986;top:111;width:293;height:353" coordorigin="9986,111" coordsize="293,353" path="m9986,465l10279,465,10279,111,9986,111,9986,465e" filled="t" fillcolor="#2FB55D" stroked="f">
                <v:path arrowok="t"/>
                <v:fill/>
              </v:shape>
            </v:group>
            <v:group style="position:absolute;left:10022;top:213;width:218;height:224" coordorigin="10022,213" coordsize="218,224">
              <v:shape style="position:absolute;left:10022;top:213;width:218;height:224" coordorigin="10022,213" coordsize="218,224" path="m10132,213l10066,236,10029,288,10022,329,10025,349,10054,403,10115,434,10142,437,10168,433,10189,425,10207,414,10210,411,10133,411,10111,407,10062,367,10051,322,10054,300,10093,250,10138,239,10209,239,10196,229,10177,220,10156,214,10132,213e" filled="t" fillcolor="#FFFFFF" stroked="f">
                <v:path arrowok="t"/>
                <v:fill/>
              </v:shape>
              <v:shape style="position:absolute;left:10022;top:213;width:218;height:224" coordorigin="10022,213" coordsize="218,224" path="m10241,369l10205,375,10191,390,10174,401,10155,408,10133,411,10210,411,10221,400,10232,385,10241,369e" filled="t" fillcolor="#FFFFFF" stroked="f">
                <v:path arrowok="t"/>
                <v:fill/>
              </v:shape>
              <v:shape style="position:absolute;left:10022;top:213;width:218;height:224" coordorigin="10022,213" coordsize="218,224" path="m10209,239l10138,239,10151,240,10170,246,10191,259,10209,283,10237,273,10226,256,10213,241,10209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9.931580pt;margin-top:14.005939pt;width:6.861325pt;height:6.343pt;mso-position-horizontal-relative:page;mso-position-vertical-relative:paragraph;z-index:-2095" coordorigin="10399,280" coordsize="137,127">
            <v:shape style="position:absolute;left:10399;top:280;width:137;height:127" coordorigin="10399,280" coordsize="137,127" path="m10524,344l10436,344,10478,344,10502,346,10515,352,10521,357,10524,363,10524,375,10513,390,10487,395,10401,395,10399,397,10399,405,10401,407,10497,407,10519,401,10532,387,10536,363,10526,345,10524,344e" filled="t" fillcolor="#231F20" stroked="f">
              <v:path arrowok="t"/>
              <v:fill/>
            </v:shape>
            <v:shape style="position:absolute;left:10399;top:280;width:137;height:127" coordorigin="10399,280" coordsize="137,127" path="m10436,293l10423,293,10423,395,10436,395,10436,344,10524,344,10509,333,10510,332,10436,332,10436,293e" filled="t" fillcolor="#231F20" stroked="f">
              <v:path arrowok="t"/>
              <v:fill/>
            </v:shape>
            <v:shape style="position:absolute;left:10399;top:280;width:137;height:127" coordorigin="10399,280" coordsize="137,127" path="m10474,280l10401,280,10399,282,10399,291,10401,293,10489,293,10499,294,10509,301,10511,305,10510,317,10497,328,10469,332,10510,332,10519,321,10518,295,10502,284,10474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532.461975pt;margin-top:11.082139pt;width:116.8686pt;height:10.0091pt;mso-position-horizontal-relative:page;mso-position-vertical-relative:paragraph;z-index:-2094" type="#_x0000_t75">
            <v:imagedata r:id="rId19" o:title=""/>
          </v:shape>
        </w:pic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мосветлановское.рф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-33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ab/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  <w:position w:val="-8"/>
        </w:rPr>
        <w:t>3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4" w:right="-20"/>
        <w:jc w:val="left"/>
        <w:rPr>
          <w:rFonts w:ascii="Better Together" w:hAnsi="Better Together" w:cs="Better Together" w:eastAsia="Better Together"/>
          <w:sz w:val="111"/>
          <w:szCs w:val="111"/>
        </w:rPr>
      </w:pPr>
      <w:rPr/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Поздравл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98"/>
          <w:w w:val="133"/>
        </w:rPr>
        <w:t>я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ем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-22"/>
          <w:w w:val="133"/>
        </w:rPr>
        <w:t> 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юбиляров!</w:t>
      </w:r>
      <w:r>
        <w:rPr>
          <w:rFonts w:ascii="Better Together" w:hAnsi="Better Together" w:cs="Better Together" w:eastAsia="Better Together"/>
          <w:sz w:val="111"/>
          <w:szCs w:val="111"/>
          <w:color w:val="000000"/>
          <w:spacing w:val="0"/>
          <w:w w:val="100"/>
        </w:rPr>
      </w:r>
    </w:p>
    <w:p>
      <w:pPr>
        <w:spacing w:before="27" w:after="0" w:line="320" w:lineRule="exact"/>
        <w:ind w:left="149" w:right="6154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нё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6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6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4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яров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4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5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4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11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ше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го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8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4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5177BB"/>
          <w:spacing w:val="3"/>
          <w:w w:val="100"/>
          <w:b/>
          <w:bCs/>
        </w:rPr>
        <w:t>я!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6400" w:h="23820"/>
          <w:pgMar w:top="1000" w:bottom="280" w:left="520" w:right="560"/>
        </w:sectPr>
      </w:pPr>
      <w:rPr/>
    </w:p>
    <w:p>
      <w:pPr>
        <w:spacing w:before="35" w:after="0" w:line="240" w:lineRule="auto"/>
        <w:ind w:left="16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4" w:lineRule="auto"/>
        <w:ind w:left="163" w:right="10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40" w:lineRule="auto"/>
        <w:ind w:left="16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4" w:lineRule="auto"/>
        <w:ind w:left="163" w:right="-3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7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7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4" w:lineRule="auto"/>
        <w:ind w:left="16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8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85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71" w:lineRule="auto"/>
        <w:ind w:right="1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3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  <w:position w:val="-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  <w:position w:val="-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РЫ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  <w:position w:val="-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  <w:position w:val="-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  <w:position w:val="-1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  <w:position w:val="-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  <w:position w:val="-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  <w:position w:val="-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  <w:position w:val="-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  <w:position w:val="-1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  <w:position w:val="-1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  <w:position w:val="-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  <w:position w:val="-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  <w:position w:val="-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1" w:after="0" w:line="271" w:lineRule="auto"/>
        <w:ind w:right="97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17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24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19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8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  <w:position w:val="-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  <w:position w:val="-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  <w:position w:val="-1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  <w:position w:val="-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  <w:position w:val="-1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  <w:position w:val="-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  <w:position w:val="-1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  <w:position w:val="-1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  <w:position w:val="-1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  <w:position w:val="-1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  <w:position w:val="-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  <w:position w:val="-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1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21" w:after="0" w:line="271" w:lineRule="auto"/>
        <w:ind w:right="1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1" w:lineRule="auto"/>
        <w:ind w:right="30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29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РИЛ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  <w:position w:val="-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1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  <w:position w:val="-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  <w:position w:val="-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  <w:position w:val="-1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  <w:position w:val="-1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  <w:position w:val="-1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  <w:position w:val="-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  <w:position w:val="-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  <w:position w:val="-1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  <w:position w:val="-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  <w:position w:val="-1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  <w:position w:val="-1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  <w:position w:val="-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  <w:position w:val="-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  <w:position w:val="-1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  <w:position w:val="-1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  <w:position w:val="-1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61" w:after="0" w:line="272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БИБ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1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2" w:lineRule="auto"/>
        <w:ind w:right="41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0"/>
        </w:rPr>
        <w:t>РЗ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2" w:lineRule="auto"/>
        <w:ind w:right="6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42.392029pt;margin-top:22.581085pt;width:242.305pt;height:220.508pt;mso-position-horizontal-relative:page;mso-position-vertical-relative:paragraph;z-index:-2093" coordorigin="10848,452" coordsize="4846,4410">
            <v:shape style="position:absolute;left:10848;top:452;width:4846;height:4410" coordorigin="10848,452" coordsize="4846,4410" path="m10848,4862l15694,4862,15694,452,10848,452,10848,4862xe" filled="f" stroked="t" strokeweight="1pt" strokecolor="#D2232A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0" w:after="0" w:line="272" w:lineRule="auto"/>
        <w:ind w:right="7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2" w:lineRule="auto"/>
        <w:ind w:right="31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2" w:lineRule="auto"/>
        <w:ind w:right="16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2" w:lineRule="auto"/>
        <w:ind w:right="17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  <w:cols w:num="6" w:equalWidth="0">
            <w:col w:w="2439" w:space="266"/>
            <w:col w:w="2268" w:space="274"/>
            <w:col w:w="2295" w:space="247"/>
            <w:col w:w="2227" w:space="315"/>
            <w:col w:w="2293" w:space="249"/>
            <w:col w:w="2447"/>
          </w:cols>
        </w:sectPr>
      </w:pPr>
      <w:rPr/>
    </w:p>
    <w:p>
      <w:pPr>
        <w:spacing w:before="0" w:after="0" w:line="152" w:lineRule="exact"/>
        <w:ind w:left="18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23" w:after="0" w:line="274" w:lineRule="auto"/>
        <w:ind w:left="183" w:right="1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4" w:lineRule="auto"/>
        <w:ind w:left="183" w:right="8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4" w:lineRule="auto"/>
        <w:ind w:left="18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4" w:lineRule="auto"/>
        <w:ind w:left="203" w:right="34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4" w:lineRule="auto"/>
        <w:ind w:left="203" w:right="29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34.0159pt;margin-top:27.828875pt;width:751.181pt;height:.1pt;mso-position-horizontal-relative:page;mso-position-vertical-relative:paragraph;z-index:-2091" coordorigin="680,557" coordsize="15024,2">
            <v:shape style="position:absolute;left:680;top:557;width:15024;height:2" coordorigin="680,557" coordsize="15024,0" path="m15704,557l680,557e" filled="f" stroked="t" strokeweight="1pt" strokecolor="#00AA59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25" w:after="0" w:line="27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3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auto"/>
        <w:ind w:right="32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25" w:after="0" w:line="27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1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1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25" w:after="0" w:line="271" w:lineRule="auto"/>
        <w:ind w:right="84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8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6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71" w:lineRule="auto"/>
        <w:ind w:right="8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4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1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7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8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37" w:lineRule="exact"/>
        <w:ind w:right="558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3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</w:rPr>
        <w:t>МО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ано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98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</w:rPr>
        <w:t>ое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0" w:lineRule="exact"/>
        <w:ind w:right="194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ца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220" w:lineRule="exact"/>
        <w:ind w:left="283" w:right="736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пять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ия.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" w:after="0" w:line="220" w:lineRule="exact"/>
        <w:ind w:left="283" w:right="268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24" w:after="0" w:line="276" w:lineRule="auto"/>
        <w:ind w:right="195"/>
        <w:jc w:val="both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ник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уни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те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тел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обы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а.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7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7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7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7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97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7" w:lineRule="auto"/>
        <w:ind w:right="552"/>
        <w:jc w:val="left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ще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атить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стну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701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3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5,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м: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right="1977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2"/>
          <w:w w:val="100"/>
          <w:b/>
          <w:bCs/>
        </w:rPr>
        <w:t>+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6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520" w:right="560"/>
          <w:cols w:num="5" w:equalWidth="0">
            <w:col w:w="2464" w:space="241"/>
            <w:col w:w="2214" w:space="328"/>
            <w:col w:w="2262" w:space="280"/>
            <w:col w:w="2252" w:space="467"/>
            <w:col w:w="4812"/>
          </w:cols>
        </w:sectPr>
      </w:pPr>
      <w:rPr/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88" w:lineRule="exact"/>
        <w:ind w:left="161" w:right="-20"/>
        <w:jc w:val="left"/>
        <w:rPr>
          <w:rFonts w:ascii="AvantGardeGothicCTT" w:hAnsi="AvantGardeGothicCTT" w:cs="AvantGardeGothicCTT" w:eastAsia="AvantGardeGothicCTT"/>
          <w:sz w:val="80"/>
          <w:szCs w:val="80"/>
        </w:rPr>
      </w:pPr>
      <w:rPr/>
      <w:r>
        <w:rPr>
          <w:rFonts w:ascii="AvantGardeGothicCTT" w:hAnsi="AvantGardeGothicCTT" w:cs="AvantGardeGothicCTT" w:eastAsia="AvantGardeGothicCTT"/>
          <w:sz w:val="80"/>
          <w:szCs w:val="80"/>
          <w:color w:val="00AA59"/>
          <w:spacing w:val="0"/>
          <w:w w:val="100"/>
          <w:b/>
          <w:bCs/>
          <w:position w:val="-1"/>
        </w:rPr>
        <w:t>Дворы</w:t>
      </w:r>
      <w:r>
        <w:rPr>
          <w:rFonts w:ascii="AvantGardeGothicCTT" w:hAnsi="AvantGardeGothicCTT" w:cs="AvantGardeGothicCTT" w:eastAsia="AvantGardeGothicCTT"/>
          <w:sz w:val="80"/>
          <w:szCs w:val="80"/>
          <w:color w:val="00AA59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80"/>
          <w:szCs w:val="80"/>
          <w:color w:val="00AA59"/>
          <w:spacing w:val="0"/>
          <w:w w:val="100"/>
          <w:b/>
          <w:bCs/>
          <w:position w:val="-1"/>
        </w:rPr>
        <w:t>станут</w:t>
      </w:r>
      <w:r>
        <w:rPr>
          <w:rFonts w:ascii="AvantGardeGothicCTT" w:hAnsi="AvantGardeGothicCTT" w:cs="AvantGardeGothicCTT" w:eastAsia="AvantGardeGothicCTT"/>
          <w:sz w:val="80"/>
          <w:szCs w:val="80"/>
          <w:color w:val="00AA59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80"/>
          <w:szCs w:val="80"/>
          <w:color w:val="00AA59"/>
          <w:spacing w:val="0"/>
          <w:w w:val="100"/>
          <w:b/>
          <w:bCs/>
          <w:position w:val="-1"/>
        </w:rPr>
        <w:t>уютнее</w:t>
      </w:r>
      <w:r>
        <w:rPr>
          <w:rFonts w:ascii="AvantGardeGothicCTT" w:hAnsi="AvantGardeGothicCTT" w:cs="AvantGardeGothicCTT" w:eastAsia="AvantGardeGothicCTT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00" w:lineRule="exact"/>
        <w:ind w:left="160" w:right="2647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5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</w:sectPr>
      </w:pPr>
      <w:rPr/>
    </w:p>
    <w:p>
      <w:pPr>
        <w:spacing w:before="86" w:after="0" w:line="240" w:lineRule="exact"/>
        <w:ind w:left="750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992599pt;margin-top:2.985794pt;width:31.264547pt;height:47.6231pt;mso-position-horizontal-relative:page;mso-position-vertical-relative:paragraph;z-index:-2089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1"/>
                      <w:position w:val="6"/>
                    </w:rPr>
                    <w:t>К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60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нит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5" w:after="0" w:line="240" w:lineRule="exact"/>
        <w:ind w:right="-6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415.274994pt;margin-top:81.642693pt;width:364.722766pt;height:237.12pt;mso-position-horizontal-relative:page;mso-position-vertical-relative:paragraph;z-index:-2090" type="#_x0000_t75">
            <v:imagedata r:id="rId20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%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5" w:after="0" w:line="240" w:lineRule="exact"/>
        <w:ind w:right="58" w:firstLine="36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ч-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в.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280" w:left="520" w:right="560"/>
          <w:cols w:num="3" w:equalWidth="0">
            <w:col w:w="4980" w:space="283"/>
            <w:col w:w="4819" w:space="283"/>
            <w:col w:w="4955"/>
          </w:cols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34.0159pt;margin-top:1151.782349pt;width:751.181pt;height:.1pt;mso-position-horizontal-relative:page;mso-position-vertical-relative:page;z-index:-2092" coordorigin="680,23036" coordsize="15024,2">
            <v:shape style="position:absolute;left:680;top:23036;width:15024;height:2" coordorigin="680,23036" coordsize="15024,0" path="m15704,23036l680,23036e" filled="f" stroked="t" strokeweight="1pt" strokecolor="#00AA59">
              <v:path arrowok="t"/>
            </v:shape>
          </v:group>
          <w10:wrap type="none"/>
        </w:pict>
      </w:r>
      <w:r>
        <w:rPr>
          <w:sz w:val="19"/>
          <w:szCs w:val="19"/>
        </w:rPr>
      </w:r>
    </w:p>
    <w:p>
      <w:pPr>
        <w:spacing w:before="0" w:after="0" w:line="240" w:lineRule="auto"/>
        <w:ind w:left="1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5.243592pt;height:237.375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280" w:left="520" w:right="560"/>
        </w:sectPr>
      </w:pPr>
      <w:rPr/>
    </w:p>
    <w:p>
      <w:pPr>
        <w:spacing w:before="62" w:after="0" w:line="240" w:lineRule="auto"/>
        <w:ind w:left="35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169.882004pt;margin-top:5.076018pt;width:15.63pt;height:18.664pt;mso-position-horizontal-relative:page;mso-position-vertical-relative:paragraph;z-index:-2086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2085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2084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2083" type="#_x0000_t75">
            <v:imagedata r:id="rId22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4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7" w:right="-20"/>
        <w:jc w:val="left"/>
        <w:rPr>
          <w:rFonts w:ascii="AvantGardeGothicCTT" w:hAnsi="AvantGardeGothicCTT" w:cs="AvantGardeGothicCTT" w:eastAsia="AvantGardeGothicCTT"/>
          <w:sz w:val="60"/>
          <w:szCs w:val="60"/>
        </w:rPr>
      </w:pPr>
      <w:rPr/>
      <w:r>
        <w:rPr/>
        <w:pict>
          <v:group style="position:absolute;margin-left:34.015598pt;margin-top:-.2623pt;width:751.181pt;height:.1pt;mso-position-horizontal-relative:page;mso-position-vertical-relative:paragraph;z-index:-2088" coordorigin="680,-5" coordsize="15024,2">
            <v:shape style="position:absolute;left:680;top:-5;width:15024;height:2" coordorigin="680,-5" coordsize="15024,0" path="m680,-5l15704,-5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33.515598pt;margin-top:-43.6255pt;width:752.181pt;height:36.656pt;mso-position-horizontal-relative:page;mso-position-vertical-relative:paragraph;z-index:-2087" coordorigin="670,-873" coordsize="15044,733">
            <v:group style="position:absolute;left:680;top:-863;width:15024;height:2" coordorigin="680,-863" coordsize="15024,2">
              <v:shape style="position:absolute;left:680;top:-863;width:15024;height:2" coordorigin="680,-863" coordsize="15024,0" path="m680,-863l15704,-863e" filled="f" stroked="t" strokeweight="1pt" strokecolor="#575B5F">
                <v:path arrowok="t"/>
              </v:shape>
            </v:group>
            <v:group style="position:absolute;left:3061;top:-863;width:2;height:718" coordorigin="3061,-863" coordsize="2,718">
              <v:shape style="position:absolute;left:3061;top:-863;width:2;height:718" coordorigin="3061,-863" coordsize="0,718" path="m3061,-863l3061,-144e" filled="f" stroked="t" strokeweight=".5pt" strokecolor="#575B5F">
                <v:path arrowok="t"/>
              </v:shape>
            </v:group>
            <v:group style="position:absolute;left:12411;top:-863;width:2;height:718" coordorigin="12411,-863" coordsize="2,718">
              <v:shape style="position:absolute;left:12411;top:-863;width:2;height:718" coordorigin="12411,-863" coordsize="0,718" path="m12411,-863l12411,-144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Поздравления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4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депутатов</w:t>
      </w:r>
      <w:r>
        <w:rPr>
          <w:rFonts w:ascii="AvantGardeGothicCTT" w:hAnsi="AvantGardeGothicCTT" w:cs="AvantGardeGothicCTT" w:eastAsia="AvantGardeGothicCTT"/>
          <w:sz w:val="60"/>
          <w:szCs w:val="60"/>
          <w:color w:val="000000"/>
          <w:spacing w:val="0"/>
          <w:w w:val="100"/>
        </w:rPr>
      </w:r>
    </w:p>
    <w:p>
      <w:pPr>
        <w:spacing w:before="0" w:after="0" w:line="625" w:lineRule="exact"/>
        <w:ind w:left="107" w:right="-20"/>
        <w:jc w:val="left"/>
        <w:rPr>
          <w:rFonts w:ascii="AvantGardeGothicCTT" w:hAnsi="AvantGardeGothicCTT" w:cs="AvantGardeGothicCTT" w:eastAsia="AvantGardeGothicCTT"/>
          <w:sz w:val="60"/>
          <w:szCs w:val="60"/>
        </w:rPr>
      </w:pPr>
      <w:rPr/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МО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1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Све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25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1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ановское</w:t>
      </w:r>
      <w:r>
        <w:rPr>
          <w:rFonts w:ascii="AvantGardeGothicCTT" w:hAnsi="AvantGardeGothicCTT" w:cs="AvantGardeGothicCTT" w:eastAsia="AvantGardeGothicCTT"/>
          <w:sz w:val="60"/>
          <w:szCs w:val="60"/>
          <w:color w:val="000000"/>
          <w:spacing w:val="0"/>
          <w:w w:val="100"/>
        </w:rPr>
      </w:r>
    </w:p>
    <w:p>
      <w:pPr>
        <w:spacing w:before="0" w:after="0" w:line="625" w:lineRule="exact"/>
        <w:ind w:left="107" w:right="-130"/>
        <w:jc w:val="left"/>
        <w:rPr>
          <w:rFonts w:ascii="AvantGardeGothicCTT" w:hAnsi="AvantGardeGothicCTT" w:cs="AvantGardeGothicCTT" w:eastAsia="AvantGardeGothicCTT"/>
          <w:sz w:val="60"/>
          <w:szCs w:val="60"/>
        </w:rPr>
      </w:pPr>
      <w:rPr/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Новым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2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годом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1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60"/>
          <w:szCs w:val="60"/>
          <w:color w:val="1862AF"/>
          <w:spacing w:val="0"/>
          <w:w w:val="100"/>
          <w:b/>
          <w:bCs/>
        </w:rPr>
        <w:t>Рождеством!</w:t>
      </w:r>
      <w:r>
        <w:rPr>
          <w:rFonts w:ascii="AvantGardeGothicCTT" w:hAnsi="AvantGardeGothicCTT" w:cs="AvantGardeGothicCTT" w:eastAsia="AvantGardeGothicCTT"/>
          <w:sz w:val="60"/>
          <w:szCs w:val="60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2761" w:right="-20"/>
        <w:jc w:val="lef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/>
        <w:pict>
          <v:group style="position:absolute;margin-left:542.392029pt;margin-top:37.860546pt;width:242.941pt;height:963.587pt;mso-position-horizontal-relative:page;mso-position-vertical-relative:paragraph;z-index:-2082" coordorigin="10848,757" coordsize="4859,19272">
            <v:shape style="position:absolute;left:10848;top:757;width:4859;height:19272" coordorigin="10848,757" coordsize="4859,19272" path="m10848,20029l15707,20029,15707,757,10848,757,10848,20029e" filled="t" fillcolor="#E6E7E8" stroked="f">
              <v:path arrowok="t"/>
              <v:fill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12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(104)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декабрь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auto"/>
        <w:ind w:left="28" w:right="998"/>
        <w:jc w:val="both"/>
        <w:rPr>
          <w:rFonts w:ascii="AvantGardeGothicCTT" w:hAnsi="AvantGardeGothicCTT" w:cs="AvantGardeGothicCTT" w:eastAsia="AvantGardeGothicCTT"/>
          <w:sz w:val="54"/>
          <w:szCs w:val="54"/>
        </w:rPr>
      </w:pPr>
      <w:rPr/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Выход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на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лед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на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водоемах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D2232A"/>
          <w:spacing w:val="0"/>
          <w:w w:val="100"/>
          <w:b/>
          <w:bCs/>
        </w:rPr>
        <w:t>опасен!</w:t>
      </w:r>
      <w:r>
        <w:rPr>
          <w:rFonts w:ascii="AvantGardeGothicCTT" w:hAnsi="AvantGardeGothicCTT" w:cs="AvantGardeGothicCTT" w:eastAsia="AvantGardeGothicCTT"/>
          <w:sz w:val="54"/>
          <w:szCs w:val="54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00" w:lineRule="exact"/>
        <w:ind w:right="661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Sz w:w="16400" w:h="23820"/>
          <w:pgMar w:top="1000" w:bottom="280" w:left="560" w:right="580"/>
          <w:cols w:num="2" w:equalWidth="0">
            <w:col w:w="9250" w:space="1172"/>
            <w:col w:w="4838"/>
          </w:cols>
        </w:sectPr>
      </w:pPr>
      <w:rPr/>
    </w:p>
    <w:p>
      <w:pPr>
        <w:spacing w:before="0" w:after="0" w:line="184" w:lineRule="exact"/>
        <w:ind w:left="2212" w:right="927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position w:val="4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4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  <w:position w:val="4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4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4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4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4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4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4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  <w:position w:val="4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4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4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4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position w:val="4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4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4"/>
        </w:rPr>
        <w:t>и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208" w:right="92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7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318" w:right="3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а-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318" w:right="3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—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8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7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ем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493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9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8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ше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8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птим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7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1432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7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06" w:right="921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2208" w:right="923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318" w:right="33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318" w:right="3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дом,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8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ло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8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8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5" w:right="3848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6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ва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1987" w:right="70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1312" w:right="68" w:firstLine="284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305" w:right="27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й,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онов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лов.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Пу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305" w:right="27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64" w:lineRule="exact"/>
        <w:ind w:left="588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8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вг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b/>
          <w:bCs/>
          <w:i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ов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1468" w:right="183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ы!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1353" w:right="28" w:firstLine="284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9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305" w:right="27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305" w:right="27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305" w:right="28" w:firstLine="284"/>
        <w:jc w:val="both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64" w:lineRule="exact"/>
        <w:ind w:right="68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66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ева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0.2827pt;margin-top:-779.566528pt;width:503.0013pt;height:770.363pt;mso-position-horizontal-relative:page;mso-position-vertical-relative:paragraph;z-index:-2081" coordorigin="606,-15591" coordsize="10060,15407">
            <v:shape style="position:absolute;left:677;top:-15591;width:9989;height:15407" type="#_x0000_t75">
              <v:imagedata r:id="rId23" o:title=""/>
            </v:shape>
            <v:group style="position:absolute;left:2083;top:-15245;width:3376;height:2" coordorigin="2083,-15245" coordsize="3376,2">
              <v:shape style="position:absolute;left:2083;top:-15245;width:3376;height:2" coordorigin="2083,-15245" coordsize="3376,0" path="m2083,-15245l5459,-15245e" filled="f" stroked="t" strokeweight="2pt" strokecolor="#3763AF">
                <v:path arrowok="t"/>
              </v:shape>
            </v:group>
            <v:group style="position:absolute;left:2083;top:-11165;width:3376;height:2" coordorigin="2083,-11165" coordsize="3376,2">
              <v:shape style="position:absolute;left:2083;top:-11165;width:3376;height:2" coordorigin="2083,-11165" coordsize="3376,0" path="m2083,-11165l5459,-11165e" filled="f" stroked="t" strokeweight="2pt" strokecolor="#3763AF">
                <v:path arrowok="t"/>
              </v:shape>
            </v:group>
            <v:group style="position:absolute;left:2083;top:-8045;width:3376;height:2" coordorigin="2083,-8045" coordsize="3376,2">
              <v:shape style="position:absolute;left:2083;top:-8045;width:3376;height:2" coordorigin="2083,-8045" coordsize="3376,0" path="m2083,-8045l5459,-8045e" filled="f" stroked="t" strokeweight="2pt" strokecolor="#3763AF">
                <v:path arrowok="t"/>
              </v:shape>
            </v:group>
            <v:group style="position:absolute;left:2083;top:-3725;width:3376;height:2" coordorigin="2083,-3725" coordsize="3376,2">
              <v:shape style="position:absolute;left:2083;top:-3725;width:3376;height:2" coordorigin="2083,-3725" coordsize="3376,0" path="m2083,-3725l5459,-3725e" filled="f" stroked="t" strokeweight="2pt" strokecolor="#3763AF">
                <v:path arrowok="t"/>
              </v:shape>
            </v:group>
            <v:group style="position:absolute;left:7171;top:-15245;width:3336;height:2" coordorigin="7171,-15245" coordsize="3336,2">
              <v:shape style="position:absolute;left:7171;top:-15245;width:3336;height:2" coordorigin="7171,-15245" coordsize="3336,0" path="m7171,-15245l10507,-15245e" filled="f" stroked="t" strokeweight="2pt" strokecolor="#3763AF">
                <v:path arrowok="t"/>
              </v:shape>
            </v:group>
            <v:group style="position:absolute;left:7171;top:-12125;width:3336;height:2" coordorigin="7171,-12125" coordsize="3336,2">
              <v:shape style="position:absolute;left:7171;top:-12125;width:3336;height:2" coordorigin="7171,-12125" coordsize="3336,0" path="m7171,-12125l10507,-12125e" filled="f" stroked="t" strokeweight="2pt" strokecolor="#3763AF">
                <v:path arrowok="t"/>
              </v:shape>
            </v:group>
            <v:group style="position:absolute;left:7171;top:-6845;width:3336;height:2" coordorigin="7171,-6845" coordsize="3336,2">
              <v:shape style="position:absolute;left:7171;top:-6845;width:3336;height:2" coordorigin="7171,-6845" coordsize="3336,0" path="m7171,-6845l10507,-6845e" filled="f" stroked="t" strokeweight="2pt" strokecolor="#3763AF">
                <v:path arrowok="t"/>
              </v:shape>
              <v:shape style="position:absolute;left:5713;top:-6931;width:1211;height:1211" type="#_x0000_t75">
                <v:imagedata r:id="rId24" o:title=""/>
              </v:shape>
            </v:group>
            <v:group style="position:absolute;left:5713;top:-6931;width:1211;height:1211" coordorigin="5713,-6931" coordsize="1211,1211">
              <v:shape style="position:absolute;left:5713;top:-6931;width:1211;height:1211" coordorigin="5713,-6931" coordsize="1211,1211" path="m6319,-5721l6417,-5729,6510,-5752,6597,-5788,6676,-5838,6747,-5898,6807,-5969,6856,-6048,6893,-6135,6916,-6228,6924,-6326,6922,-6376,6906,-6472,6876,-6562,6833,-6645,6778,-6720,6712,-6786,6637,-6841,6554,-6884,6464,-6914,6368,-6929,6319,-6931,6269,-6929,6173,-6914,6083,-6884,6000,-6841,5925,-6786,5859,-6720,5804,-6645,5761,-6562,5731,-6472,5715,-6376,5713,-6326,5715,-6276,5731,-6181,5761,-6090,5804,-6007,5859,-5932,5925,-5866,6000,-5811,6083,-5768,6173,-5738,6269,-5723,6319,-5721xe" filled="f" stroked="t" strokeweight="2pt" strokecolor="#1862AF">
                <v:path arrowok="t"/>
              </v:shape>
              <v:shape style="position:absolute;left:626;top:-15331;width:1211;height:1211" type="#_x0000_t75">
                <v:imagedata r:id="rId25" o:title=""/>
              </v:shape>
            </v:group>
            <v:group style="position:absolute;left:626;top:-15331;width:1211;height:1211" coordorigin="626,-15331" coordsize="1211,1211">
              <v:shape style="position:absolute;left:626;top:-15331;width:1211;height:1211" coordorigin="626,-15331" coordsize="1211,1211" path="m1231,-14121l1329,-14129,1422,-14152,1509,-14188,1588,-14238,1659,-14298,1719,-14369,1769,-14448,1805,-14535,1828,-14628,1836,-14726,1834,-14776,1819,-14872,1789,-14962,1746,-15045,1691,-15120,1625,-15186,1550,-15241,1467,-15284,1376,-15314,1281,-15329,1231,-15331,1181,-15329,1085,-15314,995,-15284,912,-15241,837,-15186,771,-15120,716,-15045,673,-14962,643,-14872,628,-14776,626,-14726,628,-14676,643,-14581,673,-14490,716,-14407,771,-14332,837,-14266,912,-14211,995,-14168,1085,-14138,1181,-14123,1231,-14121xe" filled="f" stroked="t" strokeweight="2pt" strokecolor="#1862AF">
                <v:path arrowok="t"/>
              </v:shape>
              <v:shape style="position:absolute;left:5717;top:-15331;width:1207;height:1211" type="#_x0000_t75">
                <v:imagedata r:id="rId26" o:title=""/>
              </v:shape>
            </v:group>
            <v:group style="position:absolute;left:5713;top:-15331;width:1211;height:1211" coordorigin="5713,-15331" coordsize="1211,1211">
              <v:shape style="position:absolute;left:5713;top:-15331;width:1211;height:1211" coordorigin="5713,-15331" coordsize="1211,1211" path="m6319,-14121l6417,-14129,6510,-14152,6597,-14188,6676,-14238,6747,-14298,6807,-14369,6856,-14448,6893,-14535,6916,-14628,6924,-14726,6922,-14776,6906,-14872,6876,-14962,6833,-15045,6778,-15120,6712,-15186,6637,-15241,6554,-15284,6464,-15314,6368,-15329,6319,-15331,6269,-15329,6173,-15314,6083,-15284,6000,-15241,5925,-15186,5859,-15120,5804,-15045,5761,-14962,5731,-14872,5715,-14776,5713,-14726,5715,-14676,5731,-14581,5761,-14490,5804,-14407,5859,-14332,5925,-14266,6000,-14211,6083,-14168,6173,-14138,6269,-14123,6319,-14121xe" filled="f" stroked="t" strokeweight="2pt" strokecolor="#1862AF">
                <v:path arrowok="t"/>
              </v:shape>
              <v:shape style="position:absolute;left:5713;top:-12211;width:1211;height:1211" type="#_x0000_t75">
                <v:imagedata r:id="rId27" o:title=""/>
              </v:shape>
            </v:group>
            <v:group style="position:absolute;left:5713;top:-12211;width:1211;height:1211" coordorigin="5713,-12211" coordsize="1211,1211">
              <v:shape style="position:absolute;left:5713;top:-12211;width:1211;height:1211" coordorigin="5713,-12211" coordsize="1211,1211" path="m6319,-11001l6417,-11009,6510,-11032,6597,-11068,6676,-11118,6747,-11178,6807,-11249,6856,-11328,6893,-11415,6916,-11508,6924,-11606,6922,-11656,6906,-11752,6876,-11842,6833,-11925,6778,-12000,6712,-12066,6637,-12121,6554,-12164,6464,-12194,6368,-12209,6319,-12211,6269,-12209,6173,-12194,6083,-12164,6000,-12121,5925,-12066,5859,-12000,5804,-11925,5761,-11842,5731,-11752,5715,-11656,5713,-11606,5715,-11556,5731,-11461,5761,-11370,5804,-11287,5859,-11212,5925,-11146,6000,-11091,6083,-11048,6173,-11018,6269,-11003,6319,-11001xe" filled="f" stroked="t" strokeweight="2pt" strokecolor="#1862AF">
                <v:path arrowok="t"/>
              </v:shape>
              <v:shape style="position:absolute;left:626;top:-11251;width:1211;height:1211" type="#_x0000_t75">
                <v:imagedata r:id="rId28" o:title=""/>
              </v:shape>
            </v:group>
            <v:group style="position:absolute;left:626;top:-11251;width:1211;height:1211" coordorigin="626,-11251" coordsize="1211,1211">
              <v:shape style="position:absolute;left:626;top:-11251;width:1211;height:1211" coordorigin="626,-11251" coordsize="1211,1211" path="m1231,-10041l1329,-10049,1422,-10072,1509,-10108,1588,-10158,1659,-10218,1719,-10289,1769,-10368,1805,-10455,1828,-10548,1836,-10646,1834,-10696,1819,-10792,1789,-10882,1746,-10965,1691,-11040,1625,-11106,1550,-11161,1467,-11204,1376,-11234,1281,-11249,1231,-11251,1181,-11249,1085,-11234,995,-11204,912,-11161,837,-11106,771,-11040,716,-10965,673,-10882,643,-10792,628,-10696,626,-10646,628,-10596,643,-10501,673,-10410,716,-10327,771,-10252,837,-10186,912,-10131,995,-10088,1085,-10058,1181,-10043,1231,-10041xe" filled="f" stroked="t" strokeweight="2pt" strokecolor="#1862AF">
                <v:path arrowok="t"/>
              </v:shape>
            </v:group>
            <v:group style="position:absolute;left:626;top:-8131;width:1211;height:1211" coordorigin="626,-8131" coordsize="1211,1211">
              <v:shape style="position:absolute;left:626;top:-8131;width:1211;height:1211" coordorigin="626,-8131" coordsize="1211,1211" path="m1231,-8131l1133,-8123,1040,-8100,953,-8064,873,-8015,803,-7954,742,-7884,693,-7804,657,-7717,634,-7624,626,-7526,628,-7476,643,-7381,673,-7290,716,-7207,771,-7132,837,-7066,912,-7011,995,-6968,1085,-6938,1181,-6923,1231,-6921,1281,-6923,1376,-6938,1467,-6968,1550,-7011,1625,-7066,1691,-7132,1746,-7207,1789,-7290,1819,-7381,1834,-7476,1836,-7526,1834,-7576,1819,-7672,1789,-7762,1746,-7845,1691,-7920,1625,-7986,1550,-8041,1467,-8084,1376,-8114,1281,-8129,1231,-8131e" filled="t" fillcolor="#FFFFFF" stroked="f">
                <v:path arrowok="t"/>
                <v:fill/>
              </v:shape>
              <v:shape style="position:absolute;left:744;top:-8117;width:994;height:1197" type="#_x0000_t75">
                <v:imagedata r:id="rId29" o:title=""/>
              </v:shape>
            </v:group>
            <v:group style="position:absolute;left:626;top:-8131;width:1211;height:1211" coordorigin="626,-8131" coordsize="1211,1211">
              <v:shape style="position:absolute;left:626;top:-8131;width:1211;height:1211" coordorigin="626,-8131" coordsize="1211,1211" path="m1231,-6921l1329,-6929,1422,-6952,1509,-6988,1588,-7038,1659,-7098,1719,-7169,1769,-7248,1805,-7335,1828,-7428,1836,-7526,1834,-7576,1819,-7672,1789,-7762,1746,-7845,1691,-7920,1625,-7986,1550,-8041,1467,-8084,1376,-8114,1281,-8129,1231,-8131,1181,-8129,1085,-8114,995,-8084,912,-8041,837,-7986,771,-7920,716,-7845,673,-7762,643,-7672,628,-7576,626,-7526,628,-7476,643,-7381,673,-7290,716,-7207,771,-7132,837,-7066,912,-7011,995,-6968,1085,-6938,1181,-6923,1231,-6921xe" filled="f" stroked="t" strokeweight="2pt" strokecolor="#1862AF">
                <v:path arrowok="t"/>
              </v:shape>
              <v:shape style="position:absolute;left:626;top:-4051;width:1211;height:1211" type="#_x0000_t75">
                <v:imagedata r:id="rId30" o:title=""/>
              </v:shape>
            </v:group>
            <v:group style="position:absolute;left:626;top:-4051;width:1211;height:1211" coordorigin="626,-4051" coordsize="1211,1211">
              <v:shape style="position:absolute;left:626;top:-4051;width:1211;height:1211" coordorigin="626,-4051" coordsize="1211,1211" path="m1231,-2841l1329,-2849,1422,-2872,1509,-2908,1588,-2958,1659,-3018,1719,-3089,1769,-3168,1805,-3255,1828,-3348,1836,-3446,1834,-3496,1819,-3592,1789,-3682,1746,-3765,1691,-3840,1625,-3906,1550,-3961,1467,-4004,1376,-4034,1281,-4049,1231,-4051,1181,-4049,1085,-4034,995,-4004,912,-3961,837,-3906,771,-3840,716,-3765,673,-3682,643,-3592,628,-3496,626,-3446,628,-3396,643,-3301,673,-3210,716,-3127,771,-3052,837,-2986,912,-2931,995,-2888,1085,-2858,1181,-2843,1231,-2841xe" filled="f" stroked="t" strokeweight="2pt" strokecolor="#1862A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56.613541pt;margin-top:-.107849pt;width:120.96211pt;height:25.875pt;mso-position-horizontal-relative:page;mso-position-vertical-relative:paragraph;z-index:-2078" type="#_x0000_t75">
            <v:imagedata r:id="rId31" o:title=""/>
          </v:shape>
        </w:pict>
      </w:r>
      <w:r>
        <w:rPr/>
        <w:pict>
          <v:shape style="width:108.120147pt;height:22.125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5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9.886266pt;height:25.875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5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33.515999pt;margin-top:28.5116pt;width:752.181pt;height:84.905pt;mso-position-horizontal-relative:page;mso-position-vertical-relative:paragraph;z-index:-2080" coordorigin="670,570" coordsize="15044,1698">
            <v:group style="position:absolute;left:680;top:580;width:15024;height:1678" coordorigin="680,580" coordsize="15024,1678">
              <v:shape style="position:absolute;left:680;top:580;width:15024;height:1678" coordorigin="680,580" coordsize="15024,1678" path="m680,2258l15704,2258,15704,580,680,580,680,2258e" filled="t" fillcolor="#E7F3E9" stroked="f">
                <v:path arrowok="t"/>
                <v:fill/>
              </v:shape>
            </v:group>
            <v:group style="position:absolute;left:4528;top:800;width:688;height:633" coordorigin="4528,800" coordsize="688,633">
              <v:shape style="position:absolute;left:4528;top:800;width:688;height:633" coordorigin="4528,800" coordsize="688,633" path="m4528,1433l5217,1433,5217,800,4528,800,4528,1433e" filled="t" fillcolor="#49A95F" stroked="f">
                <v:path arrowok="t"/>
                <v:fill/>
              </v:shape>
            </v:group>
            <v:group style="position:absolute;left:965;top:1617;width:222;height:224" coordorigin="965,1617" coordsize="222,224">
              <v:shape style="position:absolute;left:965;top:1617;width:222;height:224" coordorigin="965,1617" coordsize="222,224" path="m1094,1617l1023,1633,978,1676,965,1715,967,1740,994,1802,1046,1836,1077,1841,1100,1838,1157,1807,1187,1750,1186,1723,1162,1658,1114,1622,1094,1617e" filled="t" fillcolor="#5BBB5D" stroked="f">
                <v:path arrowok="t"/>
                <v:fill/>
              </v:shape>
            </v:group>
            <v:group style="position:absolute;left:1010;top:1698;width:47;height:62" coordorigin="1010,1698" coordsize="47,62">
              <v:shape style="position:absolute;left:1010;top:1698;width:47;height:62" coordorigin="1010,1698" coordsize="47,62" path="m1057,1746l1010,1746,1010,1760,1057,1760,1057,1746e" filled="t" fillcolor="#FFFFFF" stroked="f">
                <v:path arrowok="t"/>
                <v:fill/>
              </v:shape>
              <v:shape style="position:absolute;left:1010;top:1698;width:47;height:62" coordorigin="1010,1698" coordsize="47,62" path="m1043,1717l1025,1717,1025,1746,1043,1746,1043,1717e" filled="t" fillcolor="#FFFFFF" stroked="f">
                <v:path arrowok="t"/>
                <v:fill/>
              </v:shape>
              <v:shape style="position:absolute;left:1010;top:1698;width:47;height:62" coordorigin="1010,1698" coordsize="47,62" path="m1043,1698l1029,1698,1026,1703,1021,1706,1012,1708,1012,1722,1015,1721,1020,1720,1025,1717,1043,1717,1043,1698e" filled="t" fillcolor="#FFFFFF" stroked="f">
                <v:path arrowok="t"/>
                <v:fill/>
              </v:shape>
            </v:group>
            <v:group style="position:absolute;left:1061;top:1698;width:47;height:62" coordorigin="1061,1698" coordsize="47,62">
              <v:shape style="position:absolute;left:1061;top:1698;width:47;height:62" coordorigin="1061,1698" coordsize="47,62" path="m1108,1712l1086,1712,1087,1712,1090,1715,1090,1716,1090,1720,1061,1746,1061,1760,1108,1760,1108,1745,1085,1745,1096,1737,1102,1732,1107,1725,1108,1721,1108,1712e" filled="t" fillcolor="#FFFFFF" stroked="f">
                <v:path arrowok="t"/>
                <v:fill/>
              </v:shape>
              <v:shape style="position:absolute;left:1061;top:1698;width:47;height:62" coordorigin="1061,1698" coordsize="47,62" path="m1092,1698l1079,1698,1074,1700,1065,1707,1062,1712,1061,1719,1077,1722,1077,1715,1080,1712,1108,1712,1106,1707,1097,1700,1092,1698e" filled="t" fillcolor="#FFFFFF" stroked="f">
                <v:path arrowok="t"/>
                <v:fill/>
              </v:shape>
            </v:group>
            <v:group style="position:absolute;left:1117;top:1706;width:28;height:45" coordorigin="1117,1706" coordsize="28,45">
              <v:shape style="position:absolute;left:1117;top:1706;width:28;height:45" coordorigin="1117,1706" coordsize="28,45" path="m1144,1735l1133,1735,1133,1752,1144,1752,1144,1735e" filled="t" fillcolor="#FFFFFF" stroked="f">
                <v:path arrowok="t"/>
                <v:fill/>
              </v:shape>
              <v:shape style="position:absolute;left:1117;top:1706;width:28;height:45" coordorigin="1117,1706" coordsize="28,45" path="m1161,1723l1117,1723,1117,1735,1161,1735,1161,1723e" filled="t" fillcolor="#FFFFFF" stroked="f">
                <v:path arrowok="t"/>
                <v:fill/>
              </v:shape>
              <v:shape style="position:absolute;left:1117;top:1706;width:28;height:45" coordorigin="1117,1706" coordsize="28,45" path="m1144,1706l1133,1706,1133,1723,1144,1723,1144,1706e" filled="t" fillcolor="#FFFFFF" stroked="f">
                <v:path arrowok="t"/>
                <v:fill/>
              </v:shape>
              <v:shape style="position:absolute;left:900;top:755;width:907;height:788" type="#_x0000_t75">
                <v:imagedata r:id="rId34" o:title=""/>
              </v:shape>
            </v:group>
            <v:group style="position:absolute;left:4486;top:800;width:2;height:633" coordorigin="4486,800" coordsize="2,633">
              <v:shape style="position:absolute;left:4486;top:800;width:2;height:633" coordorigin="4486,800" coordsize="0,633" path="m4486,800l4486,1433e" filled="f" stroked="t" strokeweight="3.559pt" strokecolor="#86CA92">
                <v:path arrowok="t"/>
              </v:shape>
            </v:group>
            <v:group style="position:absolute;left:1900;top:800;width:576;height:696" coordorigin="1900,800" coordsize="576,696">
              <v:shape style="position:absolute;left:1900;top:800;width:576;height:696" coordorigin="1900,800" coordsize="576,696" path="m1900,1496l2477,1496,2477,800,1900,800,1900,1496e" filled="t" fillcolor="#4AA75E" stroked="f">
                <v:path arrowok="t"/>
                <v:fill/>
              </v:shape>
            </v:group>
            <v:group style="position:absolute;left:1941;top:860;width:471;height:571" coordorigin="1941,860" coordsize="471,571">
              <v:shape style="position:absolute;left:1941;top:860;width:471;height:571" coordorigin="1941,860" coordsize="471,571" path="m2006,860l1941,860,2161,1282,2094,1431,2153,1431,2248,1221,2191,1221,2006,860e" filled="t" fillcolor="#FFFFFF" stroked="f">
                <v:path arrowok="t"/>
                <v:fill/>
              </v:shape>
              <v:shape style="position:absolute;left:1941;top:860;width:471;height:571" coordorigin="1941,860" coordsize="471,571" path="m2411,860l2352,860,2191,1221,2248,1221,2411,860e" filled="t" fillcolor="#FFFFFF" stroked="f">
                <v:path arrowok="t"/>
                <v:fill/>
              </v:shape>
            </v:group>
            <v:group style="position:absolute;left:2595;top:800;width:481;height:696" coordorigin="2595,800" coordsize="481,696">
              <v:shape style="position:absolute;left:2595;top:800;width:481;height:696" coordorigin="2595,800" coordsize="481,696" path="m2595,1496l3076,1496,3076,800,2595,800,2595,1496e" filled="t" fillcolor="#86CA92" stroked="f">
                <v:path arrowok="t"/>
                <v:fill/>
              </v:shape>
            </v:group>
            <v:group style="position:absolute;left:2660;top:1009;width:350;height:422" coordorigin="2660,1009" coordsize="350,422">
              <v:shape style="position:absolute;left:2660;top:1009;width:350;height:422" coordorigin="2660,1009" coordsize="350,422" path="m2717,1009l2660,1009,2660,1431,2717,1431,2717,1241,3011,1241,3011,1189,2717,1189,2717,1009e" filled="t" fillcolor="#FFFFFF" stroked="f">
                <v:path arrowok="t"/>
                <v:fill/>
              </v:shape>
            </v:group>
            <v:group style="position:absolute;left:2982;top:1009;width:2;height:422" coordorigin="2982,1009" coordsize="2,422">
              <v:shape style="position:absolute;left:2982;top:1009;width:2;height:422" coordorigin="2982,1009" coordsize="0,422" path="m2982,1009l2982,1431e" filled="f" stroked="t" strokeweight="2.954pt" strokecolor="#FFFFFF">
                <v:path arrowok="t"/>
              </v:shape>
            </v:group>
            <v:group style="position:absolute;left:3142;top:800;width:563;height:696" coordorigin="3142,800" coordsize="563,696">
              <v:shape style="position:absolute;left:3142;top:800;width:563;height:696" coordorigin="3142,800" coordsize="563,696" path="m3142,1496l3705,1496,3705,800,3142,800,3142,1496e" filled="t" fillcolor="#4D6E53" stroked="f">
                <v:path arrowok="t"/>
                <v:fill/>
              </v:shape>
            </v:group>
            <v:group style="position:absolute;left:3193;top:1000;width:364;height:441" coordorigin="3193,1000" coordsize="364,441">
              <v:shape style="position:absolute;left:3193;top:1000;width:364;height:441" coordorigin="3193,1000" coordsize="364,441" path="m3411,1000l3343,1010,3281,1041,3236,1087,3207,1143,3194,1203,3193,1224,3194,1247,3212,1312,3247,1365,3296,1406,3357,1432,3429,1441,3456,1438,3521,1414,3554,1388,3399,1388,3377,1384,3318,1357,3274,1309,3251,1246,3250,1224,3250,1214,3265,1149,3303,1097,3358,1063,3427,1051,3557,1051,3544,1039,3488,1010,3429,1001,3411,1000e" filled="t" fillcolor="#FFFFFF" stroked="f">
                <v:path arrowok="t"/>
                <v:fill/>
              </v:shape>
            </v:group>
            <v:group style="position:absolute;left:3585;top:1352;width:54;height:79" coordorigin="3585,1352" coordsize="54,79">
              <v:shape style="position:absolute;left:3585;top:1352;width:54;height:79" coordorigin="3585,1352" coordsize="54,79" path="m3585,1392l3639,1392e" filled="f" stroked="t" strokeweight="4.035pt" strokecolor="#FFFFFF">
                <v:path arrowok="t"/>
              </v:shape>
            </v:group>
            <v:group style="position:absolute;left:3399;top:1051;width:240;height:337" coordorigin="3399,1051" coordsize="240,337">
              <v:shape style="position:absolute;left:3399;top:1051;width:240;height:337" coordorigin="3399,1051" coordsize="240,337" path="m3557,1051l3427,1051,3449,1054,3470,1059,3525,1091,3564,1142,3583,1209,3584,1234,3581,1256,3558,1313,3513,1357,3449,1383,3399,1388,3554,1388,3564,1377,3575,1365,3583,1352,3639,1352,3639,1082,3585,1082,3577,1074,3561,1055,3557,1051e" filled="t" fillcolor="#FFFFFF" stroked="f">
                <v:path arrowok="t"/>
                <v:fill/>
              </v:shape>
            </v:group>
            <v:group style="position:absolute;left:3585;top:1009;width:54;height:73" coordorigin="3585,1009" coordsize="54,73">
              <v:shape style="position:absolute;left:3585;top:1009;width:54;height:73" coordorigin="3585,1009" coordsize="54,73" path="m3585,1046l3639,1046e" filled="f" stroked="t" strokeweight="3.764pt" strokecolor="#FFFFFF">
                <v:path arrowok="t"/>
              </v:shape>
            </v:group>
            <v:group style="position:absolute;left:3770;top:800;width:576;height:696" coordorigin="3770,800" coordsize="576,696">
              <v:shape style="position:absolute;left:3770;top:800;width:576;height:696" coordorigin="3770,800" coordsize="576,696" path="m3770,1496l4347,1496,4347,800,3770,800,3770,1496e" filled="t" fillcolor="#69BF6B" stroked="f">
                <v:path arrowok="t"/>
                <v:fill/>
              </v:shape>
            </v:group>
            <v:group style="position:absolute;left:3841;top:1000;width:372;height:441" coordorigin="3841,1000" coordsize="372,441">
              <v:shape style="position:absolute;left:3841;top:1000;width:372;height:441" coordorigin="3841,1000" coordsize="372,441" path="m4045,1000l3973,1018,3916,1055,3875,1104,3850,1162,3841,1221,3842,1241,3857,1301,3887,1356,3934,1400,3996,1430,4073,1441,4100,1439,4168,1419,4213,1389,4049,1389,4028,1385,3973,1359,3930,1313,3905,1249,3900,1197,3904,1175,3932,1116,3980,1074,4045,1052,4069,1051,4210,1051,4197,1041,4141,1013,4071,1001,4045,1000e" filled="t" fillcolor="#FFFFFF" stroked="f">
                <v:path arrowok="t"/>
                <v:fill/>
              </v:shape>
            </v:group>
            <v:group style="position:absolute;left:4049;top:1308;width:223;height:81" coordorigin="4049,1308" coordsize="223,81">
              <v:shape style="position:absolute;left:4049;top:1308;width:223;height:81" coordorigin="4049,1308" coordsize="223,81" path="m4272,1308l4198,1325,4185,1339,4171,1353,4117,1380,4049,1389,4213,1389,4255,1339,4264,1323,4272,1308e" filled="t" fillcolor="#FFFFFF" stroked="f">
                <v:path arrowok="t"/>
                <v:fill/>
              </v:shape>
            </v:group>
            <v:group style="position:absolute;left:4069;top:1051;width:201;height:86" coordorigin="4069,1051" coordsize="201,86">
              <v:shape style="position:absolute;left:4069;top:1051;width:201;height:86" coordorigin="4069,1051" coordsize="201,86" path="m4210,1051l4069,1051,4080,1051,4095,1053,4152,1075,4209,1137,4270,1131,4227,1066,4213,1053,4210,1051e" filled="t" fillcolor="#FFFFFF" stroked="f">
                <v:path arrowok="t"/>
                <v:fill/>
              </v:shape>
            </v:group>
            <v:group style="position:absolute;left:915;top:1950;width:93;height:101" coordorigin="915,1950" coordsize="93,101">
              <v:shape style="position:absolute;left:915;top:1950;width:93;height:101" coordorigin="915,1950" coordsize="93,101" path="m915,2052l1007,2052,1007,1950,915,1950,915,2052e" filled="t" fillcolor="#4AA75E" stroked="f">
                <v:path arrowok="t"/>
                <v:fill/>
              </v:shape>
            </v:group>
            <v:group style="position:absolute;left:1261;top:1950;width:2;height:101" coordorigin="1261,1950" coordsize="2,101">
              <v:shape style="position:absolute;left:1261;top:1950;width:2;height:101" coordorigin="1261,1950" coordsize="0,101" path="m1261,1950l1261,2052e" filled="f" stroked="t" strokeweight="1.876pt" strokecolor="#86CA92">
                <v:path arrowok="t"/>
              </v:shape>
            </v:group>
            <v:group style="position:absolute;left:1057;top:1950;width:2;height:101" coordorigin="1057,1950" coordsize="2,101">
              <v:shape style="position:absolute;left:1057;top:1950;width:2;height:101" coordorigin="1057,1950" coordsize="0,101" path="m1057,1950l1057,2052e" filled="f" stroked="t" strokeweight="2.942pt" strokecolor="#86CA92">
                <v:path arrowok="t"/>
              </v:shape>
            </v:group>
            <v:group style="position:absolute;left:1116;top:1950;width:2;height:101" coordorigin="1116,1950" coordsize="2,101">
              <v:shape style="position:absolute;left:1116;top:1950;width:2;height:101" coordorigin="1116,1950" coordsize="0,101" path="m1116,1950l1116,2052e" filled="f" stroked="t" strokeweight="1.876pt" strokecolor="#4D6E53">
                <v:path arrowok="t"/>
              </v:shape>
            </v:group>
            <v:group style="position:absolute;left:1189;top:1950;width:2;height:101" coordorigin="1189,1950" coordsize="2,101">
              <v:shape style="position:absolute;left:1189;top:1950;width:2;height:101" coordorigin="1189,1950" coordsize="0,101" path="m1189,1950l1189,2052e" filled="f" stroked="t" strokeweight="4.29pt" strokecolor="#69BF6B">
                <v:path arrowok="t"/>
              </v:shape>
            </v:group>
            <v:group style="position:absolute;left:1306;top:1950;width:3911;height:103" coordorigin="1306,1950" coordsize="3911,103">
              <v:shape style="position:absolute;left:1306;top:1950;width:3911;height:103" coordorigin="1306,1950" coordsize="3911,103" path="m1306,2054l5217,2054,5217,1950,1306,1950,1306,2054e" filled="t" fillcolor="#49A95F" stroked="f">
                <v:path arrowok="t"/>
                <v:fill/>
              </v:shape>
            </v:group>
            <v:group style="position:absolute;left:1302;top:1630;width:211;height:196" coordorigin="1302,1630" coordsize="211,196">
              <v:shape style="position:absolute;left:1302;top:1630;width:211;height:196" coordorigin="1302,1630" coordsize="211,196" path="m1491,1729l1359,1729,1429,1729,1453,1731,1471,1735,1482,1741,1493,1756,1495,1779,1486,1795,1468,1804,1439,1807,1306,1807,1302,1811,1302,1823,1306,1826,1449,1826,1504,1800,1513,1753,1503,1737,1491,1729e" filled="t" fillcolor="#231F20" stroked="f">
                <v:path arrowok="t"/>
                <v:fill/>
              </v:shape>
              <v:shape style="position:absolute;left:1302;top:1630;width:211;height:196" coordorigin="1302,1630" coordsize="211,196" path="m1359,1649l1340,1649,1340,1807,1359,1807,1359,1729,1491,1729,1485,1724,1461,1717,1476,1710,1359,1710,1359,1649e" filled="t" fillcolor="#231F20" stroked="f">
                <v:path arrowok="t"/>
                <v:fill/>
              </v:shape>
              <v:shape style="position:absolute;left:1302;top:1630;width:211;height:196" coordorigin="1302,1630" coordsize="211,196" path="m1418,1630l1306,1630,1302,1633,1302,1646,1306,1649,1429,1650,1451,1652,1465,1657,1472,1662,1476,1669,1474,1688,1463,1700,1441,1707,1410,1710,1476,1710,1480,1708,1491,1692,1494,1668,1486,1651,1471,1640,1448,1633,1418,1630e" filled="t" fillcolor="#231F20" stroked="f">
                <v:path arrowok="t"/>
                <v:fill/>
              </v:shape>
              <v:shape style="position:absolute;left:1629;top:1545;width:3604;height:299" type="#_x0000_t75">
                <v:imagedata r:id="rId35" o:title=""/>
              </v:shape>
            </v:group>
            <v:group style="position:absolute;left:915;top:1900;width:4302;height:2" coordorigin="915,1900" coordsize="4302,2">
              <v:shape style="position:absolute;left:915;top:1900;width:4302;height:2" coordorigin="915,1900" coordsize="4302,0" path="m915,1900l5217,1900e" filled="f" stroked="t" strokeweight=".673pt" strokecolor="#B6BCC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.0158pt;margin-top:22.424101pt;width:751.181pt;height:.1pt;mso-position-horizontal-relative:page;mso-position-vertical-relative:paragraph;z-index:-2079" coordorigin="680,448" coordsize="15024,2">
            <v:shape style="position:absolute;left:680;top:448;width:15024;height:2" coordorigin="680,448" coordsize="15024,0" path="m680,448l15704,448e" filled="f" stroked="t" strokeweight="1pt" strokecolor="#00AA59">
              <v:path arrowok="t"/>
            </v:shape>
          </v:group>
          <w10:wrap type="none"/>
        </w:pict>
      </w:r>
      <w:r>
        <w:rPr/>
        <w:pict>
          <v:shape style="width:107.323213pt;height:17.64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exact"/>
        <w:ind w:right="334"/>
        <w:jc w:val="righ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0"/>
          <w:w w:val="100"/>
          <w:b/>
          <w:bCs/>
          <w:position w:val="-1"/>
        </w:rPr>
        <w:t>№</w: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FFFFFF"/>
          <w:spacing w:val="0"/>
          <w:w w:val="102"/>
          <w:b/>
          <w:bCs/>
          <w:position w:val="-1"/>
        </w:rPr>
        <w:t>12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right="334"/>
        <w:jc w:val="right"/>
        <w:rPr>
          <w:rFonts w:ascii="AvantGardeGothicCTT" w:hAnsi="AvantGardeGothicCTT" w:cs="AvantGardeGothicCTT" w:eastAsia="AvantGardeGothicCTT"/>
          <w:sz w:val="11"/>
          <w:szCs w:val="11"/>
        </w:rPr>
      </w:pPr>
      <w:rPr/>
      <w:r>
        <w:rPr>
          <w:rFonts w:ascii="AvantGardeGothicCTT" w:hAnsi="AvantGardeGothicCTT" w:cs="AvantGardeGothicCTT" w:eastAsia="AvantGardeGothicCTT"/>
          <w:sz w:val="11"/>
          <w:szCs w:val="11"/>
          <w:color w:val="FFFFFF"/>
          <w:spacing w:val="0"/>
          <w:w w:val="98"/>
          <w:b/>
          <w:bCs/>
        </w:rPr>
        <w:t>(104)</w:t>
      </w:r>
      <w:r>
        <w:rPr>
          <w:rFonts w:ascii="AvantGardeGothicCTT" w:hAnsi="AvantGardeGothicCTT" w:cs="AvantGardeGothicCTT" w:eastAsia="AvantGardeGothicCTT"/>
          <w:sz w:val="11"/>
          <w:szCs w:val="11"/>
          <w:color w:val="000000"/>
          <w:spacing w:val="0"/>
          <w:w w:val="100"/>
        </w:rPr>
      </w:r>
    </w:p>
    <w:p>
      <w:pPr>
        <w:spacing w:before="31" w:after="0" w:line="240" w:lineRule="auto"/>
        <w:ind w:right="339"/>
        <w:jc w:val="right"/>
        <w:rPr>
          <w:rFonts w:ascii="AvantGardeGothicCTT" w:hAnsi="AvantGardeGothicCTT" w:cs="AvantGardeGothicCTT" w:eastAsia="AvantGardeGothicCTT"/>
          <w:sz w:val="8"/>
          <w:szCs w:val="8"/>
        </w:rPr>
      </w:pPr>
      <w:rPr/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7"/>
          <w:b/>
          <w:bCs/>
        </w:rPr>
        <w:t>декабрь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7"/>
          <w:w w:val="10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8"/>
          <w:szCs w:val="8"/>
          <w:color w:val="FFFFFF"/>
          <w:spacing w:val="0"/>
          <w:w w:val="107"/>
          <w:b/>
          <w:bCs/>
        </w:rPr>
        <w:t>2022</w:t>
      </w:r>
      <w:r>
        <w:rPr>
          <w:rFonts w:ascii="AvantGardeGothicCTT" w:hAnsi="AvantGardeGothicCTT" w:cs="AvantGardeGothicCTT" w:eastAsia="AvantGardeGothicCTT"/>
          <w:sz w:val="8"/>
          <w:szCs w:val="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298"/>
        <w:jc w:val="right"/>
        <w:rPr>
          <w:rFonts w:ascii="AvantGardeGothicCTT" w:hAnsi="AvantGardeGothicCTT" w:cs="AvantGardeGothicCTT" w:eastAsia="AvantGardeGothicCTT"/>
          <w:sz w:val="5"/>
          <w:szCs w:val="5"/>
        </w:rPr>
      </w:pPr>
      <w:rPr/>
      <w:r>
        <w:rPr>
          <w:rFonts w:ascii="AvantGardeGothicCTT" w:hAnsi="AvantGardeGothicCTT" w:cs="AvantGardeGothicCTT" w:eastAsia="AvantGardeGothicCTT"/>
          <w:sz w:val="5"/>
          <w:szCs w:val="5"/>
          <w:color w:val="357E48"/>
          <w:w w:val="111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000000"/>
          <w:spacing w:val="0"/>
          <w:w w:val="100"/>
        </w:rPr>
      </w:r>
    </w:p>
    <w:p>
      <w:pPr>
        <w:spacing w:before="0" w:after="0" w:line="184" w:lineRule="exact"/>
        <w:ind w:left="2047" w:right="794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position w:val="4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4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  <w:position w:val="4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4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4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4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4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4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4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  <w:position w:val="4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4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4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4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position w:val="4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4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position w:val="4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4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20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36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023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дом!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20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1" w:right="-5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6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1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694" w:right="-55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кина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47" w:right="794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1520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1" w:right="-5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02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36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20" w:right="-68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6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да!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6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9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эм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9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023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1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515" w:right="-52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i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ро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i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i/>
          <w:position w:val="2"/>
        </w:rPr>
        <w:t>ов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70" w:right="817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2071" w:right="818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520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1" w:right="-51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201" w:right="-51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овм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ё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6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–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6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хо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2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2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я.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2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э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6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ые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ё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8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3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ом!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023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дом!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612" w:right="-66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  <w:i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090" w:right="-67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v:group style="position:absolute;margin-left:441.553986pt;margin-top:32.400204pt;width:91.729pt;height:87.586pt;mso-position-horizontal-relative:page;mso-position-vertical-relative:paragraph;z-index:-2077" coordorigin="8831,648" coordsize="1835,1752">
            <v:shape style="position:absolute;left:8831;top:648;width:1835;height:1752" type="#_x0000_t75">
              <v:imagedata r:id="rId37" o:title=""/>
            </v:shape>
            <v:shape style="position:absolute;left:8853;top:721;width:1759;height:196" type="#_x0000_t75">
              <v:imagedata r:id="rId38" o:title=""/>
            </v:shape>
            <v:shape style="position:absolute;left:9275;top:1056;width:944;height:978" type="#_x0000_t75">
              <v:imagedata r:id="rId39" o:title=""/>
            </v:shape>
            <v:shape style="position:absolute;left:8911;top:2173;width:1674;height:181" type="#_x0000_t75">
              <v:imagedata r:id="rId40" o:title=""/>
            </v:shape>
            <w10:wrap type="none"/>
          </v:group>
        </w:pict>
      </w:r>
      <w:r>
        <w:rPr/>
        <w:pict>
          <v:group style="position:absolute;margin-left:342.507996pt;margin-top:31.900202pt;width:92.729pt;height:88.586pt;mso-position-horizontal-relative:page;mso-position-vertical-relative:paragraph;z-index:-2076" coordorigin="6850,638" coordsize="1855,1772">
            <v:group style="position:absolute;left:6860;top:648;width:1835;height:1752" coordorigin="6860,648" coordsize="1835,1752">
              <v:shape style="position:absolute;left:6860;top:648;width:1835;height:1752" coordorigin="6860,648" coordsize="1835,1752" path="m6860,2400l8695,2400,8695,648,6860,648,6860,2400e" filled="t" fillcolor="#29706B" stroked="f">
                <v:path arrowok="t"/>
                <v:fill/>
              </v:shape>
            </v:group>
            <v:group style="position:absolute;left:7355;top:1066;width:845;height:845" coordorigin="7355,1066" coordsize="845,845">
              <v:shape style="position:absolute;left:7355;top:1066;width:845;height:845" coordorigin="7355,1066" coordsize="845,845" path="m7355,1066l8200,1066,8200,1911,7355,1911,7355,1066e" filled="t" fillcolor="#FFFFFF" stroked="f">
                <v:path arrowok="t"/>
                <v:fill/>
              </v:shape>
            </v:group>
            <v:group style="position:absolute;left:7379;top:1102;width:169;height:2" coordorigin="7379,1102" coordsize="169,2">
              <v:shape style="position:absolute;left:7379;top:1102;width:169;height:2" coordorigin="7379,1102" coordsize="169,0" path="m7379,1102l7548,1102e" filled="f" stroked="t" strokeweight="1.307pt" strokecolor="#231F20">
                <v:path arrowok="t"/>
              </v:shape>
            </v:group>
            <v:group style="position:absolute;left:7596;top:1114;width:48;height:2" coordorigin="7596,1114" coordsize="48,2">
              <v:shape style="position:absolute;left:7596;top:1114;width:48;height:2" coordorigin="7596,1114" coordsize="48,0" path="m7596,1114l7645,1114e" filled="f" stroked="t" strokeweight="2.514pt" strokecolor="#231F20">
                <v:path arrowok="t"/>
              </v:shape>
            </v:group>
            <v:group style="position:absolute;left:7669;top:1114;width:24;height:2" coordorigin="7669,1114" coordsize="24,2">
              <v:shape style="position:absolute;left:7669;top:1114;width:24;height:2" coordorigin="7669,1114" coordsize="24,0" path="m7669,1114l7693,1114e" filled="f" stroked="t" strokeweight="2.514pt" strokecolor="#231F20">
                <v:path arrowok="t"/>
              </v:shape>
            </v:group>
            <v:group style="position:absolute;left:7741;top:1139;width:97;height:2" coordorigin="7741,1139" coordsize="97,2">
              <v:shape style="position:absolute;left:7741;top:1139;width:97;height:2" coordorigin="7741,1139" coordsize="97,0" path="m7741,1139l7838,1139e" filled="f" stroked="t" strokeweight="4.928pt" strokecolor="#231F20">
                <v:path arrowok="t"/>
              </v:shape>
            </v:group>
            <v:group style="position:absolute;left:7790;top:1114;width:193;height:2" coordorigin="7790,1114" coordsize="193,2">
              <v:shape style="position:absolute;left:7790;top:1114;width:193;height:2" coordorigin="7790,1114" coordsize="193,0" path="m7790,1114l7983,1114e" filled="f" stroked="t" strokeweight="2.514pt" strokecolor="#231F20">
                <v:path arrowok="t"/>
              </v:shape>
            </v:group>
            <v:group style="position:absolute;left:8007;top:1102;width:169;height:2" coordorigin="8007,1102" coordsize="169,2">
              <v:shape style="position:absolute;left:8007;top:1102;width:169;height:2" coordorigin="8007,1102" coordsize="169,0" path="m8007,1102l8176,1102e" filled="f" stroked="t" strokeweight="1.307pt" strokecolor="#231F20">
                <v:path arrowok="t"/>
              </v:shape>
            </v:group>
            <v:group style="position:absolute;left:7379;top:1114;width:24;height:72" coordorigin="7379,1114" coordsize="24,72">
              <v:shape style="position:absolute;left:7379;top:1114;width:24;height:72" coordorigin="7379,1114" coordsize="24,72" path="m7379,1151l7403,1151e" filled="f" stroked="t" strokeweight="3.721pt" strokecolor="#231F20">
                <v:path arrowok="t"/>
              </v:shape>
            </v:group>
            <v:group style="position:absolute;left:7524;top:1113;width:24;height:74" coordorigin="7524,1113" coordsize="24,74">
              <v:shape style="position:absolute;left:7524;top:1113;width:24;height:74" coordorigin="7524,1113" coordsize="24,74" path="m7524,1188l7548,1188,7548,1113,7524,1113,7524,1188xe" filled="t" fillcolor="#231F20" stroked="f">
                <v:path arrowok="t"/>
                <v:fill/>
              </v:shape>
            </v:group>
            <v:group style="position:absolute;left:7596;top:1175;width:48;height:2" coordorigin="7596,1175" coordsize="48,2">
              <v:shape style="position:absolute;left:7596;top:1175;width:48;height:2" coordorigin="7596,1175" coordsize="48,0" path="m7596,1175l7645,1175e" filled="f" stroked="t" strokeweight="1.307pt" strokecolor="#231F20">
                <v:path arrowok="t"/>
              </v:shape>
            </v:group>
            <v:group style="position:absolute;left:7572;top:1114;width:24;height:48" coordorigin="7572,1114" coordsize="24,48">
              <v:shape style="position:absolute;left:7572;top:1114;width:24;height:48" coordorigin="7572,1114" coordsize="24,48" path="m7572,1139l7596,1139e" filled="f" stroked="t" strokeweight="2.514pt" strokecolor="#231F20">
                <v:path arrowok="t"/>
              </v:shape>
            </v:group>
            <v:group style="position:absolute;left:7645;top:1114;width:24;height:48" coordorigin="7645,1114" coordsize="24,48">
              <v:shape style="position:absolute;left:7645;top:1114;width:24;height:48" coordorigin="7645,1114" coordsize="24,48" path="m7645,1139l7669,1139e" filled="f" stroked="t" strokeweight="2.514pt" strokecolor="#231F20">
                <v:path arrowok="t"/>
              </v:shape>
            </v:group>
            <v:group style="position:absolute;left:7838;top:1139;width:24;height:24" coordorigin="7838,1139" coordsize="24,24">
              <v:shape style="position:absolute;left:7838;top:1139;width:24;height:24" coordorigin="7838,1139" coordsize="24,24" path="m7838,1151l7862,1151e" filled="f" stroked="t" strokeweight="1.307pt" strokecolor="#231F20">
                <v:path arrowok="t"/>
              </v:shape>
            </v:group>
            <v:group style="position:absolute;left:7934;top:1163;width:24;height:24" coordorigin="7934,1163" coordsize="24,24">
              <v:shape style="position:absolute;left:7934;top:1163;width:24;height:24" coordorigin="7934,1163" coordsize="24,24" path="m7934,1175l7959,1175e" filled="f" stroked="t" strokeweight="1.307pt" strokecolor="#231F20">
                <v:path arrowok="t"/>
              </v:shape>
            </v:group>
            <v:group style="position:absolute;left:7910;top:1139;width:24;height:24" coordorigin="7910,1139" coordsize="24,24">
              <v:shape style="position:absolute;left:7910;top:1139;width:24;height:24" coordorigin="7910,1139" coordsize="24,24" path="m7910,1151l7934,1151e" filled="f" stroked="t" strokeweight="1.307pt" strokecolor="#231F20">
                <v:path arrowok="t"/>
              </v:shape>
            </v:group>
            <v:group style="position:absolute;left:7934;top:1114;width:24;height:24" coordorigin="7934,1114" coordsize="24,24">
              <v:shape style="position:absolute;left:7934;top:1114;width:24;height:24" coordorigin="7934,1114" coordsize="24,24" path="m7934,1127l7959,1127e" filled="f" stroked="t" strokeweight="1.307pt" strokecolor="#231F20">
                <v:path arrowok="t"/>
              </v:shape>
            </v:group>
            <v:group style="position:absolute;left:8007;top:1114;width:24;height:72" coordorigin="8007,1114" coordsize="24,72">
              <v:shape style="position:absolute;left:8007;top:1114;width:24;height:72" coordorigin="8007,1114" coordsize="24,72" path="m8007,1151l8031,1151e" filled="f" stroked="t" strokeweight="3.721pt" strokecolor="#231F20">
                <v:path arrowok="t"/>
              </v:shape>
            </v:group>
            <v:group style="position:absolute;left:8152;top:1113;width:24;height:74" coordorigin="8152,1113" coordsize="24,74">
              <v:shape style="position:absolute;left:8152;top:1113;width:24;height:74" coordorigin="8152,1113" coordsize="24,74" path="m8152,1188l8176,1188,8176,1113,8152,1113,8152,1188xe" filled="t" fillcolor="#231F20" stroked="f">
                <v:path arrowok="t"/>
                <v:fill/>
              </v:shape>
            </v:group>
            <v:group style="position:absolute;left:7379;top:1187;width:121;height:2" coordorigin="7379,1187" coordsize="121,2">
              <v:shape style="position:absolute;left:7379;top:1187;width:121;height:2" coordorigin="7379,1187" coordsize="121,0" path="m7379,1187l7500,1187e" filled="f" stroked="t" strokeweight="4.929pt" strokecolor="#231F20">
                <v:path arrowok="t"/>
              </v:shape>
            </v:group>
            <v:group style="position:absolute;left:7693;top:1139;width:24;height:24" coordorigin="7693,1139" coordsize="24,24">
              <v:shape style="position:absolute;left:7693;top:1139;width:24;height:24" coordorigin="7693,1139" coordsize="24,24" path="m7693,1151l7717,1151e" filled="f" stroked="t" strokeweight="1.307pt" strokecolor="#231F20">
                <v:path arrowok="t"/>
              </v:shape>
            </v:group>
            <v:group style="position:absolute;left:8007;top:1187;width:121;height:2" coordorigin="8007,1187" coordsize="121,2">
              <v:shape style="position:absolute;left:8007;top:1187;width:121;height:2" coordorigin="8007,1187" coordsize="121,0" path="m8007,1187l8127,1187e" filled="f" stroked="t" strokeweight="4.929pt" strokecolor="#231F20">
                <v:path arrowok="t"/>
              </v:shape>
            </v:group>
            <v:group style="position:absolute;left:7741;top:1163;width:24;height:24" coordorigin="7741,1163" coordsize="24,24">
              <v:shape style="position:absolute;left:7741;top:1163;width:24;height:24" coordorigin="7741,1163" coordsize="24,24" path="m7741,1175l7765,1175e" filled="f" stroked="t" strokeweight="1.307pt" strokecolor="#231F20">
                <v:path arrowok="t"/>
              </v:shape>
            </v:group>
            <v:group style="position:absolute;left:7427;top:1199;width:72;height:2" coordorigin="7427,1199" coordsize="72,2">
              <v:shape style="position:absolute;left:7427;top:1199;width:72;height:2" coordorigin="7427,1199" coordsize="72,0" path="m7427,1199l7500,1199e" filled="f" stroked="t" strokeweight="1.307pt" strokecolor="#231F20">
                <v:path arrowok="t"/>
              </v:shape>
            </v:group>
            <v:group style="position:absolute;left:7524;top:1186;width:24;height:50" coordorigin="7524,1186" coordsize="24,50">
              <v:shape style="position:absolute;left:7524;top:1186;width:24;height:50" coordorigin="7524,1186" coordsize="24,50" path="m7524,1236l7548,1236,7548,1186,7524,1186,7524,1236xe" filled="t" fillcolor="#231F20" stroked="f">
                <v:path arrowok="t"/>
                <v:fill/>
              </v:shape>
            </v:group>
            <v:group style="position:absolute;left:7621;top:1235;width:24;height:2" coordorigin="7621,1235" coordsize="24,2">
              <v:shape style="position:absolute;left:7621;top:1235;width:24;height:2" coordorigin="7621,1235" coordsize="24,0" path="m7621,1235l7645,1235e" filled="f" stroked="t" strokeweight="4.928pt" strokecolor="#231F20">
                <v:path arrowok="t"/>
              </v:shape>
            </v:group>
            <v:group style="position:absolute;left:7596;top:1187;width:24;height:24" coordorigin="7596,1187" coordsize="24,24">
              <v:shape style="position:absolute;left:7596;top:1187;width:24;height:24" coordorigin="7596,1187" coordsize="24,24" path="m7596,1199l7621,1199e" filled="f" stroked="t" strokeweight="1.307pt" strokecolor="#231F20">
                <v:path arrowok="t"/>
              </v:shape>
            </v:group>
            <v:group style="position:absolute;left:7669;top:1247;width:72;height:2" coordorigin="7669,1247" coordsize="72,2">
              <v:shape style="position:absolute;left:7669;top:1247;width:72;height:2" coordorigin="7669,1247" coordsize="72,0" path="m7669,1247l7741,1247e" filled="f" stroked="t" strokeweight="3.721pt" strokecolor="#231F20">
                <v:path arrowok="t"/>
              </v:shape>
            </v:group>
            <v:group style="position:absolute;left:7717;top:1235;width:72;height:2" coordorigin="7717,1235" coordsize="72,2">
              <v:shape style="position:absolute;left:7717;top:1235;width:72;height:2" coordorigin="7717,1235" coordsize="72,0" path="m7717,1235l7790,1235e" filled="f" stroked="t" strokeweight="4.928pt" strokecolor="#231F20">
                <v:path arrowok="t"/>
              </v:shape>
            </v:group>
            <v:group style="position:absolute;left:7814;top:1187;width:24;height:48" coordorigin="7814,1187" coordsize="24,48">
              <v:shape style="position:absolute;left:7814;top:1187;width:24;height:48" coordorigin="7814,1187" coordsize="24,48" path="m7814,1211l7838,1211e" filled="f" stroked="t" strokeweight="2.514pt" strokecolor="#231F20">
                <v:path arrowok="t"/>
              </v:shape>
            </v:group>
            <v:group style="position:absolute;left:8055;top:1199;width:72;height:2" coordorigin="8055,1199" coordsize="72,2">
              <v:shape style="position:absolute;left:8055;top:1199;width:72;height:2" coordorigin="8055,1199" coordsize="72,0" path="m8055,1199l8127,1199e" filled="f" stroked="t" strokeweight="1.307pt" strokecolor="#231F20">
                <v:path arrowok="t"/>
              </v:shape>
            </v:group>
            <v:group style="position:absolute;left:8152;top:1186;width:24;height:50" coordorigin="8152,1186" coordsize="24,50">
              <v:shape style="position:absolute;left:8152;top:1186;width:24;height:50" coordorigin="8152,1186" coordsize="24,50" path="m8152,1236l8176,1236,8176,1186,8152,1186,8152,1236xe" filled="t" fillcolor="#231F20" stroked="f">
                <v:path arrowok="t"/>
                <v:fill/>
              </v:shape>
            </v:group>
            <v:group style="position:absolute;left:7379;top:1247;width:169;height:2" coordorigin="7379,1247" coordsize="169,2">
              <v:shape style="position:absolute;left:7379;top:1247;width:169;height:2" coordorigin="7379,1247" coordsize="169,0" path="m7379,1247l7548,1247e" filled="f" stroked="t" strokeweight="1.307pt" strokecolor="#231F20">
                <v:path arrowok="t"/>
              </v:shape>
            </v:group>
            <v:group style="position:absolute;left:7596;top:1356;width:48;height:2" coordorigin="7596,1356" coordsize="48,2">
              <v:shape style="position:absolute;left:7596;top:1356;width:48;height:2" coordorigin="7596,1356" coordsize="48,0" path="m7596,1356l7645,1356e" filled="f" stroked="t" strokeweight="4.928pt" strokecolor="#231F20">
                <v:path arrowok="t"/>
              </v:shape>
            </v:group>
            <v:group style="position:absolute;left:7572;top:1308;width:24;height:24" coordorigin="7572,1308" coordsize="24,24">
              <v:shape style="position:absolute;left:7572;top:1308;width:24;height:24" coordorigin="7572,1308" coordsize="24,24" path="m7572,1320l7596,1320e" filled="f" stroked="t" strokeweight="1.307pt" strokecolor="#231F20">
                <v:path arrowok="t"/>
              </v:shape>
            </v:group>
            <v:group style="position:absolute;left:7596;top:1259;width:24;height:72" coordorigin="7596,1259" coordsize="24,72">
              <v:shape style="position:absolute;left:7596;top:1259;width:24;height:72" coordorigin="7596,1259" coordsize="24,72" path="m7596,1296l7621,1296e" filled="f" stroked="t" strokeweight="3.721pt" strokecolor="#231F20">
                <v:path arrowok="t"/>
              </v:shape>
            </v:group>
            <v:group style="position:absolute;left:7572;top:1235;width:24;height:24" coordorigin="7572,1235" coordsize="24,24">
              <v:shape style="position:absolute;left:7572;top:1235;width:24;height:24" coordorigin="7572,1235" coordsize="24,24" path="m7572,1247l7596,1247e" filled="f" stroked="t" strokeweight="1.307pt" strokecolor="#231F20">
                <v:path arrowok="t"/>
              </v:shape>
            </v:group>
            <v:group style="position:absolute;left:7693;top:1282;width:24;height:74" coordorigin="7693,1282" coordsize="24,74">
              <v:shape style="position:absolute;left:7693;top:1282;width:24;height:74" coordorigin="7693,1282" coordsize="24,74" path="m7693,1357l7717,1357,7717,1282,7693,1282,7693,1357xe" filled="t" fillcolor="#231F20" stroked="f">
                <v:path arrowok="t"/>
                <v:fill/>
              </v:shape>
            </v:group>
            <v:group style="position:absolute;left:7717;top:1356;width:48;height:2" coordorigin="7717,1356" coordsize="48,2">
              <v:shape style="position:absolute;left:7717;top:1356;width:48;height:2" coordorigin="7717,1356" coordsize="48,0" path="m7717,1356l7765,1356e" filled="f" stroked="t" strokeweight="4.928pt" strokecolor="#231F20">
                <v:path arrowok="t"/>
              </v:shape>
            </v:group>
            <v:group style="position:absolute;left:7765;top:1259;width:2;height:193" coordorigin="7765,1259" coordsize="2,193">
              <v:shape style="position:absolute;left:7765;top:1259;width:2;height:193" coordorigin="7765,1259" coordsize="0,193" path="m7765,1259l7765,1452e" filled="f" stroked="t" strokeweight="2.514pt" strokecolor="#231F20">
                <v:path arrowok="t"/>
              </v:shape>
            </v:group>
            <v:group style="position:absolute;left:7765;top:1356;width:48;height:2" coordorigin="7765,1356" coordsize="48,2">
              <v:shape style="position:absolute;left:7765;top:1356;width:48;height:2" coordorigin="7765,1356" coordsize="48,0" path="m7765,1356l7814,1356e" filled="f" stroked="t" strokeweight="2.514pt" strokecolor="#231F20">
                <v:path arrowok="t"/>
              </v:shape>
            </v:group>
            <v:group style="position:absolute;left:7814;top:1175;width:2;height:181" coordorigin="7814,1175" coordsize="2,181">
              <v:shape style="position:absolute;left:7814;top:1175;width:2;height:181" coordorigin="7814,1175" coordsize="0,181" path="m7814,1175l7814,1356e" filled="f" stroked="t" strokeweight="2.464pt" strokecolor="#231F20">
                <v:path arrowok="t"/>
              </v:shape>
            </v:group>
            <v:group style="position:absolute;left:7790;top:1259;width:24;height:72" coordorigin="7790,1259" coordsize="24,72">
              <v:shape style="position:absolute;left:7790;top:1259;width:24;height:72" coordorigin="7790,1259" coordsize="24,72" path="m7790,1296l7814,1296e" filled="f" stroked="t" strokeweight="3.721pt" strokecolor="#231F20">
                <v:path arrowok="t"/>
              </v:shape>
            </v:group>
            <v:group style="position:absolute;left:7838;top:1320;width:48;height:2" coordorigin="7838,1320" coordsize="48,2">
              <v:shape style="position:absolute;left:7838;top:1320;width:48;height:2" coordorigin="7838,1320" coordsize="48,0" path="m7838,1320l7886,1320e" filled="f" stroked="t" strokeweight="1.307pt" strokecolor="#231F20">
                <v:path arrowok="t"/>
              </v:shape>
            </v:group>
            <v:group style="position:absolute;left:7838;top:1259;width:24;height:24" coordorigin="7838,1259" coordsize="24,24">
              <v:shape style="position:absolute;left:7838;top:1259;width:24;height:24" coordorigin="7838,1259" coordsize="24,24" path="m7838,1271l7862,1271e" filled="f" stroked="t" strokeweight="1.307pt" strokecolor="#231F20">
                <v:path arrowok="t"/>
              </v:shape>
            </v:group>
            <v:group style="position:absolute;left:7862;top:1235;width:24;height:24" coordorigin="7862,1235" coordsize="24,24">
              <v:shape style="position:absolute;left:7862;top:1235;width:24;height:24" coordorigin="7862,1235" coordsize="24,24" path="m7862,1247l7886,1247e" filled="f" stroked="t" strokeweight="1.307pt" strokecolor="#231F20">
                <v:path arrowok="t"/>
              </v:shape>
            </v:group>
            <v:group style="position:absolute;left:7935;top:1175;width:2;height:181" coordorigin="7935,1175" coordsize="2,181">
              <v:shape style="position:absolute;left:7935;top:1175;width:2;height:181" coordorigin="7935,1175" coordsize="0,181" path="m7935,1175l7935,1356e" filled="f" stroked="t" strokeweight="2.464pt" strokecolor="#231F20">
                <v:path arrowok="t"/>
              </v:shape>
            </v:group>
            <v:group style="position:absolute;left:7971;top:1175;width:2;height:290" coordorigin="7971,1175" coordsize="2,290">
              <v:shape style="position:absolute;left:7971;top:1175;width:2;height:290" coordorigin="7971,1175" coordsize="0,290" path="m7971,1175l7971,1465e" filled="f" stroked="t" strokeweight="1.307pt" strokecolor="#231F20">
                <v:path arrowok="t"/>
              </v:shape>
            </v:group>
            <v:group style="position:absolute;left:7886;top:1283;width:24;height:48" coordorigin="7886,1283" coordsize="24,48">
              <v:shape style="position:absolute;left:7886;top:1283;width:24;height:48" coordorigin="7886,1283" coordsize="24,48" path="m7886,1308l7910,1308e" filled="f" stroked="t" strokeweight="2.514pt" strokecolor="#231F20">
                <v:path arrowok="t"/>
              </v:shape>
            </v:group>
            <v:group style="position:absolute;left:7910;top:1235;width:24;height:24" coordorigin="7910,1235" coordsize="24,24">
              <v:shape style="position:absolute;left:7910;top:1235;width:24;height:24" coordorigin="7910,1235" coordsize="24,24" path="m7910,1247l7934,1247e" filled="f" stroked="t" strokeweight="1.307pt" strokecolor="#231F20">
                <v:path arrowok="t"/>
              </v:shape>
            </v:group>
            <v:group style="position:absolute;left:8007;top:1247;width:169;height:2" coordorigin="8007,1247" coordsize="169,2">
              <v:shape style="position:absolute;left:8007;top:1247;width:169;height:2" coordorigin="8007,1247" coordsize="169,0" path="m8007,1247l8176,1247e" filled="f" stroked="t" strokeweight="1.307pt" strokecolor="#231F20">
                <v:path arrowok="t"/>
              </v:shape>
            </v:group>
            <v:group style="position:absolute;left:7427;top:1332;width:24;height:24" coordorigin="7427,1332" coordsize="24,24">
              <v:shape style="position:absolute;left:7427;top:1332;width:24;height:24" coordorigin="7427,1332" coordsize="24,24" path="m7427,1344l7452,1344e" filled="f" stroked="t" strokeweight="1.307pt" strokecolor="#231F20">
                <v:path arrowok="t"/>
              </v:shape>
            </v:group>
            <v:group style="position:absolute;left:7500;top:1344;width:48;height:2" coordorigin="7500,1344" coordsize="48,2">
              <v:shape style="position:absolute;left:7500;top:1344;width:48;height:2" coordorigin="7500,1344" coordsize="48,0" path="m7500,1344l7548,1344e" filled="f" stroked="t" strokeweight="1.307pt" strokecolor="#231F20">
                <v:path arrowok="t"/>
              </v:shape>
            </v:group>
            <v:group style="position:absolute;left:7403;top:1283;width:24;height:48" coordorigin="7403,1283" coordsize="24,48">
              <v:shape style="position:absolute;left:7403;top:1283;width:24;height:48" coordorigin="7403,1283" coordsize="24,48" path="m7403,1308l7427,1308e" filled="f" stroked="t" strokeweight="2.514pt" strokecolor="#231F20">
                <v:path arrowok="t"/>
              </v:shape>
            </v:group>
            <v:group style="position:absolute;left:7452;top:1283;width:24;height:48" coordorigin="7452,1283" coordsize="24,48">
              <v:shape style="position:absolute;left:7452;top:1283;width:24;height:48" coordorigin="7452,1283" coordsize="24,48" path="m7452,1308l7476,1308e" filled="f" stroked="t" strokeweight="2.514pt" strokecolor="#231F20">
                <v:path arrowok="t"/>
              </v:shape>
            </v:group>
            <v:group style="position:absolute;left:7476;top:1308;width:24;height:24" coordorigin="7476,1308" coordsize="24,24">
              <v:shape style="position:absolute;left:7476;top:1308;width:24;height:24" coordorigin="7476,1308" coordsize="24,24" path="m7476,1320l7500,1320e" filled="f" stroked="t" strokeweight="1.307pt" strokecolor="#231F20">
                <v:path arrowok="t"/>
              </v:shape>
            </v:group>
            <v:group style="position:absolute;left:7427;top:1283;width:24;height:24" coordorigin="7427,1283" coordsize="24,24">
              <v:shape style="position:absolute;left:7427;top:1283;width:24;height:24" coordorigin="7427,1283" coordsize="24,24" path="m7427,1296l7452,1296e" filled="f" stroked="t" strokeweight="1.307pt" strokecolor="#231F20">
                <v:path arrowok="t"/>
              </v:shape>
            </v:group>
            <v:group style="position:absolute;left:7500;top:1296;width:48;height:2" coordorigin="7500,1296" coordsize="48,2">
              <v:shape style="position:absolute;left:7500;top:1296;width:48;height:2" coordorigin="7500,1296" coordsize="48,0" path="m7500,1296l7548,1296e" filled="f" stroked="t" strokeweight="1.307pt" strokecolor="#231F20">
                <v:path arrowok="t"/>
              </v:shape>
            </v:group>
            <v:group style="position:absolute;left:8031;top:1307;width:24;height:50" coordorigin="8031,1307" coordsize="24,50">
              <v:shape style="position:absolute;left:8031;top:1307;width:24;height:50" coordorigin="8031,1307" coordsize="24,50" path="m8031,1357l8055,1357,8055,1307,8031,1307,8031,1357xe" filled="t" fillcolor="#231F20" stroked="f">
                <v:path arrowok="t"/>
                <v:fill/>
              </v:shape>
            </v:group>
            <v:group style="position:absolute;left:8055;top:1332;width:24;height:24" coordorigin="8055,1332" coordsize="24,24">
              <v:shape style="position:absolute;left:8055;top:1332;width:24;height:24" coordorigin="8055,1332" coordsize="24,24" path="m8055,1344l8079,1344e" filled="f" stroked="t" strokeweight="1.307pt" strokecolor="#231F20">
                <v:path arrowok="t"/>
              </v:shape>
            </v:group>
            <v:group style="position:absolute;left:8079;top:1356;width:24;height:2" coordorigin="8079,1356" coordsize="24,2">
              <v:shape style="position:absolute;left:8079;top:1356;width:24;height:2" coordorigin="8079,1356" coordsize="24,0" path="m8079,1356l8103,1356e" filled="f" stroked="t" strokeweight="4.928pt" strokecolor="#231F20">
                <v:path arrowok="t"/>
              </v:shape>
            </v:group>
            <v:group style="position:absolute;left:8127;top:1356;width:48;height:2" coordorigin="8127,1356" coordsize="48,2">
              <v:shape style="position:absolute;left:8127;top:1356;width:48;height:2" coordorigin="8127,1356" coordsize="48,0" path="m8127,1356l8176,1356e" filled="f" stroked="t" strokeweight="2.514pt" strokecolor="#231F20">
                <v:path arrowok="t"/>
              </v:shape>
            </v:group>
            <v:group style="position:absolute;left:8152;top:1308;width:24;height:48" coordorigin="8152,1308" coordsize="24,48">
              <v:shape style="position:absolute;left:8152;top:1308;width:24;height:48" coordorigin="8152,1308" coordsize="24,48" path="m8152,1332l8176,1332e" filled="f" stroked="t" strokeweight="2.514pt" strokecolor="#231F20">
                <v:path arrowok="t"/>
              </v:shape>
            </v:group>
            <v:group style="position:absolute;left:8103;top:1283;width:24;height:48" coordorigin="8103,1283" coordsize="24,48">
              <v:shape style="position:absolute;left:8103;top:1283;width:24;height:48" coordorigin="8103,1283" coordsize="24,48" path="m8103,1308l8127,1308e" filled="f" stroked="t" strokeweight="2.514pt" strokecolor="#231F20">
                <v:path arrowok="t"/>
              </v:shape>
            </v:group>
            <v:group style="position:absolute;left:8127;top:1283;width:24;height:24" coordorigin="8127,1283" coordsize="24,24">
              <v:shape style="position:absolute;left:8127;top:1283;width:24;height:24" coordorigin="8127,1283" coordsize="24,24" path="m8127,1296l8152,1296e" filled="f" stroked="t" strokeweight="1.307pt" strokecolor="#231F20">
                <v:path arrowok="t"/>
              </v:shape>
            </v:group>
            <v:group style="position:absolute;left:7669;top:1356;width:24;height:2" coordorigin="7669,1356" coordsize="24,2">
              <v:shape style="position:absolute;left:7669;top:1356;width:24;height:2" coordorigin="7669,1356" coordsize="24,0" path="m7669,1356l7693,1356e" filled="f" stroked="t" strokeweight="4.928pt" strokecolor="#231F20">
                <v:path arrowok="t"/>
              </v:shape>
            </v:group>
            <v:group style="position:absolute;left:8007;top:1308;width:24;height:24" coordorigin="8007,1308" coordsize="24,24">
              <v:shape style="position:absolute;left:8007;top:1308;width:24;height:24" coordorigin="8007,1308" coordsize="24,24" path="m8007,1320l8031,1320e" filled="f" stroked="t" strokeweight="1.307pt" strokecolor="#231F20">
                <v:path arrowok="t"/>
              </v:shape>
            </v:group>
            <v:group style="position:absolute;left:7572;top:1404;width:24;height:48" coordorigin="7572,1404" coordsize="24,48">
              <v:shape style="position:absolute;left:7572;top:1404;width:24;height:48" coordorigin="7572,1404" coordsize="24,48" path="m7572,1428l7596,1428e" filled="f" stroked="t" strokeweight="2.514pt" strokecolor="#231F20">
                <v:path arrowok="t"/>
              </v:shape>
            </v:group>
            <v:group style="position:absolute;left:7572;top:1452;width:48;height:2" coordorigin="7572,1452" coordsize="48,2">
              <v:shape style="position:absolute;left:7572;top:1452;width:48;height:2" coordorigin="7572,1452" coordsize="48,0" path="m7572,1452l7621,1452e" filled="f" stroked="t" strokeweight="2.514pt" strokecolor="#231F20">
                <v:path arrowok="t"/>
              </v:shape>
            </v:group>
            <v:group style="position:absolute;left:7645;top:1404;width:24;height:48" coordorigin="7645,1404" coordsize="24,48">
              <v:shape style="position:absolute;left:7645;top:1404;width:24;height:48" coordorigin="7645,1404" coordsize="24,48" path="m7645,1428l7669,1428e" filled="f" stroked="t" strokeweight="2.514pt" strokecolor="#231F20">
                <v:path arrowok="t"/>
              </v:shape>
            </v:group>
            <v:group style="position:absolute;left:7669;top:1465;width:48;height:2" coordorigin="7669,1465" coordsize="48,2">
              <v:shape style="position:absolute;left:7669;top:1465;width:48;height:2" coordorigin="7669,1465" coordsize="48,0" path="m7669,1465l7717,1465e" filled="f" stroked="t" strokeweight="3.721pt" strokecolor="#231F20">
                <v:path arrowok="t"/>
              </v:shape>
            </v:group>
            <v:group style="position:absolute;left:7621;top:1404;width:24;height:24" coordorigin="7621,1404" coordsize="24,24">
              <v:shape style="position:absolute;left:7621;top:1404;width:24;height:24" coordorigin="7621,1404" coordsize="24,24" path="m7621,1416l7645,1416e" filled="f" stroked="t" strokeweight="1.307pt" strokecolor="#231F20">
                <v:path arrowok="t"/>
              </v:shape>
            </v:group>
            <v:group style="position:absolute;left:7621;top:1368;width:48;height:2" coordorigin="7621,1368" coordsize="48,2">
              <v:shape style="position:absolute;left:7621;top:1368;width:48;height:2" coordorigin="7621,1368" coordsize="48,0" path="m7621,1368l7669,1368e" filled="f" stroked="t" strokeweight="1.307pt" strokecolor="#231F20">
                <v:path arrowok="t"/>
              </v:shape>
            </v:group>
            <v:group style="position:absolute;left:7717;top:1452;width:48;height:2" coordorigin="7717,1452" coordsize="48,2">
              <v:shape style="position:absolute;left:7717;top:1452;width:48;height:2" coordorigin="7717,1452" coordsize="48,0" path="m7717,1452l7765,1452e" filled="f" stroked="t" strokeweight="2.514pt" strokecolor="#231F20">
                <v:path arrowok="t"/>
              </v:shape>
            </v:group>
            <v:group style="position:absolute;left:7814;top:1440;width:48;height:2" coordorigin="7814,1440" coordsize="48,2">
              <v:shape style="position:absolute;left:7814;top:1440;width:48;height:2" coordorigin="7814,1440" coordsize="48,0" path="m7814,1440l7862,1440e" filled="f" stroked="t" strokeweight="1.307pt" strokecolor="#231F20">
                <v:path arrowok="t"/>
              </v:shape>
            </v:group>
            <v:group style="position:absolute;left:7717;top:1380;width:24;height:24" coordorigin="7717,1380" coordsize="24,24">
              <v:shape style="position:absolute;left:7717;top:1380;width:24;height:24" coordorigin="7717,1380" coordsize="24,24" path="m7717,1392l7741,1392e" filled="f" stroked="t" strokeweight="1.307pt" strokecolor="#231F20">
                <v:path arrowok="t"/>
              </v:shape>
            </v:group>
            <v:group style="position:absolute;left:7693;top:1355;width:24;height:26" coordorigin="7693,1355" coordsize="24,26">
              <v:shape style="position:absolute;left:7693;top:1355;width:24;height:26" coordorigin="7693,1355" coordsize="24,26" path="m7693,1381l7717,1381,7717,1355,7693,1355,7693,1381xe" filled="t" fillcolor="#231F20" stroked="f">
                <v:path arrowok="t"/>
                <v:fill/>
              </v:shape>
            </v:group>
            <v:group style="position:absolute;left:7910;top:1392;width:48;height:2" coordorigin="7910,1392" coordsize="48,2">
              <v:shape style="position:absolute;left:7910;top:1392;width:48;height:2" coordorigin="7910,1392" coordsize="48,0" path="m7910,1392l7959,1392e" filled="f" stroked="t" strokeweight="1.307pt" strokecolor="#231F20">
                <v:path arrowok="t"/>
              </v:shape>
            </v:group>
            <v:group style="position:absolute;left:7983;top:1368;width:48;height:2" coordorigin="7983,1368" coordsize="48,2">
              <v:shape style="position:absolute;left:7983;top:1368;width:48;height:2" coordorigin="7983,1368" coordsize="48,0" path="m7983,1368l8031,1368e" filled="f" stroked="t" strokeweight="1.307pt" strokecolor="#231F20">
                <v:path arrowok="t"/>
              </v:shape>
            </v:group>
            <v:group style="position:absolute;left:8103;top:1428;width:24;height:24" coordorigin="8103,1428" coordsize="24,24">
              <v:shape style="position:absolute;left:8103;top:1428;width:24;height:24" coordorigin="8103,1428" coordsize="24,24" path="m8103,1440l8127,1440e" filled="f" stroked="t" strokeweight="1.307pt" strokecolor="#231F20">
                <v:path arrowok="t"/>
              </v:shape>
            </v:group>
            <v:group style="position:absolute;left:8031;top:1355;width:24;height:74" coordorigin="8031,1355" coordsize="24,74">
              <v:shape style="position:absolute;left:8031;top:1355;width:24;height:74" coordorigin="8031,1355" coordsize="24,74" path="m8031,1429l8055,1429,8055,1355,8031,1355,8031,1429xe" filled="t" fillcolor="#231F20" stroked="f">
                <v:path arrowok="t"/>
                <v:fill/>
              </v:shape>
            </v:group>
            <v:group style="position:absolute;left:8127;top:1356;width:24;height:72" coordorigin="8127,1356" coordsize="24,72">
              <v:shape style="position:absolute;left:8127;top:1356;width:24;height:72" coordorigin="8127,1356" coordsize="24,72" path="m8127,1392l8152,1392e" filled="f" stroked="t" strokeweight="3.721pt" strokecolor="#231F20">
                <v:path arrowok="t"/>
              </v:shape>
            </v:group>
            <v:group style="position:absolute;left:8055;top:1380;width:24;height:24" coordorigin="8055,1380" coordsize="24,24">
              <v:shape style="position:absolute;left:8055;top:1380;width:24;height:24" coordorigin="8055,1380" coordsize="24,24" path="m8055,1392l8079,1392e" filled="f" stroked="t" strokeweight="1.307pt" strokecolor="#231F20">
                <v:path arrowok="t"/>
              </v:shape>
            </v:group>
            <v:group style="position:absolute;left:7379;top:1392;width:72;height:2" coordorigin="7379,1392" coordsize="72,2">
              <v:shape style="position:absolute;left:7379;top:1392;width:72;height:2" coordorigin="7379,1392" coordsize="72,0" path="m7379,1392l7452,1392e" filled="f" stroked="t" strokeweight="1.307pt" strokecolor="#231F20">
                <v:path arrowok="t"/>
              </v:shape>
            </v:group>
            <v:group style="position:absolute;left:7379;top:1440;width:97;height:2" coordorigin="7379,1440" coordsize="97,2">
              <v:shape style="position:absolute;left:7379;top:1440;width:97;height:2" coordorigin="7379,1440" coordsize="97,0" path="m7379,1440l7476,1440e" filled="f" stroked="t" strokeweight="1.307pt" strokecolor="#231F20">
                <v:path arrowok="t"/>
              </v:shape>
            </v:group>
            <v:group style="position:absolute;left:7476;top:1452;width:48;height:2" coordorigin="7476,1452" coordsize="48,2">
              <v:shape style="position:absolute;left:7476;top:1452;width:48;height:2" coordorigin="7476,1452" coordsize="48,0" path="m7476,1452l7524,1452e" filled="f" stroked="t" strokeweight="4.928pt" strokecolor="#231F20">
                <v:path arrowok="t"/>
              </v:shape>
            </v:group>
            <v:group style="position:absolute;left:7500;top:1380;width:24;height:72" coordorigin="7500,1380" coordsize="24,72">
              <v:shape style="position:absolute;left:7500;top:1380;width:24;height:72" coordorigin="7500,1380" coordsize="24,72" path="m7500,1416l7524,1416e" filled="f" stroked="t" strokeweight="3.721pt" strokecolor="#231F20">
                <v:path arrowok="t"/>
              </v:shape>
            </v:group>
            <v:group style="position:absolute;left:7524;top:1452;width:48;height:2" coordorigin="7524,1452" coordsize="48,2">
              <v:shape style="position:absolute;left:7524;top:1452;width:48;height:2" coordorigin="7524,1452" coordsize="48,0" path="m7524,1452l7572,1452e" filled="f" stroked="t" strokeweight="2.514pt" strokecolor="#231F20">
                <v:path arrowok="t"/>
              </v:shape>
            </v:group>
            <v:group style="position:absolute;left:7548;top:1380;width:24;height:72" coordorigin="7548,1380" coordsize="24,72">
              <v:shape style="position:absolute;left:7548;top:1380;width:24;height:72" coordorigin="7548,1380" coordsize="24,72" path="m7548,1416l7572,1416e" filled="f" stroked="t" strokeweight="3.721pt" strokecolor="#231F20">
                <v:path arrowok="t"/>
              </v:shape>
            </v:group>
            <v:group style="position:absolute;left:7524;top:1380;width:24;height:24" coordorigin="7524,1380" coordsize="24,24">
              <v:shape style="position:absolute;left:7524;top:1380;width:24;height:24" coordorigin="7524,1380" coordsize="24,24" path="m7524,1392l7548,1392e" filled="f" stroked="t" strokeweight="1.307pt" strokecolor="#231F20">
                <v:path arrowok="t"/>
              </v:shape>
            </v:group>
            <v:group style="position:absolute;left:7862;top:1380;width:24;height:72" coordorigin="7862,1380" coordsize="24,72">
              <v:shape style="position:absolute;left:7862;top:1380;width:24;height:72" coordorigin="7862,1380" coordsize="24,72" path="m7862,1416l7886,1416e" filled="f" stroked="t" strokeweight="3.721pt" strokecolor="#231F20">
                <v:path arrowok="t"/>
              </v:shape>
            </v:group>
            <v:group style="position:absolute;left:7910;top:1428;width:24;height:24" coordorigin="7910,1428" coordsize="24,24">
              <v:shape style="position:absolute;left:7910;top:1428;width:24;height:24" coordorigin="7910,1428" coordsize="24,24" path="m7910,1440l7934,1440e" filled="f" stroked="t" strokeweight="1.307pt" strokecolor="#231F20">
                <v:path arrowok="t"/>
              </v:shape>
            </v:group>
            <v:group style="position:absolute;left:8007;top:1440;width:72;height:2" coordorigin="8007,1440" coordsize="72,2">
              <v:shape style="position:absolute;left:8007;top:1440;width:72;height:2" coordorigin="8007,1440" coordsize="72,0" path="m8007,1440l8079,1440e" filled="f" stroked="t" strokeweight="1.307pt" strokecolor="#231F20">
                <v:path arrowok="t"/>
              </v:shape>
            </v:group>
            <v:group style="position:absolute;left:7379;top:1489;width:97;height:2" coordorigin="7379,1489" coordsize="97,2">
              <v:shape style="position:absolute;left:7379;top:1489;width:97;height:2" coordorigin="7379,1489" coordsize="97,0" path="m7379,1489l7476,1489e" filled="f" stroked="t" strokeweight="1.307pt" strokecolor="#231F20">
                <v:path arrowok="t"/>
              </v:shape>
            </v:group>
            <v:group style="position:absolute;left:7572;top:1501;width:579;height:2" coordorigin="7572,1501" coordsize="579,2">
              <v:shape style="position:absolute;left:7572;top:1501;width:579;height:2" coordorigin="7572,1501" coordsize="579,0" path="m7572,1501l8152,1501e" filled="f" stroked="t" strokeweight="4.929pt" strokecolor="#231F20">
                <v:path arrowok="t"/>
              </v:shape>
            </v:group>
            <v:group style="position:absolute;left:7427;top:1525;width:24;height:24" coordorigin="7427,1525" coordsize="24,24">
              <v:shape style="position:absolute;left:7427;top:1525;width:24;height:24" coordorigin="7427,1525" coordsize="24,24" path="m7427,1537l7452,1537e" filled="f" stroked="t" strokeweight="1.307pt" strokecolor="#231F20">
                <v:path arrowok="t"/>
              </v:shape>
            </v:group>
            <v:group style="position:absolute;left:7452;top:1525;width:241;height:2" coordorigin="7452,1525" coordsize="241,2">
              <v:shape style="position:absolute;left:7452;top:1525;width:241;height:2" coordorigin="7452,1525" coordsize="241,0" path="m7452,1525l7693,1525e" filled="f" stroked="t" strokeweight="2.514pt" strokecolor="#231F20">
                <v:path arrowok="t"/>
              </v:shape>
            </v:group>
            <v:group style="position:absolute;left:7379;top:1513;width:48;height:2" coordorigin="7379,1513" coordsize="48,2">
              <v:shape style="position:absolute;left:7379;top:1513;width:48;height:2" coordorigin="7379,1513" coordsize="48,0" path="m7379,1513l7427,1513e" filled="f" stroked="t" strokeweight="1.307pt" strokecolor="#231F20">
                <v:path arrowok="t"/>
              </v:shape>
            </v:group>
            <v:group style="position:absolute;left:7524;top:1525;width:24;height:24" coordorigin="7524,1525" coordsize="24,24">
              <v:shape style="position:absolute;left:7524;top:1525;width:24;height:24" coordorigin="7524,1525" coordsize="24,24" path="m7524,1537l7548,1537e" filled="f" stroked="t" strokeweight="1.307pt" strokecolor="#231F20">
                <v:path arrowok="t"/>
              </v:shape>
            </v:group>
            <v:group style="position:absolute;left:7572;top:1549;width:24;height:24" coordorigin="7572,1549" coordsize="24,24">
              <v:shape style="position:absolute;left:7572;top:1549;width:24;height:24" coordorigin="7572,1549" coordsize="24,24" path="m7572,1561l7596,1561e" filled="f" stroked="t" strokeweight="1.307pt" strokecolor="#231F20">
                <v:path arrowok="t"/>
              </v:shape>
            </v:group>
            <v:group style="position:absolute;left:7645;top:1573;width:24;height:2" coordorigin="7645,1573" coordsize="24,2">
              <v:shape style="position:absolute;left:7645;top:1573;width:24;height:2" coordorigin="7645,1573" coordsize="24,0" path="m7645,1573l7669,1573e" filled="f" stroked="t" strokeweight="2.514pt" strokecolor="#231F20">
                <v:path arrowok="t"/>
              </v:shape>
            </v:group>
            <v:group style="position:absolute;left:7596;top:1501;width:24;height:24" coordorigin="7596,1501" coordsize="24,24">
              <v:shape style="position:absolute;left:7596;top:1501;width:24;height:24" coordorigin="7596,1501" coordsize="24,24" path="m7596,1513l7621,1513e" filled="f" stroked="t" strokeweight="1.307pt" strokecolor="#231F20">
                <v:path arrowok="t"/>
              </v:shape>
            </v:group>
            <v:group style="position:absolute;left:7645;top:1501;width:24;height:24" coordorigin="7645,1501" coordsize="24,24">
              <v:shape style="position:absolute;left:7645;top:1501;width:24;height:24" coordorigin="7645,1501" coordsize="24,24" path="m7645,1513l7669,1513e" filled="f" stroked="t" strokeweight="1.307pt" strokecolor="#231F20">
                <v:path arrowok="t"/>
              </v:shape>
            </v:group>
            <v:group style="position:absolute;left:7693;top:1573;width:24;height:2" coordorigin="7693,1573" coordsize="24,2">
              <v:shape style="position:absolute;left:7693;top:1573;width:24;height:2" coordorigin="7693,1573" coordsize="24,0" path="m7693,1573l7717,1573e" filled="f" stroked="t" strokeweight="2.514pt" strokecolor="#231F20">
                <v:path arrowok="t"/>
              </v:shape>
            </v:group>
            <v:group style="position:absolute;left:7790;top:1561;width:72;height:2" coordorigin="7790,1561" coordsize="72,2">
              <v:shape style="position:absolute;left:7790;top:1561;width:72;height:2" coordorigin="7790,1561" coordsize="72,0" path="m7790,1561l7862,1561e" filled="f" stroked="t" strokeweight="1.307pt" strokecolor="#231F20">
                <v:path arrowok="t"/>
              </v:shape>
            </v:group>
            <v:group style="position:absolute;left:7741;top:1501;width:24;height:24" coordorigin="7741,1501" coordsize="24,24">
              <v:shape style="position:absolute;left:7741;top:1501;width:24;height:24" coordorigin="7741,1501" coordsize="24,24" path="m7741,1513l7765,1513e" filled="f" stroked="t" strokeweight="1.307pt" strokecolor="#231F20">
                <v:path arrowok="t"/>
              </v:shape>
            </v:group>
            <v:group style="position:absolute;left:7862;top:1573;width:48;height:2" coordorigin="7862,1573" coordsize="48,2">
              <v:shape style="position:absolute;left:7862;top:1573;width:48;height:2" coordorigin="7862,1573" coordsize="48,0" path="m7862,1573l7910,1573e" filled="f" stroked="t" strokeweight="4.928pt" strokecolor="#231F20">
                <v:path arrowok="t"/>
              </v:shape>
            </v:group>
            <v:group style="position:absolute;left:7886;top:1549;width:97;height:2" coordorigin="7886,1549" coordsize="97,2">
              <v:shape style="position:absolute;left:7886;top:1549;width:97;height:2" coordorigin="7886,1549" coordsize="97,0" path="m7886,1549l7983,1549e" filled="f" stroked="t" strokeweight="2.514pt" strokecolor="#231F20">
                <v:path arrowok="t"/>
              </v:shape>
            </v:group>
            <v:group style="position:absolute;left:7983;top:1525;width:24;height:24" coordorigin="7983,1525" coordsize="24,24">
              <v:shape style="position:absolute;left:7983;top:1525;width:24;height:24" coordorigin="7983,1525" coordsize="24,24" path="m7983,1537l8007,1537e" filled="f" stroked="t" strokeweight="1.307pt" strokecolor="#231F20">
                <v:path arrowok="t"/>
              </v:shape>
            </v:group>
            <v:group style="position:absolute;left:8007;top:1501;width:24;height:48" coordorigin="8007,1501" coordsize="24,48">
              <v:shape style="position:absolute;left:8007;top:1501;width:24;height:48" coordorigin="8007,1501" coordsize="24,48" path="m8007,1525l8031,1525e" filled="f" stroked="t" strokeweight="2.514pt" strokecolor="#231F20">
                <v:path arrowok="t"/>
              </v:shape>
            </v:group>
            <v:group style="position:absolute;left:7910;top:1513;width:48;height:2" coordorigin="7910,1513" coordsize="48,2">
              <v:shape style="position:absolute;left:7910;top:1513;width:48;height:2" coordorigin="7910,1513" coordsize="48,0" path="m7910,1513l7959,1513e" filled="f" stroked="t" strokeweight="1.307pt" strokecolor="#231F20">
                <v:path arrowok="t"/>
              </v:shape>
            </v:group>
            <v:group style="position:absolute;left:8055;top:1501;width:24;height:72" coordorigin="8055,1501" coordsize="24,72">
              <v:shape style="position:absolute;left:8055;top:1501;width:24;height:72" coordorigin="8055,1501" coordsize="24,72" path="m8055,1537l8079,1537e" filled="f" stroked="t" strokeweight="3.721pt" strokecolor="#231F20">
                <v:path arrowok="t"/>
              </v:shape>
            </v:group>
            <v:group style="position:absolute;left:8031;top:1525;width:24;height:24" coordorigin="8031,1525" coordsize="24,24">
              <v:shape style="position:absolute;left:8031;top:1525;width:24;height:24" coordorigin="8031,1525" coordsize="24,24" path="m8031,1537l8055,1537e" filled="f" stroked="t" strokeweight="1.307pt" strokecolor="#231F20">
                <v:path arrowok="t"/>
              </v:shape>
            </v:group>
            <v:group style="position:absolute;left:8079;top:1525;width:48;height:2" coordorigin="8079,1525" coordsize="48,2">
              <v:shape style="position:absolute;left:8079;top:1525;width:48;height:2" coordorigin="8079,1525" coordsize="48,0" path="m8079,1525l8127,1525e" filled="f" stroked="t" strokeweight="2.514pt" strokecolor="#231F20">
                <v:path arrowok="t"/>
              </v:shape>
            </v:group>
            <v:group style="position:absolute;left:8152;top:1501;width:24;height:24" coordorigin="8152,1501" coordsize="24,24">
              <v:shape style="position:absolute;left:8152;top:1501;width:24;height:24" coordorigin="8152,1501" coordsize="24,24" path="m8152,1513l8176,1513e" filled="f" stroked="t" strokeweight="1.307pt" strokecolor="#231F20">
                <v:path arrowok="t"/>
              </v:shape>
            </v:group>
            <v:group style="position:absolute;left:7379;top:1573;width:24;height:48" coordorigin="7379,1573" coordsize="24,48">
              <v:shape style="position:absolute;left:7379;top:1573;width:24;height:48" coordorigin="7379,1573" coordsize="24,48" path="m7379,1597l7403,1597e" filled="f" stroked="t" strokeweight="2.514pt" strokecolor="#231F20">
                <v:path arrowok="t"/>
              </v:shape>
            </v:group>
            <v:group style="position:absolute;left:7379;top:1670;width:24;height:24" coordorigin="7379,1670" coordsize="24,24">
              <v:shape style="position:absolute;left:7379;top:1670;width:24;height:24" coordorigin="7379,1670" coordsize="24,24" path="m7379,1682l7403,1682e" filled="f" stroked="t" strokeweight="1.307pt" strokecolor="#231F20">
                <v:path arrowok="t"/>
              </v:shape>
            </v:group>
            <v:group style="position:absolute;left:7427;top:1646;width:24;height:48" coordorigin="7427,1646" coordsize="24,48">
              <v:shape style="position:absolute;left:7427;top:1646;width:24;height:48" coordorigin="7427,1646" coordsize="24,48" path="m7427,1670l7452,1670e" filled="f" stroked="t" strokeweight="2.514pt" strokecolor="#231F20">
                <v:path arrowok="t"/>
              </v:shape>
            </v:group>
            <v:group style="position:absolute;left:7452;top:1670;width:24;height:24" coordorigin="7452,1670" coordsize="24,24">
              <v:shape style="position:absolute;left:7452;top:1670;width:24;height:24" coordorigin="7452,1670" coordsize="24,24" path="m7452,1682l7476,1682e" filled="f" stroked="t" strokeweight="1.307pt" strokecolor="#231F20">
                <v:path arrowok="t"/>
              </v:shape>
            </v:group>
            <v:group style="position:absolute;left:7403;top:1646;width:24;height:24" coordorigin="7403,1646" coordsize="24,24">
              <v:shape style="position:absolute;left:7403;top:1646;width:24;height:24" coordorigin="7403,1646" coordsize="24,24" path="m7403,1658l7427,1658e" filled="f" stroked="t" strokeweight="1.307pt" strokecolor="#231F20">
                <v:path arrowok="t"/>
              </v:shape>
            </v:group>
            <v:group style="position:absolute;left:7476;top:1621;width:24;height:48" coordorigin="7476,1621" coordsize="24,48">
              <v:shape style="position:absolute;left:7476;top:1621;width:24;height:48" coordorigin="7476,1621" coordsize="24,48" path="m7476,1646l7500,1646e" filled="f" stroked="t" strokeweight="2.514pt" strokecolor="#231F20">
                <v:path arrowok="t"/>
              </v:shape>
            </v:group>
            <v:group style="position:absolute;left:7452;top:1621;width:24;height:24" coordorigin="7452,1621" coordsize="24,24">
              <v:shape style="position:absolute;left:7452;top:1621;width:24;height:24" coordorigin="7452,1621" coordsize="24,24" path="m7452,1634l7476,1634e" filled="f" stroked="t" strokeweight="1.307pt" strokecolor="#231F20">
                <v:path arrowok="t"/>
              </v:shape>
            </v:group>
            <v:group style="position:absolute;left:7427;top:1573;width:24;height:48" coordorigin="7427,1573" coordsize="24,48">
              <v:shape style="position:absolute;left:7427;top:1573;width:24;height:48" coordorigin="7427,1573" coordsize="24,48" path="m7427,1597l7452,1597e" filled="f" stroked="t" strokeweight="2.514pt" strokecolor="#231F20">
                <v:path arrowok="t"/>
              </v:shape>
            </v:group>
            <v:group style="position:absolute;left:7476;top:1573;width:24;height:24" coordorigin="7476,1573" coordsize="24,24">
              <v:shape style="position:absolute;left:7476;top:1573;width:24;height:24" coordorigin="7476,1573" coordsize="24,24" path="m7476,1585l7500,1585e" filled="f" stroked="t" strokeweight="1.307pt" strokecolor="#231F20">
                <v:path arrowok="t"/>
              </v:shape>
            </v:group>
            <v:group style="position:absolute;left:7524;top:1621;width:24;height:24" coordorigin="7524,1621" coordsize="24,24">
              <v:shape style="position:absolute;left:7524;top:1621;width:24;height:24" coordorigin="7524,1621" coordsize="24,24" path="m7524,1634l7548,1634e" filled="f" stroked="t" strokeweight="1.307pt" strokecolor="#231F20">
                <v:path arrowok="t"/>
              </v:shape>
            </v:group>
            <v:group style="position:absolute;left:7548;top:1646;width:48;height:2" coordorigin="7548,1646" coordsize="48,2">
              <v:shape style="position:absolute;left:7548;top:1646;width:48;height:2" coordorigin="7548,1646" coordsize="48,0" path="m7548,1646l7596,1646e" filled="f" stroked="t" strokeweight="4.928pt" strokecolor="#231F20">
                <v:path arrowok="t"/>
              </v:shape>
            </v:group>
            <v:group style="position:absolute;left:7524;top:1573;width:24;height:24" coordorigin="7524,1573" coordsize="24,24">
              <v:shape style="position:absolute;left:7524;top:1573;width:24;height:24" coordorigin="7524,1573" coordsize="24,24" path="m7524,1585l7548,1585e" filled="f" stroked="t" strokeweight="1.307pt" strokecolor="#231F20">
                <v:path arrowok="t"/>
              </v:shape>
            </v:group>
            <v:group style="position:absolute;left:7572;top:1597;width:24;height:24" coordorigin="7572,1597" coordsize="24,24">
              <v:shape style="position:absolute;left:7572;top:1597;width:24;height:24" coordorigin="7572,1597" coordsize="24,24" path="m7572,1609l7596,1609e" filled="f" stroked="t" strokeweight="1.307pt" strokecolor="#231F20">
                <v:path arrowok="t"/>
              </v:shape>
            </v:group>
            <v:group style="position:absolute;left:7596;top:1573;width:24;height:48" coordorigin="7596,1573" coordsize="24,48">
              <v:shape style="position:absolute;left:7596;top:1573;width:24;height:48" coordorigin="7596,1573" coordsize="24,48" path="m7596,1597l7621,1597e" filled="f" stroked="t" strokeweight="2.514pt" strokecolor="#231F20">
                <v:path arrowok="t"/>
              </v:shape>
            </v:group>
            <v:group style="position:absolute;left:7645;top:1621;width:24;height:24" coordorigin="7645,1621" coordsize="24,24">
              <v:shape style="position:absolute;left:7645;top:1621;width:24;height:24" coordorigin="7645,1621" coordsize="24,24" path="m7645,1634l7669,1634e" filled="f" stroked="t" strokeweight="1.307pt" strokecolor="#231F20">
                <v:path arrowok="t"/>
              </v:shape>
            </v:group>
            <v:group style="position:absolute;left:7669;top:1573;width:24;height:48" coordorigin="7669,1573" coordsize="24,48">
              <v:shape style="position:absolute;left:7669;top:1573;width:24;height:48" coordorigin="7669,1573" coordsize="24,48" path="m7669,1597l7693,1597e" filled="f" stroked="t" strokeweight="2.514pt" strokecolor="#231F20">
                <v:path arrowok="t"/>
              </v:shape>
            </v:group>
            <v:group style="position:absolute;left:7729;top:1597;width:2;height:97" coordorigin="7729,1597" coordsize="2,97">
              <v:shape style="position:absolute;left:7729;top:1597;width:2;height:97" coordorigin="7729,1597" coordsize="0,97" path="m7729,1597l7729,1694e" filled="f" stroked="t" strokeweight="1.307pt" strokecolor="#231F20">
                <v:path arrowok="t"/>
              </v:shape>
            </v:group>
            <v:group style="position:absolute;left:7765;top:1489;width:2;height:205" coordorigin="7765,1489" coordsize="2,205">
              <v:shape style="position:absolute;left:7765;top:1489;width:2;height:205" coordorigin="7765,1489" coordsize="0,205" path="m7765,1489l7765,1694e" filled="f" stroked="t" strokeweight="2.464pt" strokecolor="#231F20">
                <v:path arrowok="t"/>
              </v:shape>
            </v:group>
            <v:group style="position:absolute;left:7838;top:1670;width:24;height:24" coordorigin="7838,1670" coordsize="24,24">
              <v:shape style="position:absolute;left:7838;top:1670;width:24;height:24" coordorigin="7838,1670" coordsize="24,24" path="m7838,1682l7862,1682e" filled="f" stroked="t" strokeweight="1.307pt" strokecolor="#231F20">
                <v:path arrowok="t"/>
              </v:shape>
            </v:group>
            <v:group style="position:absolute;left:7765;top:1646;width:24;height:24" coordorigin="7765,1646" coordsize="24,24">
              <v:shape style="position:absolute;left:7765;top:1646;width:24;height:24" coordorigin="7765,1646" coordsize="24,24" path="m7765,1658l7790,1658e" filled="f" stroked="t" strokeweight="1.307pt" strokecolor="#231F20">
                <v:path arrowok="t"/>
              </v:shape>
            </v:group>
            <v:group style="position:absolute;left:7790;top:1489;width:2;height:241" coordorigin="7790,1489" coordsize="2,241">
              <v:shape style="position:absolute;left:7790;top:1489;width:2;height:241" coordorigin="7790,1489" coordsize="0,241" path="m7790,1489l7790,1730e" filled="f" stroked="t" strokeweight="2.464pt" strokecolor="#231F20">
                <v:path arrowok="t"/>
              </v:shape>
            </v:group>
            <v:group style="position:absolute;left:7814;top:1634;width:48;height:2" coordorigin="7814,1634" coordsize="48,2">
              <v:shape style="position:absolute;left:7814;top:1634;width:48;height:2" coordorigin="7814,1634" coordsize="48,0" path="m7814,1634l7862,1634e" filled="f" stroked="t" strokeweight="1.307pt" strokecolor="#231F20">
                <v:path arrowok="t"/>
              </v:shape>
            </v:group>
            <v:group style="position:absolute;left:7814;top:1585;width:48;height:2" coordorigin="7814,1585" coordsize="48,2">
              <v:shape style="position:absolute;left:7814;top:1585;width:48;height:2" coordorigin="7814,1585" coordsize="48,0" path="m7814,1585l7862,1585e" filled="f" stroked="t" strokeweight="1.307pt" strokecolor="#231F20">
                <v:path arrowok="t"/>
              </v:shape>
            </v:group>
            <v:group style="position:absolute;left:7910;top:1621;width:24;height:72" coordorigin="7910,1621" coordsize="24,72">
              <v:shape style="position:absolute;left:7910;top:1621;width:24;height:72" coordorigin="7910,1621" coordsize="24,72" path="m7910,1658l7934,1658e" filled="f" stroked="t" strokeweight="3.721pt" strokecolor="#231F20">
                <v:path arrowok="t"/>
              </v:shape>
            </v:group>
            <v:group style="position:absolute;left:7959;top:1573;width:2;height:217" coordorigin="7959,1573" coordsize="2,217">
              <v:shape style="position:absolute;left:7959;top:1573;width:2;height:217" coordorigin="7959,1573" coordsize="0,217" path="m7959,1573l7959,1790e" filled="f" stroked="t" strokeweight="2.514pt" strokecolor="#231F20">
                <v:path arrowok="t"/>
              </v:shape>
            </v:group>
            <v:group style="position:absolute;left:7934;top:1694;width:72;height:2" coordorigin="7934,1694" coordsize="72,2">
              <v:shape style="position:absolute;left:7934;top:1694;width:72;height:2" coordorigin="7934,1694" coordsize="72,0" path="m7934,1694l8007,1694e" filled="f" stroked="t" strokeweight="4.928pt" strokecolor="#231F20">
                <v:path arrowok="t"/>
              </v:shape>
            </v:group>
            <v:group style="position:absolute;left:8007;top:1682;width:48;height:2" coordorigin="8007,1682" coordsize="48,2">
              <v:shape style="position:absolute;left:8007;top:1682;width:48;height:2" coordorigin="8007,1682" coordsize="48,0" path="m8007,1682l8055,1682e" filled="f" stroked="t" strokeweight="1.307pt" strokecolor="#231F20">
                <v:path arrowok="t"/>
              </v:shape>
            </v:group>
            <v:group style="position:absolute;left:7959;top:1621;width:97;height:2" coordorigin="7959,1621" coordsize="97,2">
              <v:shape style="position:absolute;left:7959;top:1621;width:97;height:2" coordorigin="7959,1621" coordsize="97,0" path="m7959,1621l8055,1621e" filled="f" stroked="t" strokeweight="2.514pt" strokecolor="#231F20">
                <v:path arrowok="t"/>
              </v:shape>
            </v:group>
            <v:group style="position:absolute;left:8079;top:1694;width:24;height:2" coordorigin="8079,1694" coordsize="24,2">
              <v:shape style="position:absolute;left:8079;top:1694;width:24;height:2" coordorigin="8079,1694" coordsize="24,0" path="m8079,1694l8103,1694e" filled="f" stroked="t" strokeweight="2.514pt" strokecolor="#231F20">
                <v:path arrowok="t"/>
              </v:shape>
            </v:group>
            <v:group style="position:absolute;left:8152;top:1670;width:24;height:24" coordorigin="8152,1670" coordsize="24,24">
              <v:shape style="position:absolute;left:8152;top:1670;width:24;height:24" coordorigin="8152,1670" coordsize="24,24" path="m8152,1682l8176,1682e" filled="f" stroked="t" strokeweight="1.307pt" strokecolor="#231F20">
                <v:path arrowok="t"/>
              </v:shape>
            </v:group>
            <v:group style="position:absolute;left:8103;top:1573;width:24;height:72" coordorigin="8103,1573" coordsize="24,72">
              <v:shape style="position:absolute;left:8103;top:1573;width:24;height:72" coordorigin="8103,1573" coordsize="24,72" path="m8103,1609l8127,1609e" filled="f" stroked="t" strokeweight="3.721pt" strokecolor="#231F20">
                <v:path arrowok="t"/>
              </v:shape>
            </v:group>
            <v:group style="position:absolute;left:8127;top:1621;width:24;height:24" coordorigin="8127,1621" coordsize="24,24">
              <v:shape style="position:absolute;left:8127;top:1621;width:24;height:24" coordorigin="8127,1621" coordsize="24,24" path="m8127,1634l8152,1634e" filled="f" stroked="t" strokeweight="1.307pt" strokecolor="#231F20">
                <v:path arrowok="t"/>
              </v:shape>
            </v:group>
            <v:group style="position:absolute;left:8152;top:1573;width:24;height:72" coordorigin="8152,1573" coordsize="24,72">
              <v:shape style="position:absolute;left:8152;top:1573;width:24;height:72" coordorigin="8152,1573" coordsize="24,72" path="m8152,1609l8176,1609e" filled="f" stroked="t" strokeweight="3.721pt" strokecolor="#231F20">
                <v:path arrowok="t"/>
              </v:shape>
            </v:group>
            <v:group style="position:absolute;left:8079;top:1573;width:24;height:24" coordorigin="8079,1573" coordsize="24,24">
              <v:shape style="position:absolute;left:8079;top:1573;width:24;height:24" coordorigin="8079,1573" coordsize="24,24" path="m8079,1585l8103,1585e" filled="f" stroked="t" strokeweight="1.307pt" strokecolor="#231F20">
                <v:path arrowok="t"/>
              </v:shape>
            </v:group>
            <v:group style="position:absolute;left:7524;top:1682;width:48;height:2" coordorigin="7524,1682" coordsize="48,2">
              <v:shape style="position:absolute;left:7524;top:1682;width:48;height:2" coordorigin="7524,1682" coordsize="48,0" path="m7524,1682l7572,1682e" filled="f" stroked="t" strokeweight="1.307pt" strokecolor="#231F20">
                <v:path arrowok="t"/>
              </v:shape>
            </v:group>
            <v:group style="position:absolute;left:7621;top:1682;width:48;height:2" coordorigin="7621,1682" coordsize="48,2">
              <v:shape style="position:absolute;left:7621;top:1682;width:48;height:2" coordorigin="7621,1682" coordsize="48,0" path="m7621,1682l7669,1682e" filled="f" stroked="t" strokeweight="1.307pt" strokecolor="#231F20">
                <v:path arrowok="t"/>
              </v:shape>
            </v:group>
            <v:group style="position:absolute;left:7621;top:1742;width:24;height:48" coordorigin="7621,1742" coordsize="24,48">
              <v:shape style="position:absolute;left:7621;top:1742;width:24;height:48" coordorigin="7621,1742" coordsize="24,48" path="m7621,1766l7645,1766e" filled="f" stroked="t" strokeweight="2.514pt" strokecolor="#231F20">
                <v:path arrowok="t"/>
              </v:shape>
            </v:group>
            <v:group style="position:absolute;left:7645;top:1790;width:48;height:2" coordorigin="7645,1790" coordsize="48,2">
              <v:shape style="position:absolute;left:7645;top:1790;width:48;height:2" coordorigin="7645,1790" coordsize="48,0" path="m7645,1790l7693,1790e" filled="f" stroked="t" strokeweight="2.514pt" strokecolor="#231F20">
                <v:path arrowok="t"/>
              </v:shape>
            </v:group>
            <v:group style="position:absolute;left:7572;top:1742;width:24;height:24" coordorigin="7572,1742" coordsize="24,24">
              <v:shape style="position:absolute;left:7572;top:1742;width:24;height:24" coordorigin="7572,1742" coordsize="24,24" path="m7572,1754l7596,1754e" filled="f" stroked="t" strokeweight="1.307pt" strokecolor="#231F20">
                <v:path arrowok="t"/>
              </v:shape>
            </v:group>
            <v:group style="position:absolute;left:7596;top:1694;width:24;height:72" coordorigin="7596,1694" coordsize="24,72">
              <v:shape style="position:absolute;left:7596;top:1694;width:24;height:72" coordorigin="7596,1694" coordsize="24,72" path="m7596,1730l7621,1730e" filled="f" stroked="t" strokeweight="3.721pt" strokecolor="#231F20">
                <v:path arrowok="t"/>
              </v:shape>
            </v:group>
            <v:group style="position:absolute;left:7669;top:1694;width:24;height:48" coordorigin="7669,1694" coordsize="24,48">
              <v:shape style="position:absolute;left:7669;top:1694;width:24;height:48" coordorigin="7669,1694" coordsize="24,48" path="m7669,1718l7693,1718e" filled="f" stroked="t" strokeweight="2.514pt" strokecolor="#231F20">
                <v:path arrowok="t"/>
              </v:shape>
            </v:group>
            <v:group style="position:absolute;left:7572;top:1694;width:24;height:24" coordorigin="7572,1694" coordsize="24,24">
              <v:shape style="position:absolute;left:7572;top:1694;width:24;height:24" coordorigin="7572,1694" coordsize="24,24" path="m7572,1706l7596,1706e" filled="f" stroked="t" strokeweight="1.307pt" strokecolor="#231F20">
                <v:path arrowok="t"/>
              </v:shape>
            </v:group>
            <v:group style="position:absolute;left:7621;top:1694;width:24;height:24" coordorigin="7621,1694" coordsize="24,24">
              <v:shape style="position:absolute;left:7621;top:1694;width:24;height:24" coordorigin="7621,1694" coordsize="24,24" path="m7621,1706l7645,1706e" filled="f" stroked="t" strokeweight="1.307pt" strokecolor="#231F20">
                <v:path arrowok="t"/>
              </v:shape>
            </v:group>
            <v:group style="position:absolute;left:7717;top:1658;width:2;height:241" coordorigin="7717,1658" coordsize="2,241">
              <v:shape style="position:absolute;left:7717;top:1658;width:2;height:241" coordorigin="7717,1658" coordsize="0,241" path="m7717,1658l7717,1899e" filled="f" stroked="t" strokeweight="2.464pt" strokecolor="#231F20">
                <v:path arrowok="t"/>
              </v:shape>
            </v:group>
            <v:group style="position:absolute;left:7717;top:1790;width:24;height:2" coordorigin="7717,1790" coordsize="24,2">
              <v:shape style="position:absolute;left:7717;top:1790;width:24;height:2" coordorigin="7717,1790" coordsize="24,0" path="m7717,1790l7741,1790e" filled="f" stroked="t" strokeweight="2.514pt" strokecolor="#231F20">
                <v:path arrowok="t"/>
              </v:shape>
            </v:group>
            <v:group style="position:absolute;left:7765;top:1742;width:24;height:48" coordorigin="7765,1742" coordsize="24,48">
              <v:shape style="position:absolute;left:7765;top:1742;width:24;height:48" coordorigin="7765,1742" coordsize="24,48" path="m7765,1766l7790,1766e" filled="f" stroked="t" strokeweight="2.514pt" strokecolor="#231F20">
                <v:path arrowok="t"/>
              </v:shape>
            </v:group>
            <v:group style="position:absolute;left:7765;top:1790;width:72;height:2" coordorigin="7765,1790" coordsize="72,2">
              <v:shape style="position:absolute;left:7765;top:1790;width:72;height:2" coordorigin="7765,1790" coordsize="72,0" path="m7765,1790l7838,1790e" filled="f" stroked="t" strokeweight="2.514pt" strokecolor="#231F20">
                <v:path arrowok="t"/>
              </v:shape>
            </v:group>
            <v:group style="position:absolute;left:7861;top:1585;width:2;height:205" coordorigin="7861,1585" coordsize="2,205">
              <v:shape style="position:absolute;left:7861;top:1585;width:2;height:205" coordorigin="7861,1585" coordsize="0,205" path="m7861,1585l7861,1790e" filled="f" stroked="t" strokeweight="2.465pt" strokecolor="#231F20">
                <v:path arrowok="t"/>
              </v:shape>
            </v:group>
            <v:group style="position:absolute;left:7717;top:1730;width:48;height:2" coordorigin="7717,1730" coordsize="48,2">
              <v:shape style="position:absolute;left:7717;top:1730;width:48;height:2" coordorigin="7717,1730" coordsize="48,0" path="m7717,1730l7765,1730e" filled="f" stroked="t" strokeweight="1.307pt" strokecolor="#231F20">
                <v:path arrowok="t"/>
              </v:shape>
            </v:group>
            <v:group style="position:absolute;left:7790;top:1694;width:24;height:48" coordorigin="7790,1694" coordsize="24,48">
              <v:shape style="position:absolute;left:7790;top:1694;width:24;height:48" coordorigin="7790,1694" coordsize="24,48" path="m7790,1718l7814,1718e" filled="f" stroked="t" strokeweight="2.514pt" strokecolor="#231F20">
                <v:path arrowok="t"/>
              </v:shape>
            </v:group>
            <v:group style="position:absolute;left:7862;top:1766;width:24;height:24" coordorigin="7862,1766" coordsize="24,24">
              <v:shape style="position:absolute;left:7862;top:1766;width:24;height:24" coordorigin="7862,1766" coordsize="24,24" path="m7862,1778l7886,1778e" filled="f" stroked="t" strokeweight="1.307pt" strokecolor="#231F20">
                <v:path arrowok="t"/>
              </v:shape>
            </v:group>
            <v:group style="position:absolute;left:7886;top:1742;width:24;height:48" coordorigin="7886,1742" coordsize="24,48">
              <v:shape style="position:absolute;left:7886;top:1742;width:24;height:48" coordorigin="7886,1742" coordsize="24,48" path="m7886,1766l7910,1766e" filled="f" stroked="t" strokeweight="2.514pt" strokecolor="#231F20">
                <v:path arrowok="t"/>
              </v:shape>
            </v:group>
            <v:group style="position:absolute;left:7910;top:1790;width:48;height:2" coordorigin="7910,1790" coordsize="48,2">
              <v:shape style="position:absolute;left:7910;top:1790;width:48;height:2" coordorigin="7910,1790" coordsize="48,0" path="m7910,1790l7959,1790e" filled="f" stroked="t" strokeweight="2.514pt" strokecolor="#231F20">
                <v:path arrowok="t"/>
              </v:shape>
            </v:group>
            <v:group style="position:absolute;left:7959;top:1790;width:97;height:2" coordorigin="7959,1790" coordsize="97,2">
              <v:shape style="position:absolute;left:7959;top:1790;width:97;height:2" coordorigin="7959,1790" coordsize="97,0" path="m7959,1790l8055,1790e" filled="f" stroked="t" strokeweight="2.514pt" strokecolor="#231F20">
                <v:path arrowok="t"/>
              </v:shape>
            </v:group>
            <v:group style="position:absolute;left:7910;top:1718;width:24;height:48" coordorigin="7910,1718" coordsize="24,48">
              <v:shape style="position:absolute;left:7910;top:1718;width:24;height:48" coordorigin="7910,1718" coordsize="24,48" path="m7910,1742l7934,1742e" filled="f" stroked="t" strokeweight="2.514pt" strokecolor="#231F20">
                <v:path arrowok="t"/>
              </v:shape>
            </v:group>
            <v:group style="position:absolute;left:7862;top:1718;width:24;height:24" coordorigin="7862,1718" coordsize="24,24">
              <v:shape style="position:absolute;left:7862;top:1718;width:24;height:24" coordorigin="7862,1718" coordsize="24,24" path="m7862,1730l7886,1730e" filled="f" stroked="t" strokeweight="1.307pt" strokecolor="#231F20">
                <v:path arrowok="t"/>
              </v:shape>
            </v:group>
            <v:group style="position:absolute;left:8007;top:1718;width:24;height:24" coordorigin="8007,1718" coordsize="24,24">
              <v:shape style="position:absolute;left:8007;top:1718;width:24;height:24" coordorigin="8007,1718" coordsize="24,24" path="m8007,1730l8031,1730e" filled="f" stroked="t" strokeweight="1.307pt" strokecolor="#231F20">
                <v:path arrowok="t"/>
              </v:shape>
            </v:group>
            <v:group style="position:absolute;left:7886;top:1694;width:24;height:24" coordorigin="7886,1694" coordsize="24,24">
              <v:shape style="position:absolute;left:7886;top:1694;width:24;height:24" coordorigin="7886,1694" coordsize="24,24" path="m7886,1706l7910,1706e" filled="f" stroked="t" strokeweight="1.307pt" strokecolor="#231F20">
                <v:path arrowok="t"/>
              </v:shape>
            </v:group>
            <v:group style="position:absolute;left:8056;top:1634;width:2;height:241" coordorigin="8056,1634" coordsize="2,241">
              <v:shape style="position:absolute;left:8056;top:1634;width:2;height:241" coordorigin="8056,1634" coordsize="0,241" path="m8056,1634l8056,1875e" filled="f" stroked="t" strokeweight="2.464pt" strokecolor="#231F20">
                <v:path arrowok="t"/>
              </v:shape>
            </v:group>
            <v:group style="position:absolute;left:8103;top:1742;width:24;height:48" coordorigin="8103,1742" coordsize="24,48">
              <v:shape style="position:absolute;left:8103;top:1742;width:24;height:48" coordorigin="8103,1742" coordsize="24,48" path="m8103,1766l8127,1766e" filled="f" stroked="t" strokeweight="2.514pt" strokecolor="#231F20">
                <v:path arrowok="t"/>
              </v:shape>
            </v:group>
            <v:group style="position:absolute;left:8127;top:1790;width:24;height:2" coordorigin="8127,1790" coordsize="24,2">
              <v:shape style="position:absolute;left:8127;top:1790;width:24;height:2" coordorigin="8127,1790" coordsize="24,0" path="m8127,1790l8152,1790e" filled="f" stroked="t" strokeweight="2.514pt" strokecolor="#231F20">
                <v:path arrowok="t"/>
              </v:shape>
            </v:group>
            <v:group style="position:absolute;left:8152;top:1741;width:24;height:50" coordorigin="8152,1741" coordsize="24,50">
              <v:shape style="position:absolute;left:8152;top:1741;width:24;height:50" coordorigin="8152,1741" coordsize="24,50" path="m8152,1791l8176,1791,8176,1741,8152,1741,8152,1791xe" filled="t" fillcolor="#231F20" stroked="f">
                <v:path arrowok="t"/>
                <v:fill/>
              </v:shape>
            </v:group>
            <v:group style="position:absolute;left:8079;top:1742;width:24;height:24" coordorigin="8079,1742" coordsize="24,24">
              <v:shape style="position:absolute;left:8079;top:1742;width:24;height:24" coordorigin="8079,1742" coordsize="24,24" path="m8079,1754l8103,1754e" filled="f" stroked="t" strokeweight="1.307pt" strokecolor="#231F20">
                <v:path arrowok="t"/>
              </v:shape>
            </v:group>
            <v:group style="position:absolute;left:7379;top:1717;width:24;height:74" coordorigin="7379,1717" coordsize="24,74">
              <v:shape style="position:absolute;left:7379;top:1717;width:24;height:74" coordorigin="7379,1717" coordsize="24,74" path="m7379,1791l7403,1791,7403,1717,7379,1717,7379,1791xe" filled="t" fillcolor="#231F20" stroked="f">
                <v:path arrowok="t"/>
                <v:fill/>
              </v:shape>
            </v:group>
            <v:group style="position:absolute;left:7427;top:1765;width:72;height:26" coordorigin="7427,1765" coordsize="72,26">
              <v:shape style="position:absolute;left:7427;top:1765;width:72;height:26" coordorigin="7427,1765" coordsize="72,26" path="m7427,1791l7500,1791,7500,1765,7427,1765,7427,1791xe" filled="t" fillcolor="#231F20" stroked="f">
                <v:path arrowok="t"/>
                <v:fill/>
              </v:shape>
            </v:group>
            <v:group style="position:absolute;left:7524;top:1717;width:24;height:74" coordorigin="7524,1717" coordsize="24,74">
              <v:shape style="position:absolute;left:7524;top:1717;width:24;height:74" coordorigin="7524,1717" coordsize="24,74" path="m7524,1791l7548,1791,7548,1717,7524,1717,7524,1791xe" filled="t" fillcolor="#231F20" stroked="f">
                <v:path arrowok="t"/>
                <v:fill/>
              </v:shape>
            </v:group>
            <v:group style="position:absolute;left:7403;top:1730;width:121;height:2" coordorigin="7403,1730" coordsize="121,2">
              <v:shape style="position:absolute;left:7403;top:1730;width:121;height:2" coordorigin="7403,1730" coordsize="121,0" path="m7403,1730l7524,1730e" filled="f" stroked="t" strokeweight="1.307pt" strokecolor="#231F20">
                <v:path arrowok="t"/>
              </v:shape>
            </v:group>
            <v:group style="position:absolute;left:7379;top:1789;width:24;height:26" coordorigin="7379,1789" coordsize="24,26">
              <v:shape style="position:absolute;left:7379;top:1789;width:24;height:26" coordorigin="7379,1789" coordsize="24,26" path="m7379,1816l7403,1816,7403,1789,7379,1789,7379,1816xe" filled="t" fillcolor="#231F20" stroked="f">
                <v:path arrowok="t"/>
                <v:fill/>
              </v:shape>
            </v:group>
            <v:group style="position:absolute;left:7427;top:1789;width:72;height:26" coordorigin="7427,1789" coordsize="72,26">
              <v:shape style="position:absolute;left:7427;top:1789;width:72;height:26" coordorigin="7427,1789" coordsize="72,26" path="m7427,1816l7500,1816,7500,1789,7427,1789,7427,1816xe" filled="t" fillcolor="#231F20" stroked="f">
                <v:path arrowok="t"/>
                <v:fill/>
              </v:shape>
            </v:group>
            <v:group style="position:absolute;left:7524;top:1789;width:24;height:26" coordorigin="7524,1789" coordsize="24,26">
              <v:shape style="position:absolute;left:7524;top:1789;width:24;height:26" coordorigin="7524,1789" coordsize="24,26" path="m7524,1816l7548,1816,7548,1789,7524,1789,7524,1816xe" filled="t" fillcolor="#231F20" stroked="f">
                <v:path arrowok="t"/>
                <v:fill/>
              </v:shape>
            </v:group>
            <v:group style="position:absolute;left:7572;top:1815;width:72;height:2" coordorigin="7572,1815" coordsize="72,2">
              <v:shape style="position:absolute;left:7572;top:1815;width:72;height:2" coordorigin="7572,1815" coordsize="72,0" path="m7572,1815l7645,1815e" filled="f" stroked="t" strokeweight="2.515pt" strokecolor="#231F20">
                <v:path arrowok="t"/>
              </v:shape>
            </v:group>
            <v:group style="position:absolute;left:7814;top:1815;width:72;height:2" coordorigin="7814,1815" coordsize="72,2">
              <v:shape style="position:absolute;left:7814;top:1815;width:72;height:2" coordorigin="7814,1815" coordsize="72,0" path="m7814,1815l7886,1815e" filled="f" stroked="t" strokeweight="2.515pt" strokecolor="#231F20">
                <v:path arrowok="t"/>
              </v:shape>
            </v:group>
            <v:group style="position:absolute;left:8079;top:1815;width:48;height:2" coordorigin="8079,1815" coordsize="48,2">
              <v:shape style="position:absolute;left:8079;top:1815;width:48;height:2" coordorigin="8079,1815" coordsize="48,0" path="m8079,1815l8127,1815e" filled="f" stroked="t" strokeweight="2.515pt" strokecolor="#231F20">
                <v:path arrowok="t"/>
              </v:shape>
            </v:group>
            <v:group style="position:absolute;left:8152;top:1789;width:24;height:26" coordorigin="8152,1789" coordsize="24,26">
              <v:shape style="position:absolute;left:8152;top:1789;width:24;height:26" coordorigin="8152,1789" coordsize="24,26" path="m8152,1816l8176,1816,8176,1789,8152,1789,8152,1816xe" filled="t" fillcolor="#231F20" stroked="f">
                <v:path arrowok="t"/>
                <v:fill/>
              </v:shape>
            </v:group>
            <v:group style="position:absolute;left:7379;top:1814;width:24;height:74" coordorigin="7379,1814" coordsize="24,74">
              <v:shape style="position:absolute;left:7379;top:1814;width:24;height:74" coordorigin="7379,1814" coordsize="24,74" path="m7379,1888l7403,1888,7403,1814,7379,1814,7379,1888xe" filled="t" fillcolor="#231F20" stroked="f">
                <v:path arrowok="t"/>
                <v:fill/>
              </v:shape>
            </v:group>
            <v:group style="position:absolute;left:7403;top:1875;width:121;height:2" coordorigin="7403,1875" coordsize="121,2">
              <v:shape style="position:absolute;left:7403;top:1875;width:121;height:2" coordorigin="7403,1875" coordsize="121,0" path="m7403,1875l7524,1875e" filled="f" stroked="t" strokeweight="1.307pt" strokecolor="#231F20">
                <v:path arrowok="t"/>
              </v:shape>
            </v:group>
            <v:group style="position:absolute;left:7524;top:1814;width:24;height:74" coordorigin="7524,1814" coordsize="24,74">
              <v:shape style="position:absolute;left:7524;top:1814;width:24;height:74" coordorigin="7524,1814" coordsize="24,74" path="m7524,1888l7548,1888,7548,1814,7524,1814,7524,1888xe" filled="t" fillcolor="#231F20" stroked="f">
                <v:path arrowok="t"/>
                <v:fill/>
              </v:shape>
            </v:group>
            <v:group style="position:absolute;left:7427;top:1814;width:72;height:26" coordorigin="7427,1814" coordsize="72,26">
              <v:shape style="position:absolute;left:7427;top:1814;width:72;height:26" coordorigin="7427,1814" coordsize="72,26" path="m7427,1840l7500,1840,7500,1814,7427,1814,7427,1840xe" filled="t" fillcolor="#231F20" stroked="f">
                <v:path arrowok="t"/>
                <v:fill/>
              </v:shape>
            </v:group>
            <v:group style="position:absolute;left:7572;top:1815;width:24;height:48" coordorigin="7572,1815" coordsize="24,48">
              <v:shape style="position:absolute;left:7572;top:1815;width:24;height:48" coordorigin="7572,1815" coordsize="24,48" path="m7572,1839l7596,1839e" filled="f" stroked="t" strokeweight="2.514pt" strokecolor="#231F20">
                <v:path arrowok="t"/>
              </v:shape>
            </v:group>
            <v:group style="position:absolute;left:7645;top:1863;width:48;height:2" coordorigin="7645,1863" coordsize="48,2">
              <v:shape style="position:absolute;left:7645;top:1863;width:48;height:2" coordorigin="7645,1863" coordsize="48,0" path="m7645,1863l7693,1863e" filled="f" stroked="t" strokeweight="2.514pt" strokecolor="#231F20">
                <v:path arrowok="t"/>
              </v:shape>
            </v:group>
            <v:group style="position:absolute;left:7741;top:1862;width:24;height:26" coordorigin="7741,1862" coordsize="24,26">
              <v:shape style="position:absolute;left:7741;top:1862;width:24;height:26" coordorigin="7741,1862" coordsize="24,26" path="m7741,1888l7765,1888,7765,1862,7741,1862,7741,1888xe" filled="t" fillcolor="#231F20" stroked="f">
                <v:path arrowok="t"/>
                <v:fill/>
              </v:shape>
            </v:group>
            <v:group style="position:absolute;left:7765;top:1815;width:24;height:72" coordorigin="7765,1815" coordsize="24,72">
              <v:shape style="position:absolute;left:7765;top:1815;width:24;height:72" coordorigin="7765,1815" coordsize="24,72" path="m7765,1851l7790,1851e" filled="f" stroked="t" strokeweight="3.721pt" strokecolor="#231F20">
                <v:path arrowok="t"/>
              </v:shape>
            </v:group>
            <v:group style="position:absolute;left:7790;top:1863;width:72;height:2" coordorigin="7790,1863" coordsize="72,2">
              <v:shape style="position:absolute;left:7790;top:1863;width:72;height:2" coordorigin="7790,1863" coordsize="72,0" path="m7790,1863l7862,1863e" filled="f" stroked="t" strokeweight="2.514pt" strokecolor="#231F20">
                <v:path arrowok="t"/>
              </v:shape>
            </v:group>
            <v:group style="position:absolute;left:7693;top:1839;width:24;height:24" coordorigin="7693,1839" coordsize="24,24">
              <v:shape style="position:absolute;left:7693;top:1839;width:24;height:24" coordorigin="7693,1839" coordsize="24,24" path="m7693,1851l7717,1851e" filled="f" stroked="t" strokeweight="1.307pt" strokecolor="#231F20">
                <v:path arrowok="t"/>
              </v:shape>
            </v:group>
            <v:group style="position:absolute;left:7741;top:1814;width:24;height:26" coordorigin="7741,1814" coordsize="24,26">
              <v:shape style="position:absolute;left:7741;top:1814;width:24;height:26" coordorigin="7741,1814" coordsize="24,26" path="m7741,1840l7765,1840,7765,1814,7741,1814,7741,1840xe" filled="t" fillcolor="#231F20" stroked="f">
                <v:path arrowok="t"/>
                <v:fill/>
              </v:shape>
            </v:group>
            <v:group style="position:absolute;left:7934;top:1815;width:24;height:72" coordorigin="7934,1815" coordsize="24,72">
              <v:shape style="position:absolute;left:7934;top:1815;width:24;height:72" coordorigin="7934,1815" coordsize="24,72" path="m7934,1851l7959,1851e" filled="f" stroked="t" strokeweight="3.721pt" strokecolor="#231F20">
                <v:path arrowok="t"/>
              </v:shape>
            </v:group>
            <v:group style="position:absolute;left:7959;top:1863;width:121;height:2" coordorigin="7959,1863" coordsize="121,2">
              <v:shape style="position:absolute;left:7959;top:1863;width:121;height:2" coordorigin="7959,1863" coordsize="121,0" path="m7959,1863l8079,1863e" filled="f" stroked="t" strokeweight="2.514pt" strokecolor="#231F20">
                <v:path arrowok="t"/>
              </v:shape>
            </v:group>
            <v:group style="position:absolute;left:8152;top:1839;width:24;height:24" coordorigin="8152,1839" coordsize="24,24">
              <v:shape style="position:absolute;left:8152;top:1839;width:24;height:24" coordorigin="8152,1839" coordsize="24,24" path="m8152,1851l8176,1851e" filled="f" stroked="t" strokeweight="1.307pt" strokecolor="#231F20">
                <v:path arrowok="t"/>
              </v:shape>
            </v:group>
            <v:group style="position:absolute;left:7886;top:1863;width:24;height:24" coordorigin="7886,1863" coordsize="24,24">
              <v:shape style="position:absolute;left:7886;top:1863;width:24;height:24" coordorigin="7886,1863" coordsize="24,24" path="m7886,1875l7910,1875e" filled="f" stroked="t" strokeweight="1.307pt" strokecolor="#231F20">
                <v:path arrowok="t"/>
              </v:shape>
            </v:group>
            <v:group style="position:absolute;left:8103;top:1863;width:24;height:24" coordorigin="8103,1863" coordsize="24,24">
              <v:shape style="position:absolute;left:8103;top:1863;width:24;height:24" coordorigin="8103,1863" coordsize="24,24" path="m8103,1875l8127,1875e" filled="f" stroked="t" strokeweight="1.307pt" strokecolor="#231F20">
                <v:path arrowok="t"/>
              </v:shape>
              <v:shape style="position:absolute;left:6892;top:717;width:273;height:236" type="#_x0000_t75">
                <v:imagedata r:id="rId41" o:title=""/>
              </v:shape>
              <v:shape style="position:absolute;left:7242;top:1943;width:1074;height:101" type="#_x0000_t75">
                <v:imagedata r:id="rId42" o:title=""/>
              </v:shape>
              <v:shape style="position:absolute;left:7191;top:721;width:1330;height:196" type="#_x0000_t75">
                <v:imagedata r:id="rId43" o:title=""/>
              </v:shape>
              <v:shape style="position:absolute;left:7043;top:2173;width:1466;height:181" type="#_x0000_t75">
                <v:imagedata r:id="rId44" o:title="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ья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бы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ло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b/>
          <w:bCs/>
          <w:position w:val="2"/>
        </w:rPr>
        <w:t>ди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5,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142" w:right="363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/>
        <w:br w:type="column"/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96" w:lineRule="exact"/>
        <w:ind w:left="142" w:right="-20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—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4" w:after="0" w:line="300" w:lineRule="exact"/>
        <w:ind w:left="142" w:right="1162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ды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left="101" w:right="190" w:firstLine="513"/>
        <w:jc w:val="right"/>
        <w:rPr>
          <w:rFonts w:ascii="Minion Pro" w:hAnsi="Minion Pro" w:cs="Minion Pro" w:eastAsia="Minion Pro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449219pt;margin-top:-.80098pt;width:27.314836pt;height:46.9231pt;mso-position-horizontal-relative:page;mso-position-vertical-relative:paragraph;z-index:-2075" type="#_x0000_t202" filled="f" stroked="f">
            <v:textbox inset="0,0,0,0">
              <w:txbxContent>
                <w:p>
                  <w:pPr>
                    <w:spacing w:before="0" w:after="0" w:line="938" w:lineRule="exact"/>
                    <w:ind w:right="-181"/>
                    <w:jc w:val="left"/>
                    <w:rPr>
                      <w:rFonts w:ascii="Minion Pro" w:hAnsi="Minion Pro" w:cs="Minion Pro" w:eastAsia="Minion Pro"/>
                      <w:sz w:val="94"/>
                      <w:szCs w:val="94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4"/>
                      <w:szCs w:val="94"/>
                      <w:color w:val="231F20"/>
                      <w:spacing w:val="0"/>
                      <w:w w:val="100"/>
                      <w:position w:val="6"/>
                    </w:rPr>
                    <w:t>В</w:t>
                  </w:r>
                  <w:r>
                    <w:rPr>
                      <w:rFonts w:ascii="Minion Pro" w:hAnsi="Minion Pro" w:cs="Minion Pro" w:eastAsia="Minion Pro"/>
                      <w:sz w:val="94"/>
                      <w:szCs w:val="9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99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т-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99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ем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8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8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98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8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98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8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8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8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8"/>
        </w:rPr>
        <w:t>22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№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9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новл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9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ор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ъ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64" w:lineRule="exact"/>
        <w:ind w:left="14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: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5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  <w:b/>
          <w:bCs/>
          <w:position w:val="2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  <w:b/>
          <w:bCs/>
          <w:position w:val="2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  <w:b/>
          <w:bCs/>
          <w:position w:val="2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99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  <w:b/>
          <w:bCs/>
          <w:position w:val="2"/>
        </w:rPr>
        <w:t>03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  <w:position w:val="2"/>
        </w:rPr>
        <w:t>1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position w:val="2"/>
        </w:rPr>
        <w:t>5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2"/>
        </w:rPr>
        <w:t>4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0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2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3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мов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position w:val="2"/>
        </w:rPr>
        <w:t>щ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н!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5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новл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11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0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ой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7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99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99"/>
          <w:position w:val="2"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99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99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99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99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ю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вно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ш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ф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до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position w:val="2"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position w:val="2"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position w:val="2"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position w:val="2"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7" w:after="0" w:line="240" w:lineRule="auto"/>
        <w:ind w:left="142"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3"/>
          <w:w w:val="100"/>
          <w:b/>
          <w:bCs/>
        </w:rPr>
        <w:t>По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4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4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33" w:right="353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99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33" w:right="193"/>
        <w:jc w:val="center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ба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368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425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w w:val="99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дины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);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position w:val="3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2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415" w:right="213" w:firstLine="73"/>
        <w:jc w:val="left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5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-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!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й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40" w:lineRule="exact"/>
        <w:ind w:left="187" w:right="236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ри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к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ы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х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0"/>
          <w:szCs w:val="20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!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0"/>
          <w:szCs w:val="20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ч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ю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ие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0"/>
          <w:szCs w:val="20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б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0"/>
          <w:szCs w:val="20"/>
          <w:color w:val="231F20"/>
          <w:spacing w:val="2"/>
          <w:w w:val="100"/>
          <w:b/>
          <w:bCs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</w:rPr>
        <w:t>д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0"/>
          <w:szCs w:val="20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1"/>
          <w:w w:val="99"/>
          <w:b/>
          <w:bCs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</w:rPr>
        <w:t>е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</w:rPr>
        <w:t>т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64" w:lineRule="exact"/>
        <w:ind w:left="1575" w:right="1624"/>
        <w:jc w:val="center"/>
        <w:rPr>
          <w:rFonts w:ascii="Minion Pro" w:hAnsi="Minion Pro" w:cs="Minion Pro" w:eastAsia="Minion Pro"/>
          <w:sz w:val="20"/>
          <w:szCs w:val="20"/>
        </w:rPr>
      </w:pPr>
      <w:rPr/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100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20"/>
          <w:szCs w:val="20"/>
          <w:color w:val="231F20"/>
          <w:spacing w:val="3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100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20"/>
          <w:szCs w:val="20"/>
          <w:color w:val="231F20"/>
          <w:spacing w:val="5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20"/>
          <w:szCs w:val="20"/>
          <w:color w:val="231F20"/>
          <w:spacing w:val="-6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100"/>
          <w:b/>
          <w:bCs/>
          <w:position w:val="2"/>
        </w:rPr>
        <w:t>в</w:t>
      </w:r>
      <w:r>
        <w:rPr>
          <w:rFonts w:ascii="Minion Pro" w:hAnsi="Minion Pro" w:cs="Minion Pro" w:eastAsia="Minion Pro"/>
          <w:sz w:val="20"/>
          <w:szCs w:val="20"/>
          <w:color w:val="231F20"/>
          <w:spacing w:val="8"/>
          <w:w w:val="100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100"/>
          <w:b/>
          <w:bCs/>
          <w:position w:val="2"/>
        </w:rPr>
        <w:t>м</w:t>
      </w:r>
      <w:r>
        <w:rPr>
          <w:rFonts w:ascii="Minion Pro" w:hAnsi="Minion Pro" w:cs="Minion Pro" w:eastAsia="Minion Pro"/>
          <w:sz w:val="20"/>
          <w:szCs w:val="20"/>
          <w:color w:val="231F20"/>
          <w:spacing w:val="-3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20"/>
          <w:szCs w:val="20"/>
          <w:color w:val="231F20"/>
          <w:spacing w:val="6"/>
          <w:w w:val="99"/>
          <w:b/>
          <w:bCs/>
          <w:position w:val="2"/>
        </w:rPr>
        <w:t>ж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20"/>
          <w:szCs w:val="20"/>
          <w:color w:val="231F20"/>
          <w:spacing w:val="4"/>
          <w:w w:val="99"/>
          <w:b/>
          <w:bCs/>
          <w:position w:val="2"/>
        </w:rPr>
        <w:t>н</w:t>
      </w:r>
      <w:r>
        <w:rPr>
          <w:rFonts w:ascii="Minion Pro" w:hAnsi="Minion Pro" w:cs="Minion Pro" w:eastAsia="Minion Pro"/>
          <w:sz w:val="20"/>
          <w:szCs w:val="20"/>
          <w:color w:val="231F20"/>
          <w:spacing w:val="1"/>
          <w:w w:val="99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20"/>
          <w:szCs w:val="20"/>
          <w:color w:val="231F20"/>
          <w:spacing w:val="0"/>
          <w:w w:val="99"/>
          <w:b/>
          <w:bCs/>
          <w:position w:val="2"/>
        </w:rPr>
        <w:t>!</w:t>
      </w:r>
      <w:r>
        <w:rPr>
          <w:rFonts w:ascii="Minion Pro" w:hAnsi="Minion Pro" w:cs="Minion Pro" w:eastAsia="Minion Pro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4" w:lineRule="exact"/>
        <w:ind w:right="2444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ОО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93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b/>
          <w:bCs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тер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4" w:lineRule="exact"/>
        <w:ind w:right="1789"/>
        <w:jc w:val="both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8"/>
          <w:w w:val="93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93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4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2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81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1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1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1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1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1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1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1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1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э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1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1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1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ов.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1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1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1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1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1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1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1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1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1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1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1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1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1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1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1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1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1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sectPr>
      <w:type w:val="continuous"/>
      <w:pgSz w:w="16400" w:h="23820"/>
      <w:pgMar w:top="1040" w:bottom="280" w:left="560" w:right="580"/>
      <w:cols w:num="3" w:equalWidth="0">
        <w:col w:w="4987" w:space="217"/>
        <w:col w:w="4746" w:space="331"/>
        <w:col w:w="49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Minion Pro">
    <w:altName w:val="Minion Pro"/>
    <w:charset w:val="0"/>
    <w:family w:val="roman"/>
    <w:pitch w:val="variable"/>
  </w:font>
  <w:font w:name="AvantGardeGothicCTT">
    <w:altName w:val="AvantGardeGothicCTT"/>
    <w:charset w:val="204"/>
    <w:family w:val="auto"/>
    <w:pitch w:val="variable"/>
  </w:font>
  <w:font w:name="AvantGardeGothicC">
    <w:altName w:val="AvantGardeGothicC"/>
    <w:charset w:val="204"/>
    <w:family w:val="modern"/>
    <w:pitch w:val="variable"/>
  </w:font>
  <w:font w:name="HeliosCondLight">
    <w:altName w:val="HeliosCondLight"/>
    <w:charset w:val="0"/>
    <w:family w:val="swiss"/>
    <w:pitch w:val="variable"/>
  </w:font>
  <w:font w:name="Better Together">
    <w:altName w:val="Better Together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pn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2022-12-23T16:05:11Z</dcterms:created>
  <dcterms:modified xsi:type="dcterms:W3CDTF">2022-12-23T16:05:11Z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LastSaved">
    <vt:filetime>2022-12-23T00:00:00Z</vt:filetime>
  </property>
</Properties>
</file>